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09C4E" w14:textId="77777777" w:rsidR="00097933" w:rsidRPr="00B55422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B55422">
        <w:rPr>
          <w:noProof/>
          <w:lang w:val="lt-LT" w:eastAsia="lt-LT"/>
        </w:rPr>
        <w:drawing>
          <wp:inline distT="0" distB="0" distL="0" distR="0" wp14:anchorId="00FCE0B7" wp14:editId="00457CF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95797" w14:textId="77777777" w:rsidR="00093E2D" w:rsidRPr="00B55422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7123457" w14:textId="77777777" w:rsidR="00097933" w:rsidRPr="00B55422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B55422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  <w:lang w:val="lt-LT"/>
        </w:rPr>
        <w:t>TARYBA</w:t>
      </w:r>
    </w:p>
    <w:p w14:paraId="506ECA71" w14:textId="77777777" w:rsidR="00736D10" w:rsidRDefault="00736D10" w:rsidP="00736D10">
      <w:pPr>
        <w:pStyle w:val="Antrat3"/>
        <w:jc w:val="left"/>
        <w:rPr>
          <w:b/>
          <w:lang w:val="lt-LT"/>
        </w:rPr>
      </w:pPr>
    </w:p>
    <w:p w14:paraId="45592CEA" w14:textId="77777777" w:rsidR="00097933" w:rsidRPr="00B55422" w:rsidRDefault="005D72B6" w:rsidP="00736D10">
      <w:pPr>
        <w:pStyle w:val="Antrat3"/>
        <w:rPr>
          <w:b/>
          <w:lang w:val="lt-LT"/>
        </w:rPr>
      </w:pPr>
      <w:r w:rsidRPr="00B55422">
        <w:rPr>
          <w:b/>
          <w:lang w:val="lt-LT"/>
        </w:rPr>
        <w:t>SPRENDIMAS</w:t>
      </w:r>
    </w:p>
    <w:p w14:paraId="091CDB03" w14:textId="2B9CC979" w:rsidR="00354B3D" w:rsidRDefault="00434A6F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  <w:r w:rsidRPr="00B55422">
        <w:rPr>
          <w:b/>
          <w:lang w:val="lt-LT"/>
        </w:rPr>
        <w:t>DĖL</w:t>
      </w:r>
      <w:r w:rsidR="00DB486D" w:rsidRPr="00B55422">
        <w:rPr>
          <w:b/>
          <w:lang w:val="lt-LT"/>
        </w:rPr>
        <w:t xml:space="preserve"> </w:t>
      </w:r>
      <w:r w:rsidR="00E77378">
        <w:rPr>
          <w:b/>
          <w:lang w:val="lt-LT"/>
        </w:rPr>
        <w:t>IKIMOKYKLINIO UGDYMO GRUP</w:t>
      </w:r>
      <w:r w:rsidR="00F15765">
        <w:rPr>
          <w:b/>
          <w:lang w:val="lt-LT"/>
        </w:rPr>
        <w:t>ĖS</w:t>
      </w:r>
      <w:r w:rsidR="00E77378">
        <w:rPr>
          <w:b/>
          <w:lang w:val="lt-LT"/>
        </w:rPr>
        <w:t xml:space="preserve"> </w:t>
      </w:r>
      <w:r w:rsidR="008C230A">
        <w:rPr>
          <w:b/>
          <w:lang w:val="lt-LT"/>
        </w:rPr>
        <w:t>STEIGIMO</w:t>
      </w:r>
      <w:r w:rsidR="00EF7B37">
        <w:rPr>
          <w:b/>
          <w:lang w:val="lt-LT"/>
        </w:rPr>
        <w:t xml:space="preserve"> GRIŠKABŪDŽIO GIMNAZIJOS IKIMOKYKLINIO UGDYMO SKYRIUJE „PUMPURĖLIS“</w:t>
      </w:r>
      <w:r w:rsidR="008C230A">
        <w:rPr>
          <w:b/>
          <w:lang w:val="lt-LT"/>
        </w:rPr>
        <w:t xml:space="preserve"> IR DARBO LAIKO </w:t>
      </w:r>
      <w:r w:rsidR="00693955">
        <w:rPr>
          <w:b/>
          <w:lang w:val="lt-LT"/>
        </w:rPr>
        <w:t xml:space="preserve">NORMOS </w:t>
      </w:r>
      <w:r w:rsidR="008C230A">
        <w:rPr>
          <w:b/>
          <w:lang w:val="lt-LT"/>
        </w:rPr>
        <w:t>NUSTATYMO</w:t>
      </w:r>
    </w:p>
    <w:p w14:paraId="330AB8F0" w14:textId="77777777" w:rsidR="00354B3D" w:rsidRDefault="00354B3D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</w:p>
    <w:p w14:paraId="3D65A787" w14:textId="75C52B46" w:rsidR="00097933" w:rsidRPr="00354B3D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lang w:val="lt-LT"/>
        </w:rPr>
      </w:pPr>
      <w:r w:rsidRPr="00B55422">
        <w:rPr>
          <w:szCs w:val="24"/>
          <w:lang w:val="lt-LT"/>
        </w:rPr>
        <w:t>20</w:t>
      </w:r>
      <w:r w:rsidR="00B55422" w:rsidRPr="00B55422">
        <w:rPr>
          <w:szCs w:val="24"/>
          <w:lang w:val="lt-LT"/>
        </w:rPr>
        <w:t>2</w:t>
      </w:r>
      <w:r w:rsidR="00F15765">
        <w:rPr>
          <w:szCs w:val="24"/>
          <w:lang w:val="lt-LT"/>
        </w:rPr>
        <w:t>1</w:t>
      </w:r>
      <w:r w:rsidRPr="00B55422">
        <w:rPr>
          <w:szCs w:val="24"/>
          <w:lang w:val="lt-LT"/>
        </w:rPr>
        <w:t xml:space="preserve"> m.</w:t>
      </w:r>
      <w:r w:rsidR="00B55422" w:rsidRPr="00B55422">
        <w:rPr>
          <w:szCs w:val="24"/>
          <w:lang w:val="lt-LT"/>
        </w:rPr>
        <w:t xml:space="preserve"> </w:t>
      </w:r>
      <w:r w:rsidR="00EF7B37">
        <w:rPr>
          <w:szCs w:val="24"/>
          <w:lang w:val="lt-LT"/>
        </w:rPr>
        <w:t>rugsėjo 17</w:t>
      </w:r>
      <w:r w:rsidRPr="00B55422">
        <w:rPr>
          <w:szCs w:val="24"/>
          <w:lang w:val="lt-LT"/>
        </w:rPr>
        <w:t xml:space="preserve"> d.</w:t>
      </w:r>
      <w:r w:rsidRPr="00B55422">
        <w:rPr>
          <w:lang w:val="lt-LT"/>
        </w:rPr>
        <w:t xml:space="preserve"> </w:t>
      </w:r>
      <w:r w:rsidR="00434A6F" w:rsidRPr="00B55422">
        <w:rPr>
          <w:lang w:val="lt-LT"/>
        </w:rPr>
        <w:t>Nr.</w:t>
      </w:r>
      <w:r w:rsidR="00B55422">
        <w:rPr>
          <w:lang w:val="lt-LT"/>
        </w:rPr>
        <w:t xml:space="preserve"> T-</w:t>
      </w:r>
      <w:r w:rsidR="00F06341">
        <w:rPr>
          <w:lang w:val="lt-LT"/>
        </w:rPr>
        <w:t>2</w:t>
      </w:r>
      <w:r w:rsidR="00FF5284">
        <w:rPr>
          <w:lang w:val="lt-LT"/>
        </w:rPr>
        <w:t>70</w:t>
      </w:r>
    </w:p>
    <w:p w14:paraId="7FD8C5CC" w14:textId="77777777" w:rsidR="00097933" w:rsidRPr="00B55422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lang w:val="lt-LT"/>
        </w:rPr>
        <w:t>Šakiai</w:t>
      </w:r>
    </w:p>
    <w:p w14:paraId="3A29288F" w14:textId="77777777" w:rsidR="00097933" w:rsidRPr="00B55422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5805BCC1" w14:textId="14E75D05" w:rsidR="004503C0" w:rsidRPr="005F167A" w:rsidRDefault="004503C0" w:rsidP="00736D10">
      <w:pPr>
        <w:tabs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/>
        </w:rPr>
      </w:pPr>
      <w:r w:rsidRPr="007B1F9F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736D10" w:rsidRPr="005F167A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</w:t>
      </w:r>
      <w:r w:rsidR="00736D10" w:rsidRPr="005F1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77378" w:rsidRPr="005F167A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 6 straipsnio 8 dalimi</w:t>
      </w:r>
      <w:r w:rsidR="00736D10" w:rsidRPr="005F167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77378" w:rsidRPr="005F167A">
        <w:rPr>
          <w:rFonts w:ascii="Times New Roman" w:hAnsi="Times New Roman"/>
          <w:color w:val="000000"/>
          <w:sz w:val="24"/>
          <w:szCs w:val="24"/>
          <w:lang w:val="lt-LT"/>
        </w:rPr>
        <w:t>Lietuvos Respublikos švietimo įstatymo 44 straipsnio 4 dalimi</w:t>
      </w:r>
      <w:r w:rsidR="00F40CFE" w:rsidRPr="005F167A">
        <w:rPr>
          <w:rFonts w:ascii="Times New Roman" w:hAnsi="Times New Roman"/>
          <w:sz w:val="24"/>
          <w:szCs w:val="24"/>
          <w:lang w:val="lt-LT" w:eastAsia="lt-LT"/>
        </w:rPr>
        <w:t>,</w:t>
      </w:r>
      <w:r w:rsidR="00807F39" w:rsidRPr="005F167A">
        <w:rPr>
          <w:sz w:val="24"/>
          <w:szCs w:val="24"/>
          <w:lang w:val="lt-LT" w:eastAsia="lt-LT"/>
        </w:rPr>
        <w:t xml:space="preserve"> </w:t>
      </w:r>
      <w:r w:rsidR="008C230A" w:rsidRPr="005F167A">
        <w:rPr>
          <w:rFonts w:ascii="Times New Roman" w:hAnsi="Times New Roman"/>
          <w:color w:val="000000"/>
          <w:sz w:val="24"/>
          <w:szCs w:val="24"/>
          <w:lang w:val="lt-LT"/>
        </w:rPr>
        <w:t>Ikimokyklinio ir priešmokyklinio ugdymo grupių ir pradinio, pagrindinio bei vidurinio ugdymo klasių komplektavimo tvarkos aprašo, patvirtinto Šakių rajono savivaldybės tarybos 201</w:t>
      </w:r>
      <w:r w:rsidR="002862FF">
        <w:rPr>
          <w:rFonts w:ascii="Times New Roman" w:hAnsi="Times New Roman"/>
          <w:color w:val="000000"/>
          <w:sz w:val="24"/>
          <w:szCs w:val="24"/>
          <w:lang w:val="lt-LT"/>
        </w:rPr>
        <w:t>9</w:t>
      </w:r>
      <w:r w:rsidR="008C230A" w:rsidRPr="005F167A">
        <w:rPr>
          <w:rFonts w:ascii="Times New Roman" w:hAnsi="Times New Roman"/>
          <w:color w:val="000000"/>
          <w:sz w:val="24"/>
          <w:szCs w:val="24"/>
          <w:lang w:val="lt-LT"/>
        </w:rPr>
        <w:t xml:space="preserve"> m. vasario 15 d. sprendimu Nr. T-51 „Dėl ikimokyklinio ir priešmokyklinio ugdymo grupių ir pradinio, pagrindinio bei vidurinio ugdymo klasių komplektavo tvarkos aprašo</w:t>
      </w:r>
      <w:r w:rsidR="001039DE" w:rsidRPr="005F167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C230A" w:rsidRPr="005F167A">
        <w:rPr>
          <w:rFonts w:ascii="Times New Roman" w:hAnsi="Times New Roman"/>
          <w:color w:val="000000"/>
          <w:sz w:val="24"/>
          <w:szCs w:val="24"/>
          <w:lang w:val="lt-LT"/>
        </w:rPr>
        <w:t>patvirtinimo“</w:t>
      </w:r>
      <w:r w:rsidR="00BE4ADA" w:rsidRPr="005F167A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05005B" w:rsidRPr="005F167A">
        <w:rPr>
          <w:rFonts w:ascii="Times New Roman" w:hAnsi="Times New Roman"/>
          <w:color w:val="000000"/>
          <w:lang w:val="lt-LT"/>
        </w:rPr>
        <w:t xml:space="preserve"> </w:t>
      </w:r>
      <w:r w:rsidR="00DC2CBD">
        <w:rPr>
          <w:rFonts w:ascii="Times New Roman" w:hAnsi="Times New Roman"/>
          <w:color w:val="000000"/>
          <w:sz w:val="24"/>
          <w:szCs w:val="24"/>
          <w:lang w:val="lt-LT"/>
        </w:rPr>
        <w:t>15</w:t>
      </w:r>
      <w:r w:rsidR="008C230A" w:rsidRPr="005F167A">
        <w:rPr>
          <w:rFonts w:ascii="Times New Roman" w:hAnsi="Times New Roman"/>
          <w:color w:val="000000"/>
          <w:sz w:val="24"/>
          <w:szCs w:val="24"/>
          <w:lang w:val="lt-LT"/>
        </w:rPr>
        <w:t xml:space="preserve"> punktu</w:t>
      </w:r>
      <w:r w:rsidR="005F167A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8C230A" w:rsidRPr="005F167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Pr="005F167A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taryba</w:t>
      </w:r>
      <w:r w:rsidRPr="005F167A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 xml:space="preserve"> nusprendžia</w:t>
      </w:r>
      <w:r w:rsidR="00736D10" w:rsidRPr="005F167A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:</w:t>
      </w:r>
    </w:p>
    <w:p w14:paraId="6F272AE7" w14:textId="38C78F72" w:rsidR="00CA4BC0" w:rsidRPr="005F167A" w:rsidRDefault="00736D10" w:rsidP="00CA4BC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F167A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8C230A" w:rsidRPr="005F167A">
        <w:rPr>
          <w:rFonts w:ascii="Times New Roman" w:hAnsi="Times New Roman"/>
          <w:sz w:val="24"/>
          <w:szCs w:val="24"/>
          <w:lang w:val="lt-LT"/>
        </w:rPr>
        <w:t>Steigti nuo 202</w:t>
      </w:r>
      <w:r w:rsidR="00F15765" w:rsidRPr="005F167A">
        <w:rPr>
          <w:rFonts w:ascii="Times New Roman" w:hAnsi="Times New Roman"/>
          <w:sz w:val="24"/>
          <w:szCs w:val="24"/>
          <w:lang w:val="lt-LT"/>
        </w:rPr>
        <w:t>1</w:t>
      </w:r>
      <w:r w:rsidR="008C230A" w:rsidRPr="005F167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F7B37">
        <w:rPr>
          <w:rFonts w:ascii="Times New Roman" w:hAnsi="Times New Roman"/>
          <w:sz w:val="24"/>
          <w:szCs w:val="24"/>
          <w:lang w:val="lt-LT"/>
        </w:rPr>
        <w:t>spalio</w:t>
      </w:r>
      <w:r w:rsidR="008C230A" w:rsidRPr="005F167A">
        <w:rPr>
          <w:rFonts w:ascii="Times New Roman" w:hAnsi="Times New Roman"/>
          <w:sz w:val="24"/>
          <w:szCs w:val="24"/>
          <w:lang w:val="lt-LT"/>
        </w:rPr>
        <w:t xml:space="preserve"> 1 d.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 xml:space="preserve"> ikimokyklinio</w:t>
      </w:r>
      <w:r w:rsidR="00F15765" w:rsidRPr="005F1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>ugdymo grup</w:t>
      </w:r>
      <w:r w:rsidR="00F15765" w:rsidRPr="005F167A">
        <w:rPr>
          <w:rFonts w:ascii="Times New Roman" w:hAnsi="Times New Roman"/>
          <w:sz w:val="24"/>
          <w:szCs w:val="24"/>
          <w:lang w:val="lt-LT"/>
        </w:rPr>
        <w:t>ę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7B37">
        <w:rPr>
          <w:rFonts w:ascii="Times New Roman" w:hAnsi="Times New Roman"/>
          <w:sz w:val="24"/>
          <w:szCs w:val="24"/>
          <w:lang w:val="lt-LT"/>
        </w:rPr>
        <w:t>Griškabūdžio gimnazijos ikimokyklinio ugdymo skyriuje „Pumpurėlis“</w:t>
      </w:r>
      <w:r w:rsidR="00FC4EA9" w:rsidRPr="005F167A">
        <w:rPr>
          <w:rFonts w:ascii="Times New Roman" w:hAnsi="Times New Roman"/>
          <w:sz w:val="24"/>
          <w:szCs w:val="24"/>
          <w:lang w:val="lt-LT"/>
        </w:rPr>
        <w:t>.</w:t>
      </w:r>
    </w:p>
    <w:p w14:paraId="4CA5C43F" w14:textId="796B8BC6" w:rsidR="00736D10" w:rsidRPr="005F167A" w:rsidRDefault="007D5E63" w:rsidP="00807F3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F167A">
        <w:rPr>
          <w:rFonts w:ascii="Times New Roman" w:hAnsi="Times New Roman"/>
          <w:sz w:val="24"/>
          <w:szCs w:val="24"/>
          <w:lang w:val="lt-LT"/>
        </w:rPr>
        <w:t>2</w:t>
      </w:r>
      <w:r w:rsidR="00736D10" w:rsidRPr="005F167A">
        <w:rPr>
          <w:rFonts w:ascii="Times New Roman" w:hAnsi="Times New Roman"/>
          <w:sz w:val="24"/>
          <w:szCs w:val="24"/>
          <w:lang w:val="lt-LT"/>
        </w:rPr>
        <w:t>.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 xml:space="preserve"> Nustatyti šio sprendimo 1 punkte steigiam</w:t>
      </w:r>
      <w:r w:rsidR="00F15765" w:rsidRPr="005F167A">
        <w:rPr>
          <w:rFonts w:ascii="Times New Roman" w:hAnsi="Times New Roman"/>
          <w:sz w:val="24"/>
          <w:szCs w:val="24"/>
          <w:lang w:val="lt-LT"/>
        </w:rPr>
        <w:t>os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 xml:space="preserve"> grup</w:t>
      </w:r>
      <w:r w:rsidR="00F15765" w:rsidRPr="005F167A">
        <w:rPr>
          <w:rFonts w:ascii="Times New Roman" w:hAnsi="Times New Roman"/>
          <w:sz w:val="24"/>
          <w:szCs w:val="24"/>
          <w:lang w:val="lt-LT"/>
        </w:rPr>
        <w:t>ės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 xml:space="preserve"> darbo laik</w:t>
      </w:r>
      <w:r w:rsidR="000C6F60" w:rsidRPr="005F167A">
        <w:rPr>
          <w:rFonts w:ascii="Times New Roman" w:hAnsi="Times New Roman"/>
          <w:sz w:val="24"/>
          <w:szCs w:val="24"/>
          <w:lang w:val="lt-LT"/>
        </w:rPr>
        <w:t>o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6F60" w:rsidRPr="005F167A">
        <w:rPr>
          <w:rFonts w:ascii="Times New Roman" w:hAnsi="Times New Roman"/>
          <w:sz w:val="24"/>
          <w:szCs w:val="24"/>
          <w:lang w:val="lt-LT"/>
        </w:rPr>
        <w:t xml:space="preserve">normą </w:t>
      </w:r>
      <w:r w:rsidR="005F167A">
        <w:rPr>
          <w:rFonts w:ascii="Times New Roman" w:hAnsi="Times New Roman"/>
          <w:sz w:val="24"/>
          <w:szCs w:val="24"/>
          <w:lang w:val="lt-LT"/>
        </w:rPr>
        <w:t>–</w:t>
      </w:r>
      <w:r w:rsidR="000C6F60" w:rsidRPr="005F1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 xml:space="preserve">10,5 val. </w:t>
      </w:r>
      <w:r w:rsidR="00FC4EA9" w:rsidRPr="005F167A">
        <w:rPr>
          <w:rFonts w:ascii="Times New Roman" w:hAnsi="Times New Roman"/>
          <w:sz w:val="24"/>
          <w:szCs w:val="24"/>
          <w:lang w:val="lt-LT"/>
        </w:rPr>
        <w:t>p</w:t>
      </w:r>
      <w:r w:rsidR="00CA4BC0" w:rsidRPr="005F167A">
        <w:rPr>
          <w:rFonts w:ascii="Times New Roman" w:hAnsi="Times New Roman"/>
          <w:sz w:val="24"/>
          <w:szCs w:val="24"/>
          <w:lang w:val="lt-LT"/>
        </w:rPr>
        <w:t>er</w:t>
      </w:r>
      <w:r w:rsidR="00FC4EA9" w:rsidRPr="005F167A">
        <w:rPr>
          <w:rFonts w:ascii="Times New Roman" w:hAnsi="Times New Roman"/>
          <w:sz w:val="24"/>
          <w:szCs w:val="24"/>
          <w:lang w:val="lt-LT"/>
        </w:rPr>
        <w:t xml:space="preserve"> dieną.</w:t>
      </w:r>
    </w:p>
    <w:p w14:paraId="0E66871F" w14:textId="28D680D2" w:rsidR="00FC4EA9" w:rsidRPr="005F167A" w:rsidRDefault="00FC4EA9" w:rsidP="00807F3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F167A">
        <w:rPr>
          <w:rFonts w:ascii="Times New Roman" w:hAnsi="Times New Roman"/>
          <w:sz w:val="24"/>
          <w:szCs w:val="24"/>
          <w:lang w:val="lt-LT"/>
        </w:rPr>
        <w:t xml:space="preserve">3. Įgalioti </w:t>
      </w:r>
      <w:r w:rsidR="00EF7B37">
        <w:rPr>
          <w:rFonts w:ascii="Times New Roman" w:hAnsi="Times New Roman"/>
          <w:sz w:val="24"/>
          <w:szCs w:val="24"/>
          <w:lang w:val="lt-LT"/>
        </w:rPr>
        <w:t>Griškabūdžio gimnazijos</w:t>
      </w:r>
      <w:r w:rsidRPr="005F167A">
        <w:rPr>
          <w:rFonts w:ascii="Times New Roman" w:hAnsi="Times New Roman"/>
          <w:sz w:val="24"/>
          <w:szCs w:val="24"/>
          <w:lang w:val="lt-LT"/>
        </w:rPr>
        <w:t xml:space="preserve"> direktor</w:t>
      </w:r>
      <w:r w:rsidR="00693955" w:rsidRPr="005F167A">
        <w:rPr>
          <w:rFonts w:ascii="Times New Roman" w:hAnsi="Times New Roman"/>
          <w:sz w:val="24"/>
          <w:szCs w:val="24"/>
          <w:lang w:val="lt-LT"/>
        </w:rPr>
        <w:t>ių</w:t>
      </w:r>
      <w:r w:rsidRPr="005F167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3955" w:rsidRPr="005F167A">
        <w:rPr>
          <w:rFonts w:ascii="Times New Roman" w:hAnsi="Times New Roman"/>
          <w:sz w:val="24"/>
          <w:szCs w:val="24"/>
          <w:lang w:val="lt-LT"/>
        </w:rPr>
        <w:t>lokaliniu teisės aktu</w:t>
      </w:r>
      <w:r w:rsidRPr="005F167A">
        <w:rPr>
          <w:rFonts w:ascii="Times New Roman" w:hAnsi="Times New Roman"/>
          <w:sz w:val="24"/>
          <w:szCs w:val="24"/>
          <w:lang w:val="lt-LT"/>
        </w:rPr>
        <w:t xml:space="preserve"> nustatyti šio sprendimo 1 punkte steigiam</w:t>
      </w:r>
      <w:r w:rsidR="00F15765" w:rsidRPr="005F167A">
        <w:rPr>
          <w:rFonts w:ascii="Times New Roman" w:hAnsi="Times New Roman"/>
          <w:sz w:val="24"/>
          <w:szCs w:val="24"/>
          <w:lang w:val="lt-LT"/>
        </w:rPr>
        <w:t>os</w:t>
      </w:r>
      <w:r w:rsidRPr="005F167A">
        <w:rPr>
          <w:rFonts w:ascii="Times New Roman" w:hAnsi="Times New Roman"/>
          <w:sz w:val="24"/>
          <w:szCs w:val="24"/>
          <w:lang w:val="lt-LT"/>
        </w:rPr>
        <w:t xml:space="preserve"> grup</w:t>
      </w:r>
      <w:r w:rsidR="00F15765" w:rsidRPr="005F167A">
        <w:rPr>
          <w:rFonts w:ascii="Times New Roman" w:hAnsi="Times New Roman"/>
          <w:sz w:val="24"/>
          <w:szCs w:val="24"/>
          <w:lang w:val="lt-LT"/>
        </w:rPr>
        <w:t>ės</w:t>
      </w:r>
      <w:r w:rsidRPr="005F167A">
        <w:rPr>
          <w:rFonts w:ascii="Times New Roman" w:hAnsi="Times New Roman"/>
          <w:sz w:val="24"/>
          <w:szCs w:val="24"/>
          <w:lang w:val="lt-LT"/>
        </w:rPr>
        <w:t xml:space="preserve"> darbo dienos pradžios ir pabaigos laikus.</w:t>
      </w:r>
    </w:p>
    <w:p w14:paraId="0E5A68C3" w14:textId="77777777" w:rsidR="001F3F89" w:rsidRPr="005F167A" w:rsidRDefault="00736D10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5F167A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D71B2AB" w14:textId="77777777" w:rsidR="001F3F89" w:rsidRPr="005F167A" w:rsidRDefault="001F3F89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DE01BF1" w14:textId="77777777" w:rsidR="00354B3D" w:rsidRPr="005F167A" w:rsidRDefault="00354B3D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299CD3E1" w14:textId="77777777" w:rsidR="005D72B6" w:rsidRPr="005F167A" w:rsidRDefault="005D72B6" w:rsidP="00354B3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5F167A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F167A">
        <w:rPr>
          <w:rFonts w:ascii="Times New Roman" w:hAnsi="Times New Roman"/>
          <w:sz w:val="24"/>
          <w:szCs w:val="24"/>
          <w:lang w:val="lt-LT"/>
        </w:rPr>
        <w:tab/>
      </w:r>
      <w:r w:rsidRPr="005F167A">
        <w:rPr>
          <w:rFonts w:ascii="Times New Roman" w:hAnsi="Times New Roman"/>
          <w:sz w:val="24"/>
          <w:szCs w:val="24"/>
          <w:lang w:val="lt-LT"/>
        </w:rPr>
        <w:tab/>
      </w:r>
      <w:r w:rsidRPr="005F167A">
        <w:rPr>
          <w:rFonts w:ascii="Times New Roman" w:hAnsi="Times New Roman"/>
          <w:sz w:val="24"/>
          <w:szCs w:val="24"/>
          <w:lang w:val="lt-LT"/>
        </w:rPr>
        <w:tab/>
      </w:r>
      <w:r w:rsidRPr="005F167A">
        <w:rPr>
          <w:rFonts w:ascii="Times New Roman" w:hAnsi="Times New Roman"/>
          <w:sz w:val="24"/>
          <w:szCs w:val="24"/>
          <w:lang w:val="lt-LT"/>
        </w:rPr>
        <w:tab/>
      </w:r>
      <w:r w:rsidRPr="005F167A">
        <w:rPr>
          <w:rFonts w:ascii="Times New Roman" w:hAnsi="Times New Roman"/>
          <w:sz w:val="24"/>
          <w:szCs w:val="24"/>
          <w:lang w:val="lt-LT"/>
        </w:rPr>
        <w:tab/>
      </w:r>
      <w:r w:rsidRPr="005F167A">
        <w:rPr>
          <w:rFonts w:ascii="Times New Roman" w:hAnsi="Times New Roman"/>
          <w:sz w:val="24"/>
          <w:szCs w:val="24"/>
          <w:lang w:val="lt-LT"/>
        </w:rPr>
        <w:tab/>
      </w:r>
      <w:r w:rsidR="001F3F89" w:rsidRPr="005F167A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354B3D" w:rsidRPr="005F167A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1F3F89" w:rsidRPr="005F167A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4503C0" w:rsidRPr="005F167A">
        <w:rPr>
          <w:rFonts w:ascii="Times New Roman" w:hAnsi="Times New Roman"/>
          <w:sz w:val="24"/>
          <w:szCs w:val="24"/>
          <w:lang w:val="lt-LT"/>
        </w:rPr>
        <w:t>Edgaras Pilypaitis</w:t>
      </w:r>
    </w:p>
    <w:p w14:paraId="007924BA" w14:textId="77777777" w:rsidR="005D72B6" w:rsidRPr="005F167A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428299B6" w14:textId="77777777" w:rsidR="005D72B6" w:rsidRPr="005F167A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274FA00E" w14:textId="77777777" w:rsidR="005D72B6" w:rsidRPr="005F167A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sectPr w:rsidR="005D72B6" w:rsidRPr="005F167A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1E729" w14:textId="77777777" w:rsidR="00E64DF8" w:rsidRDefault="00E64DF8">
      <w:r>
        <w:separator/>
      </w:r>
    </w:p>
  </w:endnote>
  <w:endnote w:type="continuationSeparator" w:id="0">
    <w:p w14:paraId="5D107758" w14:textId="77777777" w:rsidR="00E64DF8" w:rsidRDefault="00E64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123C0" w14:textId="77777777" w:rsidR="006327C8" w:rsidRDefault="005863C3" w:rsidP="006327C8">
    <w:pPr>
      <w:pStyle w:val="Porat"/>
      <w:jc w:val="right"/>
    </w:pPr>
    <w:fldSimple w:instr=" FILENAME \p \* MERGEFORMAT ">
      <w:r w:rsidR="002B31C4" w:rsidRPr="002B31C4">
        <w:rPr>
          <w:noProof/>
          <w:sz w:val="10"/>
        </w:rPr>
        <w:t>C:\Users\Gintaras\Desktop\varpas pertvarka.docx</w:t>
      </w:r>
    </w:fldSimple>
  </w:p>
  <w:p w14:paraId="6FD52E93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A17B2" w14:textId="77777777" w:rsidR="00E64DF8" w:rsidRDefault="00E64DF8">
      <w:r>
        <w:separator/>
      </w:r>
    </w:p>
  </w:footnote>
  <w:footnote w:type="continuationSeparator" w:id="0">
    <w:p w14:paraId="6BACD309" w14:textId="77777777" w:rsidR="00E64DF8" w:rsidRDefault="00E64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5005B"/>
    <w:rsid w:val="00091E64"/>
    <w:rsid w:val="00093E2D"/>
    <w:rsid w:val="00097933"/>
    <w:rsid w:val="000C6F60"/>
    <w:rsid w:val="000F02B9"/>
    <w:rsid w:val="001039DE"/>
    <w:rsid w:val="00146E5A"/>
    <w:rsid w:val="0016396E"/>
    <w:rsid w:val="00163CA8"/>
    <w:rsid w:val="001C236E"/>
    <w:rsid w:val="001C27C3"/>
    <w:rsid w:val="001C7F2A"/>
    <w:rsid w:val="001D536D"/>
    <w:rsid w:val="001D585A"/>
    <w:rsid w:val="001F3F89"/>
    <w:rsid w:val="002207A3"/>
    <w:rsid w:val="002673E0"/>
    <w:rsid w:val="00271AAE"/>
    <w:rsid w:val="002862FF"/>
    <w:rsid w:val="00294327"/>
    <w:rsid w:val="002B31C4"/>
    <w:rsid w:val="00326CF5"/>
    <w:rsid w:val="00354B3D"/>
    <w:rsid w:val="00385773"/>
    <w:rsid w:val="003903D4"/>
    <w:rsid w:val="00395D23"/>
    <w:rsid w:val="003B40AA"/>
    <w:rsid w:val="0042464D"/>
    <w:rsid w:val="00434A6F"/>
    <w:rsid w:val="004503C0"/>
    <w:rsid w:val="00455E38"/>
    <w:rsid w:val="004676FD"/>
    <w:rsid w:val="004A3BF0"/>
    <w:rsid w:val="005863C3"/>
    <w:rsid w:val="00595CB9"/>
    <w:rsid w:val="00597A9D"/>
    <w:rsid w:val="005D72B6"/>
    <w:rsid w:val="005D7B82"/>
    <w:rsid w:val="005F167A"/>
    <w:rsid w:val="006327C8"/>
    <w:rsid w:val="00662ED5"/>
    <w:rsid w:val="00693955"/>
    <w:rsid w:val="006D144C"/>
    <w:rsid w:val="006D2E55"/>
    <w:rsid w:val="00705856"/>
    <w:rsid w:val="00722B6B"/>
    <w:rsid w:val="00724DA2"/>
    <w:rsid w:val="00725606"/>
    <w:rsid w:val="00732761"/>
    <w:rsid w:val="00736D10"/>
    <w:rsid w:val="00741483"/>
    <w:rsid w:val="007546FB"/>
    <w:rsid w:val="007B1E3E"/>
    <w:rsid w:val="007B1F9F"/>
    <w:rsid w:val="007D5E63"/>
    <w:rsid w:val="00807F39"/>
    <w:rsid w:val="00810B89"/>
    <w:rsid w:val="008C230A"/>
    <w:rsid w:val="008C3186"/>
    <w:rsid w:val="00901AF6"/>
    <w:rsid w:val="00955A29"/>
    <w:rsid w:val="00961E4E"/>
    <w:rsid w:val="009A6570"/>
    <w:rsid w:val="00B55422"/>
    <w:rsid w:val="00B860DC"/>
    <w:rsid w:val="00B94067"/>
    <w:rsid w:val="00BE4ADA"/>
    <w:rsid w:val="00C14CAE"/>
    <w:rsid w:val="00C616C7"/>
    <w:rsid w:val="00CA4BC0"/>
    <w:rsid w:val="00CE2D91"/>
    <w:rsid w:val="00CF6968"/>
    <w:rsid w:val="00D009EF"/>
    <w:rsid w:val="00D42E04"/>
    <w:rsid w:val="00D47CAA"/>
    <w:rsid w:val="00D95CEB"/>
    <w:rsid w:val="00DB486D"/>
    <w:rsid w:val="00DC2CBD"/>
    <w:rsid w:val="00DD5185"/>
    <w:rsid w:val="00DE40E3"/>
    <w:rsid w:val="00E03788"/>
    <w:rsid w:val="00E03CF9"/>
    <w:rsid w:val="00E117CF"/>
    <w:rsid w:val="00E4149D"/>
    <w:rsid w:val="00E64DF8"/>
    <w:rsid w:val="00E670C0"/>
    <w:rsid w:val="00E77378"/>
    <w:rsid w:val="00E91AA4"/>
    <w:rsid w:val="00E9422E"/>
    <w:rsid w:val="00E97802"/>
    <w:rsid w:val="00EB568A"/>
    <w:rsid w:val="00EB7F4F"/>
    <w:rsid w:val="00EC5D94"/>
    <w:rsid w:val="00EF7B37"/>
    <w:rsid w:val="00F06341"/>
    <w:rsid w:val="00F15765"/>
    <w:rsid w:val="00F35536"/>
    <w:rsid w:val="00F36C7E"/>
    <w:rsid w:val="00F40CFE"/>
    <w:rsid w:val="00F450A8"/>
    <w:rsid w:val="00F9223A"/>
    <w:rsid w:val="00F94B16"/>
    <w:rsid w:val="00FC4EA9"/>
    <w:rsid w:val="00FD2B35"/>
    <w:rsid w:val="00FF4015"/>
    <w:rsid w:val="00FF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3581EF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1184A7B-F36E-4F13-B3FC-38A6FD171C3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2020-01-27T11:23:00Z</cp:lastPrinted>
  <dcterms:created xsi:type="dcterms:W3CDTF">2021-09-08T07:05:00Z</dcterms:created>
  <dcterms:modified xsi:type="dcterms:W3CDTF">2021-09-17T10:55:00Z</dcterms:modified>
</cp:coreProperties>
</file>