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1416" w14:textId="61735AC4" w:rsidR="00097933" w:rsidRPr="00B55422" w:rsidRDefault="003C3934">
      <w:pPr>
        <w:jc w:val="center"/>
        <w:rPr>
          <w:rFonts w:ascii="Times New Roman" w:hAnsi="Times New Roman"/>
          <w:b/>
          <w:lang w:val="lt-LT" w:eastAsia="lt-LT"/>
        </w:rPr>
      </w:pPr>
      <w:r>
        <w:rPr>
          <w:rFonts w:ascii="Times New Roman" w:hAnsi="Times New Roman"/>
          <w:b/>
          <w:lang w:val="lt-LT" w:eastAsia="lt-LT"/>
        </w:rPr>
        <w:t xml:space="preserve"> </w:t>
      </w:r>
      <w:r w:rsidR="00B860DC" w:rsidRPr="00B55422">
        <w:rPr>
          <w:noProof/>
          <w:lang w:val="lt-LT" w:eastAsia="lt-LT" w:bidi="lo-LA"/>
        </w:rPr>
        <w:drawing>
          <wp:inline distT="0" distB="0" distL="0" distR="0" wp14:anchorId="240F6D0C" wp14:editId="349A7D0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B754C" w14:textId="77777777" w:rsidR="00093E2D" w:rsidRPr="00B55422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2D0FAE44" w14:textId="77777777" w:rsidR="00097933" w:rsidRPr="00B55422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B55422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B55422">
        <w:rPr>
          <w:rFonts w:ascii="Times New Roman" w:hAnsi="Times New Roman"/>
          <w:b/>
          <w:sz w:val="24"/>
          <w:lang w:val="lt-LT"/>
        </w:rPr>
        <w:t>TARYBA</w:t>
      </w:r>
    </w:p>
    <w:p w14:paraId="4D9D2F62" w14:textId="77777777" w:rsidR="00097933" w:rsidRPr="00B55422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22FA3C9" w14:textId="77777777" w:rsidR="00097933" w:rsidRPr="00B55422" w:rsidRDefault="005D72B6">
      <w:pPr>
        <w:pStyle w:val="Antrat3"/>
        <w:rPr>
          <w:b/>
          <w:lang w:val="lt-LT"/>
        </w:rPr>
      </w:pPr>
      <w:r w:rsidRPr="00B55422">
        <w:rPr>
          <w:b/>
          <w:lang w:val="lt-LT"/>
        </w:rPr>
        <w:t>SPRENDIMAS</w:t>
      </w:r>
    </w:p>
    <w:p w14:paraId="77F957E1" w14:textId="68192613" w:rsidR="00355E49" w:rsidRPr="005652A4" w:rsidRDefault="003122A8" w:rsidP="005652A4">
      <w:pPr>
        <w:pStyle w:val="Antrat1"/>
        <w:jc w:val="center"/>
        <w:rPr>
          <w:b/>
          <w:szCs w:val="24"/>
          <w:lang w:val="lt-LT"/>
        </w:rPr>
      </w:pPr>
      <w:bookmarkStart w:id="0" w:name="_Hlk157073022"/>
      <w:r w:rsidRPr="003122A8">
        <w:rPr>
          <w:b/>
          <w:bCs/>
          <w:szCs w:val="24"/>
          <w:lang w:val="lt-LT"/>
        </w:rPr>
        <w:t>DĖL ŠAKIŲ RAJONO SAVIVALDYBĖS TARYBOS 20</w:t>
      </w:r>
      <w:r>
        <w:rPr>
          <w:b/>
          <w:bCs/>
          <w:szCs w:val="24"/>
          <w:lang w:val="lt-LT"/>
        </w:rPr>
        <w:t>2</w:t>
      </w:r>
      <w:r w:rsidR="0066631B">
        <w:rPr>
          <w:b/>
          <w:bCs/>
          <w:szCs w:val="24"/>
          <w:lang w:val="lt-LT"/>
        </w:rPr>
        <w:t>2</w:t>
      </w:r>
      <w:r w:rsidRPr="003122A8">
        <w:rPr>
          <w:b/>
          <w:bCs/>
          <w:szCs w:val="24"/>
          <w:lang w:val="lt-LT"/>
        </w:rPr>
        <w:t xml:space="preserve"> M. </w:t>
      </w:r>
      <w:r w:rsidR="0066631B">
        <w:rPr>
          <w:b/>
          <w:bCs/>
          <w:szCs w:val="24"/>
          <w:lang w:val="lt-LT"/>
        </w:rPr>
        <w:t>SPALIO</w:t>
      </w:r>
      <w:r w:rsidR="0066631B" w:rsidRPr="003122A8">
        <w:rPr>
          <w:b/>
          <w:bCs/>
          <w:szCs w:val="24"/>
          <w:lang w:val="lt-LT"/>
        </w:rPr>
        <w:t xml:space="preserve"> </w:t>
      </w:r>
      <w:r w:rsidR="0066631B">
        <w:rPr>
          <w:b/>
          <w:bCs/>
          <w:szCs w:val="24"/>
          <w:lang w:val="lt-LT"/>
        </w:rPr>
        <w:t xml:space="preserve">21 </w:t>
      </w:r>
      <w:r w:rsidRPr="003122A8">
        <w:rPr>
          <w:b/>
          <w:bCs/>
          <w:szCs w:val="24"/>
          <w:lang w:val="lt-LT"/>
        </w:rPr>
        <w:t>D. SPRENDIMO NR. T-</w:t>
      </w:r>
      <w:r w:rsidR="0066631B">
        <w:rPr>
          <w:b/>
          <w:bCs/>
          <w:szCs w:val="24"/>
          <w:lang w:val="lt-LT"/>
        </w:rPr>
        <w:t>310</w:t>
      </w:r>
      <w:r w:rsidRPr="003122A8">
        <w:rPr>
          <w:b/>
          <w:bCs/>
          <w:szCs w:val="24"/>
          <w:lang w:val="lt-LT"/>
        </w:rPr>
        <w:t xml:space="preserve"> „</w:t>
      </w:r>
      <w:r w:rsidR="005652A4" w:rsidRPr="005652A4">
        <w:rPr>
          <w:b/>
          <w:szCs w:val="24"/>
          <w:lang w:val="lt-LT"/>
        </w:rPr>
        <w:t>DĖL ŠAKIŲ RAJONO SAVIVALDYBĖS NEVYRIAUSYBINIŲ ORGANIZACIJŲ TARYBOS SUDARYMO</w:t>
      </w:r>
      <w:r w:rsidRPr="003122A8">
        <w:rPr>
          <w:b/>
          <w:bCs/>
          <w:szCs w:val="24"/>
          <w:lang w:val="lt-LT"/>
        </w:rPr>
        <w:t>“ PAKEITIMO</w:t>
      </w:r>
    </w:p>
    <w:bookmarkEnd w:id="0"/>
    <w:p w14:paraId="19D6575A" w14:textId="77777777" w:rsidR="003122A8" w:rsidRDefault="003122A8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3AD45AE" w14:textId="3633A4DD" w:rsidR="00097933" w:rsidRPr="00B55422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szCs w:val="24"/>
          <w:lang w:val="lt-LT"/>
        </w:rPr>
        <w:t>20</w:t>
      </w:r>
      <w:r w:rsidR="00B55422" w:rsidRPr="00B55422">
        <w:rPr>
          <w:rFonts w:ascii="Times New Roman" w:hAnsi="Times New Roman"/>
          <w:sz w:val="24"/>
          <w:szCs w:val="24"/>
          <w:lang w:val="lt-LT"/>
        </w:rPr>
        <w:t>2</w:t>
      </w:r>
      <w:r w:rsidR="0066631B">
        <w:rPr>
          <w:rFonts w:ascii="Times New Roman" w:hAnsi="Times New Roman"/>
          <w:sz w:val="24"/>
          <w:szCs w:val="24"/>
          <w:lang w:val="lt-LT"/>
        </w:rPr>
        <w:t>3</w:t>
      </w:r>
      <w:r w:rsidRPr="00B55422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E7163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6631B">
        <w:rPr>
          <w:rFonts w:ascii="Times New Roman" w:hAnsi="Times New Roman"/>
          <w:sz w:val="24"/>
          <w:szCs w:val="24"/>
          <w:lang w:val="lt-LT"/>
        </w:rPr>
        <w:t>vasario</w:t>
      </w:r>
      <w:r w:rsidR="0000208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6631B">
        <w:rPr>
          <w:rFonts w:ascii="Times New Roman" w:hAnsi="Times New Roman"/>
          <w:sz w:val="24"/>
          <w:szCs w:val="24"/>
          <w:lang w:val="lt-LT"/>
        </w:rPr>
        <w:t>9</w:t>
      </w:r>
      <w:r w:rsidR="0000208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55422">
        <w:rPr>
          <w:rFonts w:ascii="Times New Roman" w:hAnsi="Times New Roman"/>
          <w:sz w:val="24"/>
          <w:szCs w:val="24"/>
          <w:lang w:val="lt-LT"/>
        </w:rPr>
        <w:t>d.</w:t>
      </w:r>
      <w:r w:rsidR="00CE0C72">
        <w:rPr>
          <w:rFonts w:ascii="Times New Roman" w:hAnsi="Times New Roman"/>
          <w:lang w:val="lt-LT"/>
        </w:rPr>
        <w:t xml:space="preserve"> </w:t>
      </w:r>
      <w:r w:rsidR="00434A6F" w:rsidRPr="00B55422">
        <w:rPr>
          <w:rFonts w:ascii="Times New Roman" w:hAnsi="Times New Roman"/>
          <w:sz w:val="24"/>
          <w:lang w:val="lt-LT"/>
        </w:rPr>
        <w:t>Nr.</w:t>
      </w:r>
      <w:r w:rsidR="00B55422">
        <w:rPr>
          <w:rFonts w:ascii="Times New Roman" w:hAnsi="Times New Roman"/>
          <w:sz w:val="24"/>
          <w:lang w:val="lt-LT"/>
        </w:rPr>
        <w:t xml:space="preserve"> </w:t>
      </w:r>
      <w:proofErr w:type="spellStart"/>
      <w:r w:rsidR="00B55422">
        <w:rPr>
          <w:rFonts w:ascii="Times New Roman" w:hAnsi="Times New Roman"/>
          <w:sz w:val="24"/>
          <w:lang w:val="lt-LT"/>
        </w:rPr>
        <w:t>TSP</w:t>
      </w:r>
      <w:proofErr w:type="spellEnd"/>
      <w:r w:rsidR="00B55422">
        <w:rPr>
          <w:rFonts w:ascii="Times New Roman" w:hAnsi="Times New Roman"/>
          <w:sz w:val="24"/>
          <w:lang w:val="lt-LT"/>
        </w:rPr>
        <w:t>-</w:t>
      </w:r>
      <w:r w:rsidR="003F3BA3">
        <w:rPr>
          <w:rFonts w:ascii="Times New Roman" w:hAnsi="Times New Roman"/>
          <w:sz w:val="24"/>
          <w:lang w:val="lt-LT"/>
        </w:rPr>
        <w:t>45</w:t>
      </w:r>
    </w:p>
    <w:p w14:paraId="1956F044" w14:textId="17CA7C2B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lang w:val="lt-LT"/>
        </w:rPr>
        <w:t>Šakiai</w:t>
      </w:r>
    </w:p>
    <w:p w14:paraId="4E0A2B08" w14:textId="77777777" w:rsidR="00200327" w:rsidRPr="00B55422" w:rsidRDefault="0020032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</w:p>
    <w:p w14:paraId="7EC88232" w14:textId="60C51BCF" w:rsidR="009112EA" w:rsidRPr="0066631B" w:rsidRDefault="0066631B" w:rsidP="0066631B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6631B">
        <w:rPr>
          <w:rFonts w:ascii="Times New Roman" w:hAnsi="Times New Roman"/>
          <w:sz w:val="24"/>
          <w:szCs w:val="24"/>
          <w:lang w:val="lt-LT"/>
        </w:rPr>
        <w:t>Vadovaudamasi Lietuvos Respublikos nevyriausybinių organizacijų plėtros įstatymo</w:t>
      </w:r>
      <w:r w:rsidR="00EA30E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6631B">
        <w:rPr>
          <w:rFonts w:ascii="Times New Roman" w:hAnsi="Times New Roman"/>
          <w:sz w:val="24"/>
          <w:szCs w:val="24"/>
          <w:lang w:val="lt-LT"/>
        </w:rPr>
        <w:t xml:space="preserve">6 straipsnio 1 dalimi, </w:t>
      </w:r>
      <w:r w:rsidRPr="0066631B">
        <w:rPr>
          <w:rFonts w:ascii="Times New Roman" w:hAnsi="Times New Roman"/>
          <w:color w:val="000000" w:themeColor="text1"/>
          <w:sz w:val="24"/>
          <w:szCs w:val="24"/>
          <w:lang w:val="lt-LT"/>
        </w:rPr>
        <w:t>Šakių rajono savivaldybės nevyriausybinių organizacijų tarybos nuostatų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 w:rsidRPr="0066631B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patvirtintų</w:t>
      </w:r>
      <w:r w:rsidRPr="0066631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6631B">
        <w:rPr>
          <w:rFonts w:ascii="Times New Roman" w:hAnsi="Times New Roman"/>
          <w:color w:val="000000" w:themeColor="text1"/>
          <w:sz w:val="24"/>
          <w:szCs w:val="24"/>
          <w:lang w:val="lt-LT"/>
        </w:rPr>
        <w:t>Šakių rajono savivaldybės tarybos 2023 m. birželio 23 d. sprendimu Nr. T-193 „</w:t>
      </w:r>
      <w:r w:rsidRPr="0066631B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Dėl Šakių rajono savivaldybės nevyriausybinių organizacijų tarybos nuostatų patvirtinimo“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,</w:t>
      </w:r>
      <w:r w:rsidRPr="0066631B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 19 punktu </w:t>
      </w:r>
      <w:r w:rsidRPr="0066631B">
        <w:rPr>
          <w:rFonts w:ascii="Times New Roman" w:hAnsi="Times New Roman"/>
          <w:color w:val="000000" w:themeColor="text1"/>
          <w:sz w:val="24"/>
          <w:szCs w:val="24"/>
          <w:lang w:val="lt-LT"/>
        </w:rPr>
        <w:t>bei atsižvelgdama į Šakių rajono nevyriausybin</w:t>
      </w:r>
      <w:r w:rsidR="005652A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ės </w:t>
      </w:r>
      <w:r w:rsidRPr="0066631B">
        <w:rPr>
          <w:rFonts w:ascii="Times New Roman" w:hAnsi="Times New Roman"/>
          <w:color w:val="000000" w:themeColor="text1"/>
          <w:sz w:val="24"/>
          <w:szCs w:val="24"/>
          <w:lang w:val="lt-LT"/>
        </w:rPr>
        <w:t>organizacij</w:t>
      </w:r>
      <w:r w:rsidR="005652A4">
        <w:rPr>
          <w:rFonts w:ascii="Times New Roman" w:hAnsi="Times New Roman"/>
          <w:color w:val="000000" w:themeColor="text1"/>
          <w:sz w:val="24"/>
          <w:szCs w:val="24"/>
          <w:lang w:val="lt-LT"/>
        </w:rPr>
        <w:t>os</w:t>
      </w:r>
      <w:r w:rsidRPr="0066631B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EA30EF">
        <w:rPr>
          <w:rFonts w:ascii="Times New Roman" w:hAnsi="Times New Roman"/>
          <w:color w:val="000000" w:themeColor="text1"/>
          <w:sz w:val="24"/>
          <w:szCs w:val="24"/>
          <w:lang w:val="lt-LT"/>
        </w:rPr>
        <w:t>S</w:t>
      </w:r>
      <w:r w:rsidR="00EA30EF" w:rsidRPr="00EA30EF">
        <w:rPr>
          <w:rFonts w:ascii="Times New Roman" w:hAnsi="Times New Roman"/>
          <w:color w:val="000000" w:themeColor="text1"/>
          <w:sz w:val="24"/>
          <w:szCs w:val="24"/>
          <w:lang w:val="lt-LT"/>
        </w:rPr>
        <w:t>porto ir laisvalaikio klub</w:t>
      </w:r>
      <w:r w:rsidR="00125294">
        <w:rPr>
          <w:rFonts w:ascii="Times New Roman" w:hAnsi="Times New Roman"/>
          <w:color w:val="000000" w:themeColor="text1"/>
          <w:sz w:val="24"/>
          <w:szCs w:val="24"/>
          <w:lang w:val="lt-LT"/>
        </w:rPr>
        <w:t>as</w:t>
      </w:r>
      <w:r w:rsidR="00EA30EF" w:rsidRPr="00EA30EF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„V</w:t>
      </w:r>
      <w:r w:rsidR="00EA30EF" w:rsidRPr="00EA30EF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="00EA30EF" w:rsidRPr="00EA30EF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jas“ </w:t>
      </w:r>
      <w:r w:rsidRPr="0066631B">
        <w:rPr>
          <w:rFonts w:ascii="Times New Roman" w:hAnsi="Times New Roman"/>
          <w:color w:val="000000" w:themeColor="text1"/>
          <w:sz w:val="24"/>
          <w:szCs w:val="24"/>
          <w:lang w:val="lt-LT"/>
        </w:rPr>
        <w:t>delegavimo rašt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ą</w:t>
      </w:r>
      <w:r w:rsidR="00677F7E" w:rsidRPr="0066631B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112EA" w:rsidRPr="0066631B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="009112EA" w:rsidRPr="0066631B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88245F">
        <w:rPr>
          <w:rFonts w:ascii="Times New Roman" w:hAnsi="Times New Roman"/>
          <w:sz w:val="24"/>
          <w:szCs w:val="24"/>
          <w:lang w:val="lt-LT"/>
        </w:rPr>
        <w:t>:</w:t>
      </w:r>
    </w:p>
    <w:p w14:paraId="012DE718" w14:textId="49E8EDB2" w:rsidR="0088245F" w:rsidRDefault="00F90AD9" w:rsidP="0088245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 xml:space="preserve">akeisti Šakių rajono savivaldybės tarybos 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 xml:space="preserve">2022 m. spalio 21 d. 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>sprendim</w:t>
      </w:r>
      <w:r>
        <w:rPr>
          <w:rFonts w:ascii="Times New Roman" w:hAnsi="Times New Roman"/>
          <w:sz w:val="24"/>
          <w:szCs w:val="24"/>
          <w:lang w:val="lt-LT"/>
        </w:rPr>
        <w:t>ą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 xml:space="preserve"> Nr. T-</w:t>
      </w:r>
      <w:r w:rsidR="005652A4">
        <w:rPr>
          <w:rFonts w:ascii="Times New Roman" w:hAnsi="Times New Roman"/>
          <w:sz w:val="24"/>
          <w:szCs w:val="24"/>
          <w:lang w:val="lt-LT"/>
        </w:rPr>
        <w:t>310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 xml:space="preserve"> „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>D</w:t>
      </w:r>
      <w:r w:rsidR="005652A4" w:rsidRPr="005652A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>l Šaki</w:t>
      </w:r>
      <w:r w:rsidR="005652A4" w:rsidRPr="005652A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5652A4" w:rsidRPr="005652A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>s nevyriausybini</w:t>
      </w:r>
      <w:r w:rsidR="005652A4" w:rsidRPr="005652A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 xml:space="preserve"> organizacij</w:t>
      </w:r>
      <w:r w:rsidR="005652A4" w:rsidRPr="005652A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 xml:space="preserve"> tarybos sudarymo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>“</w:t>
      </w:r>
      <w:r w:rsidR="00976872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8245F" w:rsidRPr="003122A8">
        <w:rPr>
          <w:rFonts w:ascii="Times New Roman" w:hAnsi="Times New Roman"/>
          <w:sz w:val="24"/>
          <w:szCs w:val="24"/>
          <w:lang w:val="lt-LT"/>
        </w:rPr>
        <w:t>vietoj „</w:t>
      </w:r>
      <w:r w:rsidR="0088245F" w:rsidRPr="005652A4">
        <w:rPr>
          <w:rFonts w:ascii="Times New Roman" w:hAnsi="Times New Roman"/>
          <w:sz w:val="24"/>
          <w:szCs w:val="24"/>
          <w:lang w:val="lt-LT"/>
        </w:rPr>
        <w:t>Mindaugas Bal</w:t>
      </w:r>
      <w:r w:rsidR="0088245F" w:rsidRPr="005652A4">
        <w:rPr>
          <w:rFonts w:ascii="Times New Roman" w:hAnsi="Times New Roman" w:hint="eastAsia"/>
          <w:sz w:val="24"/>
          <w:szCs w:val="24"/>
          <w:lang w:val="lt-LT"/>
        </w:rPr>
        <w:t>č</w:t>
      </w:r>
      <w:r w:rsidR="0088245F" w:rsidRPr="005652A4">
        <w:rPr>
          <w:rFonts w:ascii="Times New Roman" w:hAnsi="Times New Roman"/>
          <w:sz w:val="24"/>
          <w:szCs w:val="24"/>
          <w:lang w:val="lt-LT"/>
        </w:rPr>
        <w:t>i</w:t>
      </w:r>
      <w:r w:rsidR="0088245F" w:rsidRPr="005652A4">
        <w:rPr>
          <w:rFonts w:ascii="Times New Roman" w:hAnsi="Times New Roman" w:hint="eastAsia"/>
          <w:sz w:val="24"/>
          <w:szCs w:val="24"/>
          <w:lang w:val="lt-LT"/>
        </w:rPr>
        <w:t>ū</w:t>
      </w:r>
      <w:r w:rsidR="0088245F" w:rsidRPr="005652A4">
        <w:rPr>
          <w:rFonts w:ascii="Times New Roman" w:hAnsi="Times New Roman"/>
          <w:sz w:val="24"/>
          <w:szCs w:val="24"/>
          <w:lang w:val="lt-LT"/>
        </w:rPr>
        <w:t>nas</w:t>
      </w:r>
      <w:r w:rsidR="0088245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8245F" w:rsidRPr="003122A8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88245F" w:rsidRPr="005652A4">
        <w:rPr>
          <w:rFonts w:ascii="Times New Roman" w:hAnsi="Times New Roman"/>
          <w:sz w:val="24"/>
          <w:szCs w:val="24"/>
          <w:lang w:val="lt-LT"/>
        </w:rPr>
        <w:t>sporto ir laisvalaikio klubo „V</w:t>
      </w:r>
      <w:r w:rsidR="0088245F" w:rsidRPr="005652A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88245F" w:rsidRPr="005652A4">
        <w:rPr>
          <w:rFonts w:ascii="Times New Roman" w:hAnsi="Times New Roman"/>
          <w:sz w:val="24"/>
          <w:szCs w:val="24"/>
          <w:lang w:val="lt-LT"/>
        </w:rPr>
        <w:t>jas“ prezidentas</w:t>
      </w:r>
      <w:r w:rsidR="0088245F" w:rsidRPr="003122A8">
        <w:rPr>
          <w:rFonts w:ascii="Times New Roman" w:hAnsi="Times New Roman"/>
          <w:sz w:val="24"/>
          <w:szCs w:val="24"/>
          <w:lang w:val="lt-LT"/>
        </w:rPr>
        <w:t>“ įrašyti „</w:t>
      </w:r>
      <w:bookmarkStart w:id="1" w:name="_Hlk110943842"/>
      <w:r w:rsidR="0088245F" w:rsidRPr="005652A4">
        <w:rPr>
          <w:rFonts w:ascii="Times New Roman" w:hAnsi="Times New Roman"/>
          <w:sz w:val="24"/>
          <w:szCs w:val="24"/>
          <w:lang w:val="lt-LT"/>
        </w:rPr>
        <w:t xml:space="preserve">Valdas Staugaitis </w:t>
      </w:r>
      <w:r w:rsidR="0088245F" w:rsidRPr="003122A8">
        <w:rPr>
          <w:rFonts w:ascii="Times New Roman" w:hAnsi="Times New Roman"/>
          <w:sz w:val="24"/>
          <w:szCs w:val="24"/>
          <w:lang w:val="lt-LT"/>
        </w:rPr>
        <w:t xml:space="preserve">– </w:t>
      </w:r>
      <w:bookmarkEnd w:id="1"/>
      <w:r w:rsidR="0088245F" w:rsidRPr="005652A4">
        <w:rPr>
          <w:rFonts w:ascii="Times New Roman" w:hAnsi="Times New Roman"/>
          <w:sz w:val="24"/>
          <w:szCs w:val="24"/>
          <w:lang w:val="lt-LT"/>
        </w:rPr>
        <w:t>sporto ir laisvalaikio klubo „V</w:t>
      </w:r>
      <w:r w:rsidR="0088245F" w:rsidRPr="005652A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88245F" w:rsidRPr="005652A4">
        <w:rPr>
          <w:rFonts w:ascii="Times New Roman" w:hAnsi="Times New Roman"/>
          <w:sz w:val="24"/>
          <w:szCs w:val="24"/>
          <w:lang w:val="lt-LT"/>
        </w:rPr>
        <w:t>jas“ prezidentas</w:t>
      </w:r>
      <w:r w:rsidR="0088245F">
        <w:rPr>
          <w:rFonts w:ascii="Times New Roman" w:hAnsi="Times New Roman"/>
          <w:sz w:val="24"/>
          <w:szCs w:val="24"/>
          <w:lang w:val="lt-LT"/>
        </w:rPr>
        <w:t>“.</w:t>
      </w:r>
    </w:p>
    <w:p w14:paraId="0D16266B" w14:textId="6E042BDA" w:rsidR="009112EA" w:rsidRDefault="009112EA" w:rsidP="00840E41">
      <w:pPr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E70910">
        <w:rPr>
          <w:rFonts w:ascii="Times New Roman" w:eastAsia="Calibri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E70910">
        <w:rPr>
          <w:rFonts w:ascii="Times New Roman" w:eastAsia="Calibri" w:hAnsi="Times New Roman"/>
          <w:sz w:val="24"/>
          <w:szCs w:val="24"/>
          <w:lang w:val="lt-LT"/>
        </w:rPr>
        <w:t>8A</w:t>
      </w:r>
      <w:proofErr w:type="spellEnd"/>
      <w:r w:rsidRPr="00E70910">
        <w:rPr>
          <w:rFonts w:ascii="Times New Roman" w:eastAsia="Calibri" w:hAnsi="Times New Roman"/>
          <w:sz w:val="24"/>
          <w:szCs w:val="24"/>
          <w:lang w:val="lt-LT"/>
        </w:rPr>
        <w:t>, Kaunas.</w:t>
      </w:r>
    </w:p>
    <w:p w14:paraId="5FE685A8" w14:textId="77777777" w:rsidR="00200327" w:rsidRDefault="0020032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33F57BA8" w14:textId="77777777" w:rsidR="006673DD" w:rsidRDefault="006673D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68E503E4" w14:textId="77777777" w:rsidR="006673DD" w:rsidRPr="00B55422" w:rsidRDefault="006673D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0CD3CF1A" w14:textId="78BE5002" w:rsidR="005652A4" w:rsidRDefault="005652A4" w:rsidP="00976872">
      <w:pPr>
        <w:pStyle w:val="Pagrindinistekstas"/>
        <w:spacing w:after="0"/>
        <w:jc w:val="both"/>
      </w:pPr>
      <w:r>
        <w:t>Savivaldybės meras</w:t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>
        <w:t>Raimondas Januševičius</w:t>
      </w:r>
    </w:p>
    <w:p w14:paraId="12AE1EF3" w14:textId="51DC4531" w:rsid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349D91A" w14:textId="2A1A017A" w:rsidR="00CE0C72" w:rsidRDefault="00CE0C72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2B76B79" w14:textId="11A2D388" w:rsidR="00677F7E" w:rsidRDefault="00677F7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F8750CB" w14:textId="77777777" w:rsidR="006673DD" w:rsidRDefault="006673DD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A6D6F70" w14:textId="77777777" w:rsidR="006673DD" w:rsidRDefault="006673DD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3AE11CC" w14:textId="77777777" w:rsidR="006673DD" w:rsidRDefault="006673DD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0D516AA" w14:textId="77777777" w:rsidR="006673DD" w:rsidRDefault="006673DD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C557C16" w14:textId="77777777" w:rsidR="006673DD" w:rsidRDefault="006673DD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ED786F5" w14:textId="77777777" w:rsidR="006673DD" w:rsidRDefault="006673DD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29B8559" w14:textId="77777777" w:rsidR="006673DD" w:rsidRDefault="006673DD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A65DBD0" w14:textId="77777777" w:rsidR="006673DD" w:rsidRDefault="006673DD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85A591F" w14:textId="77777777" w:rsidR="005652A4" w:rsidRPr="005652A4" w:rsidRDefault="005652A4" w:rsidP="005652A4">
      <w:pPr>
        <w:tabs>
          <w:tab w:val="left" w:pos="1191"/>
          <w:tab w:val="center" w:pos="4153"/>
          <w:tab w:val="right" w:pos="8306"/>
        </w:tabs>
        <w:rPr>
          <w:rFonts w:ascii="Times New Roman" w:hAnsi="Times New Roman"/>
          <w:sz w:val="24"/>
          <w:szCs w:val="24"/>
          <w:lang w:val="lt-LT"/>
        </w:rPr>
      </w:pPr>
      <w:r w:rsidRPr="005652A4">
        <w:rPr>
          <w:rFonts w:ascii="Times New Roman" w:hAnsi="Times New Roman"/>
          <w:sz w:val="24"/>
          <w:szCs w:val="24"/>
          <w:lang w:val="lt-LT"/>
        </w:rPr>
        <w:t>Parengė:</w:t>
      </w:r>
      <w:r w:rsidRPr="005652A4">
        <w:rPr>
          <w:rFonts w:ascii="Times New Roman" w:hAnsi="Times New Roman"/>
          <w:sz w:val="24"/>
          <w:szCs w:val="24"/>
          <w:lang w:val="lt-LT"/>
        </w:rPr>
        <w:tab/>
        <w:t>Biudžeto, turto ir strateginio planavimo skyrius (I. Maksvytienė)</w:t>
      </w:r>
    </w:p>
    <w:p w14:paraId="5D19AC2A" w14:textId="381046E7" w:rsidR="005652A4" w:rsidRDefault="005652A4" w:rsidP="005652A4">
      <w:pPr>
        <w:tabs>
          <w:tab w:val="left" w:pos="1191"/>
          <w:tab w:val="center" w:pos="4153"/>
          <w:tab w:val="right" w:pos="8306"/>
        </w:tabs>
        <w:rPr>
          <w:rFonts w:ascii="Times New Roman" w:hAnsi="Times New Roman"/>
          <w:sz w:val="24"/>
          <w:szCs w:val="24"/>
          <w:lang w:val="lt-LT"/>
        </w:rPr>
      </w:pPr>
      <w:r w:rsidRPr="005652A4">
        <w:rPr>
          <w:rFonts w:ascii="Times New Roman" w:hAnsi="Times New Roman"/>
          <w:sz w:val="24"/>
          <w:szCs w:val="24"/>
          <w:lang w:val="lt-LT"/>
        </w:rPr>
        <w:t xml:space="preserve">Pranešėja: </w:t>
      </w:r>
      <w:r w:rsidRPr="005652A4">
        <w:rPr>
          <w:rFonts w:ascii="Times New Roman" w:hAnsi="Times New Roman"/>
          <w:sz w:val="24"/>
          <w:szCs w:val="24"/>
          <w:lang w:val="lt-LT"/>
        </w:rPr>
        <w:tab/>
        <w:t xml:space="preserve">Giedrė </w:t>
      </w:r>
      <w:proofErr w:type="spellStart"/>
      <w:r w:rsidRPr="005652A4">
        <w:rPr>
          <w:rFonts w:ascii="Times New Roman" w:hAnsi="Times New Roman"/>
          <w:sz w:val="24"/>
          <w:szCs w:val="24"/>
          <w:lang w:val="lt-LT"/>
        </w:rPr>
        <w:t>Šedbarienė</w:t>
      </w:r>
      <w:proofErr w:type="spellEnd"/>
    </w:p>
    <w:p w14:paraId="637CCE3A" w14:textId="46007DC2" w:rsidR="00976872" w:rsidRDefault="00976872" w:rsidP="005652A4">
      <w:pPr>
        <w:tabs>
          <w:tab w:val="left" w:pos="1191"/>
          <w:tab w:val="center" w:pos="4153"/>
          <w:tab w:val="right" w:pos="8306"/>
        </w:tabs>
        <w:rPr>
          <w:rFonts w:ascii="Times New Roman" w:hAnsi="Times New Roman"/>
          <w:sz w:val="24"/>
          <w:szCs w:val="24"/>
          <w:lang w:val="lt-LT"/>
        </w:rPr>
      </w:pPr>
    </w:p>
    <w:p w14:paraId="1BE54A87" w14:textId="4668E8B8" w:rsidR="00976872" w:rsidRDefault="00976872" w:rsidP="005652A4">
      <w:pPr>
        <w:tabs>
          <w:tab w:val="left" w:pos="1191"/>
          <w:tab w:val="center" w:pos="4153"/>
          <w:tab w:val="right" w:pos="8306"/>
        </w:tabs>
        <w:rPr>
          <w:rFonts w:ascii="Times New Roman" w:hAnsi="Times New Roman"/>
          <w:sz w:val="24"/>
          <w:szCs w:val="24"/>
          <w:lang w:val="lt-LT"/>
        </w:rPr>
      </w:pPr>
    </w:p>
    <w:p w14:paraId="41B4C637" w14:textId="77777777" w:rsidR="00976872" w:rsidRPr="005652A4" w:rsidRDefault="00976872" w:rsidP="005652A4">
      <w:pPr>
        <w:tabs>
          <w:tab w:val="left" w:pos="1191"/>
          <w:tab w:val="center" w:pos="4153"/>
          <w:tab w:val="right" w:pos="8306"/>
        </w:tabs>
        <w:rPr>
          <w:rFonts w:ascii="Times New Roman" w:hAnsi="Times New Roman"/>
          <w:sz w:val="24"/>
          <w:szCs w:val="24"/>
          <w:lang w:val="lt-LT"/>
        </w:rPr>
      </w:pPr>
    </w:p>
    <w:p w14:paraId="2B9D91B7" w14:textId="1B3A50C3" w:rsidR="005163AF" w:rsidRDefault="005163AF" w:rsidP="00E87D2B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72FC051" w14:textId="77777777" w:rsidR="005652A4" w:rsidRPr="005652A4" w:rsidRDefault="005652A4" w:rsidP="005652A4">
      <w:pPr>
        <w:jc w:val="center"/>
        <w:rPr>
          <w:rFonts w:ascii="Times New Roman" w:eastAsiaTheme="minorHAnsi" w:hAnsi="Times New Roman"/>
          <w:b/>
          <w:sz w:val="24"/>
          <w:szCs w:val="24"/>
          <w:lang w:val="lt-LT"/>
        </w:rPr>
      </w:pPr>
      <w:r w:rsidRPr="005652A4">
        <w:rPr>
          <w:rFonts w:ascii="Times New Roman" w:eastAsiaTheme="minorHAnsi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5652A4">
        <w:rPr>
          <w:rFonts w:ascii="Times New Roman" w:eastAsiaTheme="minorHAnsi" w:hAnsi="Times New Roman"/>
          <w:b/>
          <w:noProof/>
          <w:sz w:val="24"/>
          <w:szCs w:val="24"/>
          <w:lang w:val="lt-LT"/>
        </w:rPr>
        <w:t xml:space="preserve"> </w:t>
      </w:r>
    </w:p>
    <w:p w14:paraId="0DF1C835" w14:textId="77777777" w:rsidR="005652A4" w:rsidRPr="005652A4" w:rsidRDefault="005652A4" w:rsidP="005652A4">
      <w:pPr>
        <w:tabs>
          <w:tab w:val="left" w:pos="6804"/>
        </w:tabs>
        <w:jc w:val="right"/>
        <w:rPr>
          <w:rFonts w:ascii="Times New Roman" w:eastAsiaTheme="minorHAnsi" w:hAnsi="Times New Roman"/>
          <w:b/>
          <w:sz w:val="24"/>
          <w:szCs w:val="24"/>
          <w:lang w:val="lt-LT"/>
        </w:rPr>
      </w:pPr>
      <w:r w:rsidRPr="005652A4">
        <w:rPr>
          <w:rFonts w:ascii="Times New Roman" w:eastAsiaTheme="minorHAnsi" w:hAnsi="Times New Roman"/>
          <w:b/>
          <w:sz w:val="24"/>
          <w:szCs w:val="24"/>
          <w:lang w:val="lt-LT"/>
        </w:rPr>
        <w:tab/>
        <w:t xml:space="preserve">   </w:t>
      </w:r>
    </w:p>
    <w:p w14:paraId="0F9A587F" w14:textId="77777777" w:rsidR="005652A4" w:rsidRPr="005652A4" w:rsidRDefault="005652A4" w:rsidP="005652A4">
      <w:pPr>
        <w:jc w:val="center"/>
        <w:rPr>
          <w:rFonts w:ascii="Times New Roman" w:eastAsiaTheme="minorHAnsi" w:hAnsi="Times New Roman"/>
          <w:b/>
          <w:sz w:val="24"/>
          <w:szCs w:val="24"/>
          <w:lang w:val="lt-LT"/>
        </w:rPr>
      </w:pPr>
      <w:r w:rsidRPr="005652A4">
        <w:rPr>
          <w:rFonts w:ascii="Times New Roman" w:eastAsiaTheme="minorHAnsi" w:hAnsi="Times New Roman"/>
          <w:b/>
          <w:sz w:val="24"/>
          <w:szCs w:val="24"/>
          <w:lang w:val="lt-LT"/>
        </w:rPr>
        <w:t>AIŠKINAMASIS RAŠTAS</w:t>
      </w:r>
    </w:p>
    <w:p w14:paraId="2F41BF4D" w14:textId="77777777" w:rsidR="005652A4" w:rsidRPr="005652A4" w:rsidRDefault="005652A4" w:rsidP="005652A4">
      <w:pPr>
        <w:jc w:val="center"/>
        <w:rPr>
          <w:rFonts w:ascii="Times New Roman" w:eastAsiaTheme="minorHAnsi" w:hAnsi="Times New Roman"/>
          <w:b/>
          <w:sz w:val="24"/>
          <w:szCs w:val="24"/>
          <w:lang w:val="lt-LT"/>
        </w:rPr>
      </w:pPr>
      <w:r w:rsidRPr="005652A4">
        <w:rPr>
          <w:rFonts w:ascii="Times New Roman" w:eastAsiaTheme="minorHAnsi" w:hAnsi="Times New Roman"/>
          <w:b/>
          <w:sz w:val="24"/>
          <w:szCs w:val="24"/>
          <w:lang w:val="lt-LT"/>
        </w:rPr>
        <w:t>PRIE ŠAKIŲ RAJONO SAVIVALDYBĖS TARYBOS SPRENDIMO</w:t>
      </w:r>
    </w:p>
    <w:p w14:paraId="0854CB89" w14:textId="6A9F7AA8" w:rsidR="005652A4" w:rsidRPr="00976872" w:rsidRDefault="005652A4" w:rsidP="00976872">
      <w:pPr>
        <w:pStyle w:val="Antrat1"/>
        <w:jc w:val="center"/>
        <w:rPr>
          <w:b/>
          <w:szCs w:val="24"/>
          <w:lang w:val="lt-LT"/>
        </w:rPr>
      </w:pPr>
      <w:r w:rsidRPr="00976872">
        <w:rPr>
          <w:rFonts w:eastAsiaTheme="minorHAnsi"/>
          <w:b/>
          <w:bCs/>
          <w:szCs w:val="24"/>
          <w:lang w:val="lt-LT"/>
        </w:rPr>
        <w:t>„</w:t>
      </w:r>
      <w:r w:rsidR="00976872" w:rsidRPr="003122A8">
        <w:rPr>
          <w:b/>
          <w:bCs/>
          <w:szCs w:val="24"/>
          <w:lang w:val="lt-LT"/>
        </w:rPr>
        <w:t>DĖL ŠAKIŲ RAJONO SAVIVALDYBĖS TARYBOS 20</w:t>
      </w:r>
      <w:r w:rsidR="00976872">
        <w:rPr>
          <w:b/>
          <w:bCs/>
          <w:szCs w:val="24"/>
          <w:lang w:val="lt-LT"/>
        </w:rPr>
        <w:t>22</w:t>
      </w:r>
      <w:r w:rsidR="00976872" w:rsidRPr="003122A8">
        <w:rPr>
          <w:b/>
          <w:bCs/>
          <w:szCs w:val="24"/>
          <w:lang w:val="lt-LT"/>
        </w:rPr>
        <w:t xml:space="preserve"> M. </w:t>
      </w:r>
      <w:r w:rsidR="00976872">
        <w:rPr>
          <w:b/>
          <w:bCs/>
          <w:szCs w:val="24"/>
          <w:lang w:val="lt-LT"/>
        </w:rPr>
        <w:t>SPALIO</w:t>
      </w:r>
      <w:r w:rsidR="00976872" w:rsidRPr="003122A8">
        <w:rPr>
          <w:b/>
          <w:bCs/>
          <w:szCs w:val="24"/>
          <w:lang w:val="lt-LT"/>
        </w:rPr>
        <w:t xml:space="preserve"> </w:t>
      </w:r>
      <w:r w:rsidR="00976872">
        <w:rPr>
          <w:b/>
          <w:bCs/>
          <w:szCs w:val="24"/>
          <w:lang w:val="lt-LT"/>
        </w:rPr>
        <w:t xml:space="preserve">21 </w:t>
      </w:r>
      <w:r w:rsidR="00976872" w:rsidRPr="003122A8">
        <w:rPr>
          <w:b/>
          <w:bCs/>
          <w:szCs w:val="24"/>
          <w:lang w:val="lt-LT"/>
        </w:rPr>
        <w:t>D. SPRENDIMO NR. T-</w:t>
      </w:r>
      <w:r w:rsidR="00976872">
        <w:rPr>
          <w:b/>
          <w:bCs/>
          <w:szCs w:val="24"/>
          <w:lang w:val="lt-LT"/>
        </w:rPr>
        <w:t>310</w:t>
      </w:r>
      <w:r w:rsidR="00976872" w:rsidRPr="003122A8">
        <w:rPr>
          <w:b/>
          <w:bCs/>
          <w:szCs w:val="24"/>
          <w:lang w:val="lt-LT"/>
        </w:rPr>
        <w:t xml:space="preserve"> „</w:t>
      </w:r>
      <w:r w:rsidR="00976872" w:rsidRPr="005652A4">
        <w:rPr>
          <w:b/>
          <w:szCs w:val="24"/>
          <w:lang w:val="lt-LT"/>
        </w:rPr>
        <w:t>DĖL ŠAKIŲ RAJONO SAVIVALDYBĖS NEVYRIAUSYBINIŲ ORGANIZACIJŲ TARYBOS SUDARYMO</w:t>
      </w:r>
      <w:r w:rsidR="00976872" w:rsidRPr="003122A8">
        <w:rPr>
          <w:b/>
          <w:bCs/>
          <w:szCs w:val="24"/>
          <w:lang w:val="lt-LT"/>
        </w:rPr>
        <w:t>“ PAKEITIMO</w:t>
      </w:r>
      <w:r w:rsidRPr="005652A4">
        <w:rPr>
          <w:rFonts w:eastAsiaTheme="minorHAnsi"/>
          <w:b/>
          <w:bCs/>
          <w:szCs w:val="24"/>
          <w:lang w:val="lt-LT"/>
        </w:rPr>
        <w:t>“ PROJEKTO</w:t>
      </w:r>
    </w:p>
    <w:p w14:paraId="38110316" w14:textId="77777777" w:rsidR="005652A4" w:rsidRPr="005652A4" w:rsidRDefault="005652A4" w:rsidP="005652A4">
      <w:pPr>
        <w:ind w:left="187"/>
        <w:jc w:val="center"/>
        <w:rPr>
          <w:rFonts w:ascii="Times New Roman" w:eastAsiaTheme="minorHAnsi" w:hAnsi="Times New Roman"/>
          <w:b/>
          <w:sz w:val="24"/>
          <w:szCs w:val="24"/>
          <w:lang w:val="lt-LT"/>
        </w:rPr>
      </w:pPr>
    </w:p>
    <w:p w14:paraId="7FB0454B" w14:textId="54BCD2CB" w:rsidR="005652A4" w:rsidRPr="005652A4" w:rsidRDefault="005652A4" w:rsidP="005652A4">
      <w:pPr>
        <w:jc w:val="center"/>
        <w:rPr>
          <w:rFonts w:ascii="Times New Roman" w:eastAsiaTheme="minorHAnsi" w:hAnsi="Times New Roman"/>
          <w:sz w:val="24"/>
          <w:szCs w:val="24"/>
          <w:lang w:val="lt-LT"/>
        </w:rPr>
      </w:pPr>
      <w:r w:rsidRPr="005652A4">
        <w:rPr>
          <w:rFonts w:ascii="Times New Roman" w:eastAsiaTheme="minorHAnsi" w:hAnsi="Times New Roman"/>
          <w:sz w:val="24"/>
          <w:szCs w:val="24"/>
          <w:lang w:val="lt-LT"/>
        </w:rPr>
        <w:t>202</w:t>
      </w:r>
      <w:r w:rsidR="003B6E9F">
        <w:rPr>
          <w:rFonts w:ascii="Times New Roman" w:eastAsiaTheme="minorHAnsi" w:hAnsi="Times New Roman"/>
          <w:sz w:val="24"/>
          <w:szCs w:val="24"/>
          <w:lang w:val="lt-LT"/>
        </w:rPr>
        <w:t>4</w:t>
      </w:r>
      <w:r w:rsidRPr="005652A4">
        <w:rPr>
          <w:rFonts w:ascii="Times New Roman" w:eastAsiaTheme="minorHAnsi" w:hAnsi="Times New Roman"/>
          <w:sz w:val="24"/>
          <w:szCs w:val="24"/>
          <w:lang w:val="lt-LT"/>
        </w:rPr>
        <w:t xml:space="preserve"> m. </w:t>
      </w:r>
      <w:r w:rsidR="003B6E9F">
        <w:rPr>
          <w:rFonts w:ascii="Times New Roman" w:eastAsiaTheme="minorHAnsi" w:hAnsi="Times New Roman"/>
          <w:sz w:val="24"/>
          <w:szCs w:val="24"/>
          <w:lang w:val="lt-LT"/>
        </w:rPr>
        <w:t>sa</w:t>
      </w:r>
      <w:r w:rsidR="006A5EDC">
        <w:rPr>
          <w:rFonts w:ascii="Times New Roman" w:eastAsiaTheme="minorHAnsi" w:hAnsi="Times New Roman"/>
          <w:sz w:val="24"/>
          <w:szCs w:val="24"/>
          <w:lang w:val="lt-LT"/>
        </w:rPr>
        <w:t>u</w:t>
      </w:r>
      <w:r w:rsidR="003B6E9F">
        <w:rPr>
          <w:rFonts w:ascii="Times New Roman" w:eastAsiaTheme="minorHAnsi" w:hAnsi="Times New Roman"/>
          <w:sz w:val="24"/>
          <w:szCs w:val="24"/>
          <w:lang w:val="lt-LT"/>
        </w:rPr>
        <w:t>sio</w:t>
      </w:r>
      <w:r w:rsidRPr="005652A4">
        <w:rPr>
          <w:rFonts w:ascii="Times New Roman" w:eastAsiaTheme="minorHAnsi" w:hAnsi="Times New Roman"/>
          <w:sz w:val="24"/>
          <w:szCs w:val="24"/>
          <w:lang w:val="lt-LT"/>
        </w:rPr>
        <w:t xml:space="preserve"> </w:t>
      </w:r>
      <w:r w:rsidR="003B6E9F">
        <w:rPr>
          <w:rFonts w:ascii="Times New Roman" w:eastAsiaTheme="minorHAnsi" w:hAnsi="Times New Roman"/>
          <w:sz w:val="24"/>
          <w:szCs w:val="24"/>
          <w:lang w:val="lt-LT"/>
        </w:rPr>
        <w:t>2</w:t>
      </w:r>
      <w:r w:rsidRPr="005652A4">
        <w:rPr>
          <w:rFonts w:ascii="Times New Roman" w:eastAsiaTheme="minorHAnsi" w:hAnsi="Times New Roman"/>
          <w:sz w:val="24"/>
          <w:szCs w:val="24"/>
          <w:lang w:val="lt-LT"/>
        </w:rPr>
        <w:t>5 d.</w:t>
      </w:r>
    </w:p>
    <w:p w14:paraId="285F5A70" w14:textId="77777777" w:rsidR="005652A4" w:rsidRPr="005652A4" w:rsidRDefault="005652A4" w:rsidP="005652A4">
      <w:pPr>
        <w:jc w:val="center"/>
        <w:rPr>
          <w:rFonts w:ascii="Times New Roman" w:eastAsiaTheme="minorHAnsi" w:hAnsi="Times New Roman"/>
          <w:sz w:val="24"/>
          <w:szCs w:val="24"/>
          <w:lang w:val="lt-LT"/>
        </w:rPr>
      </w:pPr>
      <w:r w:rsidRPr="005652A4">
        <w:rPr>
          <w:rFonts w:ascii="Times New Roman" w:eastAsiaTheme="minorHAnsi" w:hAnsi="Times New Roman"/>
          <w:sz w:val="24"/>
          <w:szCs w:val="24"/>
          <w:lang w:val="lt-LT"/>
        </w:rPr>
        <w:t>Šakiai</w:t>
      </w:r>
    </w:p>
    <w:p w14:paraId="6D1D4ED4" w14:textId="77777777" w:rsidR="005652A4" w:rsidRPr="005652A4" w:rsidRDefault="005652A4" w:rsidP="005652A4">
      <w:pPr>
        <w:ind w:left="187"/>
        <w:jc w:val="right"/>
        <w:rPr>
          <w:rFonts w:ascii="Times New Roman" w:eastAsiaTheme="minorHAnsi" w:hAnsi="Times New Roman"/>
          <w:sz w:val="24"/>
          <w:szCs w:val="24"/>
          <w:lang w:val="lt-LT"/>
        </w:rPr>
      </w:pPr>
    </w:p>
    <w:p w14:paraId="18661A8C" w14:textId="5DDAA24C" w:rsidR="005652A4" w:rsidRPr="005652A4" w:rsidRDefault="005652A4" w:rsidP="005652A4">
      <w:pPr>
        <w:spacing w:line="360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val="lt-LT"/>
        </w:rPr>
      </w:pPr>
      <w:r w:rsidRPr="005652A4">
        <w:rPr>
          <w:rFonts w:ascii="Times New Roman" w:eastAsiaTheme="minorHAnsi" w:hAnsi="Times New Roman"/>
          <w:sz w:val="24"/>
          <w:szCs w:val="24"/>
          <w:lang w:val="lt-LT"/>
        </w:rPr>
        <w:t>1. Parengto projekto tikslai, uždaviniai ir laukiami rezultatai: bus pakeist</w:t>
      </w:r>
      <w:r w:rsidR="003B6E9F">
        <w:rPr>
          <w:rFonts w:ascii="Times New Roman" w:eastAsiaTheme="minorHAnsi" w:hAnsi="Times New Roman"/>
          <w:sz w:val="24"/>
          <w:szCs w:val="24"/>
          <w:lang w:val="lt-LT"/>
        </w:rPr>
        <w:t>a</w:t>
      </w:r>
      <w:r w:rsidRPr="005652A4">
        <w:rPr>
          <w:rFonts w:ascii="Times New Roman" w:eastAsiaTheme="minorHAnsi" w:hAnsi="Times New Roman"/>
          <w:sz w:val="24"/>
          <w:szCs w:val="24"/>
          <w:lang w:val="lt-LT"/>
        </w:rPr>
        <w:t xml:space="preserve"> Šakių rajono savivaldybės nevyriausybinių organizacijų tarybos </w:t>
      </w:r>
      <w:r w:rsidR="003B6E9F">
        <w:rPr>
          <w:rFonts w:ascii="Times New Roman" w:eastAsiaTheme="minorHAnsi" w:hAnsi="Times New Roman"/>
          <w:sz w:val="24"/>
          <w:szCs w:val="24"/>
          <w:lang w:val="lt-LT"/>
        </w:rPr>
        <w:t>sudėtis</w:t>
      </w:r>
      <w:r w:rsidRPr="005652A4">
        <w:rPr>
          <w:rFonts w:ascii="Times New Roman" w:eastAsiaTheme="minorHAnsi" w:hAnsi="Times New Roman"/>
          <w:sz w:val="24"/>
          <w:szCs w:val="24"/>
          <w:lang w:val="lt-LT"/>
        </w:rPr>
        <w:t>.</w:t>
      </w:r>
    </w:p>
    <w:p w14:paraId="20152655" w14:textId="77777777" w:rsidR="005652A4" w:rsidRPr="005652A4" w:rsidRDefault="005652A4" w:rsidP="005652A4">
      <w:pPr>
        <w:spacing w:line="360" w:lineRule="auto"/>
        <w:ind w:firstLine="720"/>
        <w:jc w:val="both"/>
        <w:rPr>
          <w:rFonts w:ascii="Times New Roman" w:eastAsiaTheme="minorHAnsi" w:hAnsi="Times New Roman"/>
          <w:color w:val="000000"/>
          <w:sz w:val="24"/>
          <w:szCs w:val="24"/>
          <w:lang w:val="lt-LT" w:eastAsia="lt-LT"/>
        </w:rPr>
      </w:pPr>
      <w:r w:rsidRPr="005652A4">
        <w:rPr>
          <w:rFonts w:ascii="Times New Roman" w:eastAsiaTheme="minorHAnsi" w:hAnsi="Times New Roman"/>
          <w:sz w:val="24"/>
          <w:szCs w:val="24"/>
          <w:lang w:val="lt-LT"/>
        </w:rPr>
        <w:t>2. Biudžeto lėšų poreikis, konkretūs finansavimo šaltiniai</w:t>
      </w:r>
      <w:r w:rsidRPr="005652A4">
        <w:rPr>
          <w:rFonts w:ascii="Times New Roman" w:eastAsiaTheme="minorHAnsi" w:hAnsi="Times New Roman"/>
          <w:color w:val="000000"/>
          <w:sz w:val="24"/>
          <w:szCs w:val="24"/>
          <w:lang w:val="lt-LT"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8"/>
        <w:gridCol w:w="4262"/>
      </w:tblGrid>
      <w:tr w:rsidR="005652A4" w:rsidRPr="005652A4" w14:paraId="2E951D81" w14:textId="77777777" w:rsidTr="000A6A02">
        <w:tc>
          <w:tcPr>
            <w:tcW w:w="5258" w:type="dxa"/>
          </w:tcPr>
          <w:p w14:paraId="666C4A91" w14:textId="77777777" w:rsidR="005652A4" w:rsidRPr="005652A4" w:rsidRDefault="005652A4" w:rsidP="005652A4">
            <w:pPr>
              <w:ind w:firstLine="72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lt-LT"/>
              </w:rPr>
            </w:pPr>
            <w:r w:rsidRPr="005652A4">
              <w:rPr>
                <w:rFonts w:ascii="Times New Roman" w:eastAsiaTheme="minorHAnsi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262" w:type="dxa"/>
          </w:tcPr>
          <w:p w14:paraId="637585A6" w14:textId="77777777" w:rsidR="005652A4" w:rsidRPr="005652A4" w:rsidRDefault="005652A4" w:rsidP="005652A4">
            <w:pPr>
              <w:ind w:firstLine="72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lt-LT"/>
              </w:rPr>
            </w:pPr>
            <w:r w:rsidRPr="005652A4">
              <w:rPr>
                <w:rFonts w:ascii="Times New Roman" w:eastAsiaTheme="minorHAnsi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5652A4" w:rsidRPr="005652A4" w14:paraId="43531D00" w14:textId="77777777" w:rsidTr="000A6A02">
        <w:tc>
          <w:tcPr>
            <w:tcW w:w="5258" w:type="dxa"/>
          </w:tcPr>
          <w:p w14:paraId="29999C6E" w14:textId="77777777" w:rsidR="005652A4" w:rsidRPr="005652A4" w:rsidRDefault="005652A4" w:rsidP="005652A4">
            <w:pPr>
              <w:ind w:firstLine="720"/>
              <w:jc w:val="both"/>
              <w:rPr>
                <w:rFonts w:ascii="Times New Roman" w:eastAsiaTheme="minorHAnsi" w:hAnsi="Times New Roman"/>
                <w:sz w:val="24"/>
                <w:szCs w:val="24"/>
                <w:lang w:val="lt-LT"/>
              </w:rPr>
            </w:pPr>
          </w:p>
        </w:tc>
        <w:tc>
          <w:tcPr>
            <w:tcW w:w="4262" w:type="dxa"/>
          </w:tcPr>
          <w:p w14:paraId="0512F524" w14:textId="77777777" w:rsidR="005652A4" w:rsidRPr="005652A4" w:rsidRDefault="005652A4" w:rsidP="005652A4">
            <w:pPr>
              <w:ind w:firstLine="720"/>
              <w:jc w:val="both"/>
              <w:rPr>
                <w:rFonts w:ascii="Times New Roman" w:eastAsiaTheme="minorHAnsi" w:hAnsi="Times New Roman"/>
                <w:sz w:val="24"/>
                <w:szCs w:val="24"/>
                <w:lang w:val="lt-LT"/>
              </w:rPr>
            </w:pPr>
          </w:p>
        </w:tc>
      </w:tr>
    </w:tbl>
    <w:p w14:paraId="4ADC9BD6" w14:textId="77777777" w:rsidR="0088245F" w:rsidRDefault="0088245F" w:rsidP="0088245F">
      <w:pPr>
        <w:tabs>
          <w:tab w:val="left" w:pos="720"/>
        </w:tabs>
        <w:spacing w:line="360" w:lineRule="auto"/>
        <w:ind w:firstLine="624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3. Projekto antikorupcinis vertinimas (jei taip, pridedama antikorupcinio vertinimo pažyma):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481ED1AF" w14:textId="03316B62" w:rsidR="003122A8" w:rsidRPr="003122A8" w:rsidRDefault="005652A4" w:rsidP="003B6E9F">
      <w:pPr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5652A4">
        <w:rPr>
          <w:rFonts w:ascii="Times New Roman" w:hAnsi="Times New Roman"/>
          <w:sz w:val="24"/>
          <w:szCs w:val="24"/>
          <w:lang w:val="lt-LT" w:eastAsia="lt-LT"/>
        </w:rPr>
        <w:t xml:space="preserve">4. Kiti, projekto rengėjų nuomone, reikalingi paaiškinimai: </w:t>
      </w:r>
      <w:r w:rsidR="00937C0B">
        <w:rPr>
          <w:rFonts w:ascii="Times New Roman" w:hAnsi="Times New Roman"/>
          <w:sz w:val="24"/>
          <w:szCs w:val="24"/>
          <w:lang w:val="lt-LT" w:eastAsia="lt-LT"/>
        </w:rPr>
        <w:t>p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atvirtintos Šaki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rajono savivaldyb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s nevyriausybini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organizacij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tarybos sud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tis</w:t>
      </w:r>
      <w:r w:rsidR="003B6E9F">
        <w:rPr>
          <w:rFonts w:ascii="Times New Roman" w:hAnsi="Times New Roman"/>
          <w:sz w:val="24"/>
          <w:szCs w:val="24"/>
          <w:lang w:val="lt-LT" w:eastAsia="lt-LT"/>
        </w:rPr>
        <w:t xml:space="preserve"> keičiama</w:t>
      </w:r>
      <w:r w:rsidR="00937C0B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3B6E9F">
        <w:rPr>
          <w:rFonts w:ascii="Times New Roman" w:hAnsi="Times New Roman"/>
          <w:sz w:val="24"/>
          <w:szCs w:val="24"/>
          <w:lang w:val="lt-LT" w:eastAsia="lt-LT"/>
        </w:rPr>
        <w:t xml:space="preserve">dėl 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Šaki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rajono savivaldyb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s nevyriausybini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organizacij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tarybos</w:t>
      </w:r>
      <w:r w:rsidR="003B6E9F">
        <w:rPr>
          <w:rFonts w:ascii="Times New Roman" w:hAnsi="Times New Roman"/>
          <w:sz w:val="24"/>
          <w:szCs w:val="24"/>
          <w:lang w:val="lt-LT" w:eastAsia="lt-LT"/>
        </w:rPr>
        <w:t xml:space="preserve"> nario pakeitimo kitu tarybos nariu, kadangi narį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delegavusi nevyriausybin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organizacij</w:t>
      </w:r>
      <w:r w:rsidR="003B6E9F">
        <w:rPr>
          <w:rFonts w:ascii="Times New Roman" w:hAnsi="Times New Roman"/>
          <w:sz w:val="24"/>
          <w:szCs w:val="24"/>
          <w:lang w:val="lt-LT" w:eastAsia="lt-LT"/>
        </w:rPr>
        <w:t>a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pateikia nauj</w:t>
      </w:r>
      <w:r w:rsidR="003B6E9F">
        <w:rPr>
          <w:rFonts w:ascii="Times New Roman" w:hAnsi="Times New Roman"/>
          <w:sz w:val="24"/>
          <w:szCs w:val="24"/>
          <w:lang w:val="lt-LT" w:eastAsia="lt-LT"/>
        </w:rPr>
        <w:t>o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atstovo kandidat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ū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r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ą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.</w:t>
      </w:r>
      <w:r w:rsidR="006A5EDC">
        <w:rPr>
          <w:rFonts w:ascii="Times New Roman" w:hAnsi="Times New Roman"/>
          <w:sz w:val="24"/>
          <w:szCs w:val="24"/>
          <w:lang w:val="lt-LT" w:eastAsia="lt-LT"/>
        </w:rPr>
        <w:t xml:space="preserve"> Vadovaujantis</w:t>
      </w:r>
      <w:r w:rsidR="006A5EDC" w:rsidRPr="006A5EDC">
        <w:rPr>
          <w:lang w:val="lt-LT"/>
        </w:rPr>
        <w:t xml:space="preserve"> </w:t>
      </w:r>
      <w:r w:rsidR="006A5EDC" w:rsidRPr="006A5EDC">
        <w:rPr>
          <w:rFonts w:ascii="Times New Roman" w:hAnsi="Times New Roman"/>
          <w:sz w:val="24"/>
          <w:szCs w:val="24"/>
          <w:lang w:val="lt-LT" w:eastAsia="lt-LT"/>
        </w:rPr>
        <w:t>Šaki</w:t>
      </w:r>
      <w:r w:rsidR="006A5EDC" w:rsidRPr="006A5EDC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6A5EDC" w:rsidRPr="006A5EDC">
        <w:rPr>
          <w:rFonts w:ascii="Times New Roman" w:hAnsi="Times New Roman"/>
          <w:sz w:val="24"/>
          <w:szCs w:val="24"/>
          <w:lang w:val="lt-LT" w:eastAsia="lt-LT"/>
        </w:rPr>
        <w:t xml:space="preserve"> rajono savivaldyb</w:t>
      </w:r>
      <w:r w:rsidR="006A5EDC" w:rsidRPr="006A5EDC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6A5EDC" w:rsidRPr="006A5EDC">
        <w:rPr>
          <w:rFonts w:ascii="Times New Roman" w:hAnsi="Times New Roman"/>
          <w:sz w:val="24"/>
          <w:szCs w:val="24"/>
          <w:lang w:val="lt-LT" w:eastAsia="lt-LT"/>
        </w:rPr>
        <w:t>s nevyriausybini</w:t>
      </w:r>
      <w:r w:rsidR="006A5EDC" w:rsidRPr="006A5EDC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6A5EDC" w:rsidRPr="006A5EDC">
        <w:rPr>
          <w:rFonts w:ascii="Times New Roman" w:hAnsi="Times New Roman"/>
          <w:sz w:val="24"/>
          <w:szCs w:val="24"/>
          <w:lang w:val="lt-LT" w:eastAsia="lt-LT"/>
        </w:rPr>
        <w:t xml:space="preserve"> organizacij</w:t>
      </w:r>
      <w:r w:rsidR="006A5EDC">
        <w:rPr>
          <w:rFonts w:ascii="Times New Roman" w:hAnsi="Times New Roman"/>
          <w:sz w:val="24"/>
          <w:szCs w:val="24"/>
          <w:lang w:val="lt-LT" w:eastAsia="lt-LT"/>
        </w:rPr>
        <w:t xml:space="preserve">os nuostatų, 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patvirtint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Šaki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rajono savivaldyb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s tarybos 2023 m. birželio 23 d. sprendimu Nr. T-193 „D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l Šaki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rajono savivaldyb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s nevyriausybini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organizacij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tarybos nuostat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patvirtinimo“, 19 punkt</w:t>
      </w:r>
      <w:r w:rsidR="006A5EDC">
        <w:rPr>
          <w:rFonts w:ascii="Times New Roman" w:hAnsi="Times New Roman"/>
          <w:sz w:val="24"/>
          <w:szCs w:val="24"/>
          <w:lang w:val="lt-LT" w:eastAsia="lt-LT"/>
        </w:rPr>
        <w:t>u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bei atsižvelg</w:t>
      </w:r>
      <w:r w:rsidR="006A5EDC">
        <w:rPr>
          <w:rFonts w:ascii="Times New Roman" w:hAnsi="Times New Roman"/>
          <w:sz w:val="24"/>
          <w:szCs w:val="24"/>
          <w:lang w:val="lt-LT" w:eastAsia="lt-LT"/>
        </w:rPr>
        <w:t>iant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į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Šaki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rajono nevyriausybin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s organizacijos</w:t>
      </w:r>
      <w:r w:rsidR="003B6E9F" w:rsidRPr="003B6E9F">
        <w:rPr>
          <w:lang w:val="lt-LT"/>
        </w:rPr>
        <w:t xml:space="preserve"> </w:t>
      </w:r>
      <w:r w:rsidR="003B6E9F">
        <w:rPr>
          <w:rFonts w:ascii="Times New Roman" w:hAnsi="Times New Roman"/>
          <w:sz w:val="24"/>
          <w:szCs w:val="24"/>
          <w:lang w:val="lt-LT" w:eastAsia="lt-LT"/>
        </w:rPr>
        <w:t>S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porto ir laisvalaikio klub</w:t>
      </w:r>
      <w:r w:rsidR="003B6E9F">
        <w:rPr>
          <w:rFonts w:ascii="Times New Roman" w:hAnsi="Times New Roman"/>
          <w:sz w:val="24"/>
          <w:szCs w:val="24"/>
          <w:lang w:val="lt-LT" w:eastAsia="lt-LT"/>
        </w:rPr>
        <w:t>as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„V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jas“ delegavimo rašt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ą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, </w:t>
      </w:r>
      <w:r w:rsidR="006A5EDC">
        <w:rPr>
          <w:rFonts w:ascii="Times New Roman" w:hAnsi="Times New Roman"/>
          <w:sz w:val="24"/>
          <w:szCs w:val="24"/>
          <w:lang w:val="lt-LT" w:eastAsia="lt-LT"/>
        </w:rPr>
        <w:t>keičiama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Šaki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rajono savivaldyb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s nevyriausybini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organizacij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tarybos sud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t</w:t>
      </w:r>
      <w:r w:rsidR="006A5EDC">
        <w:rPr>
          <w:rFonts w:ascii="Times New Roman" w:hAnsi="Times New Roman"/>
          <w:sz w:val="24"/>
          <w:szCs w:val="24"/>
          <w:lang w:val="lt-LT" w:eastAsia="lt-LT"/>
        </w:rPr>
        <w:t>is</w:t>
      </w:r>
      <w:r w:rsidR="00937C0B">
        <w:rPr>
          <w:rFonts w:ascii="Times New Roman" w:hAnsi="Times New Roman"/>
          <w:sz w:val="24"/>
          <w:szCs w:val="24"/>
          <w:lang w:val="lt-LT" w:eastAsia="lt-LT"/>
        </w:rPr>
        <w:t>: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vietoj „Mindaugas Bal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č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i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ū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nas – sporto ir laisvalaikio klubo „V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jas“ prezidentas“ 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į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raš</w:t>
      </w:r>
      <w:r w:rsidR="006A5EDC">
        <w:rPr>
          <w:rFonts w:ascii="Times New Roman" w:hAnsi="Times New Roman"/>
          <w:sz w:val="24"/>
          <w:szCs w:val="24"/>
          <w:lang w:val="lt-LT" w:eastAsia="lt-LT"/>
        </w:rPr>
        <w:t>ant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 xml:space="preserve"> „Valdas Staugaitis – sporto ir laisvalaikio klubo „V</w:t>
      </w:r>
      <w:r w:rsidR="003B6E9F" w:rsidRPr="003B6E9F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3B6E9F" w:rsidRPr="003B6E9F">
        <w:rPr>
          <w:rFonts w:ascii="Times New Roman" w:hAnsi="Times New Roman"/>
          <w:sz w:val="24"/>
          <w:szCs w:val="24"/>
          <w:lang w:val="lt-LT" w:eastAsia="lt-LT"/>
        </w:rPr>
        <w:t>jas“ prezidentas“.</w:t>
      </w:r>
      <w:r w:rsidR="006A5EDC" w:rsidRPr="006A5EDC">
        <w:rPr>
          <w:lang w:val="lt-LT"/>
        </w:rPr>
        <w:t xml:space="preserve"> </w:t>
      </w:r>
      <w:r w:rsidR="006A5EDC" w:rsidRPr="006A5EDC">
        <w:rPr>
          <w:rFonts w:ascii="Times New Roman" w:hAnsi="Times New Roman"/>
          <w:sz w:val="24"/>
          <w:szCs w:val="24"/>
          <w:lang w:val="lt-LT" w:eastAsia="lt-LT"/>
        </w:rPr>
        <w:t>Atstovas pakei</w:t>
      </w:r>
      <w:r w:rsidR="006A5EDC" w:rsidRPr="006A5EDC">
        <w:rPr>
          <w:rFonts w:ascii="Times New Roman" w:hAnsi="Times New Roman" w:hint="eastAsia"/>
          <w:sz w:val="24"/>
          <w:szCs w:val="24"/>
          <w:lang w:val="lt-LT" w:eastAsia="lt-LT"/>
        </w:rPr>
        <w:t>č</w:t>
      </w:r>
      <w:r w:rsidR="006A5EDC" w:rsidRPr="006A5EDC">
        <w:rPr>
          <w:rFonts w:ascii="Times New Roman" w:hAnsi="Times New Roman"/>
          <w:sz w:val="24"/>
          <w:szCs w:val="24"/>
          <w:lang w:val="lt-LT" w:eastAsia="lt-LT"/>
        </w:rPr>
        <w:t>iamas, kadangi vietoj Mindaugo Bal</w:t>
      </w:r>
      <w:r w:rsidR="006A5EDC" w:rsidRPr="006A5EDC">
        <w:rPr>
          <w:rFonts w:ascii="Times New Roman" w:hAnsi="Times New Roman" w:hint="eastAsia"/>
          <w:sz w:val="24"/>
          <w:szCs w:val="24"/>
          <w:lang w:val="lt-LT" w:eastAsia="lt-LT"/>
        </w:rPr>
        <w:t>č</w:t>
      </w:r>
      <w:r w:rsidR="006A5EDC" w:rsidRPr="006A5EDC">
        <w:rPr>
          <w:rFonts w:ascii="Times New Roman" w:hAnsi="Times New Roman"/>
          <w:sz w:val="24"/>
          <w:szCs w:val="24"/>
          <w:lang w:val="lt-LT" w:eastAsia="lt-LT"/>
        </w:rPr>
        <w:t>i</w:t>
      </w:r>
      <w:r w:rsidR="006A5EDC" w:rsidRPr="006A5EDC">
        <w:rPr>
          <w:rFonts w:ascii="Times New Roman" w:hAnsi="Times New Roman" w:hint="eastAsia"/>
          <w:sz w:val="24"/>
          <w:szCs w:val="24"/>
          <w:lang w:val="lt-LT" w:eastAsia="lt-LT"/>
        </w:rPr>
        <w:t>ū</w:t>
      </w:r>
      <w:r w:rsidR="006A5EDC" w:rsidRPr="006A5EDC">
        <w:rPr>
          <w:rFonts w:ascii="Times New Roman" w:hAnsi="Times New Roman"/>
          <w:sz w:val="24"/>
          <w:szCs w:val="24"/>
          <w:lang w:val="lt-LT" w:eastAsia="lt-LT"/>
        </w:rPr>
        <w:t>no Sporto ir laisvalaikio klubo „V</w:t>
      </w:r>
      <w:r w:rsidR="006A5EDC" w:rsidRPr="006A5EDC">
        <w:rPr>
          <w:rFonts w:ascii="Times New Roman" w:hAnsi="Times New Roman" w:hint="eastAsia"/>
          <w:sz w:val="24"/>
          <w:szCs w:val="24"/>
          <w:lang w:val="lt-LT" w:eastAsia="lt-LT"/>
        </w:rPr>
        <w:t>ė</w:t>
      </w:r>
      <w:r w:rsidR="006A5EDC" w:rsidRPr="006A5EDC">
        <w:rPr>
          <w:rFonts w:ascii="Times New Roman" w:hAnsi="Times New Roman"/>
          <w:sz w:val="24"/>
          <w:szCs w:val="24"/>
          <w:lang w:val="lt-LT" w:eastAsia="lt-LT"/>
        </w:rPr>
        <w:t>jas“ prezidentu</w:t>
      </w:r>
      <w:r w:rsidR="008B328C">
        <w:rPr>
          <w:rFonts w:ascii="Times New Roman" w:hAnsi="Times New Roman"/>
          <w:sz w:val="24"/>
          <w:szCs w:val="24"/>
          <w:lang w:val="lt-LT" w:eastAsia="lt-LT"/>
        </w:rPr>
        <w:t xml:space="preserve"> buvo išrinktas Valdas Staugaitis.</w:t>
      </w:r>
    </w:p>
    <w:p w14:paraId="5A855AC3" w14:textId="77777777" w:rsidR="006F7531" w:rsidRPr="003821F1" w:rsidRDefault="006F7531">
      <w:pPr>
        <w:tabs>
          <w:tab w:val="left" w:pos="663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6F7531" w:rsidRPr="003821F1" w:rsidSect="005F3397">
      <w:headerReference w:type="default" r:id="rId7"/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263A6" w14:textId="77777777" w:rsidR="00FC56E1" w:rsidRDefault="00FC56E1">
      <w:r>
        <w:separator/>
      </w:r>
    </w:p>
  </w:endnote>
  <w:endnote w:type="continuationSeparator" w:id="0">
    <w:p w14:paraId="4E7A55FC" w14:textId="77777777" w:rsidR="00FC56E1" w:rsidRDefault="00FC5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290BB" w14:textId="77777777" w:rsidR="00FC56E1" w:rsidRDefault="00FC56E1">
      <w:r>
        <w:separator/>
      </w:r>
    </w:p>
  </w:footnote>
  <w:footnote w:type="continuationSeparator" w:id="0">
    <w:p w14:paraId="5611B4DE" w14:textId="77777777" w:rsidR="00FC56E1" w:rsidRDefault="00FC5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E9744" w14:textId="77777777" w:rsidR="00B55422" w:rsidRPr="00B55422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B55422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2082"/>
    <w:rsid w:val="000037F2"/>
    <w:rsid w:val="00004EDA"/>
    <w:rsid w:val="00005B6F"/>
    <w:rsid w:val="000134C2"/>
    <w:rsid w:val="0001422E"/>
    <w:rsid w:val="00020E3F"/>
    <w:rsid w:val="00025607"/>
    <w:rsid w:val="00040FA0"/>
    <w:rsid w:val="00050774"/>
    <w:rsid w:val="00062418"/>
    <w:rsid w:val="000678F8"/>
    <w:rsid w:val="0007229F"/>
    <w:rsid w:val="000737EF"/>
    <w:rsid w:val="00075DD2"/>
    <w:rsid w:val="00075F00"/>
    <w:rsid w:val="0008033A"/>
    <w:rsid w:val="00092111"/>
    <w:rsid w:val="000927E2"/>
    <w:rsid w:val="00093E2D"/>
    <w:rsid w:val="00097933"/>
    <w:rsid w:val="000A1428"/>
    <w:rsid w:val="000A6BB5"/>
    <w:rsid w:val="000B2095"/>
    <w:rsid w:val="000C065D"/>
    <w:rsid w:val="000C7D91"/>
    <w:rsid w:val="000D1C86"/>
    <w:rsid w:val="000D33C6"/>
    <w:rsid w:val="000E1591"/>
    <w:rsid w:val="000E7C96"/>
    <w:rsid w:val="000F02B9"/>
    <w:rsid w:val="000F29CB"/>
    <w:rsid w:val="000F44DC"/>
    <w:rsid w:val="0010045D"/>
    <w:rsid w:val="00121F10"/>
    <w:rsid w:val="00123048"/>
    <w:rsid w:val="00125294"/>
    <w:rsid w:val="001271E4"/>
    <w:rsid w:val="001271FF"/>
    <w:rsid w:val="00146E5A"/>
    <w:rsid w:val="0016396E"/>
    <w:rsid w:val="00163B92"/>
    <w:rsid w:val="00163CA8"/>
    <w:rsid w:val="00164387"/>
    <w:rsid w:val="00164474"/>
    <w:rsid w:val="00166CB7"/>
    <w:rsid w:val="00187139"/>
    <w:rsid w:val="00191428"/>
    <w:rsid w:val="001961BD"/>
    <w:rsid w:val="001969DC"/>
    <w:rsid w:val="001B159B"/>
    <w:rsid w:val="001B621A"/>
    <w:rsid w:val="001B763E"/>
    <w:rsid w:val="001C1BAC"/>
    <w:rsid w:val="001C4D50"/>
    <w:rsid w:val="001C68A9"/>
    <w:rsid w:val="001D1C32"/>
    <w:rsid w:val="001D585A"/>
    <w:rsid w:val="001E13D4"/>
    <w:rsid w:val="001F36D1"/>
    <w:rsid w:val="00200327"/>
    <w:rsid w:val="002155A3"/>
    <w:rsid w:val="002274A1"/>
    <w:rsid w:val="00231062"/>
    <w:rsid w:val="00231CB3"/>
    <w:rsid w:val="00242B69"/>
    <w:rsid w:val="002479E9"/>
    <w:rsid w:val="00250D39"/>
    <w:rsid w:val="002518E5"/>
    <w:rsid w:val="00253D90"/>
    <w:rsid w:val="0025468A"/>
    <w:rsid w:val="002673E0"/>
    <w:rsid w:val="00273AC2"/>
    <w:rsid w:val="00277992"/>
    <w:rsid w:val="0028336D"/>
    <w:rsid w:val="0029340C"/>
    <w:rsid w:val="002A111A"/>
    <w:rsid w:val="002A24AD"/>
    <w:rsid w:val="002A6B0D"/>
    <w:rsid w:val="002A6D6E"/>
    <w:rsid w:val="002C14D7"/>
    <w:rsid w:val="002C260A"/>
    <w:rsid w:val="002C365E"/>
    <w:rsid w:val="002C4B8D"/>
    <w:rsid w:val="002C5FA7"/>
    <w:rsid w:val="002D7974"/>
    <w:rsid w:val="002E7E01"/>
    <w:rsid w:val="002F1A50"/>
    <w:rsid w:val="002F719B"/>
    <w:rsid w:val="003061EF"/>
    <w:rsid w:val="003101C5"/>
    <w:rsid w:val="003122A8"/>
    <w:rsid w:val="00315DFA"/>
    <w:rsid w:val="00321FDC"/>
    <w:rsid w:val="00325FD9"/>
    <w:rsid w:val="003341B0"/>
    <w:rsid w:val="00334B1C"/>
    <w:rsid w:val="00341757"/>
    <w:rsid w:val="003443A3"/>
    <w:rsid w:val="00355E49"/>
    <w:rsid w:val="003660FE"/>
    <w:rsid w:val="003671E7"/>
    <w:rsid w:val="00371C76"/>
    <w:rsid w:val="003821F1"/>
    <w:rsid w:val="00382C5D"/>
    <w:rsid w:val="003833EA"/>
    <w:rsid w:val="003904FF"/>
    <w:rsid w:val="00390BB1"/>
    <w:rsid w:val="003A7A08"/>
    <w:rsid w:val="003A7E83"/>
    <w:rsid w:val="003B6E9F"/>
    <w:rsid w:val="003B6F5C"/>
    <w:rsid w:val="003B74D5"/>
    <w:rsid w:val="003C1604"/>
    <w:rsid w:val="003C1CD4"/>
    <w:rsid w:val="003C3934"/>
    <w:rsid w:val="003C77C6"/>
    <w:rsid w:val="003D4882"/>
    <w:rsid w:val="003D77A2"/>
    <w:rsid w:val="003E0C20"/>
    <w:rsid w:val="003E26FD"/>
    <w:rsid w:val="003F252D"/>
    <w:rsid w:val="003F38FB"/>
    <w:rsid w:val="003F3BA3"/>
    <w:rsid w:val="00407E50"/>
    <w:rsid w:val="00421F71"/>
    <w:rsid w:val="0042633F"/>
    <w:rsid w:val="00432F1B"/>
    <w:rsid w:val="0043405B"/>
    <w:rsid w:val="00434A6F"/>
    <w:rsid w:val="004368BC"/>
    <w:rsid w:val="00441FBF"/>
    <w:rsid w:val="00444801"/>
    <w:rsid w:val="004535D7"/>
    <w:rsid w:val="00465FB3"/>
    <w:rsid w:val="00466E36"/>
    <w:rsid w:val="00467ABE"/>
    <w:rsid w:val="0047406A"/>
    <w:rsid w:val="00482511"/>
    <w:rsid w:val="004846AC"/>
    <w:rsid w:val="004A0904"/>
    <w:rsid w:val="004A28A6"/>
    <w:rsid w:val="004A476D"/>
    <w:rsid w:val="004A6A47"/>
    <w:rsid w:val="004B1055"/>
    <w:rsid w:val="004B3379"/>
    <w:rsid w:val="004B599E"/>
    <w:rsid w:val="004C0944"/>
    <w:rsid w:val="004C5C8D"/>
    <w:rsid w:val="004C75B2"/>
    <w:rsid w:val="004E0D4A"/>
    <w:rsid w:val="004F1705"/>
    <w:rsid w:val="004F1D97"/>
    <w:rsid w:val="004F3BF3"/>
    <w:rsid w:val="004F4780"/>
    <w:rsid w:val="0050383A"/>
    <w:rsid w:val="00511A05"/>
    <w:rsid w:val="005163AF"/>
    <w:rsid w:val="0052030D"/>
    <w:rsid w:val="0052540C"/>
    <w:rsid w:val="005273E4"/>
    <w:rsid w:val="00531F55"/>
    <w:rsid w:val="005327F0"/>
    <w:rsid w:val="00536EBA"/>
    <w:rsid w:val="00541531"/>
    <w:rsid w:val="00543531"/>
    <w:rsid w:val="00544EF0"/>
    <w:rsid w:val="005468DF"/>
    <w:rsid w:val="00546AB8"/>
    <w:rsid w:val="00562261"/>
    <w:rsid w:val="005652A4"/>
    <w:rsid w:val="00567C01"/>
    <w:rsid w:val="00570E3C"/>
    <w:rsid w:val="005752FA"/>
    <w:rsid w:val="00583A4E"/>
    <w:rsid w:val="0058533E"/>
    <w:rsid w:val="00586A53"/>
    <w:rsid w:val="00586DBC"/>
    <w:rsid w:val="00594326"/>
    <w:rsid w:val="005956E8"/>
    <w:rsid w:val="00595CB9"/>
    <w:rsid w:val="00597684"/>
    <w:rsid w:val="005A23DE"/>
    <w:rsid w:val="005B2A7A"/>
    <w:rsid w:val="005C0A2F"/>
    <w:rsid w:val="005C5BD0"/>
    <w:rsid w:val="005D72B6"/>
    <w:rsid w:val="005E1327"/>
    <w:rsid w:val="005F1B20"/>
    <w:rsid w:val="005F3397"/>
    <w:rsid w:val="005F79BC"/>
    <w:rsid w:val="00600F32"/>
    <w:rsid w:val="006018FD"/>
    <w:rsid w:val="00602E54"/>
    <w:rsid w:val="00610AC8"/>
    <w:rsid w:val="0061128C"/>
    <w:rsid w:val="00626995"/>
    <w:rsid w:val="006312F2"/>
    <w:rsid w:val="006327C8"/>
    <w:rsid w:val="00642D41"/>
    <w:rsid w:val="00651D00"/>
    <w:rsid w:val="00656ABC"/>
    <w:rsid w:val="0066631B"/>
    <w:rsid w:val="00666742"/>
    <w:rsid w:val="006673DD"/>
    <w:rsid w:val="006726E5"/>
    <w:rsid w:val="006743E4"/>
    <w:rsid w:val="00675951"/>
    <w:rsid w:val="00677F7E"/>
    <w:rsid w:val="00680EC8"/>
    <w:rsid w:val="0068416B"/>
    <w:rsid w:val="0069138A"/>
    <w:rsid w:val="00693D51"/>
    <w:rsid w:val="00697FF7"/>
    <w:rsid w:val="006A1342"/>
    <w:rsid w:val="006A1B46"/>
    <w:rsid w:val="006A5EDC"/>
    <w:rsid w:val="006B1837"/>
    <w:rsid w:val="006B5188"/>
    <w:rsid w:val="006B5CB2"/>
    <w:rsid w:val="006C04C5"/>
    <w:rsid w:val="006D10CC"/>
    <w:rsid w:val="006D560C"/>
    <w:rsid w:val="006D5895"/>
    <w:rsid w:val="006E312C"/>
    <w:rsid w:val="006E39B7"/>
    <w:rsid w:val="006E405E"/>
    <w:rsid w:val="006F43C7"/>
    <w:rsid w:val="006F5237"/>
    <w:rsid w:val="006F7531"/>
    <w:rsid w:val="0070179F"/>
    <w:rsid w:val="00702C68"/>
    <w:rsid w:val="007044E5"/>
    <w:rsid w:val="00706283"/>
    <w:rsid w:val="00720565"/>
    <w:rsid w:val="00724DA2"/>
    <w:rsid w:val="0072516D"/>
    <w:rsid w:val="00727012"/>
    <w:rsid w:val="007337E2"/>
    <w:rsid w:val="00745311"/>
    <w:rsid w:val="007505A7"/>
    <w:rsid w:val="00752933"/>
    <w:rsid w:val="00752E5A"/>
    <w:rsid w:val="007546FB"/>
    <w:rsid w:val="0075694C"/>
    <w:rsid w:val="0076102F"/>
    <w:rsid w:val="00761E7D"/>
    <w:rsid w:val="00766D3E"/>
    <w:rsid w:val="00771091"/>
    <w:rsid w:val="00772D3C"/>
    <w:rsid w:val="00773233"/>
    <w:rsid w:val="007745CB"/>
    <w:rsid w:val="007777E9"/>
    <w:rsid w:val="00780F2E"/>
    <w:rsid w:val="007856D8"/>
    <w:rsid w:val="0078697F"/>
    <w:rsid w:val="007879FA"/>
    <w:rsid w:val="007A74CA"/>
    <w:rsid w:val="007B51C5"/>
    <w:rsid w:val="007B594E"/>
    <w:rsid w:val="007C5AF4"/>
    <w:rsid w:val="007D6F79"/>
    <w:rsid w:val="007E0F80"/>
    <w:rsid w:val="007E22D5"/>
    <w:rsid w:val="007E2D4C"/>
    <w:rsid w:val="007E762B"/>
    <w:rsid w:val="007F25D8"/>
    <w:rsid w:val="007F36D3"/>
    <w:rsid w:val="008076D3"/>
    <w:rsid w:val="00810B89"/>
    <w:rsid w:val="008172DF"/>
    <w:rsid w:val="00827B8C"/>
    <w:rsid w:val="00837686"/>
    <w:rsid w:val="008402BC"/>
    <w:rsid w:val="00840E41"/>
    <w:rsid w:val="0084474B"/>
    <w:rsid w:val="0084656F"/>
    <w:rsid w:val="00851604"/>
    <w:rsid w:val="00865764"/>
    <w:rsid w:val="00881B63"/>
    <w:rsid w:val="0088245F"/>
    <w:rsid w:val="00882587"/>
    <w:rsid w:val="00883FC3"/>
    <w:rsid w:val="008858A7"/>
    <w:rsid w:val="00887A7C"/>
    <w:rsid w:val="008921B4"/>
    <w:rsid w:val="00892D05"/>
    <w:rsid w:val="00895E34"/>
    <w:rsid w:val="008966AF"/>
    <w:rsid w:val="00897B80"/>
    <w:rsid w:val="008A1018"/>
    <w:rsid w:val="008A3AD2"/>
    <w:rsid w:val="008A6498"/>
    <w:rsid w:val="008B2051"/>
    <w:rsid w:val="008B328C"/>
    <w:rsid w:val="008C3186"/>
    <w:rsid w:val="008C5ED9"/>
    <w:rsid w:val="008E4FB1"/>
    <w:rsid w:val="008E74FB"/>
    <w:rsid w:val="008F3FFE"/>
    <w:rsid w:val="00900A25"/>
    <w:rsid w:val="00907BBD"/>
    <w:rsid w:val="00907DDA"/>
    <w:rsid w:val="009112EA"/>
    <w:rsid w:val="00916A52"/>
    <w:rsid w:val="00917403"/>
    <w:rsid w:val="00924917"/>
    <w:rsid w:val="0093628A"/>
    <w:rsid w:val="00937C0B"/>
    <w:rsid w:val="0094132F"/>
    <w:rsid w:val="00971920"/>
    <w:rsid w:val="0097303E"/>
    <w:rsid w:val="00976872"/>
    <w:rsid w:val="009835E9"/>
    <w:rsid w:val="0098503F"/>
    <w:rsid w:val="00985248"/>
    <w:rsid w:val="00985C0A"/>
    <w:rsid w:val="0098797D"/>
    <w:rsid w:val="00993B7D"/>
    <w:rsid w:val="009946D5"/>
    <w:rsid w:val="00995A6E"/>
    <w:rsid w:val="00997A03"/>
    <w:rsid w:val="009A241C"/>
    <w:rsid w:val="009A4198"/>
    <w:rsid w:val="009A6D71"/>
    <w:rsid w:val="009B2A72"/>
    <w:rsid w:val="009B2D36"/>
    <w:rsid w:val="009B717D"/>
    <w:rsid w:val="009C3616"/>
    <w:rsid w:val="009C37B7"/>
    <w:rsid w:val="009E37A7"/>
    <w:rsid w:val="00A01924"/>
    <w:rsid w:val="00A065A8"/>
    <w:rsid w:val="00A11B32"/>
    <w:rsid w:val="00A27281"/>
    <w:rsid w:val="00A3785B"/>
    <w:rsid w:val="00A40168"/>
    <w:rsid w:val="00A40A6A"/>
    <w:rsid w:val="00A5527C"/>
    <w:rsid w:val="00A765DF"/>
    <w:rsid w:val="00A768D4"/>
    <w:rsid w:val="00A83C73"/>
    <w:rsid w:val="00A977E8"/>
    <w:rsid w:val="00AA40D3"/>
    <w:rsid w:val="00AB7C79"/>
    <w:rsid w:val="00AD40A0"/>
    <w:rsid w:val="00AD4D96"/>
    <w:rsid w:val="00AE4E83"/>
    <w:rsid w:val="00AF18D9"/>
    <w:rsid w:val="00B002EA"/>
    <w:rsid w:val="00B14080"/>
    <w:rsid w:val="00B1726B"/>
    <w:rsid w:val="00B207E4"/>
    <w:rsid w:val="00B21393"/>
    <w:rsid w:val="00B2517F"/>
    <w:rsid w:val="00B25F83"/>
    <w:rsid w:val="00B26A02"/>
    <w:rsid w:val="00B413D4"/>
    <w:rsid w:val="00B4659A"/>
    <w:rsid w:val="00B535E8"/>
    <w:rsid w:val="00B55422"/>
    <w:rsid w:val="00B608A9"/>
    <w:rsid w:val="00B631E4"/>
    <w:rsid w:val="00B63730"/>
    <w:rsid w:val="00B63C23"/>
    <w:rsid w:val="00B67274"/>
    <w:rsid w:val="00B75543"/>
    <w:rsid w:val="00B86006"/>
    <w:rsid w:val="00B860DC"/>
    <w:rsid w:val="00B9042B"/>
    <w:rsid w:val="00B931C7"/>
    <w:rsid w:val="00BA147E"/>
    <w:rsid w:val="00BA3E3B"/>
    <w:rsid w:val="00BB10A5"/>
    <w:rsid w:val="00BB4B1C"/>
    <w:rsid w:val="00BC0A48"/>
    <w:rsid w:val="00BC5087"/>
    <w:rsid w:val="00BE43D7"/>
    <w:rsid w:val="00BF1126"/>
    <w:rsid w:val="00BF1C7E"/>
    <w:rsid w:val="00BF1E5B"/>
    <w:rsid w:val="00C035AC"/>
    <w:rsid w:val="00C10AE8"/>
    <w:rsid w:val="00C11362"/>
    <w:rsid w:val="00C14CAE"/>
    <w:rsid w:val="00C15650"/>
    <w:rsid w:val="00C15B2E"/>
    <w:rsid w:val="00C17A59"/>
    <w:rsid w:val="00C17B22"/>
    <w:rsid w:val="00C30D03"/>
    <w:rsid w:val="00C31284"/>
    <w:rsid w:val="00C40D3C"/>
    <w:rsid w:val="00C466B7"/>
    <w:rsid w:val="00C56EE1"/>
    <w:rsid w:val="00C57411"/>
    <w:rsid w:val="00C60F29"/>
    <w:rsid w:val="00C63146"/>
    <w:rsid w:val="00C74C9F"/>
    <w:rsid w:val="00C7678C"/>
    <w:rsid w:val="00C928AB"/>
    <w:rsid w:val="00C92DA7"/>
    <w:rsid w:val="00C9378D"/>
    <w:rsid w:val="00C95ADE"/>
    <w:rsid w:val="00CA281D"/>
    <w:rsid w:val="00CA4C41"/>
    <w:rsid w:val="00CA66D0"/>
    <w:rsid w:val="00CB2153"/>
    <w:rsid w:val="00CB2681"/>
    <w:rsid w:val="00CB5A77"/>
    <w:rsid w:val="00CC15E0"/>
    <w:rsid w:val="00CC6E5D"/>
    <w:rsid w:val="00CE0C72"/>
    <w:rsid w:val="00CF0B88"/>
    <w:rsid w:val="00CF255E"/>
    <w:rsid w:val="00CF5289"/>
    <w:rsid w:val="00CF73E5"/>
    <w:rsid w:val="00D009EF"/>
    <w:rsid w:val="00D1298F"/>
    <w:rsid w:val="00D13BC1"/>
    <w:rsid w:val="00D17EDD"/>
    <w:rsid w:val="00D21F4D"/>
    <w:rsid w:val="00D23980"/>
    <w:rsid w:val="00D32BF5"/>
    <w:rsid w:val="00D36350"/>
    <w:rsid w:val="00D42E04"/>
    <w:rsid w:val="00D43A65"/>
    <w:rsid w:val="00D44336"/>
    <w:rsid w:val="00D454B9"/>
    <w:rsid w:val="00D4642A"/>
    <w:rsid w:val="00D4697D"/>
    <w:rsid w:val="00D47C8B"/>
    <w:rsid w:val="00D50A65"/>
    <w:rsid w:val="00D609A6"/>
    <w:rsid w:val="00D7063F"/>
    <w:rsid w:val="00D70C5F"/>
    <w:rsid w:val="00D713F2"/>
    <w:rsid w:val="00D75EA9"/>
    <w:rsid w:val="00D809EE"/>
    <w:rsid w:val="00D815C9"/>
    <w:rsid w:val="00D81DB7"/>
    <w:rsid w:val="00D84F4C"/>
    <w:rsid w:val="00D91B6D"/>
    <w:rsid w:val="00D924F6"/>
    <w:rsid w:val="00D96F2C"/>
    <w:rsid w:val="00DA355B"/>
    <w:rsid w:val="00DB0926"/>
    <w:rsid w:val="00DB23CB"/>
    <w:rsid w:val="00DB486D"/>
    <w:rsid w:val="00DC096C"/>
    <w:rsid w:val="00DC3928"/>
    <w:rsid w:val="00DC7C44"/>
    <w:rsid w:val="00E02FB2"/>
    <w:rsid w:val="00E03CF9"/>
    <w:rsid w:val="00E05923"/>
    <w:rsid w:val="00E21FF9"/>
    <w:rsid w:val="00E40193"/>
    <w:rsid w:val="00E5690B"/>
    <w:rsid w:val="00E57391"/>
    <w:rsid w:val="00E6091A"/>
    <w:rsid w:val="00E670C0"/>
    <w:rsid w:val="00E70910"/>
    <w:rsid w:val="00E7163F"/>
    <w:rsid w:val="00E76B10"/>
    <w:rsid w:val="00E772BE"/>
    <w:rsid w:val="00E86F93"/>
    <w:rsid w:val="00E87D2B"/>
    <w:rsid w:val="00E92B20"/>
    <w:rsid w:val="00E931DD"/>
    <w:rsid w:val="00E94EBA"/>
    <w:rsid w:val="00E96934"/>
    <w:rsid w:val="00E96A63"/>
    <w:rsid w:val="00EA1492"/>
    <w:rsid w:val="00EA30EF"/>
    <w:rsid w:val="00EB2D21"/>
    <w:rsid w:val="00EB32BC"/>
    <w:rsid w:val="00ED5ED2"/>
    <w:rsid w:val="00ED7417"/>
    <w:rsid w:val="00EE484D"/>
    <w:rsid w:val="00F0069F"/>
    <w:rsid w:val="00F04B3A"/>
    <w:rsid w:val="00F06037"/>
    <w:rsid w:val="00F1123C"/>
    <w:rsid w:val="00F24407"/>
    <w:rsid w:val="00F26A21"/>
    <w:rsid w:val="00F363A2"/>
    <w:rsid w:val="00F36C7E"/>
    <w:rsid w:val="00F4739E"/>
    <w:rsid w:val="00F541DD"/>
    <w:rsid w:val="00F63329"/>
    <w:rsid w:val="00F67AD6"/>
    <w:rsid w:val="00F8331C"/>
    <w:rsid w:val="00F85278"/>
    <w:rsid w:val="00F86D32"/>
    <w:rsid w:val="00F90AD9"/>
    <w:rsid w:val="00F913D2"/>
    <w:rsid w:val="00F9223A"/>
    <w:rsid w:val="00FA463C"/>
    <w:rsid w:val="00FA7689"/>
    <w:rsid w:val="00FB2B8A"/>
    <w:rsid w:val="00FB4855"/>
    <w:rsid w:val="00FC2E2F"/>
    <w:rsid w:val="00FC56E1"/>
    <w:rsid w:val="00FD2B56"/>
    <w:rsid w:val="00FE1029"/>
    <w:rsid w:val="00FE72F0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88F52D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476D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1C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1C7E"/>
    <w:rPr>
      <w:rFonts w:ascii="Segoe UI" w:hAnsi="Segoe UI" w:cs="Segoe UI"/>
      <w:sz w:val="18"/>
      <w:szCs w:val="18"/>
      <w:lang w:val="en-US" w:eastAsia="en-US"/>
    </w:rPr>
  </w:style>
  <w:style w:type="paragraph" w:styleId="Pagrindinistekstas">
    <w:name w:val="Body Text"/>
    <w:basedOn w:val="prastasis"/>
    <w:link w:val="PagrindinistekstasDiagrama"/>
    <w:semiHidden/>
    <w:unhideWhenUsed/>
    <w:rsid w:val="005652A4"/>
    <w:pPr>
      <w:spacing w:after="120"/>
    </w:pPr>
    <w:rPr>
      <w:rFonts w:ascii="Times New Roman" w:hAnsi="Times New Roman"/>
      <w:sz w:val="24"/>
      <w:szCs w:val="24"/>
      <w:lang w:val="lt-LT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5652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54342D-9906-4034-AA2F-5190105D74A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2282</Words>
  <Characters>1302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3577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2024-01-25T09:19:00Z</cp:lastPrinted>
  <dcterms:created xsi:type="dcterms:W3CDTF">2024-01-29T12:25:00Z</dcterms:created>
  <dcterms:modified xsi:type="dcterms:W3CDTF">2024-01-29T12:25:00Z</dcterms:modified>
</cp:coreProperties>
</file>