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606F0" w14:textId="77777777" w:rsidR="00097933" w:rsidRPr="00954921" w:rsidRDefault="00B860DC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  <w:r w:rsidRPr="00954921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71E48215" wp14:editId="53AA6E5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94D3A4" w14:textId="77777777" w:rsidR="00093E2D" w:rsidRPr="00954921" w:rsidRDefault="00093E2D">
      <w:pPr>
        <w:jc w:val="center"/>
        <w:rPr>
          <w:rFonts w:ascii="Times New Roman" w:hAnsi="Times New Roman"/>
          <w:b/>
          <w:lang w:val="lt-LT"/>
        </w:rPr>
      </w:pPr>
    </w:p>
    <w:p w14:paraId="3E882C18" w14:textId="77777777" w:rsidR="00097933" w:rsidRPr="00954921" w:rsidRDefault="00434A6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54921"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</w:t>
      </w:r>
      <w:r w:rsidR="005D72B6" w:rsidRPr="00954921">
        <w:rPr>
          <w:rFonts w:ascii="Times New Roman" w:hAnsi="Times New Roman"/>
          <w:b/>
          <w:sz w:val="24"/>
          <w:szCs w:val="24"/>
          <w:lang w:val="lt-LT"/>
        </w:rPr>
        <w:t>TARYBA</w:t>
      </w:r>
    </w:p>
    <w:p w14:paraId="091075AE" w14:textId="77777777" w:rsidR="00097933" w:rsidRPr="00954921" w:rsidRDefault="00097933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492D39C4" w14:textId="2444F032" w:rsidR="00097933" w:rsidRPr="00954921" w:rsidRDefault="007B1FEA">
      <w:pPr>
        <w:pStyle w:val="Antrat3"/>
        <w:rPr>
          <w:b/>
          <w:szCs w:val="24"/>
          <w:lang w:val="lt-LT"/>
        </w:rPr>
      </w:pPr>
      <w:r w:rsidRPr="00954921">
        <w:rPr>
          <w:b/>
          <w:szCs w:val="24"/>
          <w:lang w:val="lt-LT"/>
        </w:rPr>
        <w:t>SPRENDIMAS</w:t>
      </w:r>
    </w:p>
    <w:p w14:paraId="1B2E45C9" w14:textId="77777777" w:rsidR="00C77A9C" w:rsidRPr="00B46A38" w:rsidRDefault="00C77A9C" w:rsidP="00C77A9C">
      <w:pPr>
        <w:tabs>
          <w:tab w:val="left" w:pos="6804"/>
        </w:tabs>
        <w:jc w:val="center"/>
        <w:rPr>
          <w:rFonts w:ascii="Times New Roman" w:eastAsia="Calibri" w:hAnsi="Times New Roman"/>
          <w:b/>
          <w:sz w:val="24"/>
          <w:szCs w:val="24"/>
          <w:lang w:val="lt-LT"/>
        </w:rPr>
      </w:pPr>
      <w:bookmarkStart w:id="0" w:name="_Hlk131598544"/>
      <w:r w:rsidRPr="00B46A38">
        <w:rPr>
          <w:rFonts w:ascii="Times New Roman" w:eastAsia="Calibri" w:hAnsi="Times New Roman"/>
          <w:b/>
          <w:sz w:val="24"/>
          <w:szCs w:val="24"/>
          <w:lang w:val="lt-LT"/>
        </w:rPr>
        <w:t>DĖL ŠAKIŲ RAJONO SAVIVALDYBĖS TARYBOS 2023 M. BALANDŽIO 21 D. SPRENDIMO NR. T-136 ,,</w:t>
      </w:r>
      <w:bookmarkStart w:id="1" w:name="_Hlk145421016"/>
      <w:r w:rsidRPr="00B46A38">
        <w:rPr>
          <w:rFonts w:ascii="Times New Roman" w:eastAsia="Calibri" w:hAnsi="Times New Roman"/>
          <w:b/>
          <w:sz w:val="24"/>
          <w:szCs w:val="24"/>
          <w:lang w:val="lt-LT"/>
        </w:rPr>
        <w:t>DĖL ŠAKIŲ KULTŪROS CENTRO IR JO STRUKTŪRINIŲ PADALINIŲ TEIKIAMŲ MOKAMŲ PASLAUGŲ KAINŲ NUSTATYMO</w:t>
      </w:r>
      <w:bookmarkEnd w:id="1"/>
      <w:r w:rsidRPr="00B46A38">
        <w:rPr>
          <w:rFonts w:ascii="Times New Roman" w:eastAsia="Calibri" w:hAnsi="Times New Roman"/>
          <w:b/>
          <w:sz w:val="24"/>
          <w:szCs w:val="24"/>
          <w:lang w:val="lt-LT"/>
        </w:rPr>
        <w:t>“ PAKEITIMO</w:t>
      </w:r>
    </w:p>
    <w:bookmarkEnd w:id="0"/>
    <w:p w14:paraId="5937ED16" w14:textId="77777777" w:rsidR="00C77A9C" w:rsidRPr="00B46A38" w:rsidRDefault="00C77A9C" w:rsidP="00C77A9C">
      <w:pPr>
        <w:tabs>
          <w:tab w:val="left" w:pos="6804"/>
        </w:tabs>
        <w:jc w:val="center"/>
        <w:rPr>
          <w:rFonts w:ascii="Times New Roman" w:eastAsia="Calibri" w:hAnsi="Times New Roman"/>
          <w:b/>
          <w:sz w:val="24"/>
          <w:szCs w:val="24"/>
          <w:lang w:val="lt-LT"/>
        </w:rPr>
      </w:pPr>
    </w:p>
    <w:p w14:paraId="518F4041" w14:textId="777A8DB5" w:rsidR="00C77A9C" w:rsidRPr="00B46A38" w:rsidRDefault="00C77A9C" w:rsidP="00C77A9C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B46A38">
        <w:rPr>
          <w:rFonts w:ascii="Times New Roman" w:hAnsi="Times New Roman"/>
          <w:sz w:val="24"/>
          <w:szCs w:val="24"/>
          <w:lang w:val="lt-LT"/>
        </w:rPr>
        <w:t xml:space="preserve">2024 m. vasario 9 d. Nr. </w:t>
      </w:r>
      <w:proofErr w:type="spellStart"/>
      <w:r w:rsidRPr="00B46A38">
        <w:rPr>
          <w:rFonts w:ascii="Times New Roman" w:hAnsi="Times New Roman"/>
          <w:sz w:val="24"/>
          <w:szCs w:val="24"/>
          <w:lang w:val="lt-LT"/>
        </w:rPr>
        <w:t>TSP</w:t>
      </w:r>
      <w:proofErr w:type="spellEnd"/>
      <w:r w:rsidRPr="00B46A38">
        <w:rPr>
          <w:rFonts w:ascii="Times New Roman" w:hAnsi="Times New Roman"/>
          <w:sz w:val="24"/>
          <w:szCs w:val="24"/>
          <w:lang w:val="lt-LT"/>
        </w:rPr>
        <w:t>-</w:t>
      </w:r>
      <w:r w:rsidR="00BE2D05">
        <w:rPr>
          <w:rFonts w:ascii="Times New Roman" w:hAnsi="Times New Roman"/>
          <w:sz w:val="24"/>
          <w:szCs w:val="24"/>
          <w:lang w:val="lt-LT"/>
        </w:rPr>
        <w:t>53</w:t>
      </w:r>
    </w:p>
    <w:p w14:paraId="7FA0E097" w14:textId="77777777" w:rsidR="00C77A9C" w:rsidRPr="00B46A38" w:rsidRDefault="00C77A9C" w:rsidP="00C77A9C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B46A38">
        <w:rPr>
          <w:rFonts w:ascii="Times New Roman" w:hAnsi="Times New Roman"/>
          <w:sz w:val="24"/>
          <w:szCs w:val="24"/>
          <w:lang w:val="lt-LT"/>
        </w:rPr>
        <w:t>Šakiai</w:t>
      </w:r>
    </w:p>
    <w:p w14:paraId="59D4FF09" w14:textId="77777777" w:rsidR="00C77A9C" w:rsidRPr="00B46A38" w:rsidRDefault="00C77A9C" w:rsidP="00C77A9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5B48D19D" w14:textId="77777777" w:rsidR="00C77A9C" w:rsidRPr="00B46A38" w:rsidRDefault="00C77A9C" w:rsidP="00C77A9C">
      <w:pPr>
        <w:tabs>
          <w:tab w:val="left" w:pos="720"/>
        </w:tabs>
        <w:ind w:firstLine="709"/>
        <w:jc w:val="both"/>
        <w:rPr>
          <w:rFonts w:ascii="Times New Roman" w:hAnsi="Times New Roman"/>
          <w:color w:val="000000"/>
          <w:spacing w:val="60"/>
          <w:sz w:val="24"/>
          <w:szCs w:val="24"/>
          <w:lang w:val="lt-LT" w:eastAsia="lt-LT"/>
        </w:rPr>
      </w:pPr>
      <w:r w:rsidRPr="00B46A38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Vadovaudamasi Lietuvos Respublikos vietos savivaldos įstatymo 15 straipsnio 2 dalies 29 punktu ir atsižvelgdama į </w:t>
      </w:r>
      <w:r w:rsidRPr="00B46A38">
        <w:rPr>
          <w:rFonts w:ascii="Times New Roman" w:hAnsi="Times New Roman"/>
          <w:sz w:val="24"/>
          <w:szCs w:val="24"/>
          <w:lang w:val="lt-LT"/>
        </w:rPr>
        <w:t>Šakių kultūros centro direktoriaus</w:t>
      </w:r>
      <w:r w:rsidRPr="00B46A38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2023 m. </w:t>
      </w:r>
      <w:bookmarkStart w:id="2" w:name="_Hlk145491787"/>
      <w:r w:rsidRPr="00B46A38">
        <w:rPr>
          <w:rFonts w:ascii="Times New Roman" w:hAnsi="Times New Roman"/>
          <w:color w:val="000000"/>
          <w:sz w:val="24"/>
          <w:szCs w:val="24"/>
          <w:lang w:val="lt-LT" w:eastAsia="lt-LT"/>
        </w:rPr>
        <w:t>gruodžio 6 d. prašymą Nr. R-124</w:t>
      </w:r>
      <w:bookmarkEnd w:id="2"/>
      <w:r w:rsidRPr="00B46A38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, Šakių rajono savivaldybės taryba </w:t>
      </w:r>
      <w:r w:rsidRPr="00B46A38">
        <w:rPr>
          <w:rFonts w:ascii="Times New Roman" w:hAnsi="Times New Roman"/>
          <w:color w:val="000000"/>
          <w:spacing w:val="60"/>
          <w:sz w:val="24"/>
          <w:szCs w:val="24"/>
          <w:lang w:val="lt-LT" w:eastAsia="lt-LT"/>
        </w:rPr>
        <w:t>nusprendžia:</w:t>
      </w:r>
    </w:p>
    <w:p w14:paraId="139E499B" w14:textId="77777777" w:rsidR="00C77A9C" w:rsidRPr="00B46A38" w:rsidRDefault="00C77A9C" w:rsidP="00C77A9C">
      <w:pPr>
        <w:tabs>
          <w:tab w:val="left" w:pos="720"/>
          <w:tab w:val="left" w:pos="990"/>
        </w:tabs>
        <w:ind w:firstLine="709"/>
        <w:jc w:val="both"/>
        <w:rPr>
          <w:rFonts w:ascii="Times New Roman" w:hAnsi="Times New Roman"/>
          <w:sz w:val="24"/>
          <w:szCs w:val="24"/>
          <w:lang w:val="lt-LT" w:eastAsia="lt-LT"/>
        </w:rPr>
      </w:pPr>
      <w:bookmarkStart w:id="3" w:name="_Hlk145491816"/>
      <w:r w:rsidRPr="00B46A38">
        <w:rPr>
          <w:rFonts w:ascii="Times New Roman" w:hAnsi="Times New Roman"/>
          <w:sz w:val="24"/>
          <w:szCs w:val="24"/>
          <w:lang w:val="lt-LT" w:eastAsia="lt-LT"/>
        </w:rPr>
        <w:t xml:space="preserve">Pakeisti Šakių kultūros centro ir jo struktūrinių padalinių teikiamų mokamų paslaugų kainas, nustatytas </w:t>
      </w:r>
      <w:r w:rsidRPr="00B46A38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tarybos 2023 m. balandžio 21 d. sprendimu Nr. T-136 „Dėl</w:t>
      </w:r>
      <w:r w:rsidRPr="00B46A38">
        <w:rPr>
          <w:rFonts w:ascii="Times New Roman" w:eastAsia="Calibri" w:hAnsi="Times New Roman"/>
          <w:b/>
          <w:sz w:val="24"/>
          <w:szCs w:val="24"/>
          <w:lang w:val="lt-LT"/>
        </w:rPr>
        <w:t xml:space="preserve"> </w:t>
      </w:r>
      <w:r w:rsidRPr="00B46A38">
        <w:rPr>
          <w:rFonts w:ascii="Times New Roman" w:eastAsia="Calibri" w:hAnsi="Times New Roman"/>
          <w:bCs/>
          <w:sz w:val="24"/>
          <w:szCs w:val="24"/>
          <w:lang w:val="lt-LT"/>
        </w:rPr>
        <w:t>Šakių kultūros centro ir jo struktūrinių padalinių teikiamų mokamų paslaugų kainų nustatymo“:</w:t>
      </w:r>
    </w:p>
    <w:bookmarkEnd w:id="3"/>
    <w:p w14:paraId="3A7A836B" w14:textId="77777777" w:rsidR="00C77A9C" w:rsidRPr="00B46A38" w:rsidRDefault="00C77A9C" w:rsidP="00C77A9C">
      <w:pPr>
        <w:tabs>
          <w:tab w:val="left" w:pos="720"/>
          <w:tab w:val="left" w:pos="990"/>
        </w:tabs>
        <w:ind w:firstLine="709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B46A38">
        <w:rPr>
          <w:rFonts w:ascii="Times New Roman" w:hAnsi="Times New Roman"/>
          <w:sz w:val="24"/>
          <w:szCs w:val="24"/>
          <w:lang w:val="lt-LT" w:eastAsia="lt-LT"/>
        </w:rPr>
        <w:t xml:space="preserve">1. </w:t>
      </w:r>
      <w:bookmarkStart w:id="4" w:name="_Hlk145422722"/>
      <w:r w:rsidRPr="00B46A38">
        <w:rPr>
          <w:rFonts w:ascii="Times New Roman" w:hAnsi="Times New Roman"/>
          <w:sz w:val="24"/>
          <w:szCs w:val="24"/>
          <w:lang w:val="lt-LT" w:eastAsia="lt-LT"/>
        </w:rPr>
        <w:t>Papildyti Šakių kultūros centro teikiamų mokamų paslaugų kainas nauja 2.11 eilute</w:t>
      </w:r>
      <w:bookmarkEnd w:id="4"/>
      <w:r w:rsidRPr="00B46A38">
        <w:rPr>
          <w:rFonts w:ascii="Times New Roman" w:hAnsi="Times New Roman"/>
          <w:sz w:val="24"/>
          <w:szCs w:val="24"/>
          <w:lang w:val="lt-LT" w:eastAsia="lt-LT"/>
        </w:rPr>
        <w:t>:</w:t>
      </w:r>
    </w:p>
    <w:tbl>
      <w:tblPr>
        <w:tblW w:w="9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4961"/>
        <w:gridCol w:w="1605"/>
        <w:gridCol w:w="2248"/>
      </w:tblGrid>
      <w:tr w:rsidR="00C77A9C" w:rsidRPr="00B46A38" w14:paraId="434FDA51" w14:textId="77777777" w:rsidTr="00AC50B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07DFC" w14:textId="77777777" w:rsidR="00C77A9C" w:rsidRPr="00B46A38" w:rsidRDefault="00C77A9C" w:rsidP="00AC50BA">
            <w:pPr>
              <w:ind w:left="-115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DE56B" w14:textId="77777777" w:rsidR="00C77A9C" w:rsidRPr="00B46A38" w:rsidRDefault="00C77A9C" w:rsidP="00AC50BA">
            <w:pPr>
              <w:ind w:firstLine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sz w:val="24"/>
                <w:szCs w:val="24"/>
                <w:lang w:val="lt-LT"/>
              </w:rPr>
              <w:t>Paslaugos pavadinimas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70E8B" w14:textId="77777777" w:rsidR="00C77A9C" w:rsidRPr="00B46A38" w:rsidRDefault="00C77A9C" w:rsidP="00AC50BA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sz w:val="24"/>
                <w:szCs w:val="24"/>
                <w:lang w:val="lt-LT"/>
              </w:rPr>
              <w:t>Vienetas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5A7B6" w14:textId="77777777" w:rsidR="00C77A9C" w:rsidRPr="00B46A38" w:rsidRDefault="00C77A9C" w:rsidP="00AC50BA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sz w:val="24"/>
                <w:szCs w:val="24"/>
                <w:lang w:val="lt-LT"/>
              </w:rPr>
              <w:t>Kaina, Eur</w:t>
            </w:r>
          </w:p>
        </w:tc>
      </w:tr>
      <w:tr w:rsidR="00C77A9C" w:rsidRPr="00B46A38" w14:paraId="68B059A4" w14:textId="77777777" w:rsidTr="00AC50B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73029" w14:textId="77777777" w:rsidR="00C77A9C" w:rsidRPr="00B46A38" w:rsidRDefault="00C77A9C" w:rsidP="00AC50B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bookmarkStart w:id="5" w:name="_Hlk157421927"/>
            <w:r w:rsidRPr="00B46A3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2.11.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F93D3" w14:textId="77777777" w:rsidR="00C77A9C" w:rsidRPr="00B46A38" w:rsidRDefault="00C77A9C" w:rsidP="00AC50BA">
            <w:pPr>
              <w:ind w:firstLine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sz w:val="24"/>
                <w:szCs w:val="24"/>
                <w:lang w:val="lt-LT"/>
              </w:rPr>
              <w:t>Dalyvio mokestis (dalyvis, solistas, grupė, kolektyvas)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6D3F3" w14:textId="77777777" w:rsidR="00C77A9C" w:rsidRPr="00B46A38" w:rsidRDefault="00C77A9C" w:rsidP="00AC50BA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sz w:val="24"/>
                <w:szCs w:val="24"/>
                <w:lang w:val="lt-LT"/>
              </w:rPr>
              <w:t>1 asmeniui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E0A5C" w14:textId="77777777" w:rsidR="00C77A9C" w:rsidRPr="00B46A38" w:rsidRDefault="00C77A9C" w:rsidP="00AC50BA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sz w:val="24"/>
                <w:szCs w:val="24"/>
                <w:lang w:val="lt-LT"/>
              </w:rPr>
              <w:t>5,00 – 50,00</w:t>
            </w:r>
          </w:p>
        </w:tc>
      </w:tr>
    </w:tbl>
    <w:bookmarkEnd w:id="5"/>
    <w:p w14:paraId="506BC9D6" w14:textId="77777777" w:rsidR="00C77A9C" w:rsidRPr="00B46A38" w:rsidRDefault="00C77A9C" w:rsidP="00C77A9C">
      <w:pPr>
        <w:tabs>
          <w:tab w:val="left" w:pos="720"/>
          <w:tab w:val="left" w:pos="990"/>
        </w:tabs>
        <w:ind w:firstLine="709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B46A38">
        <w:rPr>
          <w:rFonts w:ascii="Times New Roman" w:hAnsi="Times New Roman"/>
          <w:sz w:val="24"/>
          <w:szCs w:val="24"/>
          <w:lang w:val="lt-LT" w:eastAsia="lt-LT"/>
        </w:rPr>
        <w:t>2. Papildyti Šakių kultūros centro Cirko mokyklos padalinio teikiamų mokamų paslaugų kainas naujomis 1.3 ir 1.4 eilutėmis: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4961"/>
        <w:gridCol w:w="1559"/>
        <w:gridCol w:w="2268"/>
      </w:tblGrid>
      <w:tr w:rsidR="00C77A9C" w:rsidRPr="00B46A38" w14:paraId="432B65CD" w14:textId="77777777" w:rsidTr="00AC50B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AE7BD" w14:textId="77777777" w:rsidR="00C77A9C" w:rsidRPr="00B46A38" w:rsidRDefault="00C77A9C" w:rsidP="00AC50BA">
            <w:pPr>
              <w:ind w:left="-115"/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9250F" w14:textId="77777777" w:rsidR="00C77A9C" w:rsidRPr="00B46A38" w:rsidRDefault="00C77A9C" w:rsidP="00AC50BA">
            <w:pPr>
              <w:ind w:firstLine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sz w:val="24"/>
                <w:szCs w:val="24"/>
                <w:lang w:val="lt-LT"/>
              </w:rPr>
              <w:t>Paslaugos pavadinimas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FA3C4" w14:textId="77777777" w:rsidR="00C77A9C" w:rsidRPr="00B46A38" w:rsidRDefault="00C77A9C" w:rsidP="00AC50BA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sz w:val="24"/>
                <w:szCs w:val="24"/>
                <w:lang w:val="lt-LT"/>
              </w:rPr>
              <w:t>Vienetas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A5E96" w14:textId="77777777" w:rsidR="00C77A9C" w:rsidRPr="00B46A38" w:rsidRDefault="00C77A9C" w:rsidP="00AC50BA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sz w:val="24"/>
                <w:szCs w:val="24"/>
                <w:lang w:val="lt-LT"/>
              </w:rPr>
              <w:t>Kaina, Eur</w:t>
            </w:r>
          </w:p>
        </w:tc>
      </w:tr>
      <w:tr w:rsidR="00C77A9C" w:rsidRPr="00B46A38" w14:paraId="260B6F39" w14:textId="77777777" w:rsidTr="00AC50B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D43FC" w14:textId="77777777" w:rsidR="00C77A9C" w:rsidRPr="00B46A38" w:rsidRDefault="00C77A9C" w:rsidP="00AC50B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bookmarkStart w:id="6" w:name="_Hlk157429282"/>
            <w:r w:rsidRPr="00B46A3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1.3.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60493" w14:textId="77777777" w:rsidR="00C77A9C" w:rsidRPr="00B46A38" w:rsidRDefault="00C77A9C" w:rsidP="00AC50BA">
            <w:pPr>
              <w:ind w:firstLine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sz w:val="24"/>
                <w:szCs w:val="24"/>
                <w:lang w:val="lt-LT"/>
              </w:rPr>
              <w:t>Mėgėjų meno kolektyvo pasirodymas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A2FC6" w14:textId="77777777" w:rsidR="00C77A9C" w:rsidRPr="00B46A38" w:rsidRDefault="00C77A9C" w:rsidP="00AC50BA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1 valanda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7BDDC" w14:textId="77777777" w:rsidR="00C77A9C" w:rsidRPr="00B46A38" w:rsidRDefault="00C77A9C" w:rsidP="00AC50BA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sz w:val="24"/>
                <w:szCs w:val="24"/>
                <w:lang w:val="lt-LT"/>
              </w:rPr>
              <w:t>100,00 – 500,00</w:t>
            </w:r>
          </w:p>
        </w:tc>
      </w:tr>
      <w:tr w:rsidR="00C77A9C" w:rsidRPr="00B46A38" w14:paraId="6A298FF0" w14:textId="77777777" w:rsidTr="00AC50B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6B06E" w14:textId="77777777" w:rsidR="00C77A9C" w:rsidRPr="00B46A38" w:rsidRDefault="00C77A9C" w:rsidP="00AC50B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1.4.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B33D1" w14:textId="77777777" w:rsidR="00C77A9C" w:rsidRPr="00B46A38" w:rsidRDefault="00C77A9C" w:rsidP="00AC50BA">
            <w:pPr>
              <w:ind w:firstLine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sz w:val="24"/>
                <w:szCs w:val="24"/>
                <w:lang w:val="lt-LT"/>
              </w:rPr>
              <w:t>Specialiosios koncertinės programos sukūrimas ir pristatymas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FBA2E" w14:textId="77777777" w:rsidR="00C77A9C" w:rsidRPr="00B46A38" w:rsidRDefault="00C77A9C" w:rsidP="00AC50BA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sz w:val="24"/>
                <w:szCs w:val="24"/>
                <w:lang w:val="lt-LT"/>
              </w:rPr>
              <w:t>1 valanda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66E12" w14:textId="77777777" w:rsidR="00C77A9C" w:rsidRPr="00B46A38" w:rsidRDefault="00C77A9C" w:rsidP="00AC50BA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sz w:val="24"/>
                <w:szCs w:val="24"/>
                <w:lang w:val="lt-LT"/>
              </w:rPr>
              <w:t>500,00-1000,00</w:t>
            </w:r>
          </w:p>
        </w:tc>
      </w:tr>
    </w:tbl>
    <w:bookmarkEnd w:id="6"/>
    <w:p w14:paraId="5783DD80" w14:textId="77777777" w:rsidR="00C77A9C" w:rsidRPr="00B46A38" w:rsidRDefault="00C77A9C" w:rsidP="00C77A9C">
      <w:pPr>
        <w:pStyle w:val="Sraopastraipa"/>
        <w:tabs>
          <w:tab w:val="left" w:pos="990"/>
        </w:tabs>
        <w:ind w:left="0" w:firstLine="709"/>
        <w:jc w:val="both"/>
        <w:rPr>
          <w:rFonts w:ascii="Times New Roman" w:hAnsi="Times New Roman"/>
          <w:sz w:val="24"/>
          <w:szCs w:val="24"/>
          <w:lang w:val="lt-LT"/>
        </w:rPr>
      </w:pPr>
      <w:r w:rsidRPr="00B46A38">
        <w:rPr>
          <w:rFonts w:ascii="Times New Roman" w:hAnsi="Times New Roman"/>
          <w:sz w:val="24"/>
          <w:szCs w:val="24"/>
          <w:lang w:val="lt-LT" w:eastAsia="lt-LT"/>
        </w:rPr>
        <w:t xml:space="preserve">3. Pakeisti </w:t>
      </w:r>
      <w:bookmarkStart w:id="7" w:name="_Hlk157425957"/>
      <w:r w:rsidRPr="00B46A38">
        <w:rPr>
          <w:rFonts w:ascii="Times New Roman" w:hAnsi="Times New Roman"/>
          <w:sz w:val="24"/>
          <w:szCs w:val="24"/>
          <w:lang w:val="lt-LT" w:eastAsia="lt-LT"/>
        </w:rPr>
        <w:t xml:space="preserve">Šakių kultūros centro Lukšių padalinio </w:t>
      </w:r>
      <w:bookmarkEnd w:id="7"/>
      <w:r w:rsidRPr="00B46A38">
        <w:rPr>
          <w:rFonts w:ascii="Times New Roman" w:hAnsi="Times New Roman"/>
          <w:sz w:val="24"/>
          <w:szCs w:val="24"/>
          <w:lang w:val="lt-LT" w:eastAsia="lt-LT"/>
        </w:rPr>
        <w:t>teikiamų mokamų paslaugų kainų 3.5 eilutę ir ją išdėstyti taip:</w:t>
      </w:r>
      <w:r w:rsidRPr="00B46A38">
        <w:rPr>
          <w:rFonts w:ascii="Times New Roman" w:hAnsi="Times New Roman"/>
          <w:sz w:val="24"/>
          <w:szCs w:val="24"/>
          <w:lang w:val="lt-LT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4961"/>
        <w:gridCol w:w="1643"/>
        <w:gridCol w:w="2179"/>
      </w:tblGrid>
      <w:tr w:rsidR="00C77A9C" w:rsidRPr="00B46A38" w14:paraId="4026D991" w14:textId="77777777" w:rsidTr="00AC50B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5663E" w14:textId="77777777" w:rsidR="00C77A9C" w:rsidRPr="00B46A38" w:rsidRDefault="00C77A9C" w:rsidP="00AC50BA">
            <w:pPr>
              <w:ind w:left="-115"/>
              <w:jc w:val="center"/>
              <w:rPr>
                <w:sz w:val="24"/>
                <w:lang w:val="lt-LT"/>
              </w:rPr>
            </w:pPr>
            <w:r w:rsidRPr="00B46A38">
              <w:rPr>
                <w:sz w:val="24"/>
                <w:lang w:val="lt-LT"/>
              </w:rPr>
              <w:t>Eil. Nr.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04432" w14:textId="77777777" w:rsidR="00C77A9C" w:rsidRPr="00B46A38" w:rsidRDefault="00C77A9C" w:rsidP="00AC50BA">
            <w:pPr>
              <w:rPr>
                <w:sz w:val="24"/>
                <w:lang w:val="lt-LT"/>
              </w:rPr>
            </w:pPr>
            <w:r w:rsidRPr="00B46A38">
              <w:rPr>
                <w:sz w:val="24"/>
                <w:lang w:val="lt-LT"/>
              </w:rPr>
              <w:t>Paslaugos pavadinimas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50CC1" w14:textId="77777777" w:rsidR="00C77A9C" w:rsidRPr="00B46A38" w:rsidRDefault="00C77A9C" w:rsidP="00AC50BA">
            <w:pPr>
              <w:jc w:val="center"/>
              <w:rPr>
                <w:sz w:val="24"/>
                <w:lang w:val="lt-LT"/>
              </w:rPr>
            </w:pPr>
            <w:r w:rsidRPr="00B46A38">
              <w:rPr>
                <w:sz w:val="24"/>
                <w:lang w:val="lt-LT"/>
              </w:rPr>
              <w:t>Vienetas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712BF" w14:textId="77777777" w:rsidR="00C77A9C" w:rsidRPr="00B46A38" w:rsidRDefault="00C77A9C" w:rsidP="00AC50BA">
            <w:pPr>
              <w:jc w:val="center"/>
              <w:rPr>
                <w:sz w:val="24"/>
                <w:lang w:val="lt-LT"/>
              </w:rPr>
            </w:pPr>
            <w:r w:rsidRPr="00B46A38">
              <w:rPr>
                <w:sz w:val="24"/>
                <w:lang w:val="lt-LT"/>
              </w:rPr>
              <w:t>Kaina, Eur</w:t>
            </w:r>
          </w:p>
        </w:tc>
      </w:tr>
      <w:tr w:rsidR="00C77A9C" w:rsidRPr="00B46A38" w14:paraId="152B39B9" w14:textId="77777777" w:rsidTr="00AC50B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561A6" w14:textId="77777777" w:rsidR="00C77A9C" w:rsidRPr="00B46A38" w:rsidRDefault="00C77A9C" w:rsidP="00AC50BA">
            <w:pPr>
              <w:jc w:val="center"/>
              <w:rPr>
                <w:sz w:val="24"/>
                <w:lang w:val="lt-LT"/>
              </w:rPr>
            </w:pPr>
            <w:bookmarkStart w:id="8" w:name="_Hlk157429661"/>
            <w:r w:rsidRPr="00B46A38">
              <w:rPr>
                <w:sz w:val="24"/>
                <w:lang w:val="lt-LT"/>
              </w:rPr>
              <w:t>3.5.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FEC35" w14:textId="77777777" w:rsidR="00C77A9C" w:rsidRPr="00B46A38" w:rsidRDefault="00C77A9C" w:rsidP="00AC50BA">
            <w:pPr>
              <w:rPr>
                <w:rFonts w:ascii="Times New Roman" w:hAnsi="Times New Roman"/>
                <w:sz w:val="24"/>
                <w:szCs w:val="24"/>
                <w:vertAlign w:val="superscript"/>
                <w:lang w:val="lt-LT"/>
              </w:rPr>
            </w:pPr>
            <w:r w:rsidRPr="00B46A38">
              <w:rPr>
                <w:sz w:val="24"/>
                <w:lang w:val="lt-LT"/>
              </w:rPr>
              <w:t xml:space="preserve">Teatralizuota ekskursija „Kai pono nėra namie...“ </w:t>
            </w:r>
            <w:r w:rsidRPr="00B46A38">
              <w:rPr>
                <w:sz w:val="24"/>
                <w:vertAlign w:val="superscript"/>
                <w:lang w:val="lt-LT"/>
              </w:rPr>
              <w:t>3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56AFF" w14:textId="77777777" w:rsidR="00C77A9C" w:rsidRPr="00B46A38" w:rsidRDefault="00C77A9C" w:rsidP="00AC50BA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46A38">
              <w:rPr>
                <w:sz w:val="24"/>
                <w:lang w:val="lt-LT"/>
              </w:rPr>
              <w:t>bilietas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685E3" w14:textId="77777777" w:rsidR="00C77A9C" w:rsidRPr="00B46A38" w:rsidRDefault="00C77A9C" w:rsidP="00AC50BA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46A38">
              <w:rPr>
                <w:sz w:val="24"/>
                <w:lang w:val="lt-LT"/>
              </w:rPr>
              <w:t>10,00</w:t>
            </w:r>
          </w:p>
        </w:tc>
      </w:tr>
    </w:tbl>
    <w:bookmarkEnd w:id="8"/>
    <w:p w14:paraId="36522308" w14:textId="77777777" w:rsidR="00C77A9C" w:rsidRPr="00B46A38" w:rsidRDefault="00C77A9C" w:rsidP="00C77A9C">
      <w:pPr>
        <w:pStyle w:val="Sraopastraipa"/>
        <w:tabs>
          <w:tab w:val="left" w:pos="990"/>
        </w:tabs>
        <w:ind w:left="0" w:firstLine="709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B46A38">
        <w:rPr>
          <w:rFonts w:ascii="Times New Roman" w:hAnsi="Times New Roman"/>
          <w:sz w:val="24"/>
          <w:szCs w:val="24"/>
          <w:lang w:val="lt-LT" w:eastAsia="lt-LT"/>
        </w:rPr>
        <w:t>4. Pripažinti netekusias galios Šakių kultūros centro Lukšių padalinio teikiamų mokamų paslaugų kainų pastabų 5 ir 6 eilutes.</w:t>
      </w:r>
    </w:p>
    <w:p w14:paraId="0816C5EC" w14:textId="77777777" w:rsidR="00C77A9C" w:rsidRPr="00B46A38" w:rsidRDefault="00C77A9C" w:rsidP="00C77A9C">
      <w:pPr>
        <w:pStyle w:val="Sraopastraipa"/>
        <w:tabs>
          <w:tab w:val="left" w:pos="990"/>
        </w:tabs>
        <w:ind w:left="0" w:firstLine="709"/>
        <w:jc w:val="both"/>
        <w:rPr>
          <w:rFonts w:ascii="Times New Roman" w:hAnsi="Times New Roman"/>
          <w:sz w:val="24"/>
          <w:szCs w:val="24"/>
          <w:lang w:val="lt-LT"/>
        </w:rPr>
      </w:pPr>
      <w:r w:rsidRPr="00B46A38">
        <w:rPr>
          <w:rFonts w:ascii="Times New Roman" w:hAnsi="Times New Roman"/>
          <w:sz w:val="24"/>
          <w:szCs w:val="24"/>
          <w:lang w:val="lt-LT" w:eastAsia="lt-LT"/>
        </w:rPr>
        <w:t>5. Pakeisti Šakių kultūros centro Lukšių padalinio teikiamų mokamų paslaugų kainų 3.7.2 eilutę ir ją išdėstyti taip:</w:t>
      </w:r>
      <w:r w:rsidRPr="00B46A38">
        <w:rPr>
          <w:rFonts w:ascii="Times New Roman" w:hAnsi="Times New Roman"/>
          <w:sz w:val="24"/>
          <w:szCs w:val="24"/>
          <w:lang w:val="lt-LT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4961"/>
        <w:gridCol w:w="1643"/>
        <w:gridCol w:w="2179"/>
      </w:tblGrid>
      <w:tr w:rsidR="00C77A9C" w:rsidRPr="00B46A38" w14:paraId="2D23D90C" w14:textId="77777777" w:rsidTr="00AC50B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3A44E" w14:textId="77777777" w:rsidR="00C77A9C" w:rsidRPr="00B46A38" w:rsidRDefault="00C77A9C" w:rsidP="00AC50BA">
            <w:pPr>
              <w:ind w:left="-115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33FAB" w14:textId="77777777" w:rsidR="00C77A9C" w:rsidRPr="00B46A38" w:rsidRDefault="00C77A9C" w:rsidP="00AC50BA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sz w:val="24"/>
                <w:szCs w:val="24"/>
                <w:lang w:val="lt-LT"/>
              </w:rPr>
              <w:t>Paslaugos pavadinimas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E5C5C" w14:textId="77777777" w:rsidR="00C77A9C" w:rsidRPr="00B46A38" w:rsidRDefault="00C77A9C" w:rsidP="00AC50BA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sz w:val="24"/>
                <w:szCs w:val="24"/>
                <w:lang w:val="lt-LT"/>
              </w:rPr>
              <w:t>Vienetas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A1C12" w14:textId="77777777" w:rsidR="00C77A9C" w:rsidRPr="00B46A38" w:rsidRDefault="00C77A9C" w:rsidP="00AC50BA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sz w:val="24"/>
                <w:szCs w:val="24"/>
                <w:lang w:val="lt-LT"/>
              </w:rPr>
              <w:t>Kaina, Eur</w:t>
            </w:r>
          </w:p>
        </w:tc>
      </w:tr>
      <w:tr w:rsidR="00C77A9C" w:rsidRPr="00B46A38" w14:paraId="23ECD604" w14:textId="77777777" w:rsidTr="00AC50B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A7A86" w14:textId="77777777" w:rsidR="00C77A9C" w:rsidRPr="00B46A38" w:rsidRDefault="00C77A9C" w:rsidP="00AC50BA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bookmarkStart w:id="9" w:name="_Hlk157589735"/>
            <w:r w:rsidRPr="00B46A38">
              <w:rPr>
                <w:rFonts w:ascii="Times New Roman" w:hAnsi="Times New Roman"/>
                <w:sz w:val="24"/>
                <w:szCs w:val="24"/>
                <w:lang w:val="lt-LT"/>
              </w:rPr>
              <w:t>3.7.2.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B465C" w14:textId="77777777" w:rsidR="00C77A9C" w:rsidRPr="00B46A38" w:rsidRDefault="00C77A9C" w:rsidP="00AC50BA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sz w:val="24"/>
                <w:szCs w:val="24"/>
                <w:lang w:val="lt-LT"/>
              </w:rPr>
              <w:t>Moksleiviams, studentams, senjorams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735E7" w14:textId="77777777" w:rsidR="00C77A9C" w:rsidRPr="00B46A38" w:rsidRDefault="00C77A9C" w:rsidP="00AC50BA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sz w:val="24"/>
                <w:szCs w:val="24"/>
                <w:lang w:val="lt-LT"/>
              </w:rPr>
              <w:t>1 asmeniui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BA9C5" w14:textId="77777777" w:rsidR="00C77A9C" w:rsidRPr="00B46A38" w:rsidRDefault="00C77A9C" w:rsidP="00AC50BA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sz w:val="24"/>
                <w:szCs w:val="24"/>
                <w:lang w:val="lt-LT"/>
              </w:rPr>
              <w:t>5,00</w:t>
            </w:r>
          </w:p>
        </w:tc>
      </w:tr>
    </w:tbl>
    <w:bookmarkEnd w:id="9"/>
    <w:p w14:paraId="4FDB1D36" w14:textId="77777777" w:rsidR="00C77A9C" w:rsidRPr="00B46A38" w:rsidRDefault="00C77A9C" w:rsidP="00C77A9C">
      <w:pPr>
        <w:tabs>
          <w:tab w:val="left" w:pos="720"/>
          <w:tab w:val="left" w:pos="990"/>
        </w:tabs>
        <w:ind w:firstLine="709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B46A38">
        <w:rPr>
          <w:rFonts w:ascii="Times New Roman" w:hAnsi="Times New Roman"/>
          <w:sz w:val="24"/>
          <w:szCs w:val="24"/>
          <w:lang w:val="lt-LT" w:eastAsia="lt-LT"/>
        </w:rPr>
        <w:t xml:space="preserve">6. Papildyti </w:t>
      </w:r>
      <w:bookmarkStart w:id="10" w:name="_Hlk157428313"/>
      <w:r w:rsidRPr="00B46A38">
        <w:rPr>
          <w:rFonts w:ascii="Times New Roman" w:hAnsi="Times New Roman"/>
          <w:sz w:val="24"/>
          <w:szCs w:val="24"/>
          <w:lang w:val="lt-LT" w:eastAsia="lt-LT"/>
        </w:rPr>
        <w:t xml:space="preserve">Šakių kultūros centro Lukšių padalinio teikiamų mokamų paslaugų kainų pastabas </w:t>
      </w:r>
      <w:bookmarkEnd w:id="10"/>
      <w:r w:rsidRPr="00B46A38">
        <w:rPr>
          <w:rFonts w:ascii="Times New Roman" w:hAnsi="Times New Roman"/>
          <w:sz w:val="24"/>
          <w:szCs w:val="24"/>
          <w:lang w:val="lt-LT" w:eastAsia="lt-LT"/>
        </w:rPr>
        <w:t>nauja taikoma lengvata 3.7 eilutei:</w:t>
      </w:r>
    </w:p>
    <w:p w14:paraId="23FC7E94" w14:textId="77777777" w:rsidR="00C77A9C" w:rsidRPr="00B46A38" w:rsidRDefault="00C77A9C" w:rsidP="00C77A9C">
      <w:pPr>
        <w:tabs>
          <w:tab w:val="left" w:pos="720"/>
          <w:tab w:val="left" w:pos="990"/>
        </w:tabs>
        <w:ind w:firstLine="709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B46A38">
        <w:rPr>
          <w:rFonts w:ascii="Times New Roman" w:hAnsi="Times New Roman"/>
          <w:sz w:val="24"/>
          <w:szCs w:val="24"/>
          <w:lang w:val="lt-LT" w:eastAsia="lt-LT"/>
        </w:rPr>
        <w:t>,,</w:t>
      </w:r>
      <w:r w:rsidRPr="00B46A38">
        <w:rPr>
          <w:rFonts w:ascii="Times New Roman" w:hAnsi="Times New Roman"/>
          <w:sz w:val="24"/>
          <w:szCs w:val="24"/>
          <w:vertAlign w:val="superscript"/>
          <w:lang w:val="lt-LT" w:eastAsia="lt-LT"/>
        </w:rPr>
        <w:t>5</w:t>
      </w:r>
      <w:r w:rsidRPr="00B46A38">
        <w:rPr>
          <w:rFonts w:ascii="Times New Roman" w:hAnsi="Times New Roman"/>
          <w:sz w:val="24"/>
          <w:szCs w:val="24"/>
          <w:lang w:val="lt-LT" w:eastAsia="lt-LT"/>
        </w:rPr>
        <w:t xml:space="preserve"> Šeimoms (suaugęs/suaugusieji su vaiku/vaikais iki 18 m.) taikoma 20 proc. nuolaida nuo bendros pirkimo sumos.“  </w:t>
      </w:r>
    </w:p>
    <w:p w14:paraId="2890C511" w14:textId="77777777" w:rsidR="00C77A9C" w:rsidRPr="00B46A38" w:rsidRDefault="00C77A9C" w:rsidP="00C77A9C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B46A38">
        <w:rPr>
          <w:rFonts w:ascii="Times New Roman" w:hAnsi="Times New Roman"/>
          <w:sz w:val="24"/>
          <w:szCs w:val="24"/>
          <w:lang w:val="lt-LT"/>
        </w:rPr>
        <w:tab/>
      </w:r>
      <w:r w:rsidRPr="00B46A38">
        <w:rPr>
          <w:rFonts w:ascii="Times New Roman" w:hAnsi="Times New Roman"/>
          <w:color w:val="000000"/>
          <w:sz w:val="24"/>
          <w:szCs w:val="24"/>
          <w:lang w:val="lt-LT" w:eastAsia="lt-LT"/>
        </w:rPr>
        <w:t>Šis sprendimas per vieną mėnesį nuo sprendimo paskelbimo dienos gali būti skundžiamas Lietuvos administracinių ginčų komisijos Kauno apygardos skyriui adresu: Laisvės al. 36, Kaunas, arba Regionų administracinio teismo Kauno rūmams adresu: A. Mickevičiaus g. 8 A, Kaunas.</w:t>
      </w:r>
    </w:p>
    <w:p w14:paraId="54E4D3B9" w14:textId="77777777" w:rsidR="00C77A9C" w:rsidRPr="00B46A38" w:rsidRDefault="00C77A9C" w:rsidP="00C77A9C">
      <w:pPr>
        <w:tabs>
          <w:tab w:val="left" w:pos="1191"/>
        </w:tabs>
        <w:rPr>
          <w:rFonts w:ascii="Times New Roman" w:hAnsi="Times New Roman"/>
          <w:sz w:val="24"/>
          <w:szCs w:val="24"/>
          <w:lang w:val="lt-LT" w:eastAsia="lt-LT"/>
        </w:rPr>
      </w:pPr>
      <w:r w:rsidRPr="00B46A38">
        <w:rPr>
          <w:rFonts w:ascii="Times New Roman" w:hAnsi="Times New Roman"/>
          <w:sz w:val="24"/>
          <w:szCs w:val="24"/>
          <w:lang w:val="lt-LT" w:eastAsia="lt-LT"/>
        </w:rPr>
        <w:t>Savivaldybės meras</w:t>
      </w:r>
      <w:r w:rsidRPr="00B46A38">
        <w:rPr>
          <w:rFonts w:ascii="Times New Roman" w:hAnsi="Times New Roman"/>
          <w:sz w:val="24"/>
          <w:szCs w:val="24"/>
          <w:lang w:val="lt-LT" w:eastAsia="lt-LT"/>
        </w:rPr>
        <w:tab/>
      </w:r>
      <w:r w:rsidRPr="00B46A38">
        <w:rPr>
          <w:rFonts w:ascii="Times New Roman" w:hAnsi="Times New Roman"/>
          <w:sz w:val="24"/>
          <w:szCs w:val="24"/>
          <w:lang w:val="lt-LT" w:eastAsia="lt-LT"/>
        </w:rPr>
        <w:tab/>
      </w:r>
      <w:r w:rsidRPr="00B46A38">
        <w:rPr>
          <w:rFonts w:ascii="Times New Roman" w:hAnsi="Times New Roman"/>
          <w:sz w:val="24"/>
          <w:szCs w:val="24"/>
          <w:lang w:val="lt-LT" w:eastAsia="lt-LT"/>
        </w:rPr>
        <w:tab/>
      </w:r>
      <w:r w:rsidRPr="00B46A38">
        <w:rPr>
          <w:rFonts w:ascii="Times New Roman" w:hAnsi="Times New Roman"/>
          <w:sz w:val="24"/>
          <w:szCs w:val="24"/>
          <w:lang w:val="lt-LT" w:eastAsia="lt-LT"/>
        </w:rPr>
        <w:tab/>
      </w:r>
      <w:r w:rsidRPr="00B46A38">
        <w:rPr>
          <w:rFonts w:ascii="Times New Roman" w:hAnsi="Times New Roman"/>
          <w:sz w:val="24"/>
          <w:szCs w:val="24"/>
          <w:lang w:val="lt-LT" w:eastAsia="lt-LT"/>
        </w:rPr>
        <w:tab/>
      </w:r>
      <w:r w:rsidRPr="00B46A38">
        <w:rPr>
          <w:rFonts w:ascii="Times New Roman" w:hAnsi="Times New Roman"/>
          <w:sz w:val="24"/>
          <w:szCs w:val="24"/>
          <w:lang w:val="lt-LT" w:eastAsia="lt-LT"/>
        </w:rPr>
        <w:tab/>
      </w:r>
      <w:r w:rsidRPr="00B46A38">
        <w:rPr>
          <w:rFonts w:ascii="Times New Roman" w:hAnsi="Times New Roman"/>
          <w:sz w:val="24"/>
          <w:szCs w:val="24"/>
          <w:lang w:val="lt-LT" w:eastAsia="lt-LT"/>
        </w:rPr>
        <w:tab/>
      </w:r>
      <w:r w:rsidRPr="00B46A38">
        <w:rPr>
          <w:rFonts w:ascii="Times New Roman" w:hAnsi="Times New Roman"/>
          <w:sz w:val="24"/>
          <w:szCs w:val="24"/>
          <w:lang w:val="lt-LT" w:eastAsia="lt-LT"/>
        </w:rPr>
        <w:tab/>
        <w:t xml:space="preserve">Raimondas Januševičius </w:t>
      </w:r>
    </w:p>
    <w:p w14:paraId="699B4309" w14:textId="77777777" w:rsidR="00C77A9C" w:rsidRPr="00B46A38" w:rsidRDefault="00C77A9C" w:rsidP="00C77A9C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467A084" w14:textId="77777777" w:rsidR="00C77A9C" w:rsidRPr="00B46A38" w:rsidRDefault="00C77A9C" w:rsidP="00C77A9C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B46A38">
        <w:rPr>
          <w:rFonts w:ascii="Times New Roman" w:hAnsi="Times New Roman"/>
          <w:sz w:val="24"/>
          <w:szCs w:val="24"/>
          <w:lang w:val="lt-LT"/>
        </w:rPr>
        <w:t>Parengė:</w:t>
      </w:r>
      <w:r w:rsidRPr="00B46A38">
        <w:rPr>
          <w:rFonts w:ascii="Times New Roman" w:hAnsi="Times New Roman"/>
          <w:sz w:val="24"/>
          <w:szCs w:val="24"/>
          <w:lang w:val="lt-LT"/>
        </w:rPr>
        <w:tab/>
        <w:t xml:space="preserve">Ūkio, architektūros ir investicijų skyrius (A. </w:t>
      </w:r>
      <w:proofErr w:type="spellStart"/>
      <w:r w:rsidRPr="00B46A38">
        <w:rPr>
          <w:rFonts w:ascii="Times New Roman" w:hAnsi="Times New Roman"/>
          <w:sz w:val="24"/>
          <w:szCs w:val="24"/>
          <w:lang w:val="lt-LT"/>
        </w:rPr>
        <w:t>Slidziauskienė</w:t>
      </w:r>
      <w:proofErr w:type="spellEnd"/>
      <w:r w:rsidRPr="00B46A38">
        <w:rPr>
          <w:rFonts w:ascii="Times New Roman" w:hAnsi="Times New Roman"/>
          <w:sz w:val="24"/>
          <w:szCs w:val="24"/>
          <w:lang w:val="lt-LT"/>
        </w:rPr>
        <w:t>)</w:t>
      </w:r>
    </w:p>
    <w:p w14:paraId="16859F2E" w14:textId="77777777" w:rsidR="00C77A9C" w:rsidRPr="00B46A38" w:rsidRDefault="00C77A9C" w:rsidP="00C77A9C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B46A38">
        <w:rPr>
          <w:rFonts w:ascii="Times New Roman" w:hAnsi="Times New Roman"/>
          <w:sz w:val="24"/>
          <w:szCs w:val="24"/>
          <w:lang w:val="lt-LT"/>
        </w:rPr>
        <w:t>Pranešėjas:</w:t>
      </w:r>
      <w:r w:rsidRPr="00B46A38">
        <w:rPr>
          <w:rFonts w:ascii="Times New Roman" w:hAnsi="Times New Roman"/>
          <w:sz w:val="24"/>
          <w:szCs w:val="24"/>
          <w:lang w:val="lt-LT"/>
        </w:rPr>
        <w:tab/>
        <w:t>M. Remeikis</w:t>
      </w:r>
    </w:p>
    <w:p w14:paraId="1F38562B" w14:textId="77777777" w:rsidR="00C77A9C" w:rsidRPr="00B46A38" w:rsidRDefault="00C77A9C" w:rsidP="00C77A9C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B46A38">
        <w:rPr>
          <w:rFonts w:ascii="Times New Roman" w:hAnsi="Times New Roman"/>
          <w:b/>
          <w:sz w:val="24"/>
          <w:szCs w:val="24"/>
          <w:lang w:val="lt-LT"/>
        </w:rPr>
        <w:lastRenderedPageBreak/>
        <w:t xml:space="preserve">ŠAKIŲ RAJONO SAVIVALDYBĖS ADMINISTRACIJOS </w:t>
      </w:r>
    </w:p>
    <w:p w14:paraId="4F4E7AC6" w14:textId="77777777" w:rsidR="00C77A9C" w:rsidRPr="00B46A38" w:rsidRDefault="00C77A9C" w:rsidP="00C77A9C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  <w:r w:rsidRPr="00B46A38">
        <w:rPr>
          <w:rFonts w:ascii="Times New Roman" w:hAnsi="Times New Roman"/>
          <w:b/>
          <w:sz w:val="24"/>
          <w:szCs w:val="24"/>
          <w:lang w:val="lt-LT"/>
        </w:rPr>
        <w:tab/>
        <w:t xml:space="preserve">   </w:t>
      </w:r>
    </w:p>
    <w:p w14:paraId="10C8DEE4" w14:textId="77777777" w:rsidR="00C77A9C" w:rsidRPr="00B46A38" w:rsidRDefault="00C77A9C" w:rsidP="00C77A9C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B46A38">
        <w:rPr>
          <w:rFonts w:ascii="Times New Roman" w:hAnsi="Times New Roman"/>
          <w:b/>
          <w:sz w:val="24"/>
          <w:szCs w:val="24"/>
          <w:lang w:val="lt-LT"/>
        </w:rPr>
        <w:t>AIŠKINAMASIS RAŠTAS</w:t>
      </w:r>
    </w:p>
    <w:p w14:paraId="051B85F5" w14:textId="77777777" w:rsidR="00C77A9C" w:rsidRPr="00B46A38" w:rsidRDefault="00C77A9C" w:rsidP="00C77A9C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B46A38">
        <w:rPr>
          <w:rFonts w:ascii="Times New Roman" w:hAnsi="Times New Roman"/>
          <w:b/>
          <w:sz w:val="24"/>
          <w:szCs w:val="24"/>
          <w:lang w:val="lt-LT"/>
        </w:rPr>
        <w:t>PRIE ŠAKIŲ RAJONO SAVIVALDYBĖS TARYBOS SPRENDIMO</w:t>
      </w:r>
    </w:p>
    <w:p w14:paraId="0BEEB32B" w14:textId="77777777" w:rsidR="00C77A9C" w:rsidRPr="00B46A38" w:rsidRDefault="00C77A9C" w:rsidP="00C77A9C">
      <w:pPr>
        <w:tabs>
          <w:tab w:val="left" w:pos="6804"/>
        </w:tabs>
        <w:jc w:val="center"/>
        <w:rPr>
          <w:rFonts w:ascii="Times New Roman" w:eastAsia="Calibri" w:hAnsi="Times New Roman"/>
          <w:b/>
          <w:caps/>
          <w:sz w:val="24"/>
          <w:szCs w:val="24"/>
          <w:lang w:val="lt-LT"/>
        </w:rPr>
      </w:pPr>
      <w:r w:rsidRPr="00B46A38">
        <w:rPr>
          <w:rFonts w:ascii="Times New Roman" w:hAnsi="Times New Roman"/>
          <w:b/>
          <w:sz w:val="24"/>
          <w:szCs w:val="24"/>
          <w:lang w:val="lt-LT"/>
        </w:rPr>
        <w:t>„</w:t>
      </w:r>
      <w:r w:rsidRPr="00B46A38">
        <w:rPr>
          <w:rFonts w:ascii="Times New Roman" w:eastAsia="Calibri" w:hAnsi="Times New Roman"/>
          <w:b/>
          <w:sz w:val="24"/>
          <w:szCs w:val="24"/>
          <w:lang w:val="lt-LT"/>
        </w:rPr>
        <w:t>DĖL ŠAKIŲ RAJONO SAVIVALDYBĖS TARYBOS 2023 M. BALANDŽIO 21 D. SPRENDIMO NR. T-136 ,,DĖL ŠAKIŲ KULTŪROS CENTRO IR JO STRUKTŪRINIŲ PADALINIŲ TEIKIAMŲ MOKAMŲ PASLAUGŲ KAINŲ NUSTATYMO“ PAKEITIMO</w:t>
      </w:r>
      <w:r w:rsidRPr="00B46A38">
        <w:rPr>
          <w:rFonts w:ascii="Times New Roman" w:hAnsi="Times New Roman"/>
          <w:b/>
          <w:sz w:val="24"/>
          <w:szCs w:val="24"/>
          <w:lang w:val="lt-LT"/>
        </w:rPr>
        <w:t>“ PROJEKTO</w:t>
      </w:r>
    </w:p>
    <w:p w14:paraId="5F5C1DB6" w14:textId="77777777" w:rsidR="00C77A9C" w:rsidRPr="00B46A38" w:rsidRDefault="00C77A9C" w:rsidP="00C77A9C">
      <w:pPr>
        <w:ind w:left="187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6BECA595" w14:textId="77777777" w:rsidR="00C77A9C" w:rsidRPr="00B46A38" w:rsidRDefault="00C77A9C" w:rsidP="00C77A9C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B46A38">
        <w:rPr>
          <w:rFonts w:ascii="Times New Roman" w:hAnsi="Times New Roman"/>
          <w:sz w:val="24"/>
          <w:szCs w:val="24"/>
          <w:lang w:val="lt-LT"/>
        </w:rPr>
        <w:t>2024 m. sausio 29 d.</w:t>
      </w:r>
    </w:p>
    <w:p w14:paraId="7099367E" w14:textId="77777777" w:rsidR="00C77A9C" w:rsidRPr="00B46A38" w:rsidRDefault="00C77A9C" w:rsidP="00C77A9C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B46A38">
        <w:rPr>
          <w:rFonts w:ascii="Times New Roman" w:hAnsi="Times New Roman"/>
          <w:sz w:val="24"/>
          <w:szCs w:val="24"/>
          <w:lang w:val="lt-LT"/>
        </w:rPr>
        <w:t>Šakiai</w:t>
      </w:r>
    </w:p>
    <w:p w14:paraId="40CC793C" w14:textId="77777777" w:rsidR="00C77A9C" w:rsidRPr="00B46A38" w:rsidRDefault="00C77A9C" w:rsidP="00C77A9C">
      <w:pPr>
        <w:ind w:left="187"/>
        <w:rPr>
          <w:rFonts w:ascii="Times New Roman" w:hAnsi="Times New Roman"/>
          <w:sz w:val="24"/>
          <w:szCs w:val="24"/>
          <w:lang w:val="lt-LT"/>
        </w:rPr>
      </w:pPr>
    </w:p>
    <w:p w14:paraId="7F53B734" w14:textId="77777777" w:rsidR="00C77A9C" w:rsidRPr="00B46A38" w:rsidRDefault="00C77A9C" w:rsidP="00C77A9C">
      <w:pPr>
        <w:tabs>
          <w:tab w:val="left" w:pos="720"/>
          <w:tab w:val="left" w:pos="990"/>
        </w:tabs>
        <w:ind w:firstLine="709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B46A38">
        <w:rPr>
          <w:rFonts w:ascii="Times New Roman" w:hAnsi="Times New Roman"/>
          <w:sz w:val="24"/>
          <w:szCs w:val="24"/>
          <w:lang w:val="lt-LT"/>
        </w:rPr>
        <w:tab/>
        <w:t xml:space="preserve">1. Parengto projekto tikslai, uždaviniai ir laukiami rezultatai: </w:t>
      </w:r>
      <w:r w:rsidRPr="00B46A38">
        <w:rPr>
          <w:rFonts w:ascii="Times New Roman" w:hAnsi="Times New Roman"/>
          <w:sz w:val="24"/>
          <w:szCs w:val="24"/>
          <w:lang w:val="lt-LT" w:eastAsia="lt-LT"/>
        </w:rPr>
        <w:t xml:space="preserve">pakeisti Šakių kultūros centro ir jo struktūrinių padalinių (cirko mokyklos, Lukšių) teikiamų mokamų paslaugų kainas, nustatytas </w:t>
      </w:r>
      <w:r w:rsidRPr="00B46A38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tarybos 2023 m. balandžio 21 d. sprendimu Nr. T-136 „Dėl</w:t>
      </w:r>
      <w:r w:rsidRPr="00B46A38">
        <w:rPr>
          <w:rFonts w:ascii="Times New Roman" w:eastAsia="Calibri" w:hAnsi="Times New Roman"/>
          <w:b/>
          <w:sz w:val="24"/>
          <w:szCs w:val="24"/>
          <w:lang w:val="lt-LT"/>
        </w:rPr>
        <w:t xml:space="preserve"> </w:t>
      </w:r>
      <w:r w:rsidRPr="00B46A38">
        <w:rPr>
          <w:rFonts w:ascii="Times New Roman" w:eastAsia="Calibri" w:hAnsi="Times New Roman"/>
          <w:bCs/>
          <w:sz w:val="24"/>
          <w:szCs w:val="24"/>
          <w:lang w:val="lt-LT"/>
        </w:rPr>
        <w:t>Šakių kultūros centro ir jo struktūrinių padalinių teikiamų mokamų paslaugų kainų nustatymo“.</w:t>
      </w:r>
    </w:p>
    <w:p w14:paraId="49A83FE0" w14:textId="77777777" w:rsidR="00C77A9C" w:rsidRPr="00B46A38" w:rsidRDefault="00C77A9C" w:rsidP="00C77A9C">
      <w:pPr>
        <w:tabs>
          <w:tab w:val="left" w:pos="720"/>
        </w:tabs>
        <w:jc w:val="both"/>
        <w:rPr>
          <w:rFonts w:ascii="Times New Roman" w:hAnsi="Times New Roman"/>
          <w:color w:val="000000"/>
          <w:sz w:val="24"/>
          <w:szCs w:val="24"/>
          <w:lang w:val="lt-LT" w:eastAsia="lt-LT"/>
        </w:rPr>
      </w:pPr>
      <w:r w:rsidRPr="00B46A38">
        <w:rPr>
          <w:rFonts w:ascii="Times New Roman" w:hAnsi="Times New Roman"/>
          <w:sz w:val="24"/>
          <w:szCs w:val="24"/>
          <w:lang w:val="lt-LT"/>
        </w:rPr>
        <w:tab/>
        <w:t>2. Biudžeto lėšų poreikis, konkretūs finansavimo šaltiniai</w:t>
      </w:r>
      <w:r w:rsidRPr="00B46A38">
        <w:rPr>
          <w:rFonts w:ascii="Times New Roman" w:hAnsi="Times New Roman"/>
          <w:color w:val="000000"/>
          <w:sz w:val="24"/>
          <w:szCs w:val="24"/>
          <w:lang w:val="lt-LT" w:eastAsia="lt-LT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5"/>
        <w:gridCol w:w="4256"/>
      </w:tblGrid>
      <w:tr w:rsidR="00C77A9C" w:rsidRPr="00B46A38" w14:paraId="1143593E" w14:textId="77777777" w:rsidTr="00AC50BA">
        <w:tc>
          <w:tcPr>
            <w:tcW w:w="5400" w:type="dxa"/>
          </w:tcPr>
          <w:p w14:paraId="56A74320" w14:textId="77777777" w:rsidR="00C77A9C" w:rsidRPr="00B46A38" w:rsidRDefault="00C77A9C" w:rsidP="00AC50BA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Lėšų suma</w:t>
            </w:r>
          </w:p>
        </w:tc>
        <w:tc>
          <w:tcPr>
            <w:tcW w:w="4347" w:type="dxa"/>
          </w:tcPr>
          <w:p w14:paraId="69C6F8CA" w14:textId="77777777" w:rsidR="00C77A9C" w:rsidRPr="00B46A38" w:rsidRDefault="00C77A9C" w:rsidP="00AC50BA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Suderinta su</w:t>
            </w:r>
          </w:p>
        </w:tc>
      </w:tr>
      <w:tr w:rsidR="00C77A9C" w:rsidRPr="00B46A38" w14:paraId="38F313C5" w14:textId="77777777" w:rsidTr="00AC50BA">
        <w:tc>
          <w:tcPr>
            <w:tcW w:w="5400" w:type="dxa"/>
          </w:tcPr>
          <w:p w14:paraId="5FC35CAA" w14:textId="77777777" w:rsidR="00C77A9C" w:rsidRPr="00B46A38" w:rsidRDefault="00C77A9C" w:rsidP="00AC50B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4347" w:type="dxa"/>
          </w:tcPr>
          <w:p w14:paraId="64C6C7FD" w14:textId="77777777" w:rsidR="00C77A9C" w:rsidRPr="00B46A38" w:rsidRDefault="00C77A9C" w:rsidP="00AC50B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</w:tbl>
    <w:p w14:paraId="1C3C984D" w14:textId="77777777" w:rsidR="00C77A9C" w:rsidRPr="00B46A38" w:rsidRDefault="00C77A9C" w:rsidP="00C77A9C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B46A38">
        <w:rPr>
          <w:rFonts w:ascii="Times New Roman" w:hAnsi="Times New Roman"/>
          <w:sz w:val="24"/>
          <w:szCs w:val="24"/>
          <w:lang w:val="lt-LT"/>
        </w:rPr>
        <w:tab/>
        <w:t xml:space="preserve">3. Projekto antikorupcinis vertinimas </w:t>
      </w:r>
      <w:r w:rsidRPr="00B46A38">
        <w:rPr>
          <w:rFonts w:ascii="Times New Roman" w:hAnsi="Times New Roman"/>
          <w:color w:val="000000"/>
          <w:sz w:val="24"/>
          <w:szCs w:val="24"/>
          <w:lang w:val="lt-LT"/>
        </w:rPr>
        <w:t>(jei taip, pridedama antikorupcinio vertinimo pažyma)</w:t>
      </w:r>
      <w:r w:rsidRPr="00B46A38">
        <w:rPr>
          <w:rFonts w:ascii="Times New Roman" w:hAnsi="Times New Roman"/>
          <w:sz w:val="24"/>
          <w:szCs w:val="24"/>
          <w:lang w:val="lt-LT"/>
        </w:rPr>
        <w:t xml:space="preserve">: </w:t>
      </w:r>
    </w:p>
    <w:p w14:paraId="5BAB82EF" w14:textId="77777777" w:rsidR="00C77A9C" w:rsidRPr="00B46A38" w:rsidRDefault="00C77A9C" w:rsidP="00C77A9C">
      <w:pPr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B46A38">
        <w:rPr>
          <w:rFonts w:ascii="Times New Roman" w:hAnsi="Times New Roman"/>
          <w:sz w:val="24"/>
          <w:szCs w:val="24"/>
          <w:lang w:val="lt-LT"/>
        </w:rPr>
        <w:t>teisės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5DCAF72B" w14:textId="77777777" w:rsidR="00C77A9C" w:rsidRPr="00B46A38" w:rsidRDefault="00C77A9C" w:rsidP="00C77A9C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B46A38">
        <w:rPr>
          <w:rFonts w:ascii="Times New Roman" w:hAnsi="Times New Roman"/>
          <w:sz w:val="24"/>
          <w:szCs w:val="24"/>
          <w:lang w:val="lt-LT"/>
        </w:rPr>
        <w:tab/>
        <w:t>4. Kiti, projekto rengėjų nuomone, reikalingi paaiškinimai: atsižvelgus į Šakių kultūros centro (toliau – Centras) direktoriaus 2023 m. gruodžio</w:t>
      </w:r>
      <w:r w:rsidRPr="00B46A38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6 d. prašymą Nr. R-124</w:t>
      </w:r>
      <w:r w:rsidRPr="00B46A38">
        <w:rPr>
          <w:rFonts w:ascii="Times New Roman" w:hAnsi="Times New Roman"/>
          <w:sz w:val="24"/>
          <w:szCs w:val="24"/>
          <w:lang w:val="lt-LT"/>
        </w:rPr>
        <w:t xml:space="preserve">, teikiamas tarybos sprendimo projektas dėl </w:t>
      </w:r>
      <w:bookmarkStart w:id="11" w:name="_Hlk145492539"/>
      <w:r w:rsidRPr="00B46A38">
        <w:rPr>
          <w:rFonts w:ascii="Times New Roman" w:hAnsi="Times New Roman"/>
          <w:sz w:val="24"/>
          <w:szCs w:val="24"/>
          <w:lang w:val="lt-LT"/>
        </w:rPr>
        <w:t xml:space="preserve">Šakių kultūros centro ir jo padalinių </w:t>
      </w:r>
      <w:bookmarkEnd w:id="11"/>
      <w:r w:rsidRPr="00B46A38">
        <w:rPr>
          <w:rFonts w:ascii="Times New Roman" w:hAnsi="Times New Roman"/>
          <w:sz w:val="24"/>
          <w:szCs w:val="24"/>
          <w:lang w:val="lt-LT"/>
        </w:rPr>
        <w:t xml:space="preserve">teikiamų mokamų paslaugų </w:t>
      </w:r>
      <w:r w:rsidRPr="00B46A38">
        <w:rPr>
          <w:rFonts w:ascii="Times New Roman" w:hAnsi="Times New Roman"/>
          <w:sz w:val="24"/>
          <w:szCs w:val="24"/>
          <w:lang w:val="lt-LT" w:eastAsia="lt-LT"/>
        </w:rPr>
        <w:t xml:space="preserve">kainų pakeitimo. </w:t>
      </w:r>
    </w:p>
    <w:p w14:paraId="4E791F7C" w14:textId="77777777" w:rsidR="00C77A9C" w:rsidRPr="00B46A38" w:rsidRDefault="00C77A9C" w:rsidP="00C77A9C">
      <w:pPr>
        <w:tabs>
          <w:tab w:val="left" w:pos="720"/>
          <w:tab w:val="left" w:pos="990"/>
        </w:tabs>
        <w:ind w:firstLine="709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B46A38">
        <w:rPr>
          <w:rFonts w:ascii="Times New Roman" w:hAnsi="Times New Roman"/>
          <w:sz w:val="24"/>
          <w:szCs w:val="24"/>
          <w:lang w:val="lt-LT" w:eastAsia="lt-LT"/>
        </w:rPr>
        <w:tab/>
        <w:t>Projekte siūloma patvirtinti papildomai teikiamų paslaugų kainas:</w:t>
      </w:r>
    </w:p>
    <w:p w14:paraId="17B9C359" w14:textId="77777777" w:rsidR="00C77A9C" w:rsidRPr="00B46A38" w:rsidRDefault="00C77A9C" w:rsidP="00C77A9C">
      <w:pPr>
        <w:tabs>
          <w:tab w:val="left" w:pos="720"/>
          <w:tab w:val="left" w:pos="990"/>
        </w:tabs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B46A38">
        <w:rPr>
          <w:rFonts w:ascii="Times New Roman" w:hAnsi="Times New Roman"/>
          <w:sz w:val="24"/>
          <w:szCs w:val="24"/>
          <w:lang w:val="lt-LT" w:eastAsia="lt-LT"/>
        </w:rPr>
        <w:t>Šakių kultūros centras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4647"/>
        <w:gridCol w:w="1605"/>
        <w:gridCol w:w="2248"/>
      </w:tblGrid>
      <w:tr w:rsidR="00C77A9C" w:rsidRPr="00B46A38" w14:paraId="23453D5C" w14:textId="77777777" w:rsidTr="00AC50BA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7E501" w14:textId="77777777" w:rsidR="00C77A9C" w:rsidRPr="00B46A38" w:rsidRDefault="00C77A9C" w:rsidP="00AC50BA">
            <w:pPr>
              <w:tabs>
                <w:tab w:val="left" w:pos="720"/>
                <w:tab w:val="left" w:pos="990"/>
              </w:tabs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  <w:lang w:val="lt-LT" w:eastAsia="lt-LT"/>
              </w:rPr>
            </w:pPr>
            <w:r w:rsidRPr="00B46A38">
              <w:rPr>
                <w:rFonts w:ascii="Times New Roman" w:hAnsi="Times New Roman"/>
                <w:bCs/>
                <w:sz w:val="24"/>
                <w:szCs w:val="24"/>
                <w:lang w:val="lt-LT" w:eastAsia="lt-LT"/>
              </w:rPr>
              <w:t xml:space="preserve">     2.11.</w:t>
            </w:r>
          </w:p>
        </w:tc>
        <w:tc>
          <w:tcPr>
            <w:tcW w:w="4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92FA2" w14:textId="77777777" w:rsidR="00C77A9C" w:rsidRPr="00B46A38" w:rsidRDefault="00C77A9C" w:rsidP="00AC50BA">
            <w:pPr>
              <w:tabs>
                <w:tab w:val="left" w:pos="720"/>
                <w:tab w:val="left" w:pos="990"/>
              </w:tabs>
              <w:jc w:val="both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 w:rsidRPr="00B46A38">
              <w:rPr>
                <w:rFonts w:ascii="Times New Roman" w:hAnsi="Times New Roman"/>
                <w:sz w:val="24"/>
                <w:szCs w:val="24"/>
                <w:lang w:val="lt-LT" w:eastAsia="lt-LT"/>
              </w:rPr>
              <w:t>Dalyvio mokestis (dalyvis, solistas, grupė, kolektyvas)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50C48" w14:textId="77777777" w:rsidR="00C77A9C" w:rsidRPr="00B46A38" w:rsidRDefault="00C77A9C" w:rsidP="00AC50BA">
            <w:pPr>
              <w:tabs>
                <w:tab w:val="left" w:pos="720"/>
                <w:tab w:val="left" w:pos="990"/>
              </w:tabs>
              <w:jc w:val="both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 w:rsidRPr="00B46A38">
              <w:rPr>
                <w:rFonts w:ascii="Times New Roman" w:hAnsi="Times New Roman"/>
                <w:sz w:val="24"/>
                <w:szCs w:val="24"/>
                <w:lang w:val="lt-LT" w:eastAsia="lt-LT"/>
              </w:rPr>
              <w:t>1 asmeniui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4E300" w14:textId="77777777" w:rsidR="00C77A9C" w:rsidRPr="00B46A38" w:rsidRDefault="00C77A9C" w:rsidP="00AC50BA">
            <w:pPr>
              <w:tabs>
                <w:tab w:val="left" w:pos="720"/>
                <w:tab w:val="left" w:pos="990"/>
              </w:tabs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 w:rsidRPr="00B46A38">
              <w:rPr>
                <w:rFonts w:ascii="Times New Roman" w:hAnsi="Times New Roman"/>
                <w:sz w:val="24"/>
                <w:szCs w:val="24"/>
                <w:lang w:val="lt-LT" w:eastAsia="lt-LT"/>
              </w:rPr>
              <w:t>5,00 – 50,00</w:t>
            </w:r>
          </w:p>
        </w:tc>
      </w:tr>
      <w:tr w:rsidR="00C77A9C" w:rsidRPr="00B46A38" w14:paraId="6D2BBC5F" w14:textId="77777777" w:rsidTr="00AC50BA">
        <w:tc>
          <w:tcPr>
            <w:tcW w:w="57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24FBB67" w14:textId="77777777" w:rsidR="00C77A9C" w:rsidRPr="00B46A38" w:rsidRDefault="00C77A9C" w:rsidP="00AC50BA">
            <w:pPr>
              <w:tabs>
                <w:tab w:val="left" w:pos="720"/>
                <w:tab w:val="left" w:pos="990"/>
              </w:tabs>
              <w:ind w:left="-110"/>
              <w:jc w:val="both"/>
              <w:rPr>
                <w:rFonts w:ascii="Times New Roman" w:hAnsi="Times New Roman"/>
                <w:bCs/>
                <w:sz w:val="24"/>
                <w:szCs w:val="24"/>
                <w:lang w:val="lt-LT" w:eastAsia="lt-LT"/>
              </w:rPr>
            </w:pPr>
          </w:p>
          <w:p w14:paraId="37D5351C" w14:textId="77777777" w:rsidR="00C77A9C" w:rsidRPr="00B46A38" w:rsidRDefault="00C77A9C" w:rsidP="00AC50BA">
            <w:pPr>
              <w:tabs>
                <w:tab w:val="left" w:pos="720"/>
                <w:tab w:val="left" w:pos="990"/>
              </w:tabs>
              <w:ind w:left="-110"/>
              <w:jc w:val="both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 w:rsidRPr="00B46A38">
              <w:rPr>
                <w:rFonts w:ascii="Times New Roman" w:hAnsi="Times New Roman"/>
                <w:bCs/>
                <w:sz w:val="24"/>
                <w:szCs w:val="24"/>
                <w:lang w:val="lt-LT" w:eastAsia="lt-LT"/>
              </w:rPr>
              <w:t>Šakių kultūros centro Cirko mokyklos padalinys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9635315" w14:textId="77777777" w:rsidR="00C77A9C" w:rsidRPr="00B46A38" w:rsidRDefault="00C77A9C" w:rsidP="00AC50BA">
            <w:pPr>
              <w:tabs>
                <w:tab w:val="left" w:pos="720"/>
                <w:tab w:val="left" w:pos="990"/>
              </w:tabs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</w:p>
        </w:tc>
        <w:tc>
          <w:tcPr>
            <w:tcW w:w="22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2771349" w14:textId="77777777" w:rsidR="00C77A9C" w:rsidRPr="00B46A38" w:rsidRDefault="00C77A9C" w:rsidP="00AC50BA">
            <w:pPr>
              <w:tabs>
                <w:tab w:val="left" w:pos="720"/>
                <w:tab w:val="left" w:pos="990"/>
              </w:tabs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</w:p>
        </w:tc>
      </w:tr>
      <w:tr w:rsidR="00C77A9C" w:rsidRPr="00B46A38" w14:paraId="039B72B4" w14:textId="77777777" w:rsidTr="00AC50BA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67515" w14:textId="77777777" w:rsidR="00C77A9C" w:rsidRPr="00B46A38" w:rsidRDefault="00C77A9C" w:rsidP="00AC50B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1.3.</w:t>
            </w:r>
          </w:p>
        </w:tc>
        <w:tc>
          <w:tcPr>
            <w:tcW w:w="4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6881C" w14:textId="77777777" w:rsidR="00C77A9C" w:rsidRPr="00B46A38" w:rsidRDefault="00C77A9C" w:rsidP="00AC50BA">
            <w:pPr>
              <w:ind w:firstLine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sz w:val="24"/>
                <w:szCs w:val="24"/>
                <w:lang w:val="lt-LT"/>
              </w:rPr>
              <w:t>Mėgėjų meno kolektyvo pasirodymas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08012" w14:textId="77777777" w:rsidR="00C77A9C" w:rsidRPr="00B46A38" w:rsidRDefault="00C77A9C" w:rsidP="00AC50BA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1 valanda 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E33F2" w14:textId="77777777" w:rsidR="00C77A9C" w:rsidRPr="00B46A38" w:rsidRDefault="00C77A9C" w:rsidP="00AC50BA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sz w:val="24"/>
                <w:szCs w:val="24"/>
                <w:lang w:val="lt-LT"/>
              </w:rPr>
              <w:t>100,00 – 500,00</w:t>
            </w:r>
          </w:p>
        </w:tc>
      </w:tr>
      <w:tr w:rsidR="00C77A9C" w:rsidRPr="00B46A38" w14:paraId="010F0C13" w14:textId="77777777" w:rsidTr="00AC50BA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C282C" w14:textId="77777777" w:rsidR="00C77A9C" w:rsidRPr="00B46A38" w:rsidRDefault="00C77A9C" w:rsidP="00AC50B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1.4.</w:t>
            </w:r>
          </w:p>
        </w:tc>
        <w:tc>
          <w:tcPr>
            <w:tcW w:w="4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E1673" w14:textId="77777777" w:rsidR="00C77A9C" w:rsidRPr="00B46A38" w:rsidRDefault="00C77A9C" w:rsidP="00AC50BA">
            <w:pPr>
              <w:ind w:firstLine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sz w:val="24"/>
                <w:szCs w:val="24"/>
                <w:lang w:val="lt-LT"/>
              </w:rPr>
              <w:t>Specialiosios koncertinės programos sukūrimas ir pristatymas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FF3FF" w14:textId="77777777" w:rsidR="00C77A9C" w:rsidRPr="00B46A38" w:rsidRDefault="00C77A9C" w:rsidP="00AC50BA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sz w:val="24"/>
                <w:szCs w:val="24"/>
                <w:lang w:val="lt-LT"/>
              </w:rPr>
              <w:t>1 valanda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05CA5" w14:textId="77777777" w:rsidR="00C77A9C" w:rsidRPr="00B46A38" w:rsidRDefault="00C77A9C" w:rsidP="00AC50BA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sz w:val="24"/>
                <w:szCs w:val="24"/>
                <w:lang w:val="lt-LT"/>
              </w:rPr>
              <w:t>500,00-1000,00</w:t>
            </w:r>
          </w:p>
        </w:tc>
      </w:tr>
    </w:tbl>
    <w:p w14:paraId="20C8BED9" w14:textId="77777777" w:rsidR="00C77A9C" w:rsidRPr="00B46A38" w:rsidRDefault="00C77A9C" w:rsidP="00C77A9C">
      <w:pPr>
        <w:tabs>
          <w:tab w:val="left" w:pos="720"/>
          <w:tab w:val="left" w:pos="990"/>
        </w:tabs>
        <w:ind w:firstLine="709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B46A38">
        <w:rPr>
          <w:rFonts w:ascii="Times New Roman" w:hAnsi="Times New Roman"/>
          <w:sz w:val="24"/>
          <w:szCs w:val="24"/>
          <w:lang w:val="lt-LT" w:eastAsia="lt-LT"/>
        </w:rPr>
        <w:t>Projekte siūloma pakeisti Šakių kultūros centro Lukšių padalinio teikiamų mokamų paslaugų kainų 3.5 eilutę vietoj 8,00 Eur įrašant 10,00 Eur bei 3.7.2 eilutę išbraukiant žodį ,,neįgaliesiems“: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6"/>
        <w:gridCol w:w="53"/>
        <w:gridCol w:w="4550"/>
        <w:gridCol w:w="23"/>
        <w:gridCol w:w="2077"/>
        <w:gridCol w:w="1084"/>
        <w:gridCol w:w="1086"/>
      </w:tblGrid>
      <w:tr w:rsidR="00C77A9C" w:rsidRPr="00B46A38" w14:paraId="108341A9" w14:textId="77777777" w:rsidTr="00AC50BA">
        <w:tc>
          <w:tcPr>
            <w:tcW w:w="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E511D" w14:textId="77777777" w:rsidR="00C77A9C" w:rsidRPr="00B46A38" w:rsidRDefault="00C77A9C" w:rsidP="00AC50BA">
            <w:pPr>
              <w:jc w:val="center"/>
              <w:rPr>
                <w:sz w:val="24"/>
                <w:lang w:val="lt-LT"/>
              </w:rPr>
            </w:pPr>
            <w:r w:rsidRPr="00B46A38">
              <w:rPr>
                <w:sz w:val="24"/>
                <w:lang w:val="lt-LT"/>
              </w:rPr>
              <w:t>3.5.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AADE8" w14:textId="77777777" w:rsidR="00C77A9C" w:rsidRPr="00B46A38" w:rsidRDefault="00C77A9C" w:rsidP="00AC50BA">
            <w:pPr>
              <w:rPr>
                <w:rFonts w:ascii="Times New Roman" w:hAnsi="Times New Roman"/>
                <w:sz w:val="24"/>
                <w:szCs w:val="24"/>
                <w:vertAlign w:val="superscript"/>
                <w:lang w:val="lt-LT"/>
              </w:rPr>
            </w:pPr>
            <w:r w:rsidRPr="00B46A38">
              <w:rPr>
                <w:sz w:val="24"/>
                <w:lang w:val="lt-LT"/>
              </w:rPr>
              <w:t xml:space="preserve">Teatralizuota ekskursija „Kai pono nėra namie...“ </w:t>
            </w:r>
            <w:r w:rsidRPr="00B46A38">
              <w:rPr>
                <w:sz w:val="24"/>
                <w:vertAlign w:val="superscript"/>
                <w:lang w:val="lt-LT"/>
              </w:rPr>
              <w:t>3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E9E75" w14:textId="77777777" w:rsidR="00C77A9C" w:rsidRPr="00B46A38" w:rsidRDefault="00C77A9C" w:rsidP="00AC50BA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46A38">
              <w:rPr>
                <w:sz w:val="24"/>
                <w:lang w:val="lt-LT"/>
              </w:rPr>
              <w:t>bilietas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1CE09" w14:textId="77777777" w:rsidR="00C77A9C" w:rsidRPr="00B46A38" w:rsidRDefault="00C77A9C" w:rsidP="00AC50BA">
            <w:pPr>
              <w:jc w:val="center"/>
              <w:rPr>
                <w:rFonts w:ascii="Times New Roman" w:hAnsi="Times New Roman"/>
                <w:strike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strike/>
                <w:sz w:val="24"/>
                <w:szCs w:val="24"/>
                <w:lang w:val="lt-LT"/>
              </w:rPr>
              <w:t>8,00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A1FD1" w14:textId="77777777" w:rsidR="00C77A9C" w:rsidRPr="00B46A38" w:rsidRDefault="00C77A9C" w:rsidP="00AC50BA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sz w:val="24"/>
                <w:szCs w:val="24"/>
                <w:lang w:val="lt-LT"/>
              </w:rPr>
              <w:t>10,00</w:t>
            </w:r>
          </w:p>
        </w:tc>
      </w:tr>
      <w:tr w:rsidR="00C77A9C" w:rsidRPr="00B46A38" w14:paraId="7925DA85" w14:textId="77777777" w:rsidTr="00AC50B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AB4BB" w14:textId="77777777" w:rsidR="00C77A9C" w:rsidRPr="00B46A38" w:rsidRDefault="00C77A9C" w:rsidP="00AC50BA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sz w:val="24"/>
                <w:szCs w:val="24"/>
                <w:lang w:val="lt-LT"/>
              </w:rPr>
              <w:t>3.7.2.</w:t>
            </w:r>
          </w:p>
        </w:tc>
        <w:tc>
          <w:tcPr>
            <w:tcW w:w="4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43695" w14:textId="77777777" w:rsidR="00C77A9C" w:rsidRPr="00B46A38" w:rsidRDefault="00C77A9C" w:rsidP="00AC50BA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Moksleiviams, studentams, senjorams, </w:t>
            </w:r>
            <w:r w:rsidRPr="00B46A38">
              <w:rPr>
                <w:rFonts w:ascii="Times New Roman" w:hAnsi="Times New Roman"/>
                <w:strike/>
                <w:sz w:val="24"/>
                <w:szCs w:val="24"/>
                <w:lang w:val="lt-LT"/>
              </w:rPr>
              <w:t>neįgaliesiems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EEB5E" w14:textId="77777777" w:rsidR="00C77A9C" w:rsidRPr="00B46A38" w:rsidRDefault="00C77A9C" w:rsidP="00AC50BA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sz w:val="24"/>
                <w:szCs w:val="24"/>
                <w:lang w:val="lt-LT"/>
              </w:rPr>
              <w:t>1 asmeniui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824BB" w14:textId="77777777" w:rsidR="00C77A9C" w:rsidRPr="00B46A38" w:rsidRDefault="00C77A9C" w:rsidP="00AC50BA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46A38">
              <w:rPr>
                <w:rFonts w:ascii="Times New Roman" w:hAnsi="Times New Roman"/>
                <w:sz w:val="24"/>
                <w:szCs w:val="24"/>
                <w:lang w:val="lt-LT"/>
              </w:rPr>
              <w:t>5,00</w:t>
            </w:r>
          </w:p>
        </w:tc>
      </w:tr>
    </w:tbl>
    <w:p w14:paraId="3C3D1030" w14:textId="77777777" w:rsidR="00C77A9C" w:rsidRPr="00B46A38" w:rsidRDefault="00C77A9C" w:rsidP="00C77A9C">
      <w:pPr>
        <w:tabs>
          <w:tab w:val="left" w:pos="720"/>
          <w:tab w:val="left" w:pos="990"/>
        </w:tabs>
        <w:ind w:firstLine="709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B46A38">
        <w:rPr>
          <w:rFonts w:ascii="Times New Roman" w:hAnsi="Times New Roman"/>
          <w:sz w:val="24"/>
          <w:szCs w:val="24"/>
          <w:lang w:val="lt-LT" w:eastAsia="lt-LT"/>
        </w:rPr>
        <w:t xml:space="preserve">Projekte siūloma papildyti Šakių kultūros centro Lukšių padalinio teikiamų mokamų paslaugų kainų pastabas nauja šeimoms (suaugęs/suaugusieji su vaiku/vaikais iki 18 m.) taikoma 20 proc. nuolaida nuo bendros pirkimo sumos taikoma lengvata 3.7 eilutei. </w:t>
      </w:r>
    </w:p>
    <w:p w14:paraId="0DA2C7CC" w14:textId="77777777" w:rsidR="00C77A9C" w:rsidRPr="00B46A38" w:rsidRDefault="00C77A9C" w:rsidP="00C77A9C">
      <w:pPr>
        <w:tabs>
          <w:tab w:val="left" w:pos="720"/>
          <w:tab w:val="left" w:pos="990"/>
        </w:tabs>
        <w:ind w:firstLine="709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B46A38">
        <w:rPr>
          <w:rFonts w:ascii="Times New Roman" w:hAnsi="Times New Roman"/>
          <w:sz w:val="24"/>
          <w:szCs w:val="24"/>
          <w:lang w:val="lt-LT" w:eastAsia="lt-LT"/>
        </w:rPr>
        <w:t>Sprendimo projekte siūloma pripažinti netekusias galios Šakių kultūros centro Lukšių padalinio teikiamų mokamų paslaugų kainų pastabų 5 ir 6 eilutes dėl išaugusių eksploatacinių išlaidų:</w:t>
      </w:r>
    </w:p>
    <w:p w14:paraId="38D7A617" w14:textId="77777777" w:rsidR="00C77A9C" w:rsidRPr="00B46A38" w:rsidRDefault="00C77A9C" w:rsidP="00C77A9C">
      <w:pPr>
        <w:tabs>
          <w:tab w:val="left" w:pos="720"/>
          <w:tab w:val="left" w:pos="990"/>
        </w:tabs>
        <w:ind w:firstLine="709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B46A38">
        <w:rPr>
          <w:rFonts w:ascii="Times New Roman" w:hAnsi="Times New Roman"/>
          <w:sz w:val="24"/>
          <w:szCs w:val="24"/>
          <w:vertAlign w:val="superscript"/>
          <w:lang w:val="lt-LT" w:eastAsia="lt-LT"/>
        </w:rPr>
        <w:t>5</w:t>
      </w:r>
      <w:r w:rsidRPr="00B46A38">
        <w:rPr>
          <w:rFonts w:ascii="Times New Roman" w:hAnsi="Times New Roman"/>
          <w:sz w:val="24"/>
          <w:szCs w:val="24"/>
          <w:lang w:val="lt-LT" w:eastAsia="lt-LT"/>
        </w:rPr>
        <w:t xml:space="preserve"> Naudojant </w:t>
      </w:r>
      <w:proofErr w:type="spellStart"/>
      <w:r w:rsidRPr="00B46A38">
        <w:rPr>
          <w:rFonts w:ascii="Times New Roman" w:hAnsi="Times New Roman"/>
          <w:sz w:val="24"/>
          <w:szCs w:val="24"/>
          <w:lang w:val="lt-LT" w:eastAsia="lt-LT"/>
        </w:rPr>
        <w:t>Zyplių</w:t>
      </w:r>
      <w:proofErr w:type="spellEnd"/>
      <w:r w:rsidRPr="00B46A38">
        <w:rPr>
          <w:rFonts w:ascii="Times New Roman" w:hAnsi="Times New Roman"/>
          <w:sz w:val="24"/>
          <w:szCs w:val="24"/>
          <w:lang w:val="lt-LT" w:eastAsia="lt-LT"/>
        </w:rPr>
        <w:t xml:space="preserve"> dvaro patalpas ilgiau kaip 6 valandas, už kiekvieną papildomą valandą taikoma 20 proc. nuolaida.</w:t>
      </w:r>
    </w:p>
    <w:p w14:paraId="440B970C" w14:textId="77777777" w:rsidR="00C77A9C" w:rsidRPr="00B46A38" w:rsidRDefault="00C77A9C" w:rsidP="00C77A9C">
      <w:pPr>
        <w:tabs>
          <w:tab w:val="left" w:pos="720"/>
          <w:tab w:val="left" w:pos="990"/>
        </w:tabs>
        <w:ind w:firstLine="709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B46A38">
        <w:rPr>
          <w:rFonts w:ascii="Times New Roman" w:hAnsi="Times New Roman"/>
          <w:sz w:val="24"/>
          <w:szCs w:val="24"/>
          <w:vertAlign w:val="superscript"/>
          <w:lang w:val="lt-LT" w:eastAsia="lt-LT"/>
        </w:rPr>
        <w:t xml:space="preserve">6  </w:t>
      </w:r>
      <w:r w:rsidRPr="00B46A38">
        <w:rPr>
          <w:rFonts w:ascii="Times New Roman" w:hAnsi="Times New Roman"/>
          <w:sz w:val="24"/>
          <w:szCs w:val="24"/>
          <w:lang w:val="lt-LT" w:eastAsia="lt-LT"/>
        </w:rPr>
        <w:t xml:space="preserve">Naudojant </w:t>
      </w:r>
      <w:proofErr w:type="spellStart"/>
      <w:r w:rsidRPr="00B46A38">
        <w:rPr>
          <w:rFonts w:ascii="Times New Roman" w:hAnsi="Times New Roman"/>
          <w:sz w:val="24"/>
          <w:szCs w:val="24"/>
          <w:lang w:val="lt-LT" w:eastAsia="lt-LT"/>
        </w:rPr>
        <w:t>Zyplių</w:t>
      </w:r>
      <w:proofErr w:type="spellEnd"/>
      <w:r w:rsidRPr="00B46A38">
        <w:rPr>
          <w:rFonts w:ascii="Times New Roman" w:hAnsi="Times New Roman"/>
          <w:sz w:val="24"/>
          <w:szCs w:val="24"/>
          <w:lang w:val="lt-LT" w:eastAsia="lt-LT"/>
        </w:rPr>
        <w:t xml:space="preserve"> dvaro patalpas, vykdant ūkinę-komercinę veiklą ilgiau kaip 6 valandas, už kiekvieną papildomą valandą taikoma 20 proc. nuolaida.</w:t>
      </w:r>
    </w:p>
    <w:p w14:paraId="25A5778F" w14:textId="09D067E4" w:rsidR="00E73CB9" w:rsidRPr="00954921" w:rsidRDefault="00E73CB9" w:rsidP="00C77A9C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 w:eastAsia="lt-LT"/>
        </w:rPr>
      </w:pPr>
    </w:p>
    <w:sectPr w:rsidR="00E73CB9" w:rsidRPr="00954921" w:rsidSect="00954921">
      <w:headerReference w:type="default" r:id="rId8"/>
      <w:footerReference w:type="default" r:id="rId9"/>
      <w:pgSz w:w="11907" w:h="16840"/>
      <w:pgMar w:top="1134" w:right="567" w:bottom="1134" w:left="1701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6CACB" w14:textId="77777777" w:rsidR="00C04C52" w:rsidRDefault="00C04C52">
      <w:r>
        <w:separator/>
      </w:r>
    </w:p>
  </w:endnote>
  <w:endnote w:type="continuationSeparator" w:id="0">
    <w:p w14:paraId="20D6A543" w14:textId="77777777" w:rsidR="00C04C52" w:rsidRDefault="00C04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28110" w14:textId="77777777" w:rsidR="006327C8" w:rsidRDefault="006327C8" w:rsidP="006327C8">
    <w:pPr>
      <w:pStyle w:val="Porat"/>
      <w:jc w:val="right"/>
    </w:pPr>
  </w:p>
  <w:p w14:paraId="10DDFBE9" w14:textId="77777777" w:rsidR="00097933" w:rsidRDefault="00097933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6DB5C3" w14:textId="77777777" w:rsidR="00C04C52" w:rsidRDefault="00C04C52">
      <w:r>
        <w:separator/>
      </w:r>
    </w:p>
  </w:footnote>
  <w:footnote w:type="continuationSeparator" w:id="0">
    <w:p w14:paraId="7DEB6262" w14:textId="77777777" w:rsidR="00C04C52" w:rsidRDefault="00C04C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AD670" w14:textId="77777777" w:rsidR="00B55422" w:rsidRPr="00B55422" w:rsidRDefault="00B55422" w:rsidP="00B55422">
    <w:pPr>
      <w:pStyle w:val="Antrats"/>
      <w:jc w:val="right"/>
      <w:rPr>
        <w:rFonts w:ascii="Times New Roman" w:hAnsi="Times New Roman"/>
        <w:b/>
        <w:bCs/>
        <w:sz w:val="24"/>
        <w:szCs w:val="24"/>
        <w:lang w:val="lt-LT"/>
      </w:rPr>
    </w:pPr>
    <w:r w:rsidRPr="00B55422">
      <w:rPr>
        <w:rFonts w:ascii="Times New Roman" w:hAnsi="Times New Roman"/>
        <w:b/>
        <w:bCs/>
        <w:sz w:val="24"/>
        <w:szCs w:val="24"/>
        <w:lang w:val="lt-LT"/>
      </w:rPr>
      <w:t>Projektas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F5EB5"/>
    <w:multiLevelType w:val="hybridMultilevel"/>
    <w:tmpl w:val="234A1498"/>
    <w:lvl w:ilvl="0" w:tplc="94AAC272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A9C1978"/>
    <w:multiLevelType w:val="hybridMultilevel"/>
    <w:tmpl w:val="77DCCE64"/>
    <w:lvl w:ilvl="0" w:tplc="225C7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C7E42E7"/>
    <w:multiLevelType w:val="hybridMultilevel"/>
    <w:tmpl w:val="77B00FDE"/>
    <w:lvl w:ilvl="0" w:tplc="593237AE">
      <w:start w:val="4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557E78BD"/>
    <w:multiLevelType w:val="multilevel"/>
    <w:tmpl w:val="2408B8B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5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17" w:hanging="1800"/>
      </w:pPr>
      <w:rPr>
        <w:rFonts w:hint="default"/>
      </w:rPr>
    </w:lvl>
  </w:abstractNum>
  <w:abstractNum w:abstractNumId="4" w15:restartNumberingAfterBreak="0">
    <w:nsid w:val="7CFF14C6"/>
    <w:multiLevelType w:val="hybridMultilevel"/>
    <w:tmpl w:val="73144900"/>
    <w:lvl w:ilvl="0" w:tplc="98C423D8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037F2"/>
    <w:rsid w:val="00005B6F"/>
    <w:rsid w:val="00042C83"/>
    <w:rsid w:val="00051266"/>
    <w:rsid w:val="00064D48"/>
    <w:rsid w:val="00064E53"/>
    <w:rsid w:val="00073525"/>
    <w:rsid w:val="0009112D"/>
    <w:rsid w:val="00093E2D"/>
    <w:rsid w:val="00097933"/>
    <w:rsid w:val="000E50E7"/>
    <w:rsid w:val="000F02B9"/>
    <w:rsid w:val="00121506"/>
    <w:rsid w:val="001235C7"/>
    <w:rsid w:val="00146E5A"/>
    <w:rsid w:val="0016396E"/>
    <w:rsid w:val="00163CA8"/>
    <w:rsid w:val="001668E8"/>
    <w:rsid w:val="0017297E"/>
    <w:rsid w:val="001772CE"/>
    <w:rsid w:val="00193558"/>
    <w:rsid w:val="00195592"/>
    <w:rsid w:val="001A513D"/>
    <w:rsid w:val="001B31FC"/>
    <w:rsid w:val="001C2CEF"/>
    <w:rsid w:val="001D585A"/>
    <w:rsid w:val="001E3C27"/>
    <w:rsid w:val="001F672E"/>
    <w:rsid w:val="002230BE"/>
    <w:rsid w:val="00244BAE"/>
    <w:rsid w:val="002673E0"/>
    <w:rsid w:val="00277FB9"/>
    <w:rsid w:val="002D4776"/>
    <w:rsid w:val="002E3C2E"/>
    <w:rsid w:val="00310448"/>
    <w:rsid w:val="00313630"/>
    <w:rsid w:val="00325B39"/>
    <w:rsid w:val="00334772"/>
    <w:rsid w:val="0036255A"/>
    <w:rsid w:val="00390FB5"/>
    <w:rsid w:val="003A06F0"/>
    <w:rsid w:val="003A2E04"/>
    <w:rsid w:val="003D4674"/>
    <w:rsid w:val="003F111A"/>
    <w:rsid w:val="00403327"/>
    <w:rsid w:val="004106DD"/>
    <w:rsid w:val="0041198C"/>
    <w:rsid w:val="004126F7"/>
    <w:rsid w:val="00423A0F"/>
    <w:rsid w:val="00434A6F"/>
    <w:rsid w:val="00443197"/>
    <w:rsid w:val="0046379C"/>
    <w:rsid w:val="00495573"/>
    <w:rsid w:val="00495FE9"/>
    <w:rsid w:val="00497791"/>
    <w:rsid w:val="004A596E"/>
    <w:rsid w:val="004C2184"/>
    <w:rsid w:val="004C73B8"/>
    <w:rsid w:val="004D0BA9"/>
    <w:rsid w:val="004F6CBC"/>
    <w:rsid w:val="00504C50"/>
    <w:rsid w:val="00514E6F"/>
    <w:rsid w:val="00522029"/>
    <w:rsid w:val="005459A7"/>
    <w:rsid w:val="00563031"/>
    <w:rsid w:val="005669E5"/>
    <w:rsid w:val="00581D7F"/>
    <w:rsid w:val="00595CB9"/>
    <w:rsid w:val="005B06E5"/>
    <w:rsid w:val="005D72B6"/>
    <w:rsid w:val="005D7AD0"/>
    <w:rsid w:val="006251FF"/>
    <w:rsid w:val="006324FA"/>
    <w:rsid w:val="006327C8"/>
    <w:rsid w:val="00677635"/>
    <w:rsid w:val="00691515"/>
    <w:rsid w:val="006A20A4"/>
    <w:rsid w:val="006B2477"/>
    <w:rsid w:val="006C45AA"/>
    <w:rsid w:val="006C7BE5"/>
    <w:rsid w:val="006E4041"/>
    <w:rsid w:val="006E50FD"/>
    <w:rsid w:val="00710376"/>
    <w:rsid w:val="00712464"/>
    <w:rsid w:val="00724DA2"/>
    <w:rsid w:val="007479F7"/>
    <w:rsid w:val="007546FB"/>
    <w:rsid w:val="007717C6"/>
    <w:rsid w:val="007B1FEA"/>
    <w:rsid w:val="007F3A9B"/>
    <w:rsid w:val="00810B89"/>
    <w:rsid w:val="0086459B"/>
    <w:rsid w:val="00875485"/>
    <w:rsid w:val="0089774D"/>
    <w:rsid w:val="008A36B3"/>
    <w:rsid w:val="008C3186"/>
    <w:rsid w:val="008D45AB"/>
    <w:rsid w:val="008D5D57"/>
    <w:rsid w:val="008D6631"/>
    <w:rsid w:val="00902738"/>
    <w:rsid w:val="00954921"/>
    <w:rsid w:val="00993CB4"/>
    <w:rsid w:val="009D03AD"/>
    <w:rsid w:val="009E7471"/>
    <w:rsid w:val="00A369CA"/>
    <w:rsid w:val="00A76281"/>
    <w:rsid w:val="00AF665A"/>
    <w:rsid w:val="00B118CD"/>
    <w:rsid w:val="00B30FE5"/>
    <w:rsid w:val="00B31940"/>
    <w:rsid w:val="00B33E76"/>
    <w:rsid w:val="00B55422"/>
    <w:rsid w:val="00B63F2E"/>
    <w:rsid w:val="00B64879"/>
    <w:rsid w:val="00B860DC"/>
    <w:rsid w:val="00BB2B5A"/>
    <w:rsid w:val="00BC1678"/>
    <w:rsid w:val="00BC1E8F"/>
    <w:rsid w:val="00BD1BB8"/>
    <w:rsid w:val="00BE2D05"/>
    <w:rsid w:val="00C01651"/>
    <w:rsid w:val="00C04C52"/>
    <w:rsid w:val="00C14CAE"/>
    <w:rsid w:val="00C34996"/>
    <w:rsid w:val="00C47C1E"/>
    <w:rsid w:val="00C57A93"/>
    <w:rsid w:val="00C7312B"/>
    <w:rsid w:val="00C77A9C"/>
    <w:rsid w:val="00C864B5"/>
    <w:rsid w:val="00CB5E74"/>
    <w:rsid w:val="00CE4410"/>
    <w:rsid w:val="00D009EF"/>
    <w:rsid w:val="00D05D79"/>
    <w:rsid w:val="00D10724"/>
    <w:rsid w:val="00D27CD0"/>
    <w:rsid w:val="00D350C1"/>
    <w:rsid w:val="00D42860"/>
    <w:rsid w:val="00D42E04"/>
    <w:rsid w:val="00D43E55"/>
    <w:rsid w:val="00D47B44"/>
    <w:rsid w:val="00D53B1C"/>
    <w:rsid w:val="00D9149D"/>
    <w:rsid w:val="00D926D5"/>
    <w:rsid w:val="00DA54B7"/>
    <w:rsid w:val="00DB0F7C"/>
    <w:rsid w:val="00DB17D0"/>
    <w:rsid w:val="00DB486D"/>
    <w:rsid w:val="00DB4F64"/>
    <w:rsid w:val="00DB51D9"/>
    <w:rsid w:val="00DD1605"/>
    <w:rsid w:val="00DE24A9"/>
    <w:rsid w:val="00E03CF9"/>
    <w:rsid w:val="00E44097"/>
    <w:rsid w:val="00E626A6"/>
    <w:rsid w:val="00E670C0"/>
    <w:rsid w:val="00E73CB9"/>
    <w:rsid w:val="00E918CE"/>
    <w:rsid w:val="00EB7AAA"/>
    <w:rsid w:val="00ED246A"/>
    <w:rsid w:val="00EF3C5C"/>
    <w:rsid w:val="00F2403D"/>
    <w:rsid w:val="00F36C7E"/>
    <w:rsid w:val="00F73409"/>
    <w:rsid w:val="00F9223A"/>
    <w:rsid w:val="00FA400F"/>
    <w:rsid w:val="00FF2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013FDE"/>
  <w15:docId w15:val="{B56ABF80-7C7B-4F4F-98DE-89BD9C07D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33E76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aliases w:val="Char,Diagrama"/>
    <w:basedOn w:val="prastasis"/>
    <w:link w:val="AntratsDiagrama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B51D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B51D9"/>
    <w:rPr>
      <w:rFonts w:ascii="Tahoma" w:hAnsi="Tahoma" w:cs="Tahoma"/>
      <w:sz w:val="16"/>
      <w:szCs w:val="16"/>
      <w:lang w:val="en-US" w:eastAsia="en-US"/>
    </w:rPr>
  </w:style>
  <w:style w:type="character" w:customStyle="1" w:styleId="AntratsDiagrama">
    <w:name w:val="Antraštės Diagrama"/>
    <w:aliases w:val="Char Diagrama,Diagrama Diagrama"/>
    <w:basedOn w:val="Numatytasispastraiposriftas"/>
    <w:link w:val="Antrats"/>
    <w:rsid w:val="00DB51D9"/>
    <w:rPr>
      <w:rFonts w:ascii="TimesLT" w:hAnsi="TimesLT"/>
      <w:lang w:val="en-US" w:eastAsia="en-US"/>
    </w:rPr>
  </w:style>
  <w:style w:type="character" w:styleId="Emfaz">
    <w:name w:val="Emphasis"/>
    <w:qFormat/>
    <w:rsid w:val="004F6CBC"/>
    <w:rPr>
      <w:i/>
      <w:iCs/>
    </w:rPr>
  </w:style>
  <w:style w:type="character" w:customStyle="1" w:styleId="apple-converted-space">
    <w:name w:val="apple-converted-space"/>
    <w:basedOn w:val="Numatytasispastraiposriftas"/>
    <w:rsid w:val="004F6CBC"/>
  </w:style>
  <w:style w:type="paragraph" w:styleId="Sraopastraipa">
    <w:name w:val="List Paragraph"/>
    <w:basedOn w:val="prastasis"/>
    <w:uiPriority w:val="34"/>
    <w:qFormat/>
    <w:rsid w:val="00D107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74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4968AA6-17A2-4C01-8501-6279E259027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2</Pages>
  <Words>3511</Words>
  <Characters>2002</Characters>
  <Application>Microsoft Office Word</Application>
  <DocSecurity>0</DocSecurity>
  <Lines>16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5502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Inga Kanapeckienė</cp:lastModifiedBy>
  <cp:revision>2</cp:revision>
  <cp:lastPrinted>2023-09-13T07:46:00Z</cp:lastPrinted>
  <dcterms:created xsi:type="dcterms:W3CDTF">2024-02-01T07:39:00Z</dcterms:created>
  <dcterms:modified xsi:type="dcterms:W3CDTF">2024-02-01T07:39:00Z</dcterms:modified>
</cp:coreProperties>
</file>