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52B12" w14:textId="77777777" w:rsidR="00097933" w:rsidRPr="009F2DB7" w:rsidRDefault="00B860DC">
      <w:pPr>
        <w:jc w:val="center"/>
        <w:rPr>
          <w:rFonts w:ascii="Times New Roman" w:hAnsi="Times New Roman"/>
          <w:b/>
          <w:lang w:val="lt-LT" w:eastAsia="lt-LT"/>
        </w:rPr>
      </w:pPr>
      <w:r w:rsidRPr="009F2DB7">
        <w:rPr>
          <w:noProof/>
          <w:lang w:val="lt-LT" w:eastAsia="lt-LT"/>
        </w:rPr>
        <w:drawing>
          <wp:inline distT="0" distB="0" distL="0" distR="0" wp14:anchorId="465F414D" wp14:editId="70676AA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23A5E" w14:textId="77777777" w:rsidR="00093E2D" w:rsidRPr="005037B9" w:rsidRDefault="00093E2D">
      <w:pPr>
        <w:jc w:val="center"/>
        <w:rPr>
          <w:rFonts w:ascii="Times New Roman" w:hAnsi="Times New Roman"/>
          <w:b/>
          <w:lang w:val="lt-LT"/>
        </w:rPr>
      </w:pPr>
    </w:p>
    <w:p w14:paraId="72A5E00B" w14:textId="77777777" w:rsidR="00097933" w:rsidRPr="009F2DB7" w:rsidRDefault="00434A6F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t xml:space="preserve">ŠAKIŲ RAJONO SAVIVALDYBĖS </w:t>
      </w:r>
      <w:r w:rsidR="005D72B6" w:rsidRPr="009F2DB7">
        <w:rPr>
          <w:rFonts w:ascii="Times New Roman" w:hAnsi="Times New Roman"/>
          <w:b/>
          <w:sz w:val="24"/>
          <w:szCs w:val="24"/>
          <w:lang w:val="lt-LT"/>
        </w:rPr>
        <w:t>TARYBA</w:t>
      </w:r>
    </w:p>
    <w:p w14:paraId="6090F32A" w14:textId="77777777" w:rsidR="00736D10" w:rsidRPr="009F2DB7" w:rsidRDefault="00736D10" w:rsidP="00736D10">
      <w:pPr>
        <w:pStyle w:val="Antrat3"/>
        <w:jc w:val="left"/>
        <w:rPr>
          <w:b/>
          <w:szCs w:val="24"/>
          <w:lang w:val="lt-LT"/>
        </w:rPr>
      </w:pPr>
    </w:p>
    <w:p w14:paraId="33CD8520" w14:textId="77777777" w:rsidR="00097933" w:rsidRPr="009F2DB7" w:rsidRDefault="005D72B6" w:rsidP="00736D10">
      <w:pPr>
        <w:pStyle w:val="Antrat3"/>
        <w:rPr>
          <w:b/>
          <w:szCs w:val="24"/>
          <w:lang w:val="lt-LT"/>
        </w:rPr>
      </w:pPr>
      <w:r w:rsidRPr="009F2DB7">
        <w:rPr>
          <w:b/>
          <w:szCs w:val="24"/>
          <w:lang w:val="lt-LT"/>
        </w:rPr>
        <w:t>SPRENDIMAS</w:t>
      </w:r>
    </w:p>
    <w:p w14:paraId="1132E30A" w14:textId="54B3EF9F" w:rsidR="00421D42" w:rsidRDefault="005F1DBB" w:rsidP="00136B72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</w:pPr>
      <w:bookmarkStart w:id="0" w:name="_Hlk155279491"/>
      <w:r w:rsidRPr="005F1DB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DĖL </w:t>
      </w:r>
      <w:r w:rsidR="00136B72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PRITARIMO </w:t>
      </w:r>
      <w:r w:rsidRPr="005F1DB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ŠAKIŲ MIESTO SU PRIEMIESČIAIS BENDROJO PLANO SU GIS SISTEMA</w:t>
      </w:r>
      <w:r w:rsidR="00136B72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 </w:t>
      </w:r>
      <w:r w:rsidRPr="005F1DB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(INTEGRUOJANT KOREGAVIMĄ) SPRENDINIŲ ĮGYVENDINIMO </w:t>
      </w:r>
      <w:r w:rsidR="00256933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STEBĖSENOS ATASKAIT</w:t>
      </w:r>
      <w:r w:rsidR="00136B72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AI</w:t>
      </w:r>
      <w:r w:rsidR="00256933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 UŽ 201</w:t>
      </w:r>
      <w:r w:rsidR="00CD5897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6-01-01 – </w:t>
      </w:r>
      <w:r w:rsidR="00256933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2023</w:t>
      </w:r>
      <w:r w:rsidR="00CD5897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-01-01</w:t>
      </w:r>
      <w:r w:rsidR="00256933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 METUS </w:t>
      </w:r>
    </w:p>
    <w:p w14:paraId="732866B8" w14:textId="77777777" w:rsidR="00256933" w:rsidRPr="00256933" w:rsidRDefault="00256933" w:rsidP="00256933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</w:pPr>
    </w:p>
    <w:bookmarkEnd w:id="0"/>
    <w:p w14:paraId="1F037B3A" w14:textId="44F331E7" w:rsidR="00097933" w:rsidRPr="009F2DB7" w:rsidRDefault="001D585A" w:rsidP="00354B3D">
      <w:pPr>
        <w:pStyle w:val="Antrat1"/>
        <w:tabs>
          <w:tab w:val="clear" w:pos="1242"/>
          <w:tab w:val="clear" w:pos="7450"/>
          <w:tab w:val="left" w:pos="0"/>
          <w:tab w:val="left" w:pos="9639"/>
        </w:tabs>
        <w:jc w:val="center"/>
        <w:rPr>
          <w:b/>
          <w:szCs w:val="24"/>
          <w:lang w:val="lt-LT"/>
        </w:rPr>
      </w:pPr>
      <w:r w:rsidRPr="009F2DB7">
        <w:rPr>
          <w:szCs w:val="24"/>
          <w:lang w:val="lt-LT"/>
        </w:rPr>
        <w:t>20</w:t>
      </w:r>
      <w:r w:rsidR="00B55422" w:rsidRPr="009F2DB7">
        <w:rPr>
          <w:szCs w:val="24"/>
          <w:lang w:val="lt-LT"/>
        </w:rPr>
        <w:t>2</w:t>
      </w:r>
      <w:r w:rsidR="00380119">
        <w:rPr>
          <w:szCs w:val="24"/>
          <w:lang w:val="lt-LT"/>
        </w:rPr>
        <w:t>4</w:t>
      </w:r>
      <w:r w:rsidRPr="009F2DB7">
        <w:rPr>
          <w:szCs w:val="24"/>
          <w:lang w:val="lt-LT"/>
        </w:rPr>
        <w:t xml:space="preserve"> m.</w:t>
      </w:r>
      <w:r w:rsidR="00B55422" w:rsidRPr="009F2DB7">
        <w:rPr>
          <w:szCs w:val="24"/>
          <w:lang w:val="lt-LT"/>
        </w:rPr>
        <w:t xml:space="preserve"> </w:t>
      </w:r>
      <w:r w:rsidR="005F1DBB">
        <w:rPr>
          <w:szCs w:val="24"/>
          <w:lang w:val="lt-LT"/>
        </w:rPr>
        <w:t xml:space="preserve">vasario </w:t>
      </w:r>
      <w:r w:rsidR="00380119">
        <w:rPr>
          <w:color w:val="000000" w:themeColor="text1"/>
          <w:szCs w:val="24"/>
          <w:lang w:val="lt-LT"/>
        </w:rPr>
        <w:t xml:space="preserve">9 </w:t>
      </w:r>
      <w:r w:rsidRPr="009F2DB7">
        <w:rPr>
          <w:szCs w:val="24"/>
          <w:lang w:val="lt-LT"/>
        </w:rPr>
        <w:t xml:space="preserve">d. </w:t>
      </w:r>
      <w:r w:rsidR="00434A6F" w:rsidRPr="009F2DB7">
        <w:rPr>
          <w:szCs w:val="24"/>
          <w:lang w:val="lt-LT"/>
        </w:rPr>
        <w:t>Nr.</w:t>
      </w:r>
      <w:r w:rsidR="00B55422" w:rsidRPr="009F2DB7">
        <w:rPr>
          <w:szCs w:val="24"/>
          <w:lang w:val="lt-LT"/>
        </w:rPr>
        <w:t xml:space="preserve"> </w:t>
      </w:r>
      <w:proofErr w:type="spellStart"/>
      <w:r w:rsidR="00B55422" w:rsidRPr="009F2DB7">
        <w:rPr>
          <w:szCs w:val="24"/>
          <w:lang w:val="lt-LT"/>
        </w:rPr>
        <w:t>TSP</w:t>
      </w:r>
      <w:proofErr w:type="spellEnd"/>
      <w:r w:rsidR="00B55422" w:rsidRPr="009F2DB7">
        <w:rPr>
          <w:szCs w:val="24"/>
          <w:lang w:val="lt-LT"/>
        </w:rPr>
        <w:t>-</w:t>
      </w:r>
      <w:r w:rsidR="00C742AB">
        <w:rPr>
          <w:szCs w:val="24"/>
          <w:lang w:val="lt-LT"/>
        </w:rPr>
        <w:t>52</w:t>
      </w:r>
    </w:p>
    <w:p w14:paraId="639B18CA" w14:textId="77777777" w:rsidR="00097933" w:rsidRPr="009F2DB7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>Šakiai</w:t>
      </w:r>
    </w:p>
    <w:p w14:paraId="5012EA7A" w14:textId="77777777" w:rsidR="00097933" w:rsidRPr="009F2DB7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2F6EF039" w14:textId="2989558A" w:rsidR="0004022D" w:rsidRPr="0004022D" w:rsidRDefault="00421D42" w:rsidP="00AE450E">
      <w:pPr>
        <w:pStyle w:val="Default"/>
        <w:spacing w:line="360" w:lineRule="auto"/>
        <w:ind w:firstLine="720"/>
        <w:jc w:val="both"/>
      </w:pPr>
      <w:r w:rsidRPr="0004022D">
        <w:t>Vadovaudamasi Lietuvos Respublikos vie</w:t>
      </w:r>
      <w:r w:rsidR="0004022D" w:rsidRPr="0004022D">
        <w:t xml:space="preserve">tos savivaldos </w:t>
      </w:r>
      <w:r w:rsidRPr="0004022D">
        <w:t>įstatymo 6 straipsnio 1</w:t>
      </w:r>
      <w:r w:rsidR="0004022D" w:rsidRPr="0004022D">
        <w:t xml:space="preserve">9 </w:t>
      </w:r>
      <w:r w:rsidRPr="0004022D">
        <w:t>punktu</w:t>
      </w:r>
      <w:r w:rsidR="00884BEC" w:rsidRPr="0004022D">
        <w:t>,</w:t>
      </w:r>
      <w:r w:rsidR="00AE450E">
        <w:t xml:space="preserve"> </w:t>
      </w:r>
      <w:r w:rsidR="0004022D" w:rsidRPr="0004022D">
        <w:t xml:space="preserve">Lietuvos Respublikos teritorijų planavimo įstatymo 2 straipsnio 34 dalimi, 29 straipsnio 5 ir 7 dalimis,  </w:t>
      </w:r>
      <w:r w:rsidR="00136B72">
        <w:t>K</w:t>
      </w:r>
      <w:r w:rsidR="0004022D" w:rsidRPr="0004022D">
        <w:t xml:space="preserve">ompleksinio teritorijų planavimo dokumentų sprendinių įgyvendinimo stebėsenos turinio ir stebėsenos atlikimo tvarkos aprašo, patvirtinto Lietuvos Respublikos aplinkos ministro 2014 m. sausio 7 d. įsakymu Nr. </w:t>
      </w:r>
      <w:proofErr w:type="spellStart"/>
      <w:r w:rsidR="0004022D" w:rsidRPr="0004022D">
        <w:t>D1</w:t>
      </w:r>
      <w:proofErr w:type="spellEnd"/>
      <w:r w:rsidR="0004022D" w:rsidRPr="0004022D">
        <w:t>-21 „Dėl kompleksinio teritorijų planavimo dokumentų sprendinių įgyvendinimo stebėsenos turinio ir stebėsenos atlikimo tvarkos aprašo patvirtinimo“</w:t>
      </w:r>
      <w:r w:rsidR="00265874">
        <w:t>,</w:t>
      </w:r>
      <w:r w:rsidR="0004022D" w:rsidRPr="0004022D">
        <w:t xml:space="preserve"> 21, 25 ir 26 punktais, </w:t>
      </w:r>
      <w:r w:rsidR="00203944">
        <w:t>Šakių</w:t>
      </w:r>
      <w:r w:rsidR="0004022D" w:rsidRPr="0004022D">
        <w:t xml:space="preserve"> rajono savivaldybės taryba n</w:t>
      </w:r>
      <w:r w:rsidR="00ED0195">
        <w:t xml:space="preserve"> </w:t>
      </w:r>
      <w:r w:rsidR="0004022D" w:rsidRPr="0004022D">
        <w:t>u</w:t>
      </w:r>
      <w:r w:rsidR="00ED0195">
        <w:t xml:space="preserve"> </w:t>
      </w:r>
      <w:r w:rsidR="0004022D" w:rsidRPr="0004022D">
        <w:t>s</w:t>
      </w:r>
      <w:r w:rsidR="00ED0195">
        <w:t xml:space="preserve"> </w:t>
      </w:r>
      <w:r w:rsidR="0004022D" w:rsidRPr="0004022D">
        <w:t>p</w:t>
      </w:r>
      <w:r w:rsidR="00ED0195">
        <w:t xml:space="preserve"> </w:t>
      </w:r>
      <w:r w:rsidR="0004022D" w:rsidRPr="0004022D">
        <w:t>r</w:t>
      </w:r>
      <w:r w:rsidR="00ED0195">
        <w:t xml:space="preserve"> </w:t>
      </w:r>
      <w:r w:rsidR="0004022D" w:rsidRPr="0004022D">
        <w:t>e</w:t>
      </w:r>
      <w:r w:rsidR="00ED0195">
        <w:t xml:space="preserve"> </w:t>
      </w:r>
      <w:r w:rsidR="0004022D" w:rsidRPr="0004022D">
        <w:t>n</w:t>
      </w:r>
      <w:r w:rsidR="00ED0195">
        <w:t xml:space="preserve"> </w:t>
      </w:r>
      <w:r w:rsidR="0004022D" w:rsidRPr="0004022D">
        <w:t>d</w:t>
      </w:r>
      <w:r w:rsidR="00ED0195">
        <w:t xml:space="preserve"> </w:t>
      </w:r>
      <w:r w:rsidR="0004022D" w:rsidRPr="0004022D">
        <w:t>ž</w:t>
      </w:r>
      <w:r w:rsidR="00ED0195">
        <w:t xml:space="preserve"> </w:t>
      </w:r>
      <w:r w:rsidR="0004022D" w:rsidRPr="0004022D">
        <w:t>i</w:t>
      </w:r>
      <w:r w:rsidR="00ED0195">
        <w:t xml:space="preserve"> </w:t>
      </w:r>
      <w:r w:rsidR="0004022D" w:rsidRPr="0004022D">
        <w:t>a:</w:t>
      </w:r>
    </w:p>
    <w:p w14:paraId="66D8B38E" w14:textId="462DC5B5" w:rsidR="0004022D" w:rsidRPr="0004022D" w:rsidRDefault="0004022D" w:rsidP="00265874">
      <w:pPr>
        <w:pStyle w:val="Default"/>
        <w:spacing w:line="360" w:lineRule="auto"/>
        <w:ind w:firstLine="720"/>
        <w:jc w:val="both"/>
      </w:pPr>
      <w:r w:rsidRPr="0004022D">
        <w:t xml:space="preserve">1. Pritarti </w:t>
      </w:r>
      <w:r w:rsidR="000A71F1">
        <w:t>Šakių</w:t>
      </w:r>
      <w:r w:rsidRPr="0004022D">
        <w:t xml:space="preserve"> miesto</w:t>
      </w:r>
      <w:r w:rsidR="000A71F1">
        <w:t xml:space="preserve"> su priemiesčiais bendrojo plano su GIS sistema (integruojant koregavimą)</w:t>
      </w:r>
      <w:r w:rsidR="00265874">
        <w:t xml:space="preserve"> </w:t>
      </w:r>
      <w:r w:rsidRPr="0004022D">
        <w:t xml:space="preserve">sprendinių įgyvendinimo stebėsenos ataskaitai </w:t>
      </w:r>
      <w:r w:rsidR="00136B72">
        <w:t>už 2016-01-01</w:t>
      </w:r>
      <w:r w:rsidR="00265874">
        <w:t>–</w:t>
      </w:r>
      <w:r w:rsidR="00136B72">
        <w:t>2023-01-01 metus</w:t>
      </w:r>
      <w:r w:rsidR="00265874">
        <w:t xml:space="preserve"> </w:t>
      </w:r>
      <w:r w:rsidRPr="0004022D">
        <w:t>(pridedama).</w:t>
      </w:r>
    </w:p>
    <w:p w14:paraId="226D36F7" w14:textId="5A723BF9" w:rsidR="0004022D" w:rsidRPr="0004022D" w:rsidRDefault="0004022D" w:rsidP="00265874">
      <w:pPr>
        <w:pStyle w:val="Default"/>
        <w:spacing w:line="360" w:lineRule="auto"/>
        <w:ind w:firstLine="720"/>
        <w:jc w:val="both"/>
      </w:pPr>
      <w:r w:rsidRPr="0004022D">
        <w:t>2. Įpareigoti:</w:t>
      </w:r>
    </w:p>
    <w:p w14:paraId="52E2562E" w14:textId="5178947B" w:rsidR="0004022D" w:rsidRPr="0004022D" w:rsidRDefault="0004022D" w:rsidP="00265874">
      <w:pPr>
        <w:pStyle w:val="Default"/>
        <w:spacing w:after="27" w:line="360" w:lineRule="auto"/>
        <w:ind w:firstLine="720"/>
        <w:jc w:val="both"/>
      </w:pPr>
      <w:r w:rsidRPr="0004022D">
        <w:t xml:space="preserve">2.1. </w:t>
      </w:r>
      <w:r w:rsidR="00AE450E">
        <w:t>Šakių</w:t>
      </w:r>
      <w:r w:rsidR="00AE450E" w:rsidRPr="0004022D">
        <w:t xml:space="preserve"> rajono savivaldybės administracijos direktorių </w:t>
      </w:r>
      <w:r w:rsidRPr="0004022D">
        <w:t>patvirtinti 1 punkte nurodyt</w:t>
      </w:r>
      <w:r w:rsidR="00136B72">
        <w:t>ą</w:t>
      </w:r>
      <w:r w:rsidRPr="0004022D">
        <w:t xml:space="preserve"> ataskait</w:t>
      </w:r>
      <w:r w:rsidR="00136B72">
        <w:t>ą</w:t>
      </w:r>
      <w:r w:rsidRPr="0004022D">
        <w:t xml:space="preserve"> ir paskelbti jas savivaldybės interneto svetainėje;</w:t>
      </w:r>
    </w:p>
    <w:p w14:paraId="5011023E" w14:textId="04DEAE2E" w:rsidR="0004022D" w:rsidRPr="0004022D" w:rsidRDefault="0004022D" w:rsidP="00265874">
      <w:pPr>
        <w:pStyle w:val="Default"/>
        <w:spacing w:line="360" w:lineRule="auto"/>
        <w:ind w:firstLine="720"/>
        <w:jc w:val="both"/>
      </w:pPr>
      <w:r w:rsidRPr="0004022D">
        <w:t xml:space="preserve">2.2. </w:t>
      </w:r>
      <w:r w:rsidR="00AE450E">
        <w:t>Šakių</w:t>
      </w:r>
      <w:r w:rsidR="00AE450E" w:rsidRPr="0004022D">
        <w:t xml:space="preserve"> rajono savivaldybės administracijos direktorių </w:t>
      </w:r>
      <w:r w:rsidRPr="0004022D">
        <w:t>ne vėliau kaip per vieną mėnesį nuo ataskait</w:t>
      </w:r>
      <w:r w:rsidR="000A71F1">
        <w:t>os</w:t>
      </w:r>
      <w:r w:rsidRPr="0004022D">
        <w:t xml:space="preserve"> paskelbimo priimti sprendimą dėl </w:t>
      </w:r>
      <w:r w:rsidR="000A71F1">
        <w:t>Šakių</w:t>
      </w:r>
      <w:r w:rsidRPr="0004022D">
        <w:t xml:space="preserve"> miesto</w:t>
      </w:r>
      <w:r w:rsidR="000A71F1" w:rsidRPr="000A71F1">
        <w:t xml:space="preserve"> </w:t>
      </w:r>
      <w:r w:rsidR="000A71F1">
        <w:t>su priemiesčiais bendrojo plano su GIS sistema</w:t>
      </w:r>
      <w:r w:rsidRPr="0004022D">
        <w:t xml:space="preserve"> </w:t>
      </w:r>
      <w:r w:rsidR="000A71F1">
        <w:t>pla</w:t>
      </w:r>
      <w:r w:rsidRPr="0004022D">
        <w:t>n</w:t>
      </w:r>
      <w:r w:rsidR="000A71F1">
        <w:t>o</w:t>
      </w:r>
      <w:r w:rsidRPr="0004022D">
        <w:t xml:space="preserve"> k</w:t>
      </w:r>
      <w:r w:rsidR="00F93B75">
        <w:t>eitim</w:t>
      </w:r>
      <w:r w:rsidRPr="0004022D">
        <w:t>o.</w:t>
      </w:r>
    </w:p>
    <w:p w14:paraId="17663491" w14:textId="0AE0CDB2" w:rsidR="001F3F89" w:rsidRPr="003B4D9D" w:rsidRDefault="00736D10" w:rsidP="00B23A9E">
      <w:pPr>
        <w:spacing w:line="360" w:lineRule="auto"/>
        <w:ind w:firstLine="720"/>
        <w:jc w:val="both"/>
        <w:rPr>
          <w:rStyle w:val="uficommentbody"/>
          <w:rFonts w:ascii="Times New Roman" w:hAnsi="Times New Roman"/>
          <w:sz w:val="24"/>
          <w:szCs w:val="24"/>
          <w:lang w:val="lt-LT"/>
        </w:rPr>
      </w:pPr>
      <w:r w:rsidRPr="003B4D9D">
        <w:rPr>
          <w:rStyle w:val="uficommentbody"/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</w:t>
      </w:r>
      <w:r w:rsidR="00136B72">
        <w:rPr>
          <w:rStyle w:val="uficommentbody"/>
          <w:rFonts w:ascii="Times New Roman" w:hAnsi="Times New Roman"/>
          <w:sz w:val="24"/>
          <w:szCs w:val="24"/>
          <w:lang w:val="lt-LT"/>
        </w:rPr>
        <w:t>ų</w:t>
      </w:r>
      <w:r w:rsidRPr="003B4D9D">
        <w:rPr>
          <w:rStyle w:val="uficommentbody"/>
          <w:rFonts w:ascii="Times New Roman" w:hAnsi="Times New Roman"/>
          <w:sz w:val="24"/>
          <w:szCs w:val="24"/>
          <w:lang w:val="lt-LT"/>
        </w:rPr>
        <w:t xml:space="preserve"> administracinio teismo Kauno rūmams adresu: A. Mickevičiaus g. </w:t>
      </w:r>
      <w:proofErr w:type="spellStart"/>
      <w:r w:rsidRPr="003B4D9D">
        <w:rPr>
          <w:rStyle w:val="uficommentbody"/>
          <w:rFonts w:ascii="Times New Roman" w:hAnsi="Times New Roman"/>
          <w:sz w:val="24"/>
          <w:szCs w:val="24"/>
          <w:lang w:val="lt-LT"/>
        </w:rPr>
        <w:t>8A</w:t>
      </w:r>
      <w:proofErr w:type="spellEnd"/>
      <w:r w:rsidRPr="003B4D9D">
        <w:rPr>
          <w:rStyle w:val="uficommentbody"/>
          <w:rFonts w:ascii="Times New Roman" w:hAnsi="Times New Roman"/>
          <w:sz w:val="24"/>
          <w:szCs w:val="24"/>
          <w:lang w:val="lt-LT"/>
        </w:rPr>
        <w:t>, Kaunas.</w:t>
      </w:r>
    </w:p>
    <w:p w14:paraId="28E1DD7B" w14:textId="77777777" w:rsidR="009F2DB7" w:rsidRDefault="009F2DB7" w:rsidP="007B7C2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437F592D" w14:textId="77777777" w:rsidR="0095581B" w:rsidRPr="003B4D9D" w:rsidRDefault="0095581B" w:rsidP="007B7C27">
      <w:pPr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34C49A3C" w14:textId="3FDDBBF2" w:rsidR="005D72B6" w:rsidRDefault="005D72B6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B4D9D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Pr="003B4D9D">
        <w:rPr>
          <w:rFonts w:ascii="Times New Roman" w:hAnsi="Times New Roman"/>
          <w:sz w:val="24"/>
          <w:szCs w:val="24"/>
          <w:lang w:val="lt-LT"/>
        </w:rPr>
        <w:tab/>
      </w:r>
      <w:r w:rsidR="001F3F89" w:rsidRPr="003B4D9D">
        <w:rPr>
          <w:rFonts w:ascii="Times New Roman" w:hAnsi="Times New Roman"/>
          <w:sz w:val="24"/>
          <w:szCs w:val="24"/>
          <w:lang w:val="lt-LT"/>
        </w:rPr>
        <w:tab/>
        <w:t xml:space="preserve">         </w:t>
      </w:r>
      <w:r w:rsidR="00354B3D" w:rsidRPr="003B4D9D">
        <w:rPr>
          <w:rFonts w:ascii="Times New Roman" w:hAnsi="Times New Roman"/>
          <w:sz w:val="24"/>
          <w:szCs w:val="24"/>
          <w:lang w:val="lt-LT"/>
        </w:rPr>
        <w:tab/>
      </w:r>
      <w:r w:rsidR="00660652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41EB66BE" w14:textId="7ED15CAA" w:rsidR="00E63995" w:rsidRDefault="00E63995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5D78A50F" w14:textId="786111C7" w:rsidR="00E63995" w:rsidRDefault="00E63995" w:rsidP="007B7C27">
      <w:pPr>
        <w:spacing w:line="360" w:lineRule="auto"/>
        <w:jc w:val="both"/>
        <w:rPr>
          <w:rFonts w:ascii="Times New Roman" w:hAnsi="Times New Roman"/>
          <w:sz w:val="24"/>
          <w:szCs w:val="24"/>
          <w:lang w:val="lt-LT" w:eastAsia="lt-LT" w:bidi="lo-LA"/>
        </w:rPr>
      </w:pPr>
    </w:p>
    <w:p w14:paraId="2ACD4774" w14:textId="38825D46" w:rsidR="001142E4" w:rsidRPr="00B96562" w:rsidRDefault="00C616C7" w:rsidP="00402E9C">
      <w:pPr>
        <w:rPr>
          <w:rFonts w:ascii="Times New Roman" w:hAnsi="Times New Roman"/>
          <w:sz w:val="24"/>
          <w:szCs w:val="24"/>
          <w:lang w:val="lt-LT"/>
        </w:rPr>
      </w:pPr>
      <w:r w:rsidRPr="003B4D9D">
        <w:rPr>
          <w:rFonts w:ascii="Times New Roman" w:hAnsi="Times New Roman"/>
          <w:sz w:val="24"/>
          <w:szCs w:val="24"/>
          <w:lang w:val="lt-LT"/>
        </w:rPr>
        <w:t>Parengė:</w:t>
      </w:r>
      <w:r w:rsidR="001142E4">
        <w:rPr>
          <w:rFonts w:ascii="Times New Roman" w:hAnsi="Times New Roman"/>
          <w:sz w:val="24"/>
          <w:szCs w:val="24"/>
          <w:lang w:val="lt-LT"/>
        </w:rPr>
        <w:t xml:space="preserve">   </w:t>
      </w:r>
      <w:r w:rsidR="00090F00">
        <w:rPr>
          <w:rFonts w:ascii="Times New Roman" w:hAnsi="Times New Roman"/>
          <w:sz w:val="24"/>
          <w:szCs w:val="24"/>
          <w:lang w:val="lt-LT"/>
        </w:rPr>
        <w:t>A</w:t>
      </w:r>
      <w:r w:rsidR="001142E4" w:rsidRPr="00B96562">
        <w:rPr>
          <w:rFonts w:ascii="Times New Roman" w:hAnsi="Times New Roman"/>
          <w:sz w:val="24"/>
          <w:szCs w:val="24"/>
          <w:lang w:val="lt-LT"/>
        </w:rPr>
        <w:t xml:space="preserve">rchitektūros ir </w:t>
      </w:r>
      <w:r w:rsidR="00090F00">
        <w:rPr>
          <w:rFonts w:ascii="Times New Roman" w:hAnsi="Times New Roman"/>
          <w:sz w:val="24"/>
          <w:szCs w:val="24"/>
          <w:lang w:val="lt-LT"/>
        </w:rPr>
        <w:t>urbanistikos</w:t>
      </w:r>
      <w:r w:rsidR="001142E4" w:rsidRPr="00B96562">
        <w:rPr>
          <w:rFonts w:ascii="Times New Roman" w:hAnsi="Times New Roman"/>
          <w:sz w:val="24"/>
          <w:szCs w:val="24"/>
          <w:lang w:val="lt-LT"/>
        </w:rPr>
        <w:t xml:space="preserve"> skyrius (L. </w:t>
      </w:r>
      <w:proofErr w:type="spellStart"/>
      <w:r w:rsidR="001142E4" w:rsidRPr="00B96562">
        <w:rPr>
          <w:rFonts w:ascii="Times New Roman" w:hAnsi="Times New Roman"/>
          <w:sz w:val="24"/>
          <w:szCs w:val="24"/>
          <w:lang w:val="lt-LT"/>
        </w:rPr>
        <w:t>Savukaitienė</w:t>
      </w:r>
      <w:proofErr w:type="spellEnd"/>
      <w:r w:rsidR="001142E4" w:rsidRPr="00B96562">
        <w:rPr>
          <w:rFonts w:ascii="Times New Roman" w:hAnsi="Times New Roman"/>
          <w:sz w:val="24"/>
          <w:szCs w:val="24"/>
          <w:lang w:val="lt-LT"/>
        </w:rPr>
        <w:t>)</w:t>
      </w:r>
    </w:p>
    <w:p w14:paraId="60FB2653" w14:textId="0EEAE8B3" w:rsidR="00CE124F" w:rsidRPr="003B4D9D" w:rsidRDefault="00C616C7" w:rsidP="00402E9C">
      <w:pPr>
        <w:pStyle w:val="Antrats"/>
        <w:tabs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 w:rsidRPr="003B4D9D">
        <w:rPr>
          <w:rFonts w:ascii="Times New Roman" w:hAnsi="Times New Roman"/>
          <w:sz w:val="24"/>
          <w:szCs w:val="24"/>
          <w:lang w:val="lt-LT"/>
        </w:rPr>
        <w:t>Pranešėja:</w:t>
      </w:r>
      <w:r w:rsidR="001142E4">
        <w:rPr>
          <w:rFonts w:ascii="Times New Roman" w:hAnsi="Times New Roman"/>
          <w:sz w:val="24"/>
          <w:szCs w:val="24"/>
          <w:lang w:val="lt-LT"/>
        </w:rPr>
        <w:t xml:space="preserve"> J.</w:t>
      </w:r>
      <w:r w:rsidR="00A14AB6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1142E4">
        <w:rPr>
          <w:rFonts w:ascii="Times New Roman" w:hAnsi="Times New Roman"/>
          <w:sz w:val="24"/>
          <w:szCs w:val="24"/>
          <w:lang w:val="lt-LT"/>
        </w:rPr>
        <w:t>Bosikienė</w:t>
      </w:r>
      <w:proofErr w:type="spellEnd"/>
    </w:p>
    <w:p w14:paraId="32887AF9" w14:textId="77777777" w:rsidR="00EC5D94" w:rsidRPr="009F2DB7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lastRenderedPageBreak/>
        <w:t>ŠAKIŲ RAJONO SAVIVALDYBĖS ADMINISTRACIJOS</w:t>
      </w:r>
      <w:r w:rsidRPr="009F2DB7">
        <w:rPr>
          <w:rFonts w:ascii="Times New Roman" w:hAnsi="Times New Roman"/>
          <w:b/>
          <w:noProof/>
          <w:sz w:val="24"/>
          <w:szCs w:val="24"/>
          <w:lang w:val="lt-LT"/>
        </w:rPr>
        <w:t xml:space="preserve"> </w:t>
      </w:r>
    </w:p>
    <w:p w14:paraId="38E27C12" w14:textId="77777777" w:rsidR="00EC5D94" w:rsidRPr="009F2DB7" w:rsidRDefault="00EC5D94" w:rsidP="00EC5D94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tab/>
        <w:t xml:space="preserve">   </w:t>
      </w:r>
    </w:p>
    <w:p w14:paraId="63BEA1AB" w14:textId="77777777" w:rsidR="00EC5D94" w:rsidRPr="009F2DB7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t>AIŠKINAMASIS RAŠTAS</w:t>
      </w:r>
    </w:p>
    <w:p w14:paraId="234D02E0" w14:textId="77777777" w:rsidR="00EC5D94" w:rsidRPr="009F2DB7" w:rsidRDefault="00EC5D94" w:rsidP="00EC5D94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F2DB7">
        <w:rPr>
          <w:rFonts w:ascii="Times New Roman" w:hAnsi="Times New Roman"/>
          <w:b/>
          <w:sz w:val="24"/>
          <w:szCs w:val="24"/>
          <w:lang w:val="lt-LT"/>
        </w:rPr>
        <w:t>PRIE ŠAKIŲ RAJONO SAVIVALDYBĖS TARYBOS SPRENDIMO</w:t>
      </w:r>
    </w:p>
    <w:p w14:paraId="1D4F5436" w14:textId="0352DCC2" w:rsidR="004369E9" w:rsidRDefault="00402E9C" w:rsidP="00136B72">
      <w:pPr>
        <w:autoSpaceDE w:val="0"/>
        <w:autoSpaceDN w:val="0"/>
        <w:adjustRightInd w:val="0"/>
        <w:jc w:val="center"/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</w:pPr>
      <w:r>
        <w:rPr>
          <w:b/>
          <w:caps/>
          <w:szCs w:val="24"/>
          <w:lang w:val="lt-LT"/>
        </w:rPr>
        <w:t>„</w:t>
      </w:r>
      <w:r w:rsidR="004369E9" w:rsidRPr="005F1DB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DĖL </w:t>
      </w:r>
      <w:r w:rsidR="00136B72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PRITARIMO </w:t>
      </w:r>
      <w:r w:rsidR="004369E9" w:rsidRPr="005F1DB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ŠAKIŲ MIESTO SU PRIEMIESČIAIS BENDROJO PLANO SU GIS SISTEMA</w:t>
      </w:r>
      <w:r w:rsidR="00136B72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 </w:t>
      </w:r>
      <w:r w:rsidR="004369E9" w:rsidRPr="005F1DBB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(INTEGRUOJANT KOREGAVIMĄ) SPRENDINIŲ ĮGYVENDINIMO </w:t>
      </w:r>
      <w:r w:rsidR="004369E9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STEBĖSENOS ATASKAIT</w:t>
      </w:r>
      <w:r w:rsidR="00136B72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AI</w:t>
      </w:r>
      <w:r w:rsidR="004369E9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 UŽ </w:t>
      </w:r>
      <w:r w:rsidR="004C714A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2016-01-01 – 2023-01-01 </w:t>
      </w:r>
      <w:r w:rsidR="004369E9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METUS</w:t>
      </w:r>
      <w:r w:rsidR="001E0310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>“</w:t>
      </w:r>
      <w:r w:rsidR="00AE450E">
        <w:rPr>
          <w:rFonts w:ascii="TimesNewRomanPS-BoldMT" w:hAnsi="TimesNewRomanPS-BoldMT" w:cs="TimesNewRomanPS-BoldMT"/>
          <w:b/>
          <w:bCs/>
          <w:color w:val="00000A"/>
          <w:sz w:val="24"/>
          <w:szCs w:val="24"/>
          <w:lang w:val="lt-LT" w:eastAsia="lt-LT"/>
        </w:rPr>
        <w:t xml:space="preserve"> PROJEKTO</w:t>
      </w:r>
    </w:p>
    <w:p w14:paraId="65F98A75" w14:textId="77777777" w:rsidR="004F1426" w:rsidRDefault="004F1426" w:rsidP="004369E9">
      <w:pPr>
        <w:rPr>
          <w:rFonts w:ascii="Times New Roman" w:hAnsi="Times New Roman"/>
          <w:sz w:val="24"/>
          <w:szCs w:val="24"/>
          <w:lang w:val="lt-LT"/>
        </w:rPr>
      </w:pPr>
    </w:p>
    <w:p w14:paraId="48C60EA5" w14:textId="5084333F" w:rsidR="00EC5D94" w:rsidRPr="009F2DB7" w:rsidRDefault="00EC5D94" w:rsidP="00EC5D94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>202</w:t>
      </w:r>
      <w:r w:rsidR="004F1426">
        <w:rPr>
          <w:rFonts w:ascii="Times New Roman" w:hAnsi="Times New Roman"/>
          <w:sz w:val="24"/>
          <w:szCs w:val="24"/>
          <w:lang w:val="lt-LT"/>
        </w:rPr>
        <w:t>4</w:t>
      </w:r>
      <w:r w:rsidRPr="009F2DB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4F1426">
        <w:rPr>
          <w:rFonts w:ascii="Times New Roman" w:hAnsi="Times New Roman"/>
          <w:sz w:val="24"/>
          <w:szCs w:val="24"/>
          <w:lang w:val="lt-LT"/>
        </w:rPr>
        <w:t>saus</w:t>
      </w:r>
      <w:r w:rsidR="00421D42">
        <w:rPr>
          <w:rFonts w:ascii="Times New Roman" w:hAnsi="Times New Roman"/>
          <w:sz w:val="24"/>
          <w:szCs w:val="24"/>
          <w:lang w:val="lt-LT"/>
        </w:rPr>
        <w:t>io</w:t>
      </w:r>
      <w:r w:rsidR="001E031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4369E9">
        <w:rPr>
          <w:rFonts w:ascii="Times New Roman" w:hAnsi="Times New Roman"/>
          <w:sz w:val="24"/>
          <w:szCs w:val="24"/>
          <w:lang w:val="lt-LT"/>
        </w:rPr>
        <w:t>30</w:t>
      </w:r>
      <w:r w:rsidRPr="009F2DB7">
        <w:rPr>
          <w:rFonts w:ascii="Times New Roman" w:hAnsi="Times New Roman"/>
          <w:sz w:val="24"/>
          <w:szCs w:val="24"/>
          <w:lang w:val="lt-LT"/>
        </w:rPr>
        <w:t xml:space="preserve"> d.</w:t>
      </w:r>
    </w:p>
    <w:p w14:paraId="712CAB47" w14:textId="77777777" w:rsidR="00EC5D94" w:rsidRPr="009F2DB7" w:rsidRDefault="00EC5D94" w:rsidP="00EC5D94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>Šakiai</w:t>
      </w:r>
    </w:p>
    <w:p w14:paraId="59B3ACBE" w14:textId="77777777" w:rsidR="00EC5D94" w:rsidRPr="009F2DB7" w:rsidRDefault="00EC5D94" w:rsidP="008D6173">
      <w:pPr>
        <w:spacing w:line="276" w:lineRule="auto"/>
        <w:ind w:left="187"/>
        <w:rPr>
          <w:rFonts w:ascii="Times New Roman" w:hAnsi="Times New Roman"/>
          <w:sz w:val="24"/>
          <w:szCs w:val="24"/>
          <w:lang w:val="lt-LT"/>
        </w:rPr>
      </w:pPr>
    </w:p>
    <w:p w14:paraId="3795CFF7" w14:textId="1C501DFE" w:rsidR="00DC4B97" w:rsidRDefault="00EC5D94" w:rsidP="00AE450E">
      <w:pPr>
        <w:autoSpaceDE w:val="0"/>
        <w:autoSpaceDN w:val="0"/>
        <w:adjustRightInd w:val="0"/>
        <w:spacing w:line="276" w:lineRule="auto"/>
        <w:jc w:val="both"/>
        <w:rPr>
          <w:rFonts w:ascii="TimesNewRomanPSMT" w:hAnsi="TimesNewRomanPSMT" w:cs="TimesNewRomanPSMT"/>
          <w:sz w:val="24"/>
          <w:szCs w:val="24"/>
          <w:lang w:val="lt-LT" w:eastAsia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ab/>
        <w:t>1. Parengto projekto tikslai, uždaviniai ir laukiami rezultatai</w:t>
      </w:r>
      <w:r w:rsidRPr="00421D42">
        <w:rPr>
          <w:rFonts w:ascii="Times New Roman" w:hAnsi="Times New Roman"/>
          <w:sz w:val="24"/>
          <w:szCs w:val="24"/>
          <w:lang w:val="lt-LT"/>
        </w:rPr>
        <w:t>:</w:t>
      </w:r>
      <w:r w:rsidR="0045421A" w:rsidRPr="00421D42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C4B97">
        <w:rPr>
          <w:rFonts w:ascii="Times New Roman" w:hAnsi="Times New Roman"/>
          <w:sz w:val="24"/>
          <w:szCs w:val="24"/>
          <w:lang w:val="lt-LT"/>
        </w:rPr>
        <w:t xml:space="preserve">aprobuoti parengtą 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>Šakių miesto su priemiesčiais bendrojo plano su GIS sistema</w:t>
      </w:r>
      <w:r w:rsidR="00031C57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</w:t>
      </w:r>
      <w:r w:rsidR="00891FFA">
        <w:rPr>
          <w:rFonts w:ascii="TimesNewRomanPSMT" w:hAnsi="TimesNewRomanPSMT" w:cs="TimesNewRomanPSMT"/>
          <w:sz w:val="24"/>
          <w:szCs w:val="24"/>
          <w:lang w:val="lt-LT" w:eastAsia="lt-LT"/>
        </w:rPr>
        <w:t>(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>patvirtinto Šakių rajono savivaldybės tarybos 2013 m. kovo 28 d. sprendimu Nr. T-106 „Dėl Šakių miesto su priemiesčiais bendrojo plano su GIS sistema tvirtinimo“</w:t>
      </w:r>
      <w:r w:rsidR="00891FFA">
        <w:rPr>
          <w:rFonts w:ascii="TimesNewRomanPSMT" w:hAnsi="TimesNewRomanPSMT" w:cs="TimesNewRomanPSMT"/>
          <w:sz w:val="24"/>
          <w:szCs w:val="24"/>
          <w:lang w:val="lt-LT" w:eastAsia="lt-LT"/>
        </w:rPr>
        <w:t>)</w:t>
      </w:r>
      <w:r w:rsidR="00125019">
        <w:rPr>
          <w:rFonts w:ascii="TimesNewRomanPSMT" w:hAnsi="TimesNewRomanPSMT" w:cs="TimesNewRomanPSMT"/>
          <w:sz w:val="24"/>
          <w:szCs w:val="24"/>
          <w:lang w:val="lt-LT" w:eastAsia="lt-LT"/>
        </w:rPr>
        <w:t>,</w:t>
      </w:r>
      <w:r w:rsidR="00265874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>integruojant jo koregavimą</w:t>
      </w:r>
      <w:r w:rsidR="00125019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(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>patvirtintą Šakių rajono savivaldybės tarybos 2017 m. liepos 28 d. sprendimu Nr. T-230</w:t>
      </w:r>
      <w:r w:rsidR="00125019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) 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>sprendinių įgyvendinimo stebėsenos ataskaitą</w:t>
      </w:r>
      <w:r w:rsidR="005C2F7E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už 201</w:t>
      </w:r>
      <w:r w:rsidR="00EC09B7">
        <w:rPr>
          <w:rFonts w:ascii="TimesNewRomanPSMT" w:hAnsi="TimesNewRomanPSMT" w:cs="TimesNewRomanPSMT"/>
          <w:sz w:val="24"/>
          <w:szCs w:val="24"/>
          <w:lang w:val="lt-LT" w:eastAsia="lt-LT"/>
        </w:rPr>
        <w:t>6-01-01</w:t>
      </w:r>
      <w:r w:rsidR="00265874">
        <w:rPr>
          <w:rFonts w:ascii="TimesNewRomanPSMT" w:hAnsi="TimesNewRomanPSMT" w:cs="TimesNewRomanPSMT"/>
          <w:sz w:val="24"/>
          <w:szCs w:val="24"/>
          <w:lang w:val="lt-LT" w:eastAsia="lt-LT"/>
        </w:rPr>
        <w:t>–</w:t>
      </w:r>
      <w:r w:rsidR="005C2F7E">
        <w:rPr>
          <w:rFonts w:ascii="TimesNewRomanPSMT" w:hAnsi="TimesNewRomanPSMT" w:cs="TimesNewRomanPSMT"/>
          <w:sz w:val="24"/>
          <w:szCs w:val="24"/>
          <w:lang w:val="lt-LT" w:eastAsia="lt-LT"/>
        </w:rPr>
        <w:t>2023</w:t>
      </w:r>
      <w:r w:rsidR="00EC09B7">
        <w:rPr>
          <w:rFonts w:ascii="TimesNewRomanPSMT" w:hAnsi="TimesNewRomanPSMT" w:cs="TimesNewRomanPSMT"/>
          <w:sz w:val="24"/>
          <w:szCs w:val="24"/>
          <w:lang w:val="lt-LT" w:eastAsia="lt-LT"/>
        </w:rPr>
        <w:t>-01-01</w:t>
      </w:r>
      <w:r w:rsidR="005C2F7E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metus</w:t>
      </w:r>
      <w:r w:rsidR="00125019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(toliau</w:t>
      </w:r>
      <w:r w:rsidR="00265874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–</w:t>
      </w:r>
      <w:r w:rsidR="00125019">
        <w:rPr>
          <w:rFonts w:ascii="TimesNewRomanPSMT" w:hAnsi="TimesNewRomanPSMT" w:cs="TimesNewRomanPSMT"/>
          <w:sz w:val="24"/>
          <w:szCs w:val="24"/>
          <w:lang w:val="lt-LT" w:eastAsia="lt-LT"/>
        </w:rPr>
        <w:t>Ataskaita)</w:t>
      </w:r>
      <w:r w:rsidR="005C2F7E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. </w:t>
      </w:r>
      <w:r w:rsidR="00DC4B97">
        <w:rPr>
          <w:rFonts w:ascii="TimesNewRomanPSMT" w:hAnsi="TimesNewRomanPSMT" w:cs="TimesNewRomanPSMT"/>
          <w:sz w:val="24"/>
          <w:szCs w:val="24"/>
          <w:lang w:val="lt-LT" w:eastAsia="lt-LT"/>
        </w:rPr>
        <w:t xml:space="preserve">  </w:t>
      </w:r>
    </w:p>
    <w:p w14:paraId="0284D04F" w14:textId="67981518" w:rsidR="00EC5D94" w:rsidRPr="009F2DB7" w:rsidRDefault="0045421A" w:rsidP="00AE450E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 w:eastAsia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ab/>
      </w:r>
      <w:r w:rsidR="00EC5D94" w:rsidRPr="009F2DB7">
        <w:rPr>
          <w:rFonts w:ascii="Times New Roman" w:hAnsi="Times New Roman"/>
          <w:sz w:val="24"/>
          <w:szCs w:val="24"/>
          <w:lang w:val="lt-LT"/>
        </w:rPr>
        <w:t>2. Biudžeto lėšų poreikis, konkretūs finansavimo šaltiniai</w:t>
      </w:r>
      <w:r w:rsidR="00EC5D94" w:rsidRPr="009F2DB7">
        <w:rPr>
          <w:rFonts w:ascii="Times New Roman" w:hAnsi="Times New Roman"/>
          <w:color w:val="000000"/>
          <w:sz w:val="24"/>
          <w:szCs w:val="24"/>
          <w:lang w:val="lt-LT" w:eastAsia="lt-LT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65"/>
        <w:gridCol w:w="4256"/>
      </w:tblGrid>
      <w:tr w:rsidR="00EC5D94" w:rsidRPr="009F2DB7" w14:paraId="42EAE59B" w14:textId="77777777" w:rsidTr="00C6599A">
        <w:tc>
          <w:tcPr>
            <w:tcW w:w="5400" w:type="dxa"/>
          </w:tcPr>
          <w:p w14:paraId="3C380A24" w14:textId="77777777" w:rsidR="00EC5D94" w:rsidRPr="009F2DB7" w:rsidRDefault="00770332" w:rsidP="008D617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F2DB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Lėšų suma</w:t>
            </w:r>
          </w:p>
        </w:tc>
        <w:tc>
          <w:tcPr>
            <w:tcW w:w="4347" w:type="dxa"/>
          </w:tcPr>
          <w:p w14:paraId="4CE9DDB2" w14:textId="77777777" w:rsidR="00EC5D94" w:rsidRPr="009F2DB7" w:rsidRDefault="00EC5D94" w:rsidP="008D6173">
            <w:pPr>
              <w:spacing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  <w:r w:rsidRPr="009F2DB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Su</w:t>
            </w:r>
            <w:r w:rsidR="00770332" w:rsidRPr="009F2DB7">
              <w:rPr>
                <w:rFonts w:ascii="Times New Roman" w:hAnsi="Times New Roman"/>
                <w:b/>
                <w:sz w:val="24"/>
                <w:szCs w:val="24"/>
                <w:lang w:val="lt-LT"/>
              </w:rPr>
              <w:t>derinta su</w:t>
            </w:r>
          </w:p>
        </w:tc>
      </w:tr>
      <w:tr w:rsidR="00EC5D94" w:rsidRPr="00A92124" w14:paraId="77237CEF" w14:textId="77777777" w:rsidTr="00C6599A">
        <w:tc>
          <w:tcPr>
            <w:tcW w:w="5400" w:type="dxa"/>
          </w:tcPr>
          <w:p w14:paraId="48775362" w14:textId="26113720" w:rsidR="00EC5D94" w:rsidRPr="009F2DB7" w:rsidRDefault="00EC5D94" w:rsidP="008D61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347" w:type="dxa"/>
          </w:tcPr>
          <w:p w14:paraId="24C6BBE8" w14:textId="2ADAC701" w:rsidR="00EC5D94" w:rsidRPr="009F2DB7" w:rsidRDefault="00EC5D94" w:rsidP="008D6173">
            <w:p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</w:tbl>
    <w:p w14:paraId="79A5E4FA" w14:textId="77777777" w:rsidR="00EC5D94" w:rsidRPr="009F2DB7" w:rsidRDefault="00EC5D94" w:rsidP="00AE450E">
      <w:pPr>
        <w:tabs>
          <w:tab w:val="left" w:pos="720"/>
        </w:tabs>
        <w:spacing w:line="276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ab/>
        <w:t xml:space="preserve">3. Projekto antikorupcinis vertinimas </w:t>
      </w:r>
      <w:r w:rsidRPr="009F2DB7">
        <w:rPr>
          <w:rFonts w:ascii="Times New Roman" w:hAnsi="Times New Roman"/>
          <w:color w:val="000000"/>
          <w:sz w:val="24"/>
          <w:szCs w:val="24"/>
          <w:lang w:val="lt-LT"/>
        </w:rPr>
        <w:t>(jei taip, pridedama antikorupcinio vertinimo pažyma)</w:t>
      </w:r>
      <w:r w:rsidRPr="009F2DB7">
        <w:rPr>
          <w:rFonts w:ascii="Times New Roman" w:hAnsi="Times New Roman"/>
          <w:sz w:val="24"/>
          <w:szCs w:val="24"/>
          <w:lang w:val="lt-LT"/>
        </w:rPr>
        <w:t xml:space="preserve">: </w:t>
      </w:r>
    </w:p>
    <w:p w14:paraId="4A507122" w14:textId="77777777" w:rsidR="00AE450E" w:rsidRDefault="00EC5D94" w:rsidP="00AE450E">
      <w:pPr>
        <w:spacing w:line="276" w:lineRule="auto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9F2DB7">
        <w:rPr>
          <w:rFonts w:ascii="Times New Roman" w:hAnsi="Times New Roman"/>
          <w:sz w:val="24"/>
          <w:szCs w:val="24"/>
          <w:lang w:val="lt-LT"/>
        </w:rPr>
        <w:t>teisės akto projekto antikorupcinis vertinimas nėra atliekamas, nes teisės akto projektu nebus reguliuojami visuomeniniai santykiai, susiję su Lietuvos Respublikos korupcijos prevencijos įstatymo 8 straipsnio 1 dalyje reglamentuojamomis veiklos sritimis.</w:t>
      </w:r>
    </w:p>
    <w:p w14:paraId="76E1C809" w14:textId="77777777" w:rsidR="00AE450E" w:rsidRDefault="00AE450E" w:rsidP="00AE450E">
      <w:pPr>
        <w:spacing w:line="276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>
        <w:rPr>
          <w:rFonts w:ascii="Times New Roman" w:hAnsi="Times New Roman"/>
          <w:color w:val="000000"/>
          <w:sz w:val="24"/>
          <w:szCs w:val="24"/>
          <w:lang w:val="lt-LT"/>
        </w:rPr>
        <w:t xml:space="preserve">4. </w:t>
      </w:r>
      <w:r w:rsidR="00EC5D94" w:rsidRPr="00AE450E">
        <w:rPr>
          <w:rFonts w:ascii="Times New Roman" w:hAnsi="Times New Roman"/>
          <w:sz w:val="24"/>
          <w:szCs w:val="24"/>
          <w:lang w:val="lt-LT"/>
        </w:rPr>
        <w:t>Kiti, projekto rengėjų nuomone, reikalingi paaiškinimai:</w:t>
      </w:r>
      <w:r w:rsidR="00895356" w:rsidRPr="00AE450E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C7A30" w:rsidRPr="00AE450E">
        <w:rPr>
          <w:rFonts w:ascii="Times New Roman" w:hAnsi="Times New Roman"/>
          <w:sz w:val="24"/>
          <w:szCs w:val="24"/>
          <w:lang w:val="lt-LT"/>
        </w:rPr>
        <w:t>Lietuvos Respublikos teritorijų planavimo įstatymo 29 straipsnyje numatytas patvirtinto Bendrojo plano sprendinių įgyvendinimo stebėsenos vykdymas</w:t>
      </w:r>
      <w:r w:rsidR="00913407" w:rsidRPr="00AE450E">
        <w:rPr>
          <w:rFonts w:ascii="Times New Roman" w:hAnsi="Times New Roman"/>
          <w:sz w:val="24"/>
          <w:szCs w:val="24"/>
          <w:lang w:val="lt-LT"/>
        </w:rPr>
        <w:t xml:space="preserve"> ir terminai</w:t>
      </w:r>
      <w:r w:rsidR="002C7A30" w:rsidRPr="00AE450E">
        <w:rPr>
          <w:rFonts w:ascii="Times New Roman" w:hAnsi="Times New Roman"/>
          <w:sz w:val="24"/>
          <w:szCs w:val="24"/>
          <w:lang w:val="lt-LT"/>
        </w:rPr>
        <w:t>, naudojant Lietuvos Respublikos teritorijų planavimo stebėsenos informacinę sistemą</w:t>
      </w:r>
      <w:r w:rsidR="00913407" w:rsidRPr="00AE450E">
        <w:rPr>
          <w:rFonts w:ascii="Times New Roman" w:hAnsi="Times New Roman"/>
          <w:sz w:val="24"/>
          <w:szCs w:val="24"/>
          <w:lang w:val="lt-LT"/>
        </w:rPr>
        <w:t>.</w:t>
      </w:r>
      <w:r w:rsidR="00B02FF1" w:rsidRPr="00AE450E">
        <w:rPr>
          <w:rFonts w:ascii="Times New Roman" w:hAnsi="Times New Roman"/>
          <w:sz w:val="24"/>
          <w:szCs w:val="24"/>
          <w:lang w:val="lt-LT"/>
        </w:rPr>
        <w:t xml:space="preserve"> Bendrojo plano sprendinių įgyvendinimo programa</w:t>
      </w:r>
      <w:r w:rsidR="00031C57" w:rsidRPr="00AE450E">
        <w:rPr>
          <w:rFonts w:ascii="Times New Roman" w:hAnsi="Times New Roman"/>
          <w:sz w:val="24"/>
          <w:szCs w:val="24"/>
          <w:lang w:val="lt-LT"/>
        </w:rPr>
        <w:t xml:space="preserve"> yra</w:t>
      </w:r>
      <w:r w:rsidR="00B02FF1" w:rsidRPr="00AE450E">
        <w:rPr>
          <w:rFonts w:ascii="Times New Roman" w:hAnsi="Times New Roman"/>
          <w:sz w:val="24"/>
          <w:szCs w:val="24"/>
          <w:lang w:val="lt-LT"/>
        </w:rPr>
        <w:t xml:space="preserve"> patvirtinta </w:t>
      </w:r>
      <w:r w:rsidR="00031C57" w:rsidRPr="00AE450E">
        <w:rPr>
          <w:rFonts w:ascii="Times New Roman" w:hAnsi="Times New Roman"/>
          <w:sz w:val="24"/>
          <w:szCs w:val="24"/>
          <w:lang w:val="lt-LT"/>
        </w:rPr>
        <w:t>Š</w:t>
      </w:r>
      <w:r w:rsidR="00B02FF1" w:rsidRPr="00AE450E">
        <w:rPr>
          <w:rFonts w:ascii="Times New Roman" w:hAnsi="Times New Roman"/>
          <w:sz w:val="24"/>
          <w:szCs w:val="24"/>
          <w:lang w:val="lt-LT"/>
        </w:rPr>
        <w:t>akių rajono savivaldybės administracijos direktoriaus 2023 m. lapkričio 14 d. įsakymu Nr. AT-866</w:t>
      </w:r>
      <w:r w:rsidR="00031C57" w:rsidRPr="00AE450E">
        <w:rPr>
          <w:rFonts w:ascii="Times New Roman" w:hAnsi="Times New Roman"/>
          <w:sz w:val="24"/>
          <w:szCs w:val="24"/>
          <w:lang w:val="lt-LT"/>
        </w:rPr>
        <w:t xml:space="preserve"> „Dėl </w:t>
      </w:r>
      <w:r w:rsidR="00031C57" w:rsidRPr="00AE450E">
        <w:rPr>
          <w:rFonts w:ascii="TimesNewRomanPSMT" w:hAnsi="TimesNewRomanPSMT" w:cs="TimesNewRomanPSMT"/>
          <w:sz w:val="24"/>
          <w:szCs w:val="24"/>
          <w:lang w:val="lt-LT" w:eastAsia="lt-LT"/>
        </w:rPr>
        <w:t>Šakių miesto su priemiesčiais bendrojo plano su GIS sistema (integruojant koregavimą) sprendinių įgyvendinimo programos patvirtinimo“.</w:t>
      </w:r>
    </w:p>
    <w:p w14:paraId="28EDE8EE" w14:textId="7DC12CD4" w:rsidR="00031C57" w:rsidRPr="00AE450E" w:rsidRDefault="00031C57" w:rsidP="00AE450E">
      <w:pPr>
        <w:spacing w:line="276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031C57">
        <w:rPr>
          <w:rFonts w:ascii="Times New Roman" w:hAnsi="Times New Roman"/>
          <w:sz w:val="24"/>
          <w:szCs w:val="24"/>
          <w:lang w:val="lt-LT"/>
        </w:rPr>
        <w:t xml:space="preserve">Siekiant darnios plėtros ir nuoseklaus vystymo visoje </w:t>
      </w:r>
      <w:r>
        <w:rPr>
          <w:rFonts w:ascii="Times New Roman" w:hAnsi="Times New Roman"/>
          <w:sz w:val="24"/>
          <w:szCs w:val="24"/>
          <w:lang w:val="lt-LT"/>
        </w:rPr>
        <w:t>Šakių</w:t>
      </w:r>
      <w:r w:rsidRPr="00031C57">
        <w:rPr>
          <w:rFonts w:ascii="Times New Roman" w:hAnsi="Times New Roman"/>
          <w:sz w:val="24"/>
          <w:szCs w:val="24"/>
          <w:lang w:val="lt-LT"/>
        </w:rPr>
        <w:t xml:space="preserve"> miesto</w:t>
      </w:r>
      <w:r>
        <w:rPr>
          <w:rFonts w:ascii="Times New Roman" w:hAnsi="Times New Roman"/>
          <w:sz w:val="24"/>
          <w:szCs w:val="24"/>
          <w:lang w:val="lt-LT"/>
        </w:rPr>
        <w:t xml:space="preserve"> su priemiesčiais</w:t>
      </w:r>
      <w:r w:rsidRPr="00031C57">
        <w:rPr>
          <w:rFonts w:ascii="Times New Roman" w:hAnsi="Times New Roman"/>
          <w:sz w:val="24"/>
          <w:szCs w:val="24"/>
          <w:lang w:val="lt-LT"/>
        </w:rPr>
        <w:t xml:space="preserve"> teritorijoje, svarbu sistemiškai stebėti ir vertinti kokybinius ir kiekybinius aplinkos pokyčius</w:t>
      </w:r>
      <w:r w:rsidR="00717B4E">
        <w:rPr>
          <w:rFonts w:ascii="Times New Roman" w:hAnsi="Times New Roman"/>
          <w:sz w:val="24"/>
          <w:szCs w:val="24"/>
          <w:lang w:val="lt-LT"/>
        </w:rPr>
        <w:t>,</w:t>
      </w:r>
      <w:r w:rsidRPr="00031C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17B4E">
        <w:rPr>
          <w:rFonts w:ascii="Times New Roman" w:hAnsi="Times New Roman"/>
          <w:sz w:val="24"/>
          <w:szCs w:val="24"/>
          <w:lang w:val="lt-LT"/>
        </w:rPr>
        <w:t>v</w:t>
      </w:r>
      <w:r w:rsidRPr="00031C57">
        <w:rPr>
          <w:rFonts w:ascii="Times New Roman" w:hAnsi="Times New Roman"/>
          <w:sz w:val="24"/>
          <w:szCs w:val="24"/>
          <w:lang w:val="lt-LT"/>
        </w:rPr>
        <w:t xml:space="preserve">adovaujantis </w:t>
      </w:r>
      <w:r w:rsidR="005138B6">
        <w:rPr>
          <w:rFonts w:ascii="Times New Roman" w:hAnsi="Times New Roman"/>
          <w:sz w:val="24"/>
          <w:szCs w:val="24"/>
          <w:lang w:val="lt-LT"/>
        </w:rPr>
        <w:t>pa</w:t>
      </w:r>
      <w:r w:rsidRPr="00031C57">
        <w:rPr>
          <w:rFonts w:ascii="Times New Roman" w:hAnsi="Times New Roman"/>
          <w:sz w:val="24"/>
          <w:szCs w:val="24"/>
          <w:lang w:val="lt-LT"/>
        </w:rPr>
        <w:t>reng</w:t>
      </w:r>
      <w:r w:rsidR="005138B6">
        <w:rPr>
          <w:rFonts w:ascii="Times New Roman" w:hAnsi="Times New Roman"/>
          <w:sz w:val="24"/>
          <w:szCs w:val="24"/>
          <w:lang w:val="lt-LT"/>
        </w:rPr>
        <w:t>t</w:t>
      </w:r>
      <w:r w:rsidRPr="00031C57">
        <w:rPr>
          <w:rFonts w:ascii="Times New Roman" w:hAnsi="Times New Roman"/>
          <w:sz w:val="24"/>
          <w:szCs w:val="24"/>
          <w:lang w:val="lt-LT"/>
        </w:rPr>
        <w:t>a Ataskaita už 201</w:t>
      </w:r>
      <w:r w:rsidR="00F70A28">
        <w:rPr>
          <w:rFonts w:ascii="Times New Roman" w:hAnsi="Times New Roman"/>
          <w:sz w:val="24"/>
          <w:szCs w:val="24"/>
          <w:lang w:val="lt-LT"/>
        </w:rPr>
        <w:t xml:space="preserve">6-01-01 </w:t>
      </w:r>
      <w:r w:rsidRPr="00031C57">
        <w:rPr>
          <w:rFonts w:ascii="Times New Roman" w:hAnsi="Times New Roman"/>
          <w:sz w:val="24"/>
          <w:szCs w:val="24"/>
          <w:lang w:val="lt-LT"/>
        </w:rPr>
        <w:t>–</w:t>
      </w:r>
      <w:r w:rsidR="00F70A28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031C57">
        <w:rPr>
          <w:rFonts w:ascii="Times New Roman" w:hAnsi="Times New Roman"/>
          <w:sz w:val="24"/>
          <w:szCs w:val="24"/>
          <w:lang w:val="lt-LT"/>
        </w:rPr>
        <w:t>202</w:t>
      </w:r>
      <w:r w:rsidR="005138B6">
        <w:rPr>
          <w:rFonts w:ascii="Times New Roman" w:hAnsi="Times New Roman"/>
          <w:sz w:val="24"/>
          <w:szCs w:val="24"/>
          <w:lang w:val="lt-LT"/>
        </w:rPr>
        <w:t>3</w:t>
      </w:r>
      <w:r w:rsidR="00F70A28">
        <w:rPr>
          <w:rFonts w:ascii="Times New Roman" w:hAnsi="Times New Roman"/>
          <w:sz w:val="24"/>
          <w:szCs w:val="24"/>
          <w:lang w:val="lt-LT"/>
        </w:rPr>
        <w:t>-01-01</w:t>
      </w:r>
      <w:r w:rsidRPr="00031C57">
        <w:rPr>
          <w:rFonts w:ascii="Times New Roman" w:hAnsi="Times New Roman"/>
          <w:sz w:val="24"/>
          <w:szCs w:val="24"/>
          <w:lang w:val="lt-LT"/>
        </w:rPr>
        <w:t xml:space="preserve"> m</w:t>
      </w:r>
      <w:r w:rsidR="002E6F15">
        <w:rPr>
          <w:rFonts w:ascii="Times New Roman" w:hAnsi="Times New Roman"/>
          <w:sz w:val="24"/>
          <w:szCs w:val="24"/>
          <w:lang w:val="lt-LT"/>
        </w:rPr>
        <w:t>etų</w:t>
      </w:r>
      <w:r w:rsidRPr="00031C57">
        <w:rPr>
          <w:rFonts w:ascii="Times New Roman" w:hAnsi="Times New Roman"/>
          <w:sz w:val="24"/>
          <w:szCs w:val="24"/>
          <w:lang w:val="lt-LT"/>
        </w:rPr>
        <w:t xml:space="preserve"> laikotarpį, kurioje pateikiama pasiektų rezultatų analizė ir stebimų rodiklių kitimas.</w:t>
      </w:r>
      <w:r w:rsidR="005138B6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5138B6">
        <w:rPr>
          <w:rFonts w:ascii="Times New Roman" w:hAnsi="Times New Roman"/>
          <w:sz w:val="24"/>
          <w:szCs w:val="24"/>
          <w:lang w:val="lt-LT"/>
        </w:rPr>
        <w:t xml:space="preserve">Vadovaujantis Kompleksinio teritorijų planavimo dokumentų sprendinių įgyvendinimo stebėsenos turinio ir stebėsenos atlikimo tvarkos aprašu, patvirtintu Lietuvos Respublikos aplinkos ministro 2014 m. sausio 7 d. įsakymu Nr. </w:t>
      </w:r>
      <w:proofErr w:type="spellStart"/>
      <w:r w:rsidRPr="005138B6">
        <w:rPr>
          <w:rFonts w:ascii="Times New Roman" w:hAnsi="Times New Roman"/>
          <w:sz w:val="24"/>
          <w:szCs w:val="24"/>
          <w:lang w:val="lt-LT"/>
        </w:rPr>
        <w:t>D1</w:t>
      </w:r>
      <w:proofErr w:type="spellEnd"/>
      <w:r w:rsidRPr="005138B6">
        <w:rPr>
          <w:rFonts w:ascii="Times New Roman" w:hAnsi="Times New Roman"/>
          <w:sz w:val="24"/>
          <w:szCs w:val="24"/>
          <w:lang w:val="lt-LT"/>
        </w:rPr>
        <w:t>-21 „Dėl Kompleksinio teritorijų planavimo dokumentų sprendinių įgyvendinimo stebėsenos turinio ir stebėsenos atlikimo tvarkos aprašo patvirtinimo“, Ataskaita aprobuojama tarybos sprendimu ir tvirtinama planavimo organizatoriaus įsakymu. P</w:t>
      </w:r>
      <w:r w:rsidR="002E6F15">
        <w:rPr>
          <w:rFonts w:ascii="Times New Roman" w:hAnsi="Times New Roman"/>
          <w:sz w:val="24"/>
          <w:szCs w:val="24"/>
          <w:lang w:val="lt-LT"/>
        </w:rPr>
        <w:t xml:space="preserve">atvirtinus </w:t>
      </w:r>
      <w:r w:rsidRPr="005138B6">
        <w:rPr>
          <w:rFonts w:ascii="Times New Roman" w:hAnsi="Times New Roman"/>
          <w:sz w:val="24"/>
          <w:szCs w:val="24"/>
          <w:lang w:val="lt-LT"/>
        </w:rPr>
        <w:t>skelbiama savivaldybės interneto svetainėje.</w:t>
      </w:r>
    </w:p>
    <w:p w14:paraId="0E613B65" w14:textId="77777777" w:rsidR="00B02FF1" w:rsidRPr="005138B6" w:rsidRDefault="00B02FF1" w:rsidP="005138B6">
      <w:pPr>
        <w:tabs>
          <w:tab w:val="left" w:pos="993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853FFFB" w14:textId="77777777" w:rsidR="00801431" w:rsidRPr="002C7A30" w:rsidRDefault="00801431" w:rsidP="0007615D">
      <w:pPr>
        <w:ind w:left="5760" w:firstLine="720"/>
        <w:jc w:val="both"/>
        <w:rPr>
          <w:rFonts w:ascii="Times New Roman" w:eastAsia="Calibri" w:hAnsi="Times New Roman"/>
          <w:b/>
          <w:bCs/>
          <w:color w:val="000000" w:themeColor="text1"/>
          <w:sz w:val="24"/>
          <w:szCs w:val="24"/>
          <w:lang w:val="lt-LT"/>
        </w:rPr>
      </w:pPr>
    </w:p>
    <w:sectPr w:rsidR="00801431" w:rsidRPr="002C7A30" w:rsidSect="00193ECA">
      <w:headerReference w:type="even" r:id="rId9"/>
      <w:headerReference w:type="default" r:id="rId10"/>
      <w:footerReference w:type="default" r:id="rId11"/>
      <w:headerReference w:type="first" r:id="rId12"/>
      <w:pgSz w:w="11907" w:h="16840"/>
      <w:pgMar w:top="1134" w:right="567" w:bottom="1134" w:left="1701" w:header="680" w:footer="567" w:gutter="0"/>
      <w:pgNumType w:start="2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B3D8B" w14:textId="77777777" w:rsidR="00FA5F5E" w:rsidRDefault="00FA5F5E">
      <w:r>
        <w:separator/>
      </w:r>
    </w:p>
  </w:endnote>
  <w:endnote w:type="continuationSeparator" w:id="0">
    <w:p w14:paraId="70FF3EAC" w14:textId="77777777" w:rsidR="00FA5F5E" w:rsidRDefault="00FA5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A1FAD" w14:textId="607BF821" w:rsidR="006327C8" w:rsidRPr="00B23A9E" w:rsidRDefault="006327C8" w:rsidP="006327C8">
    <w:pPr>
      <w:pStyle w:val="Porat"/>
      <w:jc w:val="right"/>
      <w:rPr>
        <w:sz w:val="12"/>
        <w:szCs w:val="12"/>
        <w:lang w:val="fr-CH"/>
      </w:rPr>
    </w:pPr>
  </w:p>
  <w:p w14:paraId="548E2363" w14:textId="77777777" w:rsidR="00097933" w:rsidRPr="00B23A9E" w:rsidRDefault="00097933" w:rsidP="00724DA2">
    <w:pPr>
      <w:pStyle w:val="Porat"/>
      <w:rPr>
        <w:sz w:val="12"/>
        <w:szCs w:val="12"/>
        <w:lang w:val="fr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6D5F2C" w14:textId="77777777" w:rsidR="00FA5F5E" w:rsidRDefault="00FA5F5E">
      <w:r>
        <w:separator/>
      </w:r>
    </w:p>
  </w:footnote>
  <w:footnote w:type="continuationSeparator" w:id="0">
    <w:p w14:paraId="4D584523" w14:textId="77777777" w:rsidR="00FA5F5E" w:rsidRDefault="00FA5F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CC754" w14:textId="1443F69B" w:rsidR="006542EC" w:rsidRPr="006542EC" w:rsidRDefault="006542EC" w:rsidP="006542EC">
    <w:pPr>
      <w:pStyle w:val="Antrats"/>
      <w:jc w:val="center"/>
      <w:rPr>
        <w:rFonts w:ascii="Times New Roman" w:hAnsi="Times New Roman"/>
        <w:sz w:val="24"/>
        <w:szCs w:val="24"/>
        <w:lang w:val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32FC9" w14:textId="65AF61B3" w:rsidR="006542EC" w:rsidRDefault="006542EC">
    <w:pPr>
      <w:pStyle w:val="Antrats"/>
      <w:jc w:val="center"/>
    </w:pPr>
  </w:p>
  <w:p w14:paraId="3D6F46CF" w14:textId="6FA0B411" w:rsidR="006542EC" w:rsidRPr="006542EC" w:rsidRDefault="006542EC" w:rsidP="006542EC">
    <w:pPr>
      <w:pStyle w:val="Antrats"/>
      <w:jc w:val="center"/>
      <w:rPr>
        <w:rFonts w:asciiTheme="minorHAnsi" w:hAnsiTheme="minorHAnsi"/>
        <w:lang w:val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DA053" w14:textId="0F38BD5A" w:rsidR="006542EC" w:rsidRPr="006542EC" w:rsidRDefault="00AE450E" w:rsidP="00AE450E">
    <w:pPr>
      <w:pStyle w:val="Antrats"/>
      <w:ind w:left="2327" w:firstLine="4153"/>
      <w:jc w:val="center"/>
      <w:rPr>
        <w:rFonts w:ascii="Times New Roman" w:hAnsi="Times New Roman"/>
        <w:b/>
        <w:bCs/>
        <w:sz w:val="24"/>
        <w:szCs w:val="24"/>
        <w:lang w:val="lt-LT"/>
      </w:rPr>
    </w:pPr>
    <w:r>
      <w:rPr>
        <w:rFonts w:ascii="Times New Roman" w:hAnsi="Times New Roman"/>
        <w:b/>
        <w:bCs/>
        <w:sz w:val="24"/>
        <w:szCs w:val="24"/>
        <w:lang w:val="lt-LT"/>
      </w:rPr>
      <w:tab/>
    </w:r>
    <w:r>
      <w:rPr>
        <w:rFonts w:ascii="Times New Roman" w:hAnsi="Times New Roman"/>
        <w:b/>
        <w:bCs/>
        <w:sz w:val="24"/>
        <w:szCs w:val="24"/>
        <w:lang w:val="lt-LT"/>
      </w:rPr>
      <w:tab/>
    </w:r>
    <w:r w:rsidR="000D57F4" w:rsidRPr="00E63995">
      <w:rPr>
        <w:rFonts w:ascii="Times New Roman" w:hAnsi="Times New Roman"/>
        <w:b/>
        <w:bCs/>
        <w:sz w:val="24"/>
        <w:szCs w:val="24"/>
        <w:lang w:val="lt-LT"/>
      </w:rPr>
      <w:t>Projektas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3723D8"/>
    <w:multiLevelType w:val="hybridMultilevel"/>
    <w:tmpl w:val="7ED08FA2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2F61D7"/>
    <w:multiLevelType w:val="hybridMultilevel"/>
    <w:tmpl w:val="7ED08FA2"/>
    <w:lvl w:ilvl="0" w:tplc="762C06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37F2"/>
    <w:rsid w:val="00005B6F"/>
    <w:rsid w:val="00012201"/>
    <w:rsid w:val="00014AF3"/>
    <w:rsid w:val="00021953"/>
    <w:rsid w:val="00027635"/>
    <w:rsid w:val="00031AC0"/>
    <w:rsid w:val="00031C57"/>
    <w:rsid w:val="00035278"/>
    <w:rsid w:val="0003784B"/>
    <w:rsid w:val="0004022D"/>
    <w:rsid w:val="000517A3"/>
    <w:rsid w:val="00054259"/>
    <w:rsid w:val="00062C1B"/>
    <w:rsid w:val="00071EAD"/>
    <w:rsid w:val="0007615D"/>
    <w:rsid w:val="00080A3D"/>
    <w:rsid w:val="00090451"/>
    <w:rsid w:val="00090F00"/>
    <w:rsid w:val="00091E64"/>
    <w:rsid w:val="00093E2D"/>
    <w:rsid w:val="00097933"/>
    <w:rsid w:val="000A283C"/>
    <w:rsid w:val="000A71F1"/>
    <w:rsid w:val="000B2068"/>
    <w:rsid w:val="000B2845"/>
    <w:rsid w:val="000B6C76"/>
    <w:rsid w:val="000C6DA2"/>
    <w:rsid w:val="000D57F4"/>
    <w:rsid w:val="000F02B9"/>
    <w:rsid w:val="000F4616"/>
    <w:rsid w:val="001142E4"/>
    <w:rsid w:val="00124662"/>
    <w:rsid w:val="00124F3B"/>
    <w:rsid w:val="00125019"/>
    <w:rsid w:val="00136B72"/>
    <w:rsid w:val="001446BD"/>
    <w:rsid w:val="001455D3"/>
    <w:rsid w:val="00146DEA"/>
    <w:rsid w:val="00146E5A"/>
    <w:rsid w:val="0016313B"/>
    <w:rsid w:val="0016396E"/>
    <w:rsid w:val="00163CA8"/>
    <w:rsid w:val="00193ECA"/>
    <w:rsid w:val="001B25FD"/>
    <w:rsid w:val="001B747A"/>
    <w:rsid w:val="001C1C05"/>
    <w:rsid w:val="001C27C3"/>
    <w:rsid w:val="001D3FD3"/>
    <w:rsid w:val="001D585A"/>
    <w:rsid w:val="001E0310"/>
    <w:rsid w:val="001F3F89"/>
    <w:rsid w:val="00203944"/>
    <w:rsid w:val="002138AB"/>
    <w:rsid w:val="00214E16"/>
    <w:rsid w:val="00222C10"/>
    <w:rsid w:val="00233A73"/>
    <w:rsid w:val="002410C7"/>
    <w:rsid w:val="00256933"/>
    <w:rsid w:val="002612B3"/>
    <w:rsid w:val="00262791"/>
    <w:rsid w:val="00265874"/>
    <w:rsid w:val="002673E0"/>
    <w:rsid w:val="00271AAE"/>
    <w:rsid w:val="00275DCA"/>
    <w:rsid w:val="002A446D"/>
    <w:rsid w:val="002B0E40"/>
    <w:rsid w:val="002B31C4"/>
    <w:rsid w:val="002B3E68"/>
    <w:rsid w:val="002C02E6"/>
    <w:rsid w:val="002C3D60"/>
    <w:rsid w:val="002C3D66"/>
    <w:rsid w:val="002C64FE"/>
    <w:rsid w:val="002C7A30"/>
    <w:rsid w:val="002E44A9"/>
    <w:rsid w:val="002E6F15"/>
    <w:rsid w:val="00326CF5"/>
    <w:rsid w:val="00326F1B"/>
    <w:rsid w:val="00332F6C"/>
    <w:rsid w:val="00334965"/>
    <w:rsid w:val="00335C5F"/>
    <w:rsid w:val="003374C7"/>
    <w:rsid w:val="00354B3D"/>
    <w:rsid w:val="00370E5D"/>
    <w:rsid w:val="00380119"/>
    <w:rsid w:val="00385773"/>
    <w:rsid w:val="003A3685"/>
    <w:rsid w:val="003A4354"/>
    <w:rsid w:val="003B4D9D"/>
    <w:rsid w:val="003B5695"/>
    <w:rsid w:val="003B6865"/>
    <w:rsid w:val="003C480C"/>
    <w:rsid w:val="003D5F23"/>
    <w:rsid w:val="00402E9C"/>
    <w:rsid w:val="00403064"/>
    <w:rsid w:val="0040562A"/>
    <w:rsid w:val="00411D18"/>
    <w:rsid w:val="004120FF"/>
    <w:rsid w:val="00413DF2"/>
    <w:rsid w:val="00421D42"/>
    <w:rsid w:val="00434A6F"/>
    <w:rsid w:val="004369E9"/>
    <w:rsid w:val="00436B9B"/>
    <w:rsid w:val="0044563F"/>
    <w:rsid w:val="004503C0"/>
    <w:rsid w:val="0045421A"/>
    <w:rsid w:val="00455E38"/>
    <w:rsid w:val="0045602B"/>
    <w:rsid w:val="004839E2"/>
    <w:rsid w:val="00491832"/>
    <w:rsid w:val="004A2A4D"/>
    <w:rsid w:val="004A3BF0"/>
    <w:rsid w:val="004A76CE"/>
    <w:rsid w:val="004B5D63"/>
    <w:rsid w:val="004C0643"/>
    <w:rsid w:val="004C714A"/>
    <w:rsid w:val="004C7E67"/>
    <w:rsid w:val="004D78DC"/>
    <w:rsid w:val="004E3F67"/>
    <w:rsid w:val="004E58E9"/>
    <w:rsid w:val="004F1426"/>
    <w:rsid w:val="004F16B9"/>
    <w:rsid w:val="005037B9"/>
    <w:rsid w:val="0050514C"/>
    <w:rsid w:val="00506346"/>
    <w:rsid w:val="00512E09"/>
    <w:rsid w:val="005138B6"/>
    <w:rsid w:val="005223C9"/>
    <w:rsid w:val="00527B34"/>
    <w:rsid w:val="00544C7F"/>
    <w:rsid w:val="00560E4E"/>
    <w:rsid w:val="00572F57"/>
    <w:rsid w:val="00595CB9"/>
    <w:rsid w:val="00597A9D"/>
    <w:rsid w:val="005A5D32"/>
    <w:rsid w:val="005C00DB"/>
    <w:rsid w:val="005C1A7D"/>
    <w:rsid w:val="005C2F7E"/>
    <w:rsid w:val="005C4D42"/>
    <w:rsid w:val="005C54F1"/>
    <w:rsid w:val="005C786A"/>
    <w:rsid w:val="005D2EC1"/>
    <w:rsid w:val="005D395A"/>
    <w:rsid w:val="005D5825"/>
    <w:rsid w:val="005D72B6"/>
    <w:rsid w:val="005F1DBB"/>
    <w:rsid w:val="005F2BE5"/>
    <w:rsid w:val="00603865"/>
    <w:rsid w:val="00604B02"/>
    <w:rsid w:val="00614601"/>
    <w:rsid w:val="00624CE4"/>
    <w:rsid w:val="006327C8"/>
    <w:rsid w:val="006542EC"/>
    <w:rsid w:val="00660652"/>
    <w:rsid w:val="00665B14"/>
    <w:rsid w:val="00673CF2"/>
    <w:rsid w:val="00686051"/>
    <w:rsid w:val="00694B95"/>
    <w:rsid w:val="0069561C"/>
    <w:rsid w:val="006A787A"/>
    <w:rsid w:val="006B3695"/>
    <w:rsid w:val="006C0BE9"/>
    <w:rsid w:val="006C6B36"/>
    <w:rsid w:val="006D144C"/>
    <w:rsid w:val="006D2E55"/>
    <w:rsid w:val="006D5B24"/>
    <w:rsid w:val="006E7DC2"/>
    <w:rsid w:val="006F4F0B"/>
    <w:rsid w:val="00711F85"/>
    <w:rsid w:val="00717B4E"/>
    <w:rsid w:val="00722B6B"/>
    <w:rsid w:val="00724DA2"/>
    <w:rsid w:val="00725606"/>
    <w:rsid w:val="00731C19"/>
    <w:rsid w:val="00732761"/>
    <w:rsid w:val="00736D10"/>
    <w:rsid w:val="0074325F"/>
    <w:rsid w:val="00750E14"/>
    <w:rsid w:val="007546FB"/>
    <w:rsid w:val="00755112"/>
    <w:rsid w:val="00762C11"/>
    <w:rsid w:val="00770332"/>
    <w:rsid w:val="007925FF"/>
    <w:rsid w:val="0079492B"/>
    <w:rsid w:val="007B1E3E"/>
    <w:rsid w:val="007B1EA4"/>
    <w:rsid w:val="007B2FA1"/>
    <w:rsid w:val="007B7C27"/>
    <w:rsid w:val="007C0EDE"/>
    <w:rsid w:val="007E07FB"/>
    <w:rsid w:val="007E2D14"/>
    <w:rsid w:val="007E4901"/>
    <w:rsid w:val="007F29B0"/>
    <w:rsid w:val="00801431"/>
    <w:rsid w:val="00807D44"/>
    <w:rsid w:val="00810B89"/>
    <w:rsid w:val="00863607"/>
    <w:rsid w:val="008643A9"/>
    <w:rsid w:val="00876A7D"/>
    <w:rsid w:val="00882C7C"/>
    <w:rsid w:val="00884BEC"/>
    <w:rsid w:val="00891FFA"/>
    <w:rsid w:val="00895356"/>
    <w:rsid w:val="00895BA9"/>
    <w:rsid w:val="008B21FC"/>
    <w:rsid w:val="008B6296"/>
    <w:rsid w:val="008C3186"/>
    <w:rsid w:val="008C4DCA"/>
    <w:rsid w:val="008C6A29"/>
    <w:rsid w:val="008D5B91"/>
    <w:rsid w:val="008D6173"/>
    <w:rsid w:val="008F0744"/>
    <w:rsid w:val="00905509"/>
    <w:rsid w:val="00913407"/>
    <w:rsid w:val="00916E62"/>
    <w:rsid w:val="00923704"/>
    <w:rsid w:val="009337E0"/>
    <w:rsid w:val="009342CE"/>
    <w:rsid w:val="009352B7"/>
    <w:rsid w:val="00942872"/>
    <w:rsid w:val="009441FD"/>
    <w:rsid w:val="0095345B"/>
    <w:rsid w:val="0095581B"/>
    <w:rsid w:val="00961E4E"/>
    <w:rsid w:val="00963E20"/>
    <w:rsid w:val="0098373E"/>
    <w:rsid w:val="009879BD"/>
    <w:rsid w:val="0099601A"/>
    <w:rsid w:val="009A076F"/>
    <w:rsid w:val="009A6570"/>
    <w:rsid w:val="009C5053"/>
    <w:rsid w:val="009F2DB7"/>
    <w:rsid w:val="009F2E56"/>
    <w:rsid w:val="009F65B1"/>
    <w:rsid w:val="00A13629"/>
    <w:rsid w:val="00A14AB6"/>
    <w:rsid w:val="00A20C9C"/>
    <w:rsid w:val="00A236CB"/>
    <w:rsid w:val="00A274EE"/>
    <w:rsid w:val="00A34118"/>
    <w:rsid w:val="00A51431"/>
    <w:rsid w:val="00A53E1C"/>
    <w:rsid w:val="00A5781F"/>
    <w:rsid w:val="00A70DFA"/>
    <w:rsid w:val="00A73F1B"/>
    <w:rsid w:val="00A92124"/>
    <w:rsid w:val="00AD315E"/>
    <w:rsid w:val="00AE450E"/>
    <w:rsid w:val="00AF52AC"/>
    <w:rsid w:val="00B011FA"/>
    <w:rsid w:val="00B02EF4"/>
    <w:rsid w:val="00B02FF1"/>
    <w:rsid w:val="00B06BAA"/>
    <w:rsid w:val="00B210F5"/>
    <w:rsid w:val="00B23A9E"/>
    <w:rsid w:val="00B3183C"/>
    <w:rsid w:val="00B4237A"/>
    <w:rsid w:val="00B438E3"/>
    <w:rsid w:val="00B50A9D"/>
    <w:rsid w:val="00B55422"/>
    <w:rsid w:val="00B85F8B"/>
    <w:rsid w:val="00B860DC"/>
    <w:rsid w:val="00B93E61"/>
    <w:rsid w:val="00B94655"/>
    <w:rsid w:val="00BB57BC"/>
    <w:rsid w:val="00BB6B45"/>
    <w:rsid w:val="00BD149F"/>
    <w:rsid w:val="00BE3D0F"/>
    <w:rsid w:val="00C00C62"/>
    <w:rsid w:val="00C06777"/>
    <w:rsid w:val="00C14CAE"/>
    <w:rsid w:val="00C163D2"/>
    <w:rsid w:val="00C2650B"/>
    <w:rsid w:val="00C32AF6"/>
    <w:rsid w:val="00C32E25"/>
    <w:rsid w:val="00C608F7"/>
    <w:rsid w:val="00C616C7"/>
    <w:rsid w:val="00C634E1"/>
    <w:rsid w:val="00C742AB"/>
    <w:rsid w:val="00C760AE"/>
    <w:rsid w:val="00C905E3"/>
    <w:rsid w:val="00C97BBF"/>
    <w:rsid w:val="00CB5523"/>
    <w:rsid w:val="00CB7860"/>
    <w:rsid w:val="00CC603D"/>
    <w:rsid w:val="00CD2FC1"/>
    <w:rsid w:val="00CD562F"/>
    <w:rsid w:val="00CD5897"/>
    <w:rsid w:val="00CE124F"/>
    <w:rsid w:val="00CE6F22"/>
    <w:rsid w:val="00CE77FA"/>
    <w:rsid w:val="00CF474C"/>
    <w:rsid w:val="00D009EF"/>
    <w:rsid w:val="00D11EBF"/>
    <w:rsid w:val="00D14D30"/>
    <w:rsid w:val="00D1544F"/>
    <w:rsid w:val="00D21F2B"/>
    <w:rsid w:val="00D2648C"/>
    <w:rsid w:val="00D27BA7"/>
    <w:rsid w:val="00D31819"/>
    <w:rsid w:val="00D32D4D"/>
    <w:rsid w:val="00D33DAB"/>
    <w:rsid w:val="00D36075"/>
    <w:rsid w:val="00D4095E"/>
    <w:rsid w:val="00D42E04"/>
    <w:rsid w:val="00D469E1"/>
    <w:rsid w:val="00D65E25"/>
    <w:rsid w:val="00D667F4"/>
    <w:rsid w:val="00D674CE"/>
    <w:rsid w:val="00D95CEB"/>
    <w:rsid w:val="00DA3F0C"/>
    <w:rsid w:val="00DB0EF1"/>
    <w:rsid w:val="00DB1451"/>
    <w:rsid w:val="00DB2F5D"/>
    <w:rsid w:val="00DB486D"/>
    <w:rsid w:val="00DB51F3"/>
    <w:rsid w:val="00DC45A5"/>
    <w:rsid w:val="00DC4B97"/>
    <w:rsid w:val="00DD5309"/>
    <w:rsid w:val="00DE62FB"/>
    <w:rsid w:val="00E032B9"/>
    <w:rsid w:val="00E03CF9"/>
    <w:rsid w:val="00E049C4"/>
    <w:rsid w:val="00E0735F"/>
    <w:rsid w:val="00E15B40"/>
    <w:rsid w:val="00E20C84"/>
    <w:rsid w:val="00E2424C"/>
    <w:rsid w:val="00E2622B"/>
    <w:rsid w:val="00E5273D"/>
    <w:rsid w:val="00E55768"/>
    <w:rsid w:val="00E63995"/>
    <w:rsid w:val="00E670C0"/>
    <w:rsid w:val="00E72283"/>
    <w:rsid w:val="00E742BA"/>
    <w:rsid w:val="00E9422E"/>
    <w:rsid w:val="00EA2B8B"/>
    <w:rsid w:val="00EB3BB3"/>
    <w:rsid w:val="00EC09B7"/>
    <w:rsid w:val="00EC5D94"/>
    <w:rsid w:val="00EC6F07"/>
    <w:rsid w:val="00ED0195"/>
    <w:rsid w:val="00ED078A"/>
    <w:rsid w:val="00EF2BFF"/>
    <w:rsid w:val="00EF4751"/>
    <w:rsid w:val="00F05917"/>
    <w:rsid w:val="00F23602"/>
    <w:rsid w:val="00F248BC"/>
    <w:rsid w:val="00F36C7E"/>
    <w:rsid w:val="00F613C4"/>
    <w:rsid w:val="00F70A28"/>
    <w:rsid w:val="00F7675C"/>
    <w:rsid w:val="00F863A5"/>
    <w:rsid w:val="00F9223A"/>
    <w:rsid w:val="00F93B75"/>
    <w:rsid w:val="00F96015"/>
    <w:rsid w:val="00F97FB0"/>
    <w:rsid w:val="00FA5F5E"/>
    <w:rsid w:val="00FB50A6"/>
    <w:rsid w:val="00FC5FD8"/>
    <w:rsid w:val="00FD2B35"/>
    <w:rsid w:val="00FE5292"/>
    <w:rsid w:val="00FE5E89"/>
    <w:rsid w:val="00FF2CA2"/>
    <w:rsid w:val="00FF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4EF719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16E62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327C8"/>
    <w:rPr>
      <w:rFonts w:ascii="TimesLT" w:hAnsi="TimesLT"/>
      <w:lang w:val="en-US" w:eastAsia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616C7"/>
    <w:rPr>
      <w:rFonts w:ascii="TimesLT" w:hAnsi="TimesLT"/>
      <w:lang w:val="en-US" w:eastAsia="en-US"/>
    </w:rPr>
  </w:style>
  <w:style w:type="character" w:customStyle="1" w:styleId="uficommentbody">
    <w:name w:val="uficommentbody"/>
    <w:basedOn w:val="Numatytasispastraiposriftas"/>
    <w:uiPriority w:val="99"/>
    <w:rsid w:val="00736D10"/>
    <w:rPr>
      <w:rFonts w:cs="Times New Roman"/>
    </w:rPr>
  </w:style>
  <w:style w:type="table" w:styleId="Lentelstinklelis">
    <w:name w:val="Table Grid"/>
    <w:basedOn w:val="prastojilentel"/>
    <w:rsid w:val="006C6B36"/>
    <w:pPr>
      <w:jc w:val="both"/>
    </w:pPr>
    <w:rPr>
      <w:rFonts w:eastAsia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A13629"/>
    <w:rPr>
      <w:sz w:val="24"/>
      <w:lang w:val="en-US" w:eastAsia="en-US"/>
    </w:rPr>
  </w:style>
  <w:style w:type="paragraph" w:styleId="Sraopastraipa">
    <w:name w:val="List Paragraph"/>
    <w:basedOn w:val="prastasis"/>
    <w:uiPriority w:val="34"/>
    <w:qFormat/>
    <w:rsid w:val="007E4901"/>
    <w:pPr>
      <w:ind w:left="720"/>
      <w:contextualSpacing/>
    </w:pPr>
  </w:style>
  <w:style w:type="paragraph" w:customStyle="1" w:styleId="Default">
    <w:name w:val="Default"/>
    <w:rsid w:val="0004022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5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85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7AF72C2-6812-47EE-8E68-60359A3A334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E91255-1CDA-407B-83D2-976D57D18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2</Pages>
  <Words>2963</Words>
  <Characters>1690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4644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2</cp:revision>
  <cp:lastPrinted>2023-09-05T06:53:00Z</cp:lastPrinted>
  <dcterms:created xsi:type="dcterms:W3CDTF">2024-02-01T07:36:00Z</dcterms:created>
  <dcterms:modified xsi:type="dcterms:W3CDTF">2024-02-01T07:36:00Z</dcterms:modified>
</cp:coreProperties>
</file>