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0E54A" w14:textId="312AD0E8" w:rsidR="00AF7C23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43970A47" wp14:editId="632C021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D13AB" w14:textId="77777777" w:rsidR="00A24066" w:rsidRPr="00A24066" w:rsidRDefault="00A24066" w:rsidP="00796054">
      <w:pPr>
        <w:pStyle w:val="Antrats"/>
        <w:jc w:val="center"/>
        <w:rPr>
          <w:rFonts w:ascii="Times New Roman" w:hAnsi="Times New Roman"/>
          <w:noProof/>
          <w:sz w:val="20"/>
        </w:rPr>
      </w:pPr>
    </w:p>
    <w:p w14:paraId="3A494577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14:paraId="27FAAA31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14:paraId="565FE9F9" w14:textId="77777777"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14:paraId="389FDCEF" w14:textId="7D643759" w:rsidR="009E40B1" w:rsidRPr="00987FF1" w:rsidRDefault="00835059" w:rsidP="007668CD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caps/>
          <w:sz w:val="24"/>
          <w:szCs w:val="24"/>
        </w:rPr>
        <w:t xml:space="preserve">DĖL 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PRITARIMO </w:t>
      </w:r>
      <w:r w:rsidR="003F638F" w:rsidRPr="00987FF1">
        <w:rPr>
          <w:rFonts w:ascii="Times New Roman" w:hAnsi="Times New Roman"/>
          <w:caps/>
          <w:sz w:val="24"/>
          <w:szCs w:val="24"/>
        </w:rPr>
        <w:t xml:space="preserve">ŠAKIŲ </w:t>
      </w:r>
      <w:r w:rsidRPr="00987FF1">
        <w:rPr>
          <w:rFonts w:ascii="Times New Roman" w:hAnsi="Times New Roman"/>
          <w:caps/>
          <w:sz w:val="24"/>
          <w:szCs w:val="24"/>
        </w:rPr>
        <w:t xml:space="preserve">rajono savivaldybės </w:t>
      </w:r>
      <w:r w:rsidR="0066189D">
        <w:rPr>
          <w:rFonts w:ascii="Times New Roman" w:hAnsi="Times New Roman"/>
          <w:caps/>
          <w:sz w:val="24"/>
          <w:szCs w:val="24"/>
        </w:rPr>
        <w:t xml:space="preserve">Jaunimo reikalų tarybos </w:t>
      </w:r>
      <w:r w:rsidR="007668CD" w:rsidRPr="00987FF1">
        <w:rPr>
          <w:rFonts w:ascii="Times New Roman" w:hAnsi="Times New Roman"/>
          <w:caps/>
          <w:sz w:val="24"/>
          <w:szCs w:val="24"/>
        </w:rPr>
        <w:t xml:space="preserve"> </w:t>
      </w:r>
      <w:r w:rsidRPr="00987FF1">
        <w:rPr>
          <w:rFonts w:ascii="Times New Roman" w:hAnsi="Times New Roman"/>
          <w:caps/>
          <w:sz w:val="24"/>
          <w:szCs w:val="24"/>
        </w:rPr>
        <w:t>20</w:t>
      </w:r>
      <w:r w:rsidR="004864E8">
        <w:rPr>
          <w:rFonts w:ascii="Times New Roman" w:hAnsi="Times New Roman"/>
          <w:caps/>
          <w:sz w:val="24"/>
          <w:szCs w:val="24"/>
        </w:rPr>
        <w:t>2</w:t>
      </w:r>
      <w:r w:rsidR="005C245D">
        <w:rPr>
          <w:rFonts w:ascii="Times New Roman" w:hAnsi="Times New Roman"/>
          <w:caps/>
          <w:sz w:val="24"/>
          <w:szCs w:val="24"/>
        </w:rPr>
        <w:t>4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</w:p>
    <w:p w14:paraId="67EB90BE" w14:textId="77777777"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14:paraId="531CB3A5" w14:textId="7231AC3A"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</w:t>
      </w:r>
      <w:r w:rsidR="005C245D">
        <w:rPr>
          <w:b w:val="0"/>
          <w:szCs w:val="24"/>
        </w:rPr>
        <w:t>5</w:t>
      </w:r>
      <w:r w:rsidRPr="00987FF1">
        <w:rPr>
          <w:b w:val="0"/>
          <w:szCs w:val="24"/>
        </w:rPr>
        <w:t xml:space="preserve"> m. </w:t>
      </w:r>
      <w:r w:rsidR="0066189D">
        <w:rPr>
          <w:b w:val="0"/>
          <w:szCs w:val="24"/>
        </w:rPr>
        <w:t>vasario</w:t>
      </w:r>
      <w:r w:rsidR="00D54415">
        <w:rPr>
          <w:b w:val="0"/>
          <w:szCs w:val="24"/>
        </w:rPr>
        <w:t xml:space="preserve"> 21</w:t>
      </w:r>
      <w:r w:rsidR="0066189D">
        <w:rPr>
          <w:b w:val="0"/>
          <w:szCs w:val="24"/>
        </w:rPr>
        <w:t xml:space="preserve">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proofErr w:type="spellStart"/>
      <w:r w:rsidR="0056225D" w:rsidRPr="00987FF1">
        <w:rPr>
          <w:b w:val="0"/>
          <w:szCs w:val="24"/>
        </w:rPr>
        <w:t>T</w:t>
      </w:r>
      <w:r w:rsidR="003F638F" w:rsidRPr="00987FF1">
        <w:rPr>
          <w:b w:val="0"/>
          <w:szCs w:val="24"/>
        </w:rPr>
        <w:t>SP</w:t>
      </w:r>
      <w:proofErr w:type="spellEnd"/>
      <w:r w:rsidR="009C2F19" w:rsidRPr="00987FF1">
        <w:rPr>
          <w:b w:val="0"/>
          <w:szCs w:val="24"/>
        </w:rPr>
        <w:t>-</w:t>
      </w:r>
      <w:r w:rsidR="00D54415">
        <w:rPr>
          <w:b w:val="0"/>
          <w:szCs w:val="24"/>
        </w:rPr>
        <w:t>39</w:t>
      </w:r>
    </w:p>
    <w:p w14:paraId="0F24ACFE" w14:textId="77777777" w:rsidR="004F3515" w:rsidRPr="00987FF1" w:rsidRDefault="004F3515" w:rsidP="009E40B1">
      <w:pPr>
        <w:jc w:val="center"/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Šakiai</w:t>
      </w:r>
    </w:p>
    <w:p w14:paraId="0D0D3CE8" w14:textId="77777777" w:rsidR="004F3515" w:rsidRPr="00987FF1" w:rsidRDefault="004F3515" w:rsidP="004F3515">
      <w:pPr>
        <w:jc w:val="both"/>
        <w:rPr>
          <w:rFonts w:ascii="Times New Roman" w:hAnsi="Times New Roman"/>
          <w:szCs w:val="24"/>
        </w:rPr>
      </w:pPr>
    </w:p>
    <w:p w14:paraId="4F18A2C7" w14:textId="0BB96A4D" w:rsidR="007668CD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9C2F19" w:rsidRPr="00987FF1">
        <w:rPr>
          <w:rFonts w:ascii="Times New Roman" w:hAnsi="Times New Roman"/>
          <w:sz w:val="24"/>
          <w:szCs w:val="24"/>
        </w:rPr>
        <w:t>V</w:t>
      </w:r>
      <w:r w:rsidR="00835059" w:rsidRPr="00987FF1">
        <w:rPr>
          <w:rFonts w:ascii="Times New Roman" w:hAnsi="Times New Roman"/>
          <w:sz w:val="24"/>
          <w:szCs w:val="24"/>
        </w:rPr>
        <w:t xml:space="preserve">adovaudamasi Lietuvos Respublikos vietos savivaldos įstatymo </w:t>
      </w:r>
      <w:r w:rsidR="00F204CF">
        <w:rPr>
          <w:rFonts w:ascii="Times New Roman" w:hAnsi="Times New Roman"/>
          <w:sz w:val="24"/>
          <w:szCs w:val="24"/>
        </w:rPr>
        <w:t xml:space="preserve">15 straipsnio </w:t>
      </w:r>
      <w:r w:rsidR="00D97F3F">
        <w:rPr>
          <w:rFonts w:ascii="Times New Roman" w:hAnsi="Times New Roman"/>
          <w:sz w:val="24"/>
          <w:szCs w:val="24"/>
        </w:rPr>
        <w:t>4</w:t>
      </w:r>
      <w:r w:rsidR="00F204CF">
        <w:rPr>
          <w:rFonts w:ascii="Times New Roman" w:hAnsi="Times New Roman"/>
          <w:sz w:val="24"/>
          <w:szCs w:val="24"/>
        </w:rPr>
        <w:t xml:space="preserve"> dalimi </w:t>
      </w:r>
      <w:r w:rsidR="00AB408D" w:rsidRPr="00987FF1">
        <w:rPr>
          <w:rFonts w:ascii="Times New Roman" w:hAnsi="Times New Roman"/>
          <w:sz w:val="24"/>
          <w:szCs w:val="24"/>
        </w:rPr>
        <w:t>bei Šakių rajono savivaldybės</w:t>
      </w:r>
      <w:r w:rsidR="00F204CF">
        <w:rPr>
          <w:rFonts w:ascii="Times New Roman" w:hAnsi="Times New Roman"/>
          <w:sz w:val="24"/>
          <w:szCs w:val="24"/>
        </w:rPr>
        <w:t xml:space="preserve"> jaunimo reikalų tarybos nuostatų, patvirtintų</w:t>
      </w:r>
      <w:r w:rsidR="00AB408D" w:rsidRPr="00987FF1">
        <w:rPr>
          <w:rFonts w:ascii="Times New Roman" w:hAnsi="Times New Roman"/>
          <w:sz w:val="24"/>
          <w:szCs w:val="24"/>
        </w:rPr>
        <w:t xml:space="preserve"> Šakių </w:t>
      </w:r>
      <w:r w:rsidR="00F204CF">
        <w:rPr>
          <w:rFonts w:ascii="Times New Roman" w:hAnsi="Times New Roman"/>
          <w:sz w:val="24"/>
          <w:szCs w:val="24"/>
        </w:rPr>
        <w:t>rajono savivaldybės tarybos 20</w:t>
      </w:r>
      <w:r w:rsidR="00D060FA">
        <w:rPr>
          <w:rFonts w:ascii="Times New Roman" w:hAnsi="Times New Roman"/>
          <w:sz w:val="24"/>
          <w:szCs w:val="24"/>
        </w:rPr>
        <w:t>23</w:t>
      </w:r>
      <w:r w:rsidR="007C3FBF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 xml:space="preserve">m. </w:t>
      </w:r>
      <w:r w:rsidR="00D060FA">
        <w:rPr>
          <w:rFonts w:ascii="Times New Roman" w:hAnsi="Times New Roman"/>
          <w:sz w:val="24"/>
          <w:szCs w:val="24"/>
        </w:rPr>
        <w:t>gegužės</w:t>
      </w:r>
      <w:r w:rsidR="00F204CF">
        <w:rPr>
          <w:rFonts w:ascii="Times New Roman" w:hAnsi="Times New Roman"/>
          <w:sz w:val="24"/>
          <w:szCs w:val="24"/>
        </w:rPr>
        <w:t xml:space="preserve"> </w:t>
      </w:r>
      <w:r w:rsidR="00D060FA">
        <w:rPr>
          <w:rFonts w:ascii="Times New Roman" w:hAnsi="Times New Roman"/>
          <w:sz w:val="24"/>
          <w:szCs w:val="24"/>
        </w:rPr>
        <w:t>26</w:t>
      </w:r>
      <w:r w:rsidR="00F204CF">
        <w:rPr>
          <w:rFonts w:ascii="Times New Roman" w:hAnsi="Times New Roman"/>
          <w:sz w:val="24"/>
          <w:szCs w:val="24"/>
        </w:rPr>
        <w:t xml:space="preserve"> d. sprendimu Nr. T-1</w:t>
      </w:r>
      <w:r w:rsidR="00D060FA">
        <w:rPr>
          <w:rFonts w:ascii="Times New Roman" w:hAnsi="Times New Roman"/>
          <w:sz w:val="24"/>
          <w:szCs w:val="24"/>
        </w:rPr>
        <w:t>6</w:t>
      </w:r>
      <w:r w:rsidR="00F204CF">
        <w:rPr>
          <w:rFonts w:ascii="Times New Roman" w:hAnsi="Times New Roman"/>
          <w:sz w:val="24"/>
          <w:szCs w:val="24"/>
        </w:rPr>
        <w:t>7</w:t>
      </w:r>
      <w:r w:rsidR="00AB408D" w:rsidRPr="00987FF1">
        <w:rPr>
          <w:rFonts w:ascii="Times New Roman" w:hAnsi="Times New Roman"/>
          <w:sz w:val="24"/>
          <w:szCs w:val="24"/>
        </w:rPr>
        <w:t xml:space="preserve"> „Dėl Šakių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AB408D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jaunimo</w:t>
      </w:r>
      <w:r w:rsidR="00A24066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reikalų tarybos nuostatų</w:t>
      </w:r>
      <w:r w:rsidR="007C3FB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6F90">
        <w:rPr>
          <w:rFonts w:ascii="Times New Roman" w:hAnsi="Times New Roman"/>
          <w:color w:val="000000"/>
          <w:sz w:val="24"/>
          <w:szCs w:val="24"/>
        </w:rPr>
        <w:t>patvirtinimo“, 7.11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 papunkči</w:t>
      </w:r>
      <w:r w:rsidR="00EB2BC7">
        <w:rPr>
          <w:rFonts w:ascii="Times New Roman" w:hAnsi="Times New Roman"/>
          <w:color w:val="000000"/>
          <w:sz w:val="24"/>
          <w:szCs w:val="24"/>
        </w:rPr>
        <w:t>u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C2F19" w:rsidRPr="00987FF1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="009C2F19" w:rsidRPr="00987FF1">
        <w:rPr>
          <w:rFonts w:ascii="Times New Roman" w:hAnsi="Times New Roman"/>
          <w:sz w:val="24"/>
          <w:szCs w:val="24"/>
        </w:rPr>
        <w:t xml:space="preserve"> </w:t>
      </w:r>
      <w:r w:rsidR="003473D4" w:rsidRPr="00987FF1">
        <w:rPr>
          <w:rFonts w:ascii="Times New Roman" w:hAnsi="Times New Roman"/>
          <w:spacing w:val="60"/>
          <w:sz w:val="24"/>
          <w:szCs w:val="24"/>
        </w:rPr>
        <w:t>nusprendžia</w:t>
      </w:r>
      <w:r w:rsidR="0056059D">
        <w:rPr>
          <w:rFonts w:ascii="Times New Roman" w:hAnsi="Times New Roman"/>
          <w:spacing w:val="60"/>
          <w:sz w:val="24"/>
          <w:szCs w:val="24"/>
        </w:rPr>
        <w:t>:</w:t>
      </w:r>
    </w:p>
    <w:p w14:paraId="7F2992A4" w14:textId="395854C8" w:rsidR="00835059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56059D">
        <w:rPr>
          <w:rFonts w:ascii="Times New Roman" w:hAnsi="Times New Roman"/>
          <w:sz w:val="24"/>
          <w:szCs w:val="24"/>
        </w:rPr>
        <w:t>P</w:t>
      </w:r>
      <w:r w:rsidR="00835059" w:rsidRPr="00987FF1">
        <w:rPr>
          <w:rFonts w:ascii="Times New Roman" w:hAnsi="Times New Roman"/>
          <w:sz w:val="24"/>
          <w:szCs w:val="24"/>
        </w:rPr>
        <w:t xml:space="preserve">ritarti </w:t>
      </w:r>
      <w:r w:rsidR="003F638F" w:rsidRPr="00987FF1">
        <w:rPr>
          <w:rFonts w:ascii="Times New Roman" w:hAnsi="Times New Roman"/>
          <w:sz w:val="24"/>
          <w:szCs w:val="24"/>
        </w:rPr>
        <w:t xml:space="preserve">Šakių </w:t>
      </w:r>
      <w:r w:rsidR="00835059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jaunimo reikalų tarybos</w:t>
      </w:r>
      <w:r w:rsidR="00835059" w:rsidRPr="00987FF1">
        <w:rPr>
          <w:rFonts w:ascii="Times New Roman" w:hAnsi="Times New Roman"/>
          <w:sz w:val="24"/>
          <w:szCs w:val="24"/>
        </w:rPr>
        <w:t xml:space="preserve"> 20</w:t>
      </w:r>
      <w:r w:rsidR="004864E8">
        <w:rPr>
          <w:rFonts w:ascii="Times New Roman" w:hAnsi="Times New Roman"/>
          <w:sz w:val="24"/>
          <w:szCs w:val="24"/>
        </w:rPr>
        <w:t>2</w:t>
      </w:r>
      <w:r w:rsidR="005C245D">
        <w:rPr>
          <w:rFonts w:ascii="Times New Roman" w:hAnsi="Times New Roman"/>
          <w:sz w:val="24"/>
          <w:szCs w:val="24"/>
        </w:rPr>
        <w:t>4</w:t>
      </w:r>
      <w:r w:rsidR="00835059" w:rsidRPr="00987FF1">
        <w:rPr>
          <w:rFonts w:ascii="Times New Roman" w:hAnsi="Times New Roman"/>
          <w:sz w:val="24"/>
          <w:szCs w:val="24"/>
        </w:rPr>
        <w:t xml:space="preserve"> metų veiklos ataskaitai (pridedama).</w:t>
      </w:r>
    </w:p>
    <w:p w14:paraId="07BBE9A8" w14:textId="52D57D12" w:rsidR="00284326" w:rsidRDefault="00284326" w:rsidP="00284326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lt-LT" w:bidi="lo-LA"/>
        </w:rPr>
      </w:pPr>
    </w:p>
    <w:p w14:paraId="02C30B64" w14:textId="77777777" w:rsidR="004F3515" w:rsidRPr="00987FF1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14:paraId="0F989C13" w14:textId="26231EF0" w:rsidR="009C2F19" w:rsidRPr="00987FF1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Savivaldybės meras</w:t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="00D14346">
        <w:rPr>
          <w:rFonts w:ascii="Times New Roman" w:hAnsi="Times New Roman"/>
          <w:szCs w:val="24"/>
        </w:rPr>
        <w:tab/>
      </w:r>
      <w:r w:rsidR="00D060FA">
        <w:rPr>
          <w:rFonts w:ascii="Times New Roman" w:hAnsi="Times New Roman"/>
          <w:szCs w:val="24"/>
        </w:rPr>
        <w:t>Raimondas Januševičius</w:t>
      </w:r>
    </w:p>
    <w:p w14:paraId="6CA846D7" w14:textId="77777777" w:rsidR="00AF7C23" w:rsidRPr="00987FF1" w:rsidRDefault="000B42DC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ab/>
      </w:r>
    </w:p>
    <w:p w14:paraId="0EB290F5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736FBB60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07450CE" w14:textId="77777777" w:rsidR="00AF7C23" w:rsidRPr="00987FF1" w:rsidRDefault="00AF7C23" w:rsidP="000B42DC">
      <w:pPr>
        <w:rPr>
          <w:rFonts w:ascii="Times New Roman" w:hAnsi="Times New Roman"/>
          <w:szCs w:val="24"/>
        </w:rPr>
      </w:pPr>
    </w:p>
    <w:p w14:paraId="294CBD4A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00067A2E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1389F654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EBBB029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7161EC80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54BAEFCC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228E4458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46E0B8A3" w14:textId="77777777" w:rsidR="009C2F19" w:rsidRPr="00987FF1" w:rsidRDefault="009C2F19" w:rsidP="000B42DC">
      <w:pPr>
        <w:rPr>
          <w:rFonts w:ascii="Times New Roman" w:hAnsi="Times New Roman"/>
          <w:szCs w:val="24"/>
        </w:rPr>
      </w:pPr>
    </w:p>
    <w:p w14:paraId="57E1DCF2" w14:textId="77777777" w:rsidR="00AB408D" w:rsidRPr="00987FF1" w:rsidRDefault="00AB408D" w:rsidP="000B42DC">
      <w:pPr>
        <w:rPr>
          <w:rFonts w:ascii="Times New Roman" w:hAnsi="Times New Roman"/>
          <w:szCs w:val="24"/>
        </w:rPr>
      </w:pPr>
    </w:p>
    <w:p w14:paraId="1E75DB8F" w14:textId="0C59C42C" w:rsidR="003F638F" w:rsidRDefault="003F638F" w:rsidP="000B42DC">
      <w:pPr>
        <w:rPr>
          <w:rFonts w:ascii="Times New Roman" w:hAnsi="Times New Roman"/>
          <w:szCs w:val="24"/>
        </w:rPr>
      </w:pPr>
    </w:p>
    <w:p w14:paraId="6AC792B7" w14:textId="0554624E" w:rsidR="00D54415" w:rsidRDefault="00D54415" w:rsidP="000B42DC">
      <w:pPr>
        <w:rPr>
          <w:rFonts w:ascii="Times New Roman" w:hAnsi="Times New Roman"/>
          <w:szCs w:val="24"/>
        </w:rPr>
      </w:pPr>
    </w:p>
    <w:p w14:paraId="114C0C80" w14:textId="2D884CE3" w:rsidR="00D54415" w:rsidRDefault="00D54415" w:rsidP="000B42DC">
      <w:pPr>
        <w:rPr>
          <w:rFonts w:ascii="Times New Roman" w:hAnsi="Times New Roman"/>
          <w:szCs w:val="24"/>
        </w:rPr>
      </w:pPr>
    </w:p>
    <w:p w14:paraId="60FA77C1" w14:textId="77777777" w:rsidR="00D54415" w:rsidRPr="00987FF1" w:rsidRDefault="00D54415" w:rsidP="000B42DC">
      <w:pPr>
        <w:rPr>
          <w:rFonts w:ascii="Times New Roman" w:hAnsi="Times New Roman"/>
          <w:szCs w:val="24"/>
        </w:rPr>
      </w:pPr>
    </w:p>
    <w:p w14:paraId="2A74CDF3" w14:textId="0571304C" w:rsidR="003F638F" w:rsidRPr="00987FF1" w:rsidRDefault="003F638F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Pareng</w:t>
      </w:r>
      <w:r w:rsidR="00D86F90">
        <w:rPr>
          <w:rFonts w:ascii="Times New Roman" w:hAnsi="Times New Roman"/>
          <w:szCs w:val="24"/>
        </w:rPr>
        <w:t>ė:</w:t>
      </w:r>
      <w:r w:rsidR="00D86F90">
        <w:rPr>
          <w:rFonts w:ascii="Times New Roman" w:hAnsi="Times New Roman"/>
          <w:szCs w:val="24"/>
        </w:rPr>
        <w:tab/>
        <w:t>savivaldybės administracijos vyriausioji specialistė</w:t>
      </w:r>
      <w:r w:rsidR="004864E8">
        <w:rPr>
          <w:rFonts w:ascii="Times New Roman" w:hAnsi="Times New Roman"/>
          <w:szCs w:val="24"/>
        </w:rPr>
        <w:t xml:space="preserve"> (jaunimo reikalų koordinatorė)    </w:t>
      </w:r>
      <w:r w:rsidR="00D86F90">
        <w:rPr>
          <w:rFonts w:ascii="Times New Roman" w:hAnsi="Times New Roman"/>
          <w:szCs w:val="24"/>
        </w:rPr>
        <w:t xml:space="preserve"> D. </w:t>
      </w:r>
      <w:proofErr w:type="spellStart"/>
      <w:r w:rsidR="00D86F90">
        <w:rPr>
          <w:rFonts w:ascii="Times New Roman" w:hAnsi="Times New Roman"/>
          <w:szCs w:val="24"/>
        </w:rPr>
        <w:t>Jurgutienė</w:t>
      </w:r>
      <w:proofErr w:type="spellEnd"/>
    </w:p>
    <w:p w14:paraId="5E0DA450" w14:textId="08541060" w:rsidR="003F638F" w:rsidRDefault="003F638F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Pranešėja:</w:t>
      </w:r>
      <w:r w:rsidRPr="00987FF1">
        <w:rPr>
          <w:rFonts w:ascii="Times New Roman" w:hAnsi="Times New Roman"/>
          <w:szCs w:val="24"/>
        </w:rPr>
        <w:tab/>
      </w:r>
      <w:r w:rsidR="00334C82">
        <w:rPr>
          <w:rFonts w:ascii="Times New Roman" w:hAnsi="Times New Roman"/>
          <w:szCs w:val="24"/>
        </w:rPr>
        <w:t xml:space="preserve"> </w:t>
      </w:r>
      <w:r w:rsidR="006D0066">
        <w:rPr>
          <w:rFonts w:ascii="Times New Roman" w:hAnsi="Times New Roman"/>
          <w:szCs w:val="24"/>
        </w:rPr>
        <w:t xml:space="preserve">D. </w:t>
      </w:r>
      <w:proofErr w:type="spellStart"/>
      <w:r w:rsidR="006D0066">
        <w:rPr>
          <w:rFonts w:ascii="Times New Roman" w:hAnsi="Times New Roman"/>
          <w:szCs w:val="24"/>
        </w:rPr>
        <w:t>Jurgutienė</w:t>
      </w:r>
      <w:proofErr w:type="spellEnd"/>
    </w:p>
    <w:p w14:paraId="4C658460" w14:textId="11940667" w:rsidR="0022383E" w:rsidRDefault="0022383E" w:rsidP="000B42DC">
      <w:pPr>
        <w:rPr>
          <w:rFonts w:ascii="Times New Roman" w:hAnsi="Times New Roman"/>
          <w:szCs w:val="24"/>
        </w:rPr>
      </w:pPr>
    </w:p>
    <w:p w14:paraId="76C6619A" w14:textId="339B3606" w:rsidR="00AD5575" w:rsidRDefault="00AD5575" w:rsidP="000B42DC">
      <w:pPr>
        <w:rPr>
          <w:rFonts w:ascii="Times New Roman" w:hAnsi="Times New Roman"/>
          <w:szCs w:val="24"/>
        </w:rPr>
      </w:pPr>
    </w:p>
    <w:p w14:paraId="64745F5E" w14:textId="5F7B7529" w:rsidR="00AD5575" w:rsidRDefault="00AD5575" w:rsidP="000B42DC">
      <w:pPr>
        <w:rPr>
          <w:rFonts w:ascii="Times New Roman" w:hAnsi="Times New Roman"/>
          <w:szCs w:val="24"/>
        </w:rPr>
      </w:pPr>
    </w:p>
    <w:p w14:paraId="1E4A81D5" w14:textId="2B639D59" w:rsidR="00AD5575" w:rsidRDefault="00AD5575" w:rsidP="000B42DC">
      <w:pPr>
        <w:rPr>
          <w:rFonts w:ascii="Times New Roman" w:hAnsi="Times New Roman"/>
          <w:szCs w:val="24"/>
        </w:rPr>
      </w:pPr>
    </w:p>
    <w:p w14:paraId="2798386C" w14:textId="15B95FF4" w:rsidR="00AD5575" w:rsidRDefault="00AD5575" w:rsidP="000B42DC">
      <w:pPr>
        <w:rPr>
          <w:rFonts w:ascii="Times New Roman" w:hAnsi="Times New Roman"/>
          <w:szCs w:val="24"/>
        </w:rPr>
      </w:pPr>
    </w:p>
    <w:p w14:paraId="59C0151C" w14:textId="2F7FEAE9" w:rsidR="0022383E" w:rsidRPr="00EE6209" w:rsidRDefault="0022383E" w:rsidP="0022383E">
      <w:pPr>
        <w:jc w:val="center"/>
        <w:rPr>
          <w:rFonts w:ascii="Times New Roman" w:hAnsi="Times New Roman"/>
          <w:b/>
          <w:szCs w:val="24"/>
        </w:rPr>
      </w:pPr>
      <w:r w:rsidRPr="00EE6209">
        <w:rPr>
          <w:rFonts w:ascii="Times New Roman" w:hAnsi="Times New Roman"/>
          <w:b/>
          <w:szCs w:val="24"/>
        </w:rPr>
        <w:lastRenderedPageBreak/>
        <w:t>ŠAKIŲ RAJONO SAVIVALDYBĖS</w:t>
      </w:r>
      <w:r>
        <w:rPr>
          <w:rFonts w:ascii="Times New Roman" w:hAnsi="Times New Roman"/>
          <w:b/>
          <w:szCs w:val="24"/>
        </w:rPr>
        <w:t xml:space="preserve"> ADMINISTRACIJ</w:t>
      </w:r>
      <w:r w:rsidR="002F049B">
        <w:rPr>
          <w:rFonts w:ascii="Times New Roman" w:hAnsi="Times New Roman"/>
          <w:b/>
          <w:szCs w:val="24"/>
        </w:rPr>
        <w:t>A</w:t>
      </w:r>
    </w:p>
    <w:p w14:paraId="38F6AE10" w14:textId="77777777" w:rsidR="0022383E" w:rsidRPr="00EE6209" w:rsidRDefault="0022383E" w:rsidP="0022383E">
      <w:pPr>
        <w:tabs>
          <w:tab w:val="left" w:pos="6804"/>
        </w:tabs>
        <w:rPr>
          <w:rFonts w:ascii="Times New Roman" w:hAnsi="Times New Roman"/>
          <w:b/>
          <w:szCs w:val="24"/>
        </w:rPr>
      </w:pPr>
      <w:r w:rsidRPr="00EE6209">
        <w:rPr>
          <w:rFonts w:ascii="Times New Roman" w:hAnsi="Times New Roman"/>
          <w:b/>
          <w:szCs w:val="24"/>
        </w:rPr>
        <w:tab/>
        <w:t xml:space="preserve">   </w:t>
      </w:r>
    </w:p>
    <w:p w14:paraId="6A805BF3" w14:textId="77777777" w:rsidR="0022383E" w:rsidRPr="00EE6209" w:rsidRDefault="0022383E" w:rsidP="0022383E">
      <w:pPr>
        <w:jc w:val="center"/>
        <w:rPr>
          <w:rFonts w:ascii="Times New Roman" w:hAnsi="Times New Roman"/>
          <w:b/>
          <w:szCs w:val="24"/>
        </w:rPr>
      </w:pPr>
      <w:r w:rsidRPr="00EE6209">
        <w:rPr>
          <w:rFonts w:ascii="Times New Roman" w:hAnsi="Times New Roman"/>
          <w:b/>
          <w:szCs w:val="24"/>
        </w:rPr>
        <w:t>AIŠKINAMASIS RAŠTAS</w:t>
      </w:r>
    </w:p>
    <w:p w14:paraId="595465B3" w14:textId="77777777" w:rsidR="0022383E" w:rsidRPr="00EE6209" w:rsidRDefault="0022383E" w:rsidP="0022383E">
      <w:pPr>
        <w:jc w:val="center"/>
        <w:rPr>
          <w:rFonts w:ascii="Times New Roman" w:hAnsi="Times New Roman"/>
          <w:b/>
          <w:szCs w:val="24"/>
        </w:rPr>
      </w:pPr>
      <w:r w:rsidRPr="00EE6209">
        <w:rPr>
          <w:rFonts w:ascii="Times New Roman" w:hAnsi="Times New Roman"/>
          <w:b/>
          <w:szCs w:val="24"/>
        </w:rPr>
        <w:t xml:space="preserve">PRIE </w:t>
      </w:r>
      <w:r>
        <w:rPr>
          <w:rFonts w:ascii="Times New Roman" w:hAnsi="Times New Roman"/>
          <w:b/>
          <w:szCs w:val="24"/>
        </w:rPr>
        <w:t xml:space="preserve">ŠAKIŲ </w:t>
      </w:r>
      <w:r w:rsidRPr="00EE6209">
        <w:rPr>
          <w:rFonts w:ascii="Times New Roman" w:hAnsi="Times New Roman"/>
          <w:b/>
          <w:szCs w:val="24"/>
        </w:rPr>
        <w:t>RAJONO SAVIVALDYBĖS TARYBOS SPRENDIMO</w:t>
      </w:r>
    </w:p>
    <w:p w14:paraId="15CE5780" w14:textId="1048ABAA" w:rsidR="0022383E" w:rsidRPr="00987FF1" w:rsidRDefault="0022383E" w:rsidP="0022383E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>„</w:t>
      </w:r>
      <w:r w:rsidRPr="00987FF1">
        <w:rPr>
          <w:rFonts w:ascii="Times New Roman" w:hAnsi="Times New Roman"/>
          <w:caps/>
          <w:sz w:val="24"/>
          <w:szCs w:val="24"/>
        </w:rPr>
        <w:t xml:space="preserve">DĖL PRITARIMO ŠAKIŲ rajono savivaldybės </w:t>
      </w:r>
      <w:r w:rsidR="00604C21">
        <w:rPr>
          <w:rFonts w:ascii="Times New Roman" w:hAnsi="Times New Roman"/>
          <w:caps/>
          <w:sz w:val="24"/>
          <w:szCs w:val="24"/>
        </w:rPr>
        <w:t>JAUNIMO REIKALŲ</w:t>
      </w:r>
      <w:r w:rsidR="001E19D3">
        <w:rPr>
          <w:rFonts w:ascii="Times New Roman" w:hAnsi="Times New Roman"/>
          <w:caps/>
          <w:sz w:val="24"/>
          <w:szCs w:val="24"/>
        </w:rPr>
        <w:t xml:space="preserve"> </w:t>
      </w:r>
      <w:r w:rsidR="00604C21">
        <w:rPr>
          <w:rFonts w:ascii="Times New Roman" w:hAnsi="Times New Roman"/>
          <w:caps/>
          <w:sz w:val="24"/>
          <w:szCs w:val="24"/>
        </w:rPr>
        <w:t xml:space="preserve">tarybos </w:t>
      </w:r>
      <w:r w:rsidRPr="00987FF1">
        <w:rPr>
          <w:rFonts w:ascii="Times New Roman" w:hAnsi="Times New Roman"/>
          <w:caps/>
          <w:sz w:val="24"/>
          <w:szCs w:val="24"/>
        </w:rPr>
        <w:t xml:space="preserve"> 20</w:t>
      </w:r>
      <w:r w:rsidR="004864E8">
        <w:rPr>
          <w:rFonts w:ascii="Times New Roman" w:hAnsi="Times New Roman"/>
          <w:caps/>
          <w:sz w:val="24"/>
          <w:szCs w:val="24"/>
        </w:rPr>
        <w:t>2</w:t>
      </w:r>
      <w:r w:rsidR="005C245D">
        <w:rPr>
          <w:rFonts w:ascii="Times New Roman" w:hAnsi="Times New Roman"/>
          <w:caps/>
          <w:sz w:val="24"/>
          <w:szCs w:val="24"/>
        </w:rPr>
        <w:t>4</w:t>
      </w:r>
      <w:r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  <w:r w:rsidRPr="00987FF1">
        <w:rPr>
          <w:rFonts w:ascii="Times New Roman" w:hAnsi="Times New Roman"/>
          <w:b w:val="0"/>
          <w:sz w:val="24"/>
          <w:szCs w:val="24"/>
        </w:rPr>
        <w:t xml:space="preserve">“ </w:t>
      </w:r>
      <w:r w:rsidRPr="00987FF1">
        <w:rPr>
          <w:rFonts w:ascii="Times New Roman" w:hAnsi="Times New Roman"/>
          <w:sz w:val="24"/>
          <w:szCs w:val="24"/>
        </w:rPr>
        <w:t>PROJEKTO</w:t>
      </w:r>
    </w:p>
    <w:p w14:paraId="27FF8A51" w14:textId="77777777" w:rsidR="0022383E" w:rsidRPr="00EE6209" w:rsidRDefault="0022383E" w:rsidP="0022383E">
      <w:pPr>
        <w:ind w:left="187"/>
        <w:jc w:val="center"/>
        <w:rPr>
          <w:rFonts w:ascii="Times New Roman" w:hAnsi="Times New Roman"/>
          <w:b/>
          <w:szCs w:val="24"/>
        </w:rPr>
      </w:pPr>
    </w:p>
    <w:p w14:paraId="1169FD7A" w14:textId="2AC74A5F" w:rsidR="0022383E" w:rsidRPr="00EE6209" w:rsidRDefault="0022383E" w:rsidP="0022383E">
      <w:pPr>
        <w:jc w:val="center"/>
        <w:rPr>
          <w:rFonts w:ascii="Times New Roman" w:hAnsi="Times New Roman"/>
          <w:szCs w:val="24"/>
        </w:rPr>
      </w:pPr>
      <w:r w:rsidRPr="00EE6209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</w:t>
      </w:r>
      <w:r w:rsidR="005C245D">
        <w:rPr>
          <w:rFonts w:ascii="Times New Roman" w:hAnsi="Times New Roman"/>
          <w:szCs w:val="24"/>
        </w:rPr>
        <w:t>5</w:t>
      </w:r>
      <w:r w:rsidRPr="00EE6209">
        <w:rPr>
          <w:rFonts w:ascii="Times New Roman" w:hAnsi="Times New Roman"/>
          <w:szCs w:val="24"/>
        </w:rPr>
        <w:t xml:space="preserve"> m. </w:t>
      </w:r>
      <w:r w:rsidR="00254302">
        <w:rPr>
          <w:rFonts w:ascii="Times New Roman" w:hAnsi="Times New Roman"/>
          <w:szCs w:val="24"/>
        </w:rPr>
        <w:t>vasario</w:t>
      </w:r>
      <w:r w:rsidR="001E19D3">
        <w:rPr>
          <w:rFonts w:ascii="Times New Roman" w:hAnsi="Times New Roman"/>
          <w:szCs w:val="24"/>
        </w:rPr>
        <w:t xml:space="preserve"> </w:t>
      </w:r>
      <w:r w:rsidR="00254302">
        <w:rPr>
          <w:rFonts w:ascii="Times New Roman" w:hAnsi="Times New Roman"/>
          <w:szCs w:val="24"/>
        </w:rPr>
        <w:t>4</w:t>
      </w:r>
      <w:r w:rsidRPr="00EE6209">
        <w:rPr>
          <w:rFonts w:ascii="Times New Roman" w:hAnsi="Times New Roman"/>
          <w:szCs w:val="24"/>
        </w:rPr>
        <w:t xml:space="preserve"> d.</w:t>
      </w:r>
    </w:p>
    <w:p w14:paraId="2A2DDFB4" w14:textId="77777777" w:rsidR="0022383E" w:rsidRPr="00EE6209" w:rsidRDefault="0022383E" w:rsidP="0022383E">
      <w:pPr>
        <w:jc w:val="center"/>
        <w:rPr>
          <w:rFonts w:ascii="Times New Roman" w:hAnsi="Times New Roman"/>
          <w:szCs w:val="24"/>
        </w:rPr>
      </w:pPr>
      <w:r w:rsidRPr="00EE6209">
        <w:rPr>
          <w:rFonts w:ascii="Times New Roman" w:hAnsi="Times New Roman"/>
          <w:szCs w:val="24"/>
        </w:rPr>
        <w:t>Šakiai</w:t>
      </w:r>
    </w:p>
    <w:p w14:paraId="3CEBC093" w14:textId="77777777" w:rsidR="0022383E" w:rsidRPr="00EE6209" w:rsidRDefault="0022383E" w:rsidP="0022383E">
      <w:pPr>
        <w:ind w:left="187"/>
        <w:rPr>
          <w:rFonts w:ascii="Times New Roman" w:hAnsi="Times New Roman"/>
          <w:szCs w:val="24"/>
        </w:rPr>
      </w:pPr>
    </w:p>
    <w:p w14:paraId="3B47AC7B" w14:textId="7E160042" w:rsidR="0022383E" w:rsidRPr="00987FF1" w:rsidRDefault="0022383E" w:rsidP="0022383E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EE6209">
        <w:rPr>
          <w:rFonts w:ascii="Times New Roman" w:hAnsi="Times New Roman"/>
          <w:szCs w:val="24"/>
        </w:rPr>
        <w:tab/>
        <w:t xml:space="preserve">1. Parengto projekto tikslai, uždaviniai ir laukiami rezultatai: </w:t>
      </w:r>
      <w:r w:rsidRPr="00987FF1">
        <w:rPr>
          <w:rFonts w:ascii="Times New Roman" w:hAnsi="Times New Roman"/>
          <w:szCs w:val="24"/>
        </w:rPr>
        <w:t>įgyvendina</w:t>
      </w:r>
      <w:r w:rsidR="007C3FBF">
        <w:rPr>
          <w:rFonts w:ascii="Times New Roman" w:hAnsi="Times New Roman"/>
          <w:szCs w:val="24"/>
        </w:rPr>
        <w:t xml:space="preserve">nt Šakių rajono savivaldybės </w:t>
      </w:r>
      <w:r w:rsidR="001A33CB">
        <w:rPr>
          <w:rFonts w:ascii="Times New Roman" w:hAnsi="Times New Roman"/>
          <w:szCs w:val="24"/>
        </w:rPr>
        <w:t xml:space="preserve">jaunimo reikalų </w:t>
      </w:r>
      <w:r w:rsidR="007C3FBF">
        <w:rPr>
          <w:rFonts w:ascii="Times New Roman" w:hAnsi="Times New Roman"/>
          <w:szCs w:val="24"/>
        </w:rPr>
        <w:t>tarybos</w:t>
      </w:r>
      <w:r w:rsidR="001A33CB">
        <w:rPr>
          <w:rFonts w:ascii="Times New Roman" w:hAnsi="Times New Roman"/>
          <w:szCs w:val="24"/>
        </w:rPr>
        <w:t xml:space="preserve"> </w:t>
      </w:r>
      <w:r w:rsidR="00A92450">
        <w:rPr>
          <w:rFonts w:ascii="Times New Roman" w:hAnsi="Times New Roman"/>
          <w:szCs w:val="24"/>
        </w:rPr>
        <w:t xml:space="preserve">(toliau – SJRT) </w:t>
      </w:r>
      <w:r w:rsidR="001A33CB">
        <w:rPr>
          <w:rFonts w:ascii="Times New Roman" w:hAnsi="Times New Roman"/>
          <w:szCs w:val="24"/>
        </w:rPr>
        <w:t xml:space="preserve">patvirtintų nuostatų 7.11 </w:t>
      </w:r>
      <w:r w:rsidR="00E86169">
        <w:rPr>
          <w:rFonts w:ascii="Times New Roman" w:hAnsi="Times New Roman"/>
          <w:szCs w:val="24"/>
        </w:rPr>
        <w:t>pa</w:t>
      </w:r>
      <w:r w:rsidR="001A33CB">
        <w:rPr>
          <w:rFonts w:ascii="Times New Roman" w:hAnsi="Times New Roman"/>
          <w:szCs w:val="24"/>
        </w:rPr>
        <w:t>punktį</w:t>
      </w:r>
      <w:r w:rsidRPr="00987FF1">
        <w:rPr>
          <w:rFonts w:ascii="Times New Roman" w:hAnsi="Times New Roman"/>
          <w:szCs w:val="24"/>
        </w:rPr>
        <w:t xml:space="preserve">, bus atsiskaityta </w:t>
      </w:r>
      <w:r w:rsidR="004864E8">
        <w:rPr>
          <w:rFonts w:ascii="Times New Roman" w:hAnsi="Times New Roman"/>
          <w:szCs w:val="24"/>
        </w:rPr>
        <w:t xml:space="preserve">rajono </w:t>
      </w:r>
      <w:r w:rsidRPr="00987FF1">
        <w:rPr>
          <w:rFonts w:ascii="Times New Roman" w:hAnsi="Times New Roman"/>
          <w:szCs w:val="24"/>
        </w:rPr>
        <w:t xml:space="preserve">savivaldybės tarybai už </w:t>
      </w:r>
      <w:r w:rsidR="00D060FA">
        <w:rPr>
          <w:rFonts w:ascii="Times New Roman" w:hAnsi="Times New Roman"/>
          <w:szCs w:val="24"/>
        </w:rPr>
        <w:t>J</w:t>
      </w:r>
      <w:r w:rsidR="00A7584F">
        <w:rPr>
          <w:rFonts w:ascii="Times New Roman" w:hAnsi="Times New Roman"/>
          <w:szCs w:val="24"/>
        </w:rPr>
        <w:t xml:space="preserve">aunimo reikalų tarybos </w:t>
      </w:r>
      <w:r w:rsidRPr="00987FF1">
        <w:rPr>
          <w:rFonts w:ascii="Times New Roman" w:hAnsi="Times New Roman"/>
          <w:szCs w:val="24"/>
        </w:rPr>
        <w:t xml:space="preserve">veiklą.  </w:t>
      </w:r>
      <w:r w:rsidRPr="00987FF1">
        <w:rPr>
          <w:rFonts w:ascii="Times New Roman" w:hAnsi="Times New Roman"/>
          <w:color w:val="000000"/>
          <w:szCs w:val="24"/>
        </w:rPr>
        <w:t xml:space="preserve"> </w:t>
      </w:r>
    </w:p>
    <w:p w14:paraId="47B0C5CC" w14:textId="77777777" w:rsidR="0022383E" w:rsidRDefault="0022383E" w:rsidP="0022383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Cs w:val="24"/>
          <w:lang w:eastAsia="lt-LT"/>
        </w:rPr>
      </w:pPr>
      <w:r w:rsidRPr="00EE6209">
        <w:rPr>
          <w:rFonts w:ascii="Times New Roman" w:hAnsi="Times New Roman"/>
          <w:szCs w:val="24"/>
        </w:rPr>
        <w:tab/>
        <w:t>2. Biudžeto lėšų poreikis, konkretūs finansavimo šaltiniai</w:t>
      </w:r>
      <w:r w:rsidRPr="00EE6209">
        <w:rPr>
          <w:rFonts w:ascii="Times New Roman" w:hAnsi="Times New Roman"/>
          <w:color w:val="000000"/>
          <w:szCs w:val="24"/>
          <w:lang w:eastAsia="lt-LT"/>
        </w:rPr>
        <w:t xml:space="preserve">: </w:t>
      </w:r>
      <w:r>
        <w:rPr>
          <w:rFonts w:ascii="Times New Roman" w:hAnsi="Times New Roman"/>
          <w:color w:val="000000"/>
          <w:szCs w:val="24"/>
          <w:lang w:eastAsia="lt-LT"/>
        </w:rPr>
        <w:t>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7"/>
        <w:gridCol w:w="4254"/>
      </w:tblGrid>
      <w:tr w:rsidR="0022383E" w:rsidRPr="00EE6209" w14:paraId="50AD15AA" w14:textId="77777777" w:rsidTr="00D86554">
        <w:tc>
          <w:tcPr>
            <w:tcW w:w="5267" w:type="dxa"/>
          </w:tcPr>
          <w:p w14:paraId="63A0F827" w14:textId="0EACDDA1" w:rsidR="0022383E" w:rsidRPr="00EE6209" w:rsidRDefault="00973E93" w:rsidP="00D86554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Lėšų suma</w:t>
            </w:r>
          </w:p>
        </w:tc>
        <w:tc>
          <w:tcPr>
            <w:tcW w:w="4254" w:type="dxa"/>
          </w:tcPr>
          <w:p w14:paraId="315CD03A" w14:textId="09092C0A" w:rsidR="0022383E" w:rsidRPr="00EE6209" w:rsidRDefault="0022383E" w:rsidP="00D86554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EE6209">
              <w:rPr>
                <w:rFonts w:ascii="Times New Roman" w:hAnsi="Times New Roman"/>
                <w:b/>
                <w:szCs w:val="24"/>
              </w:rPr>
              <w:t>Suderin</w:t>
            </w:r>
            <w:r w:rsidR="00973E93">
              <w:rPr>
                <w:rFonts w:ascii="Times New Roman" w:hAnsi="Times New Roman"/>
                <w:b/>
                <w:szCs w:val="24"/>
              </w:rPr>
              <w:t>ta su</w:t>
            </w:r>
          </w:p>
        </w:tc>
      </w:tr>
      <w:tr w:rsidR="0022383E" w:rsidRPr="00EE6209" w14:paraId="59C1DBF5" w14:textId="77777777" w:rsidTr="00D86554">
        <w:tc>
          <w:tcPr>
            <w:tcW w:w="5267" w:type="dxa"/>
          </w:tcPr>
          <w:p w14:paraId="1B24F75F" w14:textId="77777777" w:rsidR="0022383E" w:rsidRPr="00EE6209" w:rsidRDefault="0022383E" w:rsidP="00D8655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4" w:type="dxa"/>
          </w:tcPr>
          <w:p w14:paraId="7432BE77" w14:textId="77777777" w:rsidR="0022383E" w:rsidRPr="00EE6209" w:rsidRDefault="0022383E" w:rsidP="00D86554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7D20223D" w14:textId="77777777" w:rsidR="0022383E" w:rsidRPr="00EE6209" w:rsidRDefault="0022383E" w:rsidP="0022383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E6209">
        <w:rPr>
          <w:rFonts w:ascii="Times New Roman" w:hAnsi="Times New Roman"/>
          <w:szCs w:val="24"/>
        </w:rPr>
        <w:tab/>
        <w:t xml:space="preserve">3. Projekto antikorupcinis vertinimas </w:t>
      </w:r>
      <w:r w:rsidRPr="00EE6209">
        <w:rPr>
          <w:rFonts w:ascii="Times New Roman" w:hAnsi="Times New Roman"/>
          <w:color w:val="000000"/>
          <w:szCs w:val="24"/>
        </w:rPr>
        <w:t>(jei taip, pridedama antikorupcinio vertinimo pažyma)</w:t>
      </w:r>
      <w:r w:rsidRPr="00EE6209">
        <w:rPr>
          <w:rFonts w:ascii="Times New Roman" w:hAnsi="Times New Roman"/>
          <w:szCs w:val="24"/>
        </w:rPr>
        <w:t xml:space="preserve">: </w:t>
      </w:r>
      <w:r w:rsidRPr="00987FF1">
        <w:rPr>
          <w:rFonts w:ascii="Times New Roman" w:hAnsi="Times New Roman"/>
          <w:szCs w:val="24"/>
        </w:rPr>
        <w:t>t</w:t>
      </w:r>
      <w:r w:rsidRPr="00987FF1">
        <w:rPr>
          <w:rFonts w:ascii="Times New Roman" w:hAnsi="Times New Roman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3A00AD3B" w14:textId="39F95D2F" w:rsidR="00D14346" w:rsidRDefault="0022383E" w:rsidP="00D1434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E6209">
        <w:rPr>
          <w:rFonts w:ascii="Times New Roman" w:hAnsi="Times New Roman"/>
          <w:szCs w:val="24"/>
        </w:rPr>
        <w:tab/>
        <w:t xml:space="preserve">4. Kiti, projekto rengėjų nuomone, reikalingi paaiškinimai: </w:t>
      </w:r>
      <w:r w:rsidR="00A92450">
        <w:rPr>
          <w:rFonts w:ascii="Times New Roman" w:hAnsi="Times New Roman"/>
          <w:szCs w:val="24"/>
        </w:rPr>
        <w:t>SJRT</w:t>
      </w:r>
      <w:r w:rsidR="001A33CB">
        <w:rPr>
          <w:rFonts w:ascii="Times New Roman" w:hAnsi="Times New Roman"/>
          <w:szCs w:val="24"/>
        </w:rPr>
        <w:t xml:space="preserve"> nuostatuose</w:t>
      </w:r>
      <w:r w:rsidRPr="00987FF1">
        <w:rPr>
          <w:rFonts w:ascii="Times New Roman" w:hAnsi="Times New Roman"/>
          <w:szCs w:val="24"/>
        </w:rPr>
        <w:t xml:space="preserve"> numatyta, kad </w:t>
      </w:r>
      <w:r w:rsidR="001A33CB">
        <w:rPr>
          <w:rFonts w:ascii="Times New Roman" w:hAnsi="Times New Roman"/>
          <w:szCs w:val="24"/>
        </w:rPr>
        <w:t xml:space="preserve">Jaunimo reikalų taryba ne rečiau kaip kartą per metus teikia </w:t>
      </w:r>
      <w:r w:rsidR="00BF2ACC">
        <w:rPr>
          <w:rFonts w:ascii="Times New Roman" w:hAnsi="Times New Roman"/>
          <w:szCs w:val="24"/>
        </w:rPr>
        <w:t xml:space="preserve">savo veiklos ataskaitą </w:t>
      </w:r>
      <w:r w:rsidR="00E86169">
        <w:rPr>
          <w:rFonts w:ascii="Times New Roman" w:hAnsi="Times New Roman"/>
          <w:szCs w:val="24"/>
        </w:rPr>
        <w:t xml:space="preserve">rajono </w:t>
      </w:r>
      <w:r w:rsidR="00BF2ACC">
        <w:rPr>
          <w:rFonts w:ascii="Times New Roman" w:hAnsi="Times New Roman"/>
          <w:szCs w:val="24"/>
        </w:rPr>
        <w:t>savivaldyb</w:t>
      </w:r>
      <w:r w:rsidR="00604C21">
        <w:rPr>
          <w:rFonts w:ascii="Times New Roman" w:hAnsi="Times New Roman"/>
          <w:szCs w:val="24"/>
        </w:rPr>
        <w:t>ės tarybai. Ataskaita</w:t>
      </w:r>
      <w:r w:rsidRPr="00987FF1">
        <w:rPr>
          <w:rFonts w:ascii="Times New Roman" w:hAnsi="Times New Roman"/>
          <w:szCs w:val="24"/>
        </w:rPr>
        <w:t xml:space="preserve"> </w:t>
      </w:r>
      <w:r w:rsidR="00BF2ACC">
        <w:rPr>
          <w:rFonts w:ascii="Times New Roman" w:hAnsi="Times New Roman"/>
          <w:szCs w:val="24"/>
        </w:rPr>
        <w:t>suderinta su Jaunimo reikalų tarybos</w:t>
      </w:r>
      <w:r>
        <w:rPr>
          <w:rFonts w:ascii="Times New Roman" w:hAnsi="Times New Roman"/>
          <w:szCs w:val="24"/>
        </w:rPr>
        <w:t xml:space="preserve"> nariais</w:t>
      </w:r>
      <w:r w:rsidR="00C653E0">
        <w:rPr>
          <w:rFonts w:ascii="Times New Roman" w:hAnsi="Times New Roman"/>
          <w:szCs w:val="24"/>
        </w:rPr>
        <w:t>, veikla</w:t>
      </w:r>
      <w:r w:rsidR="00A7584F">
        <w:rPr>
          <w:rFonts w:ascii="Times New Roman" w:hAnsi="Times New Roman"/>
          <w:szCs w:val="24"/>
        </w:rPr>
        <w:t xml:space="preserve"> buvo vykdoma </w:t>
      </w:r>
      <w:r w:rsidR="00C653E0">
        <w:rPr>
          <w:rFonts w:ascii="Times New Roman" w:hAnsi="Times New Roman"/>
          <w:szCs w:val="24"/>
        </w:rPr>
        <w:t xml:space="preserve"> pagal patvirtintą 202</w:t>
      </w:r>
      <w:r w:rsidR="005C245D">
        <w:rPr>
          <w:rFonts w:ascii="Times New Roman" w:hAnsi="Times New Roman"/>
          <w:szCs w:val="24"/>
        </w:rPr>
        <w:t>4</w:t>
      </w:r>
      <w:r w:rsidR="00C653E0">
        <w:rPr>
          <w:rFonts w:ascii="Times New Roman" w:hAnsi="Times New Roman"/>
          <w:szCs w:val="24"/>
        </w:rPr>
        <w:t xml:space="preserve"> m. SJRT veiklos planą.</w:t>
      </w:r>
      <w:r>
        <w:rPr>
          <w:rFonts w:ascii="Times New Roman" w:hAnsi="Times New Roman"/>
          <w:szCs w:val="24"/>
        </w:rPr>
        <w:t xml:space="preserve"> </w:t>
      </w:r>
    </w:p>
    <w:p w14:paraId="66F3197E" w14:textId="22E8CFE1" w:rsidR="00D14346" w:rsidRDefault="00D14346" w:rsidP="00207AD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376D56">
        <w:rPr>
          <w:rFonts w:ascii="Times New Roman" w:hAnsi="Times New Roman"/>
          <w:color w:val="000000"/>
          <w:szCs w:val="24"/>
        </w:rPr>
        <w:t xml:space="preserve">SJRT sudaro </w:t>
      </w:r>
      <w:r w:rsidR="00604C21" w:rsidRPr="00B41D61">
        <w:rPr>
          <w:rFonts w:ascii="Times New Roman" w:eastAsia="SimSun" w:hAnsi="Times New Roman"/>
          <w:kern w:val="3"/>
          <w:szCs w:val="24"/>
          <w:lang w:eastAsia="zh-CN" w:bidi="hi-IN"/>
        </w:rPr>
        <w:t xml:space="preserve">8 nariai (2 savivaldybės tarybos nariai, 2 savivaldybės administracijos darbuotojai, </w:t>
      </w:r>
      <w:r w:rsidR="00D060FA">
        <w:rPr>
          <w:rFonts w:ascii="Times New Roman" w:eastAsia="SimSun" w:hAnsi="Times New Roman"/>
          <w:kern w:val="3"/>
          <w:szCs w:val="24"/>
          <w:lang w:eastAsia="zh-CN" w:bidi="hi-IN"/>
        </w:rPr>
        <w:t>4</w:t>
      </w:r>
      <w:r w:rsidR="00376D56">
        <w:rPr>
          <w:rFonts w:ascii="Times New Roman" w:eastAsia="SimSun" w:hAnsi="Times New Roman"/>
          <w:kern w:val="3"/>
          <w:szCs w:val="24"/>
          <w:lang w:eastAsia="zh-CN" w:bidi="hi-IN"/>
        </w:rPr>
        <w:t xml:space="preserve"> jaunimo atstovai</w:t>
      </w:r>
      <w:r w:rsidR="00A7584F">
        <w:rPr>
          <w:rFonts w:ascii="Times New Roman" w:eastAsia="SimSun" w:hAnsi="Times New Roman"/>
          <w:kern w:val="3"/>
          <w:szCs w:val="24"/>
          <w:lang w:eastAsia="zh-CN" w:bidi="hi-IN"/>
        </w:rPr>
        <w:t>,</w:t>
      </w:r>
      <w:r w:rsidR="00376D56">
        <w:rPr>
          <w:rFonts w:ascii="Times New Roman" w:eastAsia="SimSun" w:hAnsi="Times New Roman"/>
          <w:kern w:val="3"/>
          <w:szCs w:val="24"/>
          <w:lang w:eastAsia="zh-CN" w:bidi="hi-IN"/>
        </w:rPr>
        <w:t xml:space="preserve"> išsikėlę sav</w:t>
      </w:r>
      <w:r w:rsidR="00A7584F">
        <w:rPr>
          <w:rFonts w:ascii="Times New Roman" w:eastAsia="SimSun" w:hAnsi="Times New Roman"/>
          <w:kern w:val="3"/>
          <w:szCs w:val="24"/>
          <w:lang w:eastAsia="zh-CN" w:bidi="hi-IN"/>
        </w:rPr>
        <w:t>o kandidatūras patys</w:t>
      </w:r>
      <w:r w:rsidR="00604C21" w:rsidRPr="00B41D61">
        <w:rPr>
          <w:rFonts w:ascii="Times New Roman" w:eastAsia="SimSun" w:hAnsi="Times New Roman"/>
          <w:kern w:val="3"/>
          <w:szCs w:val="24"/>
          <w:lang w:eastAsia="zh-CN" w:bidi="hi-IN"/>
        </w:rPr>
        <w:t xml:space="preserve">).  </w:t>
      </w:r>
    </w:p>
    <w:p w14:paraId="5E9B0943" w14:textId="66E5997B" w:rsidR="00207ADE" w:rsidRPr="00D14346" w:rsidRDefault="00D14346" w:rsidP="00207AD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22383E">
        <w:rPr>
          <w:color w:val="000000"/>
          <w:shd w:val="clear" w:color="auto" w:fill="FFFFFF"/>
        </w:rPr>
        <w:t>At</w:t>
      </w:r>
      <w:r w:rsidR="00B41D61">
        <w:rPr>
          <w:color w:val="000000"/>
          <w:shd w:val="clear" w:color="auto" w:fill="FFFFFF"/>
        </w:rPr>
        <w:t xml:space="preserve">askaitiniu laikotarpiu Jaunimo reikalų taryba  surengė </w:t>
      </w:r>
      <w:r w:rsidR="00D060FA">
        <w:rPr>
          <w:color w:val="000000"/>
          <w:shd w:val="clear" w:color="auto" w:fill="FFFFFF"/>
        </w:rPr>
        <w:t>5</w:t>
      </w:r>
      <w:r w:rsidR="00207ADE">
        <w:rPr>
          <w:color w:val="000000"/>
          <w:shd w:val="clear" w:color="auto" w:fill="FFFFFF"/>
        </w:rPr>
        <w:t xml:space="preserve"> posėdžius, apsvarstė </w:t>
      </w:r>
      <w:r w:rsidR="00D060FA">
        <w:rPr>
          <w:color w:val="000000"/>
          <w:shd w:val="clear" w:color="auto" w:fill="FFFFFF"/>
        </w:rPr>
        <w:t>1</w:t>
      </w:r>
      <w:r w:rsidR="005C245D">
        <w:rPr>
          <w:color w:val="000000"/>
          <w:shd w:val="clear" w:color="auto" w:fill="FFFFFF"/>
        </w:rPr>
        <w:t>9</w:t>
      </w:r>
      <w:r w:rsidR="00207ADE">
        <w:rPr>
          <w:color w:val="000000"/>
          <w:shd w:val="clear" w:color="auto" w:fill="FFFFFF"/>
        </w:rPr>
        <w:t xml:space="preserve"> klausim</w:t>
      </w:r>
      <w:r w:rsidR="00D060FA">
        <w:rPr>
          <w:color w:val="000000"/>
          <w:shd w:val="clear" w:color="auto" w:fill="FFFFFF"/>
        </w:rPr>
        <w:t>ų</w:t>
      </w:r>
      <w:r w:rsidR="00207ADE">
        <w:rPr>
          <w:color w:val="000000"/>
          <w:shd w:val="clear" w:color="auto" w:fill="FFFFFF"/>
        </w:rPr>
        <w:t xml:space="preserve"> </w:t>
      </w:r>
      <w:r w:rsidR="006F7243">
        <w:rPr>
          <w:color w:val="000000"/>
          <w:shd w:val="clear" w:color="auto" w:fill="FFFFFF"/>
        </w:rPr>
        <w:t>ir</w:t>
      </w:r>
      <w:r w:rsidR="00207ADE">
        <w:rPr>
          <w:color w:val="000000"/>
          <w:shd w:val="clear" w:color="auto" w:fill="FFFFFF"/>
        </w:rPr>
        <w:t xml:space="preserve"> priėmė atitinkamus sprendimus.</w:t>
      </w:r>
      <w:r w:rsidR="00C653E0">
        <w:rPr>
          <w:color w:val="000000"/>
          <w:shd w:val="clear" w:color="auto" w:fill="FFFFFF"/>
        </w:rPr>
        <w:t xml:space="preserve"> Išsami informacija pateikta ataskaitoje. </w:t>
      </w:r>
    </w:p>
    <w:p w14:paraId="4A35A3B1" w14:textId="7CBF2B20" w:rsidR="00C93ACF" w:rsidRDefault="00C93ACF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</w:p>
    <w:p w14:paraId="2946610D" w14:textId="4CE65805" w:rsidR="0022383E" w:rsidRDefault="00B41D61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  <w:bookmarkStart w:id="0" w:name="_Hlk62815960"/>
      <w:r>
        <w:rPr>
          <w:color w:val="000000"/>
          <w:shd w:val="clear" w:color="auto" w:fill="FFFFFF"/>
        </w:rPr>
        <w:t xml:space="preserve"> </w:t>
      </w:r>
    </w:p>
    <w:bookmarkEnd w:id="0"/>
    <w:p w14:paraId="0C05F5A2" w14:textId="77777777" w:rsidR="0022383E" w:rsidRDefault="0022383E" w:rsidP="00604C21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</w:r>
    </w:p>
    <w:p w14:paraId="5BAD0D62" w14:textId="77777777" w:rsidR="0022383E" w:rsidRDefault="0022383E" w:rsidP="0022383E">
      <w:pPr>
        <w:tabs>
          <w:tab w:val="left" w:pos="720"/>
        </w:tabs>
        <w:spacing w:line="360" w:lineRule="auto"/>
        <w:jc w:val="both"/>
        <w:rPr>
          <w:color w:val="000000"/>
          <w:shd w:val="clear" w:color="auto" w:fill="FFFFFF"/>
        </w:rPr>
      </w:pPr>
    </w:p>
    <w:p w14:paraId="18E75806" w14:textId="77777777" w:rsidR="0022383E" w:rsidRPr="00987FF1" w:rsidRDefault="0022383E" w:rsidP="000B42DC">
      <w:pPr>
        <w:rPr>
          <w:rFonts w:ascii="Times New Roman" w:hAnsi="Times New Roman"/>
          <w:szCs w:val="24"/>
        </w:rPr>
      </w:pPr>
    </w:p>
    <w:p w14:paraId="7E289579" w14:textId="77777777" w:rsidR="00987FF1" w:rsidRPr="00987FF1" w:rsidRDefault="00987FF1" w:rsidP="000B42DC">
      <w:pPr>
        <w:rPr>
          <w:rFonts w:ascii="Times New Roman" w:hAnsi="Times New Roman"/>
          <w:szCs w:val="24"/>
        </w:rPr>
      </w:pPr>
    </w:p>
    <w:sectPr w:rsidR="00987FF1" w:rsidRPr="00987FF1" w:rsidSect="006D0E36">
      <w:headerReference w:type="default" r:id="rId8"/>
      <w:footerReference w:type="default" r:id="rId9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F4A0A" w14:textId="77777777" w:rsidR="007E016F" w:rsidRDefault="007E016F">
      <w:r>
        <w:separator/>
      </w:r>
    </w:p>
  </w:endnote>
  <w:endnote w:type="continuationSeparator" w:id="0">
    <w:p w14:paraId="04889256" w14:textId="77777777" w:rsidR="007E016F" w:rsidRDefault="007E0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47CD" w14:textId="77777777" w:rsidR="00E961AB" w:rsidRDefault="00E961AB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97196B">
      <w:rPr>
        <w:noProof/>
        <w:sz w:val="10"/>
      </w:rPr>
      <w:t>C:\Users\djurgutiene\Desktop\Sav taryb sprend (SJRT ataskaita už 2019 m.).docx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E9A2E" w14:textId="77777777" w:rsidR="007E016F" w:rsidRDefault="007E016F">
      <w:r>
        <w:separator/>
      </w:r>
    </w:p>
  </w:footnote>
  <w:footnote w:type="continuationSeparator" w:id="0">
    <w:p w14:paraId="61A067A2" w14:textId="77777777" w:rsidR="007E016F" w:rsidRDefault="007E0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1EE26" w14:textId="77777777" w:rsidR="003F638F" w:rsidRPr="003F638F" w:rsidRDefault="003F638F" w:rsidP="003F638F">
    <w:pPr>
      <w:pStyle w:val="Antrats"/>
      <w:jc w:val="right"/>
      <w:rPr>
        <w:rFonts w:ascii="Times New Roman" w:hAnsi="Times New Roman"/>
        <w:b/>
      </w:rPr>
    </w:pPr>
    <w:r w:rsidRPr="003F638F">
      <w:rPr>
        <w:rFonts w:ascii="Times New Roman" w:hAnsi="Times New Roman"/>
        <w:b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2"/>
  </w:num>
  <w:num w:numId="5">
    <w:abstractNumId w:val="17"/>
  </w:num>
  <w:num w:numId="6">
    <w:abstractNumId w:val="8"/>
  </w:num>
  <w:num w:numId="7">
    <w:abstractNumId w:val="18"/>
  </w:num>
  <w:num w:numId="8">
    <w:abstractNumId w:val="12"/>
  </w:num>
  <w:num w:numId="9">
    <w:abstractNumId w:val="1"/>
  </w:num>
  <w:num w:numId="10">
    <w:abstractNumId w:val="4"/>
  </w:num>
  <w:num w:numId="11">
    <w:abstractNumId w:val="3"/>
  </w:num>
  <w:num w:numId="12">
    <w:abstractNumId w:val="14"/>
  </w:num>
  <w:num w:numId="13">
    <w:abstractNumId w:val="6"/>
  </w:num>
  <w:num w:numId="14">
    <w:abstractNumId w:val="0"/>
  </w:num>
  <w:num w:numId="15">
    <w:abstractNumId w:val="10"/>
  </w:num>
  <w:num w:numId="16">
    <w:abstractNumId w:val="9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7F9C"/>
    <w:rsid w:val="000572BA"/>
    <w:rsid w:val="000610C6"/>
    <w:rsid w:val="00070084"/>
    <w:rsid w:val="00070930"/>
    <w:rsid w:val="00072047"/>
    <w:rsid w:val="00074DB8"/>
    <w:rsid w:val="00074DED"/>
    <w:rsid w:val="00081F02"/>
    <w:rsid w:val="000B42DC"/>
    <w:rsid w:val="000C2EC5"/>
    <w:rsid w:val="000C577D"/>
    <w:rsid w:val="000D46CD"/>
    <w:rsid w:val="000F044A"/>
    <w:rsid w:val="000F7474"/>
    <w:rsid w:val="000F7F64"/>
    <w:rsid w:val="00107E80"/>
    <w:rsid w:val="0011179E"/>
    <w:rsid w:val="001228D3"/>
    <w:rsid w:val="00127353"/>
    <w:rsid w:val="00137021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655E"/>
    <w:rsid w:val="001F4613"/>
    <w:rsid w:val="00201BB9"/>
    <w:rsid w:val="002023C5"/>
    <w:rsid w:val="00207ADE"/>
    <w:rsid w:val="00207F0D"/>
    <w:rsid w:val="0022199E"/>
    <w:rsid w:val="0022383E"/>
    <w:rsid w:val="00254302"/>
    <w:rsid w:val="00255883"/>
    <w:rsid w:val="00255A97"/>
    <w:rsid w:val="002600EB"/>
    <w:rsid w:val="00263424"/>
    <w:rsid w:val="002663E9"/>
    <w:rsid w:val="00266C34"/>
    <w:rsid w:val="0027603D"/>
    <w:rsid w:val="00284326"/>
    <w:rsid w:val="00294A1C"/>
    <w:rsid w:val="002B2E4D"/>
    <w:rsid w:val="002C4D44"/>
    <w:rsid w:val="002D74B7"/>
    <w:rsid w:val="002D7FBE"/>
    <w:rsid w:val="002E00E0"/>
    <w:rsid w:val="002E675D"/>
    <w:rsid w:val="002F049B"/>
    <w:rsid w:val="002F6298"/>
    <w:rsid w:val="00301636"/>
    <w:rsid w:val="003062A4"/>
    <w:rsid w:val="00321305"/>
    <w:rsid w:val="00334C82"/>
    <w:rsid w:val="00340D38"/>
    <w:rsid w:val="003414AF"/>
    <w:rsid w:val="003473D4"/>
    <w:rsid w:val="00356910"/>
    <w:rsid w:val="00376D56"/>
    <w:rsid w:val="00396A9D"/>
    <w:rsid w:val="003A3302"/>
    <w:rsid w:val="003B7AEC"/>
    <w:rsid w:val="003C7107"/>
    <w:rsid w:val="003D56D5"/>
    <w:rsid w:val="003E14E1"/>
    <w:rsid w:val="003E3AAC"/>
    <w:rsid w:val="003F638F"/>
    <w:rsid w:val="003F6A96"/>
    <w:rsid w:val="004300FE"/>
    <w:rsid w:val="00431D59"/>
    <w:rsid w:val="00433959"/>
    <w:rsid w:val="004402DE"/>
    <w:rsid w:val="004421C0"/>
    <w:rsid w:val="00457C56"/>
    <w:rsid w:val="004864E8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059D"/>
    <w:rsid w:val="0056225D"/>
    <w:rsid w:val="00564846"/>
    <w:rsid w:val="00564AA8"/>
    <w:rsid w:val="005653ED"/>
    <w:rsid w:val="00582EDC"/>
    <w:rsid w:val="00585AAF"/>
    <w:rsid w:val="00590A26"/>
    <w:rsid w:val="00593827"/>
    <w:rsid w:val="00593CF6"/>
    <w:rsid w:val="005B2833"/>
    <w:rsid w:val="005B354C"/>
    <w:rsid w:val="005B4255"/>
    <w:rsid w:val="005B6B51"/>
    <w:rsid w:val="005C1995"/>
    <w:rsid w:val="005C245D"/>
    <w:rsid w:val="005C2E81"/>
    <w:rsid w:val="005D13C2"/>
    <w:rsid w:val="005F7B32"/>
    <w:rsid w:val="00604C21"/>
    <w:rsid w:val="0061572E"/>
    <w:rsid w:val="00627FB0"/>
    <w:rsid w:val="00652DD8"/>
    <w:rsid w:val="0066189D"/>
    <w:rsid w:val="00671EB3"/>
    <w:rsid w:val="00673FF8"/>
    <w:rsid w:val="006A2680"/>
    <w:rsid w:val="006A2F8E"/>
    <w:rsid w:val="006A52CE"/>
    <w:rsid w:val="006B2251"/>
    <w:rsid w:val="006D0066"/>
    <w:rsid w:val="006D0E36"/>
    <w:rsid w:val="006E0EAE"/>
    <w:rsid w:val="006E73CF"/>
    <w:rsid w:val="006F5904"/>
    <w:rsid w:val="006F7243"/>
    <w:rsid w:val="007035E4"/>
    <w:rsid w:val="00716CDE"/>
    <w:rsid w:val="0071719A"/>
    <w:rsid w:val="007276D4"/>
    <w:rsid w:val="00731830"/>
    <w:rsid w:val="007326AD"/>
    <w:rsid w:val="007348FC"/>
    <w:rsid w:val="0073511B"/>
    <w:rsid w:val="0074377C"/>
    <w:rsid w:val="00755690"/>
    <w:rsid w:val="00761BC8"/>
    <w:rsid w:val="007668CD"/>
    <w:rsid w:val="00767103"/>
    <w:rsid w:val="00776405"/>
    <w:rsid w:val="0078065A"/>
    <w:rsid w:val="00787B1C"/>
    <w:rsid w:val="00796054"/>
    <w:rsid w:val="007B448F"/>
    <w:rsid w:val="007C3FBF"/>
    <w:rsid w:val="007C688D"/>
    <w:rsid w:val="007D3866"/>
    <w:rsid w:val="007D5938"/>
    <w:rsid w:val="007D5DB6"/>
    <w:rsid w:val="007D63E6"/>
    <w:rsid w:val="007E016F"/>
    <w:rsid w:val="007E6F68"/>
    <w:rsid w:val="00833449"/>
    <w:rsid w:val="00835059"/>
    <w:rsid w:val="008404F4"/>
    <w:rsid w:val="008469C4"/>
    <w:rsid w:val="00860238"/>
    <w:rsid w:val="008635D7"/>
    <w:rsid w:val="0086709B"/>
    <w:rsid w:val="00870853"/>
    <w:rsid w:val="00872236"/>
    <w:rsid w:val="00875FB8"/>
    <w:rsid w:val="00883765"/>
    <w:rsid w:val="00887367"/>
    <w:rsid w:val="00890930"/>
    <w:rsid w:val="008924A6"/>
    <w:rsid w:val="008D026C"/>
    <w:rsid w:val="008D5B43"/>
    <w:rsid w:val="008E013A"/>
    <w:rsid w:val="008F77E5"/>
    <w:rsid w:val="0090095C"/>
    <w:rsid w:val="00905578"/>
    <w:rsid w:val="00915012"/>
    <w:rsid w:val="00916060"/>
    <w:rsid w:val="009224D7"/>
    <w:rsid w:val="009258A5"/>
    <w:rsid w:val="0095742C"/>
    <w:rsid w:val="0097196B"/>
    <w:rsid w:val="00973E93"/>
    <w:rsid w:val="00973F73"/>
    <w:rsid w:val="00987FF1"/>
    <w:rsid w:val="00991E1A"/>
    <w:rsid w:val="009A0E67"/>
    <w:rsid w:val="009A1F45"/>
    <w:rsid w:val="009B3CE5"/>
    <w:rsid w:val="009C0481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24066"/>
    <w:rsid w:val="00A40C32"/>
    <w:rsid w:val="00A4480A"/>
    <w:rsid w:val="00A67ACE"/>
    <w:rsid w:val="00A7584F"/>
    <w:rsid w:val="00A7746F"/>
    <w:rsid w:val="00A81A34"/>
    <w:rsid w:val="00A92450"/>
    <w:rsid w:val="00AA10F4"/>
    <w:rsid w:val="00AA4048"/>
    <w:rsid w:val="00AB129E"/>
    <w:rsid w:val="00AB408D"/>
    <w:rsid w:val="00AB680B"/>
    <w:rsid w:val="00AC196B"/>
    <w:rsid w:val="00AD07F5"/>
    <w:rsid w:val="00AD5575"/>
    <w:rsid w:val="00AD569F"/>
    <w:rsid w:val="00AE52D7"/>
    <w:rsid w:val="00AF1A86"/>
    <w:rsid w:val="00AF1F93"/>
    <w:rsid w:val="00AF7C23"/>
    <w:rsid w:val="00B111A6"/>
    <w:rsid w:val="00B12115"/>
    <w:rsid w:val="00B17550"/>
    <w:rsid w:val="00B1782A"/>
    <w:rsid w:val="00B17BB4"/>
    <w:rsid w:val="00B17D9E"/>
    <w:rsid w:val="00B21C9E"/>
    <w:rsid w:val="00B30301"/>
    <w:rsid w:val="00B30C27"/>
    <w:rsid w:val="00B34760"/>
    <w:rsid w:val="00B409EF"/>
    <w:rsid w:val="00B41D61"/>
    <w:rsid w:val="00B56C07"/>
    <w:rsid w:val="00B60BDB"/>
    <w:rsid w:val="00B76A92"/>
    <w:rsid w:val="00B77B9A"/>
    <w:rsid w:val="00B77DF6"/>
    <w:rsid w:val="00B81A60"/>
    <w:rsid w:val="00B82F61"/>
    <w:rsid w:val="00B94300"/>
    <w:rsid w:val="00B94840"/>
    <w:rsid w:val="00B971BB"/>
    <w:rsid w:val="00B97EAF"/>
    <w:rsid w:val="00BA1E7F"/>
    <w:rsid w:val="00BB0156"/>
    <w:rsid w:val="00BB0FBF"/>
    <w:rsid w:val="00BD7831"/>
    <w:rsid w:val="00BE37B3"/>
    <w:rsid w:val="00BF2ACC"/>
    <w:rsid w:val="00BF45C1"/>
    <w:rsid w:val="00BF67D4"/>
    <w:rsid w:val="00BF683C"/>
    <w:rsid w:val="00C06F06"/>
    <w:rsid w:val="00C242D6"/>
    <w:rsid w:val="00C25E3D"/>
    <w:rsid w:val="00C26C4B"/>
    <w:rsid w:val="00C3392D"/>
    <w:rsid w:val="00C35E13"/>
    <w:rsid w:val="00C41C53"/>
    <w:rsid w:val="00C425A2"/>
    <w:rsid w:val="00C605F1"/>
    <w:rsid w:val="00C63BE0"/>
    <w:rsid w:val="00C653E0"/>
    <w:rsid w:val="00C679BC"/>
    <w:rsid w:val="00C772BE"/>
    <w:rsid w:val="00C8051F"/>
    <w:rsid w:val="00C912D0"/>
    <w:rsid w:val="00C93ACF"/>
    <w:rsid w:val="00CA26A2"/>
    <w:rsid w:val="00CB48B7"/>
    <w:rsid w:val="00CD4876"/>
    <w:rsid w:val="00CD4DFA"/>
    <w:rsid w:val="00CE2C2C"/>
    <w:rsid w:val="00CE6D0E"/>
    <w:rsid w:val="00CE7D35"/>
    <w:rsid w:val="00CF154C"/>
    <w:rsid w:val="00D060FA"/>
    <w:rsid w:val="00D14346"/>
    <w:rsid w:val="00D15983"/>
    <w:rsid w:val="00D211AB"/>
    <w:rsid w:val="00D31054"/>
    <w:rsid w:val="00D34E3B"/>
    <w:rsid w:val="00D4031E"/>
    <w:rsid w:val="00D42A89"/>
    <w:rsid w:val="00D469F2"/>
    <w:rsid w:val="00D532C8"/>
    <w:rsid w:val="00D54415"/>
    <w:rsid w:val="00D64E37"/>
    <w:rsid w:val="00D66307"/>
    <w:rsid w:val="00D77042"/>
    <w:rsid w:val="00D81BA1"/>
    <w:rsid w:val="00D83E2F"/>
    <w:rsid w:val="00D86F90"/>
    <w:rsid w:val="00D9684B"/>
    <w:rsid w:val="00D97F3F"/>
    <w:rsid w:val="00DA1876"/>
    <w:rsid w:val="00DB4C1A"/>
    <w:rsid w:val="00DC161A"/>
    <w:rsid w:val="00DC2D3F"/>
    <w:rsid w:val="00DC39E7"/>
    <w:rsid w:val="00DC67F8"/>
    <w:rsid w:val="00DC688F"/>
    <w:rsid w:val="00DE050C"/>
    <w:rsid w:val="00E01FB6"/>
    <w:rsid w:val="00E05F65"/>
    <w:rsid w:val="00E112C1"/>
    <w:rsid w:val="00E13750"/>
    <w:rsid w:val="00E218A1"/>
    <w:rsid w:val="00E226F7"/>
    <w:rsid w:val="00E33527"/>
    <w:rsid w:val="00E36FB8"/>
    <w:rsid w:val="00E40C11"/>
    <w:rsid w:val="00E536A1"/>
    <w:rsid w:val="00E61D08"/>
    <w:rsid w:val="00E86169"/>
    <w:rsid w:val="00E961AB"/>
    <w:rsid w:val="00E97846"/>
    <w:rsid w:val="00EA72F8"/>
    <w:rsid w:val="00EB2BC7"/>
    <w:rsid w:val="00EB52E0"/>
    <w:rsid w:val="00EC3EB8"/>
    <w:rsid w:val="00F00A30"/>
    <w:rsid w:val="00F05F17"/>
    <w:rsid w:val="00F204CF"/>
    <w:rsid w:val="00F21A25"/>
    <w:rsid w:val="00F3079C"/>
    <w:rsid w:val="00F33831"/>
    <w:rsid w:val="00F476B6"/>
    <w:rsid w:val="00F50B1F"/>
    <w:rsid w:val="00F57449"/>
    <w:rsid w:val="00F7332F"/>
    <w:rsid w:val="00F83555"/>
    <w:rsid w:val="00F945C0"/>
    <w:rsid w:val="00F95A73"/>
    <w:rsid w:val="00F9774D"/>
    <w:rsid w:val="00FA2990"/>
    <w:rsid w:val="00FA691E"/>
    <w:rsid w:val="00FB39CD"/>
    <w:rsid w:val="00FD653D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EA4BB1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  <w:style w:type="character" w:customStyle="1" w:styleId="uficommentbody">
    <w:name w:val="uficommentbody"/>
    <w:basedOn w:val="Numatytasispastraiposriftas"/>
    <w:rsid w:val="00284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5D868F-C7B3-4C70-BA1E-C7DD4C1B5F0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0</TotalTime>
  <Pages>2</Pages>
  <Words>1585</Words>
  <Characters>904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2</cp:revision>
  <cp:lastPrinted>2020-02-05T13:54:00Z</cp:lastPrinted>
  <dcterms:created xsi:type="dcterms:W3CDTF">2025-02-05T08:52:00Z</dcterms:created>
  <dcterms:modified xsi:type="dcterms:W3CDTF">2025-02-05T08:52:00Z</dcterms:modified>
</cp:coreProperties>
</file>