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D225A" w14:textId="77777777" w:rsidR="00097933" w:rsidRPr="0037763C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37763C">
        <w:rPr>
          <w:lang w:val="lt-LT" w:eastAsia="lt-LT"/>
        </w:rPr>
        <w:drawing>
          <wp:inline distT="0" distB="0" distL="0" distR="0" wp14:anchorId="61CBE4FA" wp14:editId="30D707C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BB361" w14:textId="77777777" w:rsidR="00093E2D" w:rsidRPr="0037763C" w:rsidRDefault="00093E2D">
      <w:pPr>
        <w:jc w:val="center"/>
        <w:rPr>
          <w:rFonts w:ascii="Times New Roman" w:hAnsi="Times New Roman"/>
          <w:b/>
          <w:lang w:val="lt-LT"/>
        </w:rPr>
      </w:pPr>
    </w:p>
    <w:p w14:paraId="7C7D8486" w14:textId="77777777" w:rsidR="00097933" w:rsidRPr="0037763C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37763C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37763C">
        <w:rPr>
          <w:rFonts w:ascii="Times New Roman" w:hAnsi="Times New Roman"/>
          <w:b/>
          <w:sz w:val="24"/>
          <w:lang w:val="lt-LT"/>
        </w:rPr>
        <w:t>TARYBA</w:t>
      </w:r>
    </w:p>
    <w:p w14:paraId="76520548" w14:textId="77777777" w:rsidR="00097933" w:rsidRPr="0037763C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A396584" w14:textId="77777777" w:rsidR="00097933" w:rsidRPr="0037763C" w:rsidRDefault="005D72B6">
      <w:pPr>
        <w:pStyle w:val="Antrat3"/>
        <w:rPr>
          <w:b/>
          <w:lang w:val="lt-LT"/>
        </w:rPr>
      </w:pPr>
      <w:r w:rsidRPr="0037763C">
        <w:rPr>
          <w:b/>
          <w:lang w:val="lt-LT"/>
        </w:rPr>
        <w:t>SPRENDIMAS</w:t>
      </w:r>
    </w:p>
    <w:p w14:paraId="76F8380A" w14:textId="77777777" w:rsidR="00097933" w:rsidRPr="0037763C" w:rsidRDefault="00434A6F">
      <w:pPr>
        <w:pStyle w:val="Antrat1"/>
        <w:jc w:val="center"/>
        <w:rPr>
          <w:b/>
          <w:lang w:val="lt-LT"/>
        </w:rPr>
      </w:pPr>
      <w:r w:rsidRPr="0037763C">
        <w:rPr>
          <w:b/>
          <w:lang w:val="lt-LT"/>
        </w:rPr>
        <w:t>DĖL</w:t>
      </w:r>
      <w:r w:rsidR="00DB486D" w:rsidRPr="0037763C">
        <w:rPr>
          <w:b/>
          <w:lang w:val="lt-LT"/>
        </w:rPr>
        <w:t xml:space="preserve"> </w:t>
      </w:r>
      <w:r w:rsidR="004A3487" w:rsidRPr="0037763C">
        <w:rPr>
          <w:b/>
          <w:lang w:val="lt-LT"/>
        </w:rPr>
        <w:t>SUTIKIMO PERIMTI VALSTYBĖS TURTĄ ŠAKIŲ RAJONO SAVIVALDYBĖS NUOSAVYBĖN</w:t>
      </w:r>
    </w:p>
    <w:p w14:paraId="2B8AD597" w14:textId="77777777" w:rsidR="00097933" w:rsidRPr="0037763C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0830C25F" w14:textId="208D344C" w:rsidR="005D5F17" w:rsidRPr="0037763C" w:rsidRDefault="001D585A" w:rsidP="005D5F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>20</w:t>
      </w:r>
      <w:r w:rsidR="007A1F46" w:rsidRPr="0037763C">
        <w:rPr>
          <w:rFonts w:ascii="Times New Roman" w:hAnsi="Times New Roman"/>
          <w:sz w:val="24"/>
          <w:szCs w:val="24"/>
          <w:lang w:val="lt-LT"/>
        </w:rPr>
        <w:t>2</w:t>
      </w:r>
      <w:r w:rsidR="00307D3B" w:rsidRPr="0037763C">
        <w:rPr>
          <w:rFonts w:ascii="Times New Roman" w:hAnsi="Times New Roman"/>
          <w:sz w:val="24"/>
          <w:szCs w:val="24"/>
          <w:lang w:val="lt-LT"/>
        </w:rPr>
        <w:t>5</w:t>
      </w:r>
      <w:r w:rsidRPr="0037763C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860DC" w:rsidRPr="0037763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7D3B" w:rsidRPr="0037763C">
        <w:rPr>
          <w:rFonts w:ascii="Times New Roman" w:hAnsi="Times New Roman"/>
          <w:sz w:val="24"/>
          <w:szCs w:val="24"/>
          <w:lang w:val="lt-LT"/>
        </w:rPr>
        <w:t>vasario 21</w:t>
      </w:r>
      <w:r w:rsidR="009006F9" w:rsidRPr="0037763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7763C">
        <w:rPr>
          <w:rFonts w:ascii="Times New Roman" w:hAnsi="Times New Roman"/>
          <w:sz w:val="24"/>
          <w:szCs w:val="24"/>
          <w:lang w:val="lt-LT"/>
        </w:rPr>
        <w:t>d.</w:t>
      </w:r>
      <w:r w:rsidRPr="0037763C">
        <w:rPr>
          <w:rFonts w:ascii="Times New Roman" w:hAnsi="Times New Roman"/>
          <w:lang w:val="lt-LT"/>
        </w:rPr>
        <w:t xml:space="preserve"> </w:t>
      </w:r>
      <w:r w:rsidR="005D5F17" w:rsidRPr="0037763C">
        <w:rPr>
          <w:rFonts w:ascii="Times New Roman" w:hAnsi="Times New Roman"/>
          <w:sz w:val="24"/>
          <w:szCs w:val="24"/>
          <w:lang w:val="lt-LT"/>
        </w:rPr>
        <w:t xml:space="preserve">Nr. </w:t>
      </w:r>
      <w:proofErr w:type="spellStart"/>
      <w:r w:rsidR="005D5F17" w:rsidRPr="0037763C">
        <w:rPr>
          <w:rFonts w:ascii="Times New Roman" w:hAnsi="Times New Roman"/>
          <w:sz w:val="24"/>
          <w:szCs w:val="24"/>
          <w:lang w:val="lt-LT"/>
        </w:rPr>
        <w:t>TSP</w:t>
      </w:r>
      <w:proofErr w:type="spellEnd"/>
      <w:r w:rsidR="005D5F17" w:rsidRPr="0037763C">
        <w:rPr>
          <w:rFonts w:ascii="Times New Roman" w:hAnsi="Times New Roman"/>
          <w:sz w:val="24"/>
          <w:szCs w:val="24"/>
          <w:lang w:val="lt-LT"/>
        </w:rPr>
        <w:t>-</w:t>
      </w:r>
      <w:r w:rsidR="0037763C" w:rsidRPr="0037763C">
        <w:rPr>
          <w:rFonts w:ascii="Times New Roman" w:hAnsi="Times New Roman"/>
          <w:sz w:val="24"/>
          <w:szCs w:val="24"/>
          <w:lang w:val="lt-LT"/>
        </w:rPr>
        <w:t>48</w:t>
      </w:r>
    </w:p>
    <w:p w14:paraId="519D790C" w14:textId="77777777" w:rsidR="00097933" w:rsidRPr="0037763C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>Šakiai</w:t>
      </w:r>
    </w:p>
    <w:p w14:paraId="2139A697" w14:textId="77777777" w:rsidR="00097933" w:rsidRPr="0037763C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3BB8B18B" w14:textId="0D3E79E5" w:rsidR="004A3487" w:rsidRPr="0037763C" w:rsidRDefault="005D5F17" w:rsidP="00957495">
      <w:pPr>
        <w:pStyle w:val="Antrats"/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 xml:space="preserve">Vadovaudamasi </w:t>
      </w:r>
      <w:r w:rsidR="00A54F2E" w:rsidRPr="0037763C">
        <w:rPr>
          <w:rFonts w:ascii="Times New Roman" w:hAnsi="Times New Roman"/>
          <w:sz w:val="24"/>
          <w:szCs w:val="24"/>
          <w:lang w:val="lt-LT"/>
        </w:rPr>
        <w:t xml:space="preserve">Lietuvos Respublikos 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 xml:space="preserve">valstybės ir savivaldybių turto valdymo, naudojimo ir disponavimo juo įstatymo 6 straipsnio 2 punktu, Lietuvos Respublikos vietos savivaldos įstatymo 6 straipsnio 32 punktu bei atsižvelgdama </w:t>
      </w:r>
      <w:r w:rsidR="00307D3B" w:rsidRPr="0037763C">
        <w:rPr>
          <w:rFonts w:ascii="Times New Roman" w:hAnsi="Times New Roman"/>
          <w:sz w:val="24"/>
          <w:szCs w:val="24"/>
          <w:lang w:val="lt-LT"/>
        </w:rPr>
        <w:t>akcinės bendrovės „Via Lietuva“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307D3B" w:rsidRPr="0037763C">
        <w:rPr>
          <w:rFonts w:ascii="Times New Roman" w:hAnsi="Times New Roman"/>
          <w:sz w:val="24"/>
          <w:szCs w:val="24"/>
          <w:lang w:val="lt-LT"/>
        </w:rPr>
        <w:t>5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07D3B" w:rsidRPr="0037763C">
        <w:rPr>
          <w:rFonts w:ascii="Times New Roman" w:hAnsi="Times New Roman"/>
          <w:sz w:val="24"/>
          <w:szCs w:val="24"/>
          <w:lang w:val="lt-LT"/>
        </w:rPr>
        <w:t>vasario</w:t>
      </w:r>
      <w:r w:rsidR="00511C29" w:rsidRPr="0037763C">
        <w:rPr>
          <w:rFonts w:ascii="Times New Roman" w:hAnsi="Times New Roman"/>
          <w:sz w:val="24"/>
          <w:szCs w:val="24"/>
          <w:lang w:val="lt-LT"/>
        </w:rPr>
        <w:t xml:space="preserve"> 3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 xml:space="preserve"> d. raštą Nr. </w:t>
      </w:r>
      <w:r w:rsidR="00307D3B" w:rsidRPr="0037763C">
        <w:rPr>
          <w:rFonts w:ascii="Times New Roman" w:hAnsi="Times New Roman"/>
          <w:sz w:val="24"/>
          <w:szCs w:val="24"/>
          <w:lang w:val="lt-LT"/>
        </w:rPr>
        <w:t>2-25-1647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0B16DF" w:rsidRPr="0037763C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 xml:space="preserve">rajono savivaldybės taryba </w:t>
      </w:r>
      <w:r w:rsidR="004A3487" w:rsidRPr="0037763C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>:</w:t>
      </w:r>
    </w:p>
    <w:p w14:paraId="449733DD" w14:textId="77777777" w:rsidR="001006DB" w:rsidRPr="0037763C" w:rsidRDefault="004A3487" w:rsidP="00957495">
      <w:pPr>
        <w:pStyle w:val="Antrats"/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 xml:space="preserve">1. Sutikti perimti Šakių rajono savivaldybės nuosavybėn savarankiškajai savivaldybės funkcijai (savivaldybių vietinės reikšmės kelių ir gatvių priežiūra, taisymas, tiesimas ir saugaus eismo organizavimas) įgyvendinti valstybei nuosavybės teise priklausantį ir šiuo metu </w:t>
      </w:r>
      <w:r w:rsidR="00306618" w:rsidRPr="0037763C">
        <w:rPr>
          <w:rFonts w:ascii="Times New Roman" w:hAnsi="Times New Roman"/>
          <w:sz w:val="24"/>
          <w:szCs w:val="24"/>
          <w:lang w:val="lt-LT"/>
        </w:rPr>
        <w:t xml:space="preserve">akcinės bendrovės „Via Lietuva“ </w:t>
      </w:r>
      <w:r w:rsidRPr="0037763C">
        <w:rPr>
          <w:rFonts w:ascii="Times New Roman" w:hAnsi="Times New Roman"/>
          <w:sz w:val="24"/>
          <w:szCs w:val="24"/>
          <w:lang w:val="lt-LT"/>
        </w:rPr>
        <w:t xml:space="preserve"> patikėjimo teise valdomą</w:t>
      </w:r>
      <w:r w:rsidR="001006DB" w:rsidRPr="0037763C">
        <w:rPr>
          <w:rFonts w:ascii="Times New Roman" w:hAnsi="Times New Roman"/>
          <w:sz w:val="24"/>
          <w:szCs w:val="24"/>
          <w:lang w:val="lt-LT"/>
        </w:rPr>
        <w:t>:</w:t>
      </w:r>
    </w:p>
    <w:p w14:paraId="0E30ED43" w14:textId="42B97E94" w:rsidR="001006DB" w:rsidRPr="0037763C" w:rsidRDefault="001006DB" w:rsidP="00957495">
      <w:pPr>
        <w:pStyle w:val="Antrats"/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>1.1.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7763C">
        <w:rPr>
          <w:rFonts w:ascii="Times New Roman" w:hAnsi="Times New Roman"/>
          <w:sz w:val="24"/>
          <w:szCs w:val="24"/>
          <w:lang w:val="lt-LT"/>
        </w:rPr>
        <w:t>N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>ekilnojamąjį turtą –</w:t>
      </w:r>
      <w:r w:rsidR="005146FD" w:rsidRPr="0037763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A60AC" w:rsidRPr="0037763C">
        <w:rPr>
          <w:rFonts w:ascii="Times New Roman" w:hAnsi="Times New Roman"/>
          <w:sz w:val="24"/>
          <w:szCs w:val="24"/>
          <w:lang w:val="lt-LT"/>
        </w:rPr>
        <w:t>valstybinės reikšmės rajoninį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7763C">
        <w:rPr>
          <w:rFonts w:ascii="Times New Roman" w:hAnsi="Times New Roman"/>
          <w:sz w:val="24"/>
          <w:szCs w:val="24"/>
          <w:lang w:val="lt-LT"/>
        </w:rPr>
        <w:t>kelią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146FD" w:rsidRPr="0037763C">
        <w:rPr>
          <w:rFonts w:ascii="Times New Roman" w:hAnsi="Times New Roman"/>
          <w:sz w:val="24"/>
          <w:szCs w:val="24"/>
          <w:lang w:val="lt-LT"/>
        </w:rPr>
        <w:t>Nr. 3810 Šakiai–</w:t>
      </w:r>
      <w:proofErr w:type="spellStart"/>
      <w:r w:rsidR="005146FD" w:rsidRPr="0037763C">
        <w:rPr>
          <w:rFonts w:ascii="Times New Roman" w:hAnsi="Times New Roman"/>
          <w:sz w:val="24"/>
          <w:szCs w:val="24"/>
          <w:lang w:val="lt-LT"/>
        </w:rPr>
        <w:t>Prūseliai</w:t>
      </w:r>
      <w:proofErr w:type="spellEnd"/>
      <w:r w:rsidR="005146FD" w:rsidRPr="0037763C">
        <w:rPr>
          <w:rFonts w:ascii="Times New Roman" w:hAnsi="Times New Roman"/>
          <w:sz w:val="24"/>
          <w:szCs w:val="24"/>
          <w:lang w:val="lt-LT"/>
        </w:rPr>
        <w:t xml:space="preserve"> (unikalus Nr. 4400-2100-1623. Ilgis 6,794 km)</w:t>
      </w:r>
      <w:r w:rsidR="00652AFA" w:rsidRPr="0037763C">
        <w:rPr>
          <w:rFonts w:ascii="Times New Roman" w:hAnsi="Times New Roman"/>
          <w:sz w:val="24"/>
          <w:szCs w:val="24"/>
          <w:lang w:val="lt-LT"/>
        </w:rPr>
        <w:t>;</w:t>
      </w:r>
    </w:p>
    <w:p w14:paraId="1AF96B24" w14:textId="7E4874A8" w:rsidR="001006DB" w:rsidRPr="0037763C" w:rsidRDefault="001006DB" w:rsidP="00957495">
      <w:pPr>
        <w:pStyle w:val="Antrats"/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 xml:space="preserve">1.2. Paprastojo remonto </w:t>
      </w:r>
      <w:r w:rsidR="007A60AC" w:rsidRPr="0037763C">
        <w:rPr>
          <w:rFonts w:ascii="Times New Roman" w:hAnsi="Times New Roman"/>
          <w:sz w:val="24"/>
          <w:szCs w:val="24"/>
          <w:lang w:val="lt-LT"/>
        </w:rPr>
        <w:t>aprašus</w:t>
      </w:r>
      <w:r w:rsidRPr="0037763C">
        <w:rPr>
          <w:rFonts w:ascii="Times New Roman" w:hAnsi="Times New Roman"/>
          <w:sz w:val="24"/>
          <w:szCs w:val="24"/>
          <w:lang w:val="lt-LT"/>
        </w:rPr>
        <w:t>, kuriuos įgyvendinant kelyje Nr. 3810 būtų sutvarkytos pėsčiųjų perėjos:</w:t>
      </w:r>
    </w:p>
    <w:p w14:paraId="28A0E1A1" w14:textId="34BD346F" w:rsidR="001006DB" w:rsidRPr="0037763C" w:rsidRDefault="001006DB" w:rsidP="00957495">
      <w:pPr>
        <w:pStyle w:val="Antrats"/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 xml:space="preserve">1.2.1. </w:t>
      </w:r>
      <w:r w:rsidR="00865757" w:rsidRPr="0037763C">
        <w:rPr>
          <w:rFonts w:ascii="Times New Roman" w:hAnsi="Times New Roman"/>
          <w:sz w:val="24"/>
          <w:szCs w:val="24"/>
          <w:lang w:val="lt-LT"/>
        </w:rPr>
        <w:t>Pėsčiųjų perėjos, esančios valstybinės reikšmės rajoninio kelio Nr. 3810 Šakiai–</w:t>
      </w:r>
      <w:proofErr w:type="spellStart"/>
      <w:r w:rsidR="00865757" w:rsidRPr="0037763C">
        <w:rPr>
          <w:rFonts w:ascii="Times New Roman" w:hAnsi="Times New Roman"/>
          <w:sz w:val="24"/>
          <w:szCs w:val="24"/>
          <w:lang w:val="lt-LT"/>
        </w:rPr>
        <w:t>Prūseliai</w:t>
      </w:r>
      <w:proofErr w:type="spellEnd"/>
      <w:r w:rsidR="00865757" w:rsidRPr="0037763C">
        <w:rPr>
          <w:rFonts w:ascii="Times New Roman" w:hAnsi="Times New Roman"/>
          <w:sz w:val="24"/>
          <w:szCs w:val="24"/>
          <w:lang w:val="lt-LT"/>
        </w:rPr>
        <w:t xml:space="preserve"> 0,673 km, paprastasis remontas;</w:t>
      </w:r>
    </w:p>
    <w:p w14:paraId="72F81A45" w14:textId="6054A918" w:rsidR="00865757" w:rsidRPr="0037763C" w:rsidRDefault="00865757" w:rsidP="00957495">
      <w:pPr>
        <w:pStyle w:val="Antrats"/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 xml:space="preserve">1.2.2. </w:t>
      </w:r>
      <w:r w:rsidR="009B118C" w:rsidRPr="0037763C">
        <w:rPr>
          <w:rFonts w:ascii="Times New Roman" w:hAnsi="Times New Roman"/>
          <w:sz w:val="24"/>
          <w:szCs w:val="24"/>
          <w:lang w:val="lt-LT"/>
        </w:rPr>
        <w:t>Pėsčiųjų perėjos, esančios valstybinės reikšmės rajoninio kelio Nr. 3810 Šakiai–</w:t>
      </w:r>
      <w:proofErr w:type="spellStart"/>
      <w:r w:rsidR="009B118C" w:rsidRPr="0037763C">
        <w:rPr>
          <w:rFonts w:ascii="Times New Roman" w:hAnsi="Times New Roman"/>
          <w:sz w:val="24"/>
          <w:szCs w:val="24"/>
          <w:lang w:val="lt-LT"/>
        </w:rPr>
        <w:t>Prūseliai</w:t>
      </w:r>
      <w:proofErr w:type="spellEnd"/>
      <w:r w:rsidR="009B118C" w:rsidRPr="0037763C">
        <w:rPr>
          <w:rFonts w:ascii="Times New Roman" w:hAnsi="Times New Roman"/>
          <w:sz w:val="24"/>
          <w:szCs w:val="24"/>
          <w:lang w:val="lt-LT"/>
        </w:rPr>
        <w:t xml:space="preserve"> 0,449 km, paprastasis remontas;</w:t>
      </w:r>
    </w:p>
    <w:p w14:paraId="4186869D" w14:textId="66EA21B1" w:rsidR="009B118C" w:rsidRPr="0037763C" w:rsidRDefault="009B118C" w:rsidP="00957495">
      <w:pPr>
        <w:pStyle w:val="Antrats"/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>1.2.3. Pėsčiųjų perėjos, esančios valstybinės reikšmės rajoninio kelio Nr. 3810 Šakiai–</w:t>
      </w:r>
      <w:proofErr w:type="spellStart"/>
      <w:r w:rsidRPr="0037763C">
        <w:rPr>
          <w:rFonts w:ascii="Times New Roman" w:hAnsi="Times New Roman"/>
          <w:sz w:val="24"/>
          <w:szCs w:val="24"/>
          <w:lang w:val="lt-LT"/>
        </w:rPr>
        <w:t>Prūseliai</w:t>
      </w:r>
      <w:proofErr w:type="spellEnd"/>
      <w:r w:rsidRPr="0037763C">
        <w:rPr>
          <w:rFonts w:ascii="Times New Roman" w:hAnsi="Times New Roman"/>
          <w:sz w:val="24"/>
          <w:szCs w:val="24"/>
          <w:lang w:val="lt-LT"/>
        </w:rPr>
        <w:t xml:space="preserve"> 0,233 km, paprastasis remontas;</w:t>
      </w:r>
    </w:p>
    <w:p w14:paraId="18ED92F3" w14:textId="23325037" w:rsidR="009B118C" w:rsidRPr="0037763C" w:rsidRDefault="009B118C" w:rsidP="00957495">
      <w:pPr>
        <w:pStyle w:val="Antrats"/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>1.2.4. Kelio Nr. 3806 Šakiai–</w:t>
      </w:r>
      <w:proofErr w:type="spellStart"/>
      <w:r w:rsidRPr="0037763C">
        <w:rPr>
          <w:rFonts w:ascii="Times New Roman" w:hAnsi="Times New Roman"/>
          <w:sz w:val="24"/>
          <w:szCs w:val="24"/>
          <w:lang w:val="lt-LT"/>
        </w:rPr>
        <w:t>Slavikai</w:t>
      </w:r>
      <w:proofErr w:type="spellEnd"/>
      <w:r w:rsidRPr="0037763C">
        <w:rPr>
          <w:rFonts w:ascii="Times New Roman" w:hAnsi="Times New Roman"/>
          <w:sz w:val="24"/>
          <w:szCs w:val="24"/>
          <w:lang w:val="lt-LT"/>
        </w:rPr>
        <w:t xml:space="preserve"> ties 0,109 km ir kelio Šakiai–</w:t>
      </w:r>
      <w:proofErr w:type="spellStart"/>
      <w:r w:rsidRPr="0037763C">
        <w:rPr>
          <w:rFonts w:ascii="Times New Roman" w:hAnsi="Times New Roman"/>
          <w:sz w:val="24"/>
          <w:szCs w:val="24"/>
          <w:lang w:val="lt-LT"/>
        </w:rPr>
        <w:t>Prūseliai</w:t>
      </w:r>
      <w:proofErr w:type="spellEnd"/>
      <w:r w:rsidRPr="0037763C">
        <w:rPr>
          <w:rFonts w:ascii="Times New Roman" w:hAnsi="Times New Roman"/>
          <w:sz w:val="24"/>
          <w:szCs w:val="24"/>
          <w:lang w:val="lt-LT"/>
        </w:rPr>
        <w:t xml:space="preserve"> ties 0,011 km paprastasis remontas, sutvarkant pėsčiųjų perėjas.</w:t>
      </w:r>
    </w:p>
    <w:p w14:paraId="41E5BA6B" w14:textId="77777777" w:rsidR="004A3487" w:rsidRPr="0037763C" w:rsidRDefault="004A3487" w:rsidP="00957495">
      <w:pPr>
        <w:pStyle w:val="Antrats"/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 xml:space="preserve">2. Įgalioti </w:t>
      </w:r>
      <w:r w:rsidR="00BA1976" w:rsidRPr="0037763C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37763C">
        <w:rPr>
          <w:rFonts w:ascii="Times New Roman" w:hAnsi="Times New Roman"/>
          <w:sz w:val="24"/>
          <w:szCs w:val="24"/>
          <w:lang w:val="lt-LT"/>
        </w:rPr>
        <w:t>rajono savivaldybės administracijos direktorių Šakių rajono savivaldybės vardu pasirašyti šio sprendimo 1 punkte nurodyto turto perdavimo ir priėmimo aktą.</w:t>
      </w:r>
    </w:p>
    <w:p w14:paraId="557D6CCC" w14:textId="77777777" w:rsidR="00186E02" w:rsidRPr="0037763C" w:rsidRDefault="00186E02" w:rsidP="00186E0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A0BD0FF" w14:textId="77777777" w:rsidR="00A54F2E" w:rsidRPr="0037763C" w:rsidRDefault="00A54F2E" w:rsidP="00186E0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71BD8C6" w14:textId="40C8DB08" w:rsidR="005D5F17" w:rsidRPr="0037763C" w:rsidRDefault="005D5F17" w:rsidP="00186E0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7763C">
        <w:rPr>
          <w:rFonts w:ascii="Times New Roman" w:hAnsi="Times New Roman"/>
          <w:sz w:val="24"/>
          <w:szCs w:val="24"/>
          <w:lang w:val="lt-LT"/>
        </w:rPr>
        <w:tab/>
      </w:r>
      <w:r w:rsidRPr="0037763C">
        <w:rPr>
          <w:rFonts w:ascii="Times New Roman" w:hAnsi="Times New Roman"/>
          <w:sz w:val="24"/>
          <w:szCs w:val="24"/>
          <w:lang w:val="lt-LT"/>
        </w:rPr>
        <w:tab/>
      </w:r>
      <w:r w:rsidRPr="0037763C">
        <w:rPr>
          <w:rFonts w:ascii="Times New Roman" w:hAnsi="Times New Roman"/>
          <w:sz w:val="24"/>
          <w:szCs w:val="24"/>
          <w:lang w:val="lt-LT"/>
        </w:rPr>
        <w:tab/>
      </w:r>
      <w:r w:rsidRPr="0037763C">
        <w:rPr>
          <w:rFonts w:ascii="Times New Roman" w:hAnsi="Times New Roman"/>
          <w:sz w:val="24"/>
          <w:szCs w:val="24"/>
          <w:lang w:val="lt-LT"/>
        </w:rPr>
        <w:tab/>
      </w:r>
      <w:r w:rsidRPr="0037763C">
        <w:rPr>
          <w:rFonts w:ascii="Times New Roman" w:hAnsi="Times New Roman"/>
          <w:sz w:val="24"/>
          <w:szCs w:val="24"/>
          <w:lang w:val="lt-LT"/>
        </w:rPr>
        <w:tab/>
      </w:r>
      <w:r w:rsidRPr="0037763C">
        <w:rPr>
          <w:rFonts w:ascii="Times New Roman" w:hAnsi="Times New Roman"/>
          <w:sz w:val="24"/>
          <w:szCs w:val="24"/>
          <w:lang w:val="lt-LT"/>
        </w:rPr>
        <w:tab/>
      </w:r>
      <w:r w:rsidRPr="0037763C">
        <w:rPr>
          <w:rFonts w:ascii="Times New Roman" w:hAnsi="Times New Roman"/>
          <w:sz w:val="24"/>
          <w:szCs w:val="24"/>
          <w:lang w:val="lt-LT"/>
        </w:rPr>
        <w:tab/>
      </w:r>
      <w:r w:rsidR="00957495" w:rsidRPr="0037763C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9B118C" w:rsidRPr="0037763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257CCD7" w14:textId="77777777" w:rsidR="005D5F17" w:rsidRPr="0037763C" w:rsidRDefault="005D5F17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C1F6393" w14:textId="54E3345B" w:rsidR="005D5F17" w:rsidRPr="0037763C" w:rsidRDefault="005D5F17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>Parengė:</w:t>
      </w:r>
      <w:r w:rsidRPr="0037763C">
        <w:rPr>
          <w:rFonts w:ascii="Times New Roman" w:hAnsi="Times New Roman"/>
          <w:sz w:val="24"/>
          <w:szCs w:val="24"/>
          <w:lang w:val="lt-LT"/>
        </w:rPr>
        <w:tab/>
        <w:t>Biudžeto, turto ir strateginio planavimo skyrius (I. Čepulionienė)</w:t>
      </w:r>
    </w:p>
    <w:p w14:paraId="0B3BE67B" w14:textId="77777777" w:rsidR="007A1F46" w:rsidRPr="0037763C" w:rsidRDefault="005D5F17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>Pranešėja:</w:t>
      </w:r>
      <w:r w:rsidRPr="0037763C">
        <w:rPr>
          <w:rFonts w:ascii="Times New Roman" w:hAnsi="Times New Roman"/>
          <w:sz w:val="24"/>
          <w:szCs w:val="24"/>
          <w:lang w:val="lt-LT"/>
        </w:rPr>
        <w:tab/>
        <w:t xml:space="preserve">E. </w:t>
      </w:r>
      <w:proofErr w:type="spellStart"/>
      <w:r w:rsidRPr="0037763C">
        <w:rPr>
          <w:rFonts w:ascii="Times New Roman" w:hAnsi="Times New Roman"/>
          <w:sz w:val="24"/>
          <w:szCs w:val="24"/>
          <w:lang w:val="lt-LT"/>
        </w:rPr>
        <w:t>Grigaitienė</w:t>
      </w:r>
      <w:proofErr w:type="spellEnd"/>
      <w:r w:rsidR="007A1F46" w:rsidRPr="0037763C">
        <w:rPr>
          <w:rFonts w:ascii="Times New Roman" w:hAnsi="Times New Roman"/>
          <w:sz w:val="24"/>
          <w:szCs w:val="24"/>
          <w:lang w:val="lt-LT"/>
        </w:rPr>
        <w:br w:type="page"/>
      </w:r>
    </w:p>
    <w:p w14:paraId="1405BBB4" w14:textId="77777777" w:rsidR="007A1F46" w:rsidRPr="0037763C" w:rsidRDefault="007A1F46" w:rsidP="007A1F4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7763C">
        <w:rPr>
          <w:rFonts w:ascii="Times New Roman" w:hAnsi="Times New Roman"/>
          <w:b/>
          <w:sz w:val="24"/>
          <w:szCs w:val="24"/>
          <w:lang w:val="lt-LT"/>
        </w:rPr>
        <w:lastRenderedPageBreak/>
        <w:t xml:space="preserve">ŠAKIŲ RAJONO SAVIVALDYBĖS ADMINISTRACIJOS </w:t>
      </w:r>
    </w:p>
    <w:p w14:paraId="3AFE92A7" w14:textId="77777777" w:rsidR="007A1F46" w:rsidRPr="0037763C" w:rsidRDefault="007A1F46" w:rsidP="007A1F46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37763C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534CD53A" w14:textId="77777777" w:rsidR="007A1F46" w:rsidRPr="0037763C" w:rsidRDefault="007A1F46" w:rsidP="007A1F4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7763C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459CF3A0" w14:textId="77777777" w:rsidR="007A1F46" w:rsidRPr="0037763C" w:rsidRDefault="007A1F46" w:rsidP="007A1F4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7763C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313B2DFF" w14:textId="77777777" w:rsidR="007A1F46" w:rsidRPr="0037763C" w:rsidRDefault="007A1F46" w:rsidP="007A1F4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7763C">
        <w:rPr>
          <w:rFonts w:ascii="Times New Roman" w:hAnsi="Times New Roman"/>
          <w:b/>
          <w:sz w:val="24"/>
          <w:szCs w:val="24"/>
          <w:lang w:val="lt-LT"/>
        </w:rPr>
        <w:t>„DĖL</w:t>
      </w:r>
      <w:r w:rsidR="004A3487" w:rsidRPr="0037763C">
        <w:rPr>
          <w:rFonts w:ascii="Times New Roman" w:hAnsi="Times New Roman"/>
          <w:b/>
          <w:sz w:val="24"/>
          <w:szCs w:val="24"/>
          <w:lang w:val="lt-LT"/>
        </w:rPr>
        <w:t xml:space="preserve"> SUTIKIMO PERIMTI VALSTYBĖS TURTĄ ŠAKIŲ RAJONO SAVIVALDYBĖS NUOSAVYBĖN</w:t>
      </w:r>
      <w:r w:rsidRPr="0037763C">
        <w:rPr>
          <w:rFonts w:ascii="Times New Roman" w:hAnsi="Times New Roman"/>
          <w:b/>
          <w:sz w:val="24"/>
          <w:szCs w:val="24"/>
          <w:lang w:val="lt-LT"/>
        </w:rPr>
        <w:t>“ PROJEKTO</w:t>
      </w:r>
    </w:p>
    <w:p w14:paraId="4660668E" w14:textId="77777777" w:rsidR="007A1F46" w:rsidRPr="0037763C" w:rsidRDefault="007A1F46" w:rsidP="007A1F46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B4B2408" w14:textId="51ED84E9" w:rsidR="007A1F46" w:rsidRPr="0037763C" w:rsidRDefault="007A1F46" w:rsidP="007A1F46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>202</w:t>
      </w:r>
      <w:r w:rsidR="00E330F1" w:rsidRPr="0037763C">
        <w:rPr>
          <w:rFonts w:ascii="Times New Roman" w:hAnsi="Times New Roman"/>
          <w:sz w:val="24"/>
          <w:szCs w:val="24"/>
          <w:lang w:val="lt-LT"/>
        </w:rPr>
        <w:t>5</w:t>
      </w:r>
      <w:r w:rsidRPr="0037763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330F1" w:rsidRPr="0037763C">
        <w:rPr>
          <w:rFonts w:ascii="Times New Roman" w:hAnsi="Times New Roman"/>
          <w:sz w:val="24"/>
          <w:szCs w:val="24"/>
          <w:lang w:val="lt-LT"/>
        </w:rPr>
        <w:t>vasario 5</w:t>
      </w:r>
      <w:r w:rsidR="00AD55E4" w:rsidRPr="0037763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7763C">
        <w:rPr>
          <w:rFonts w:ascii="Times New Roman" w:hAnsi="Times New Roman"/>
          <w:sz w:val="24"/>
          <w:szCs w:val="24"/>
          <w:lang w:val="lt-LT"/>
        </w:rPr>
        <w:t>d.</w:t>
      </w:r>
    </w:p>
    <w:p w14:paraId="0CB24DEE" w14:textId="77777777" w:rsidR="007A1F46" w:rsidRPr="0037763C" w:rsidRDefault="007A1F46" w:rsidP="007A1F46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>Šakiai</w:t>
      </w:r>
    </w:p>
    <w:p w14:paraId="2F64633A" w14:textId="77777777" w:rsidR="007A1F46" w:rsidRPr="0037763C" w:rsidRDefault="007A1F46" w:rsidP="009D18DB">
      <w:pPr>
        <w:tabs>
          <w:tab w:val="left" w:pos="720"/>
        </w:tabs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393F71A7" w14:textId="537F750A" w:rsidR="00BE5717" w:rsidRPr="0037763C" w:rsidRDefault="007A1F46" w:rsidP="009D18DB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 xml:space="preserve">1. Parengto projekto tikslai, uždaviniai ir laukiami rezultatai: 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>išreikšti sutikimą dėl valstybės turto</w:t>
      </w:r>
      <w:r w:rsidR="00BE5717" w:rsidRPr="0037763C">
        <w:rPr>
          <w:rFonts w:ascii="Times New Roman" w:hAnsi="Times New Roman"/>
          <w:sz w:val="24"/>
          <w:szCs w:val="24"/>
          <w:lang w:val="lt-LT"/>
        </w:rPr>
        <w:t xml:space="preserve"> –</w:t>
      </w:r>
      <w:r w:rsidR="007A60AC" w:rsidRPr="0037763C">
        <w:rPr>
          <w:rFonts w:ascii="Times New Roman" w:hAnsi="Times New Roman"/>
          <w:sz w:val="24"/>
          <w:szCs w:val="24"/>
          <w:lang w:val="lt-LT"/>
        </w:rPr>
        <w:t xml:space="preserve"> valstybinės </w:t>
      </w:r>
      <w:r w:rsidR="000467D6" w:rsidRPr="0037763C">
        <w:rPr>
          <w:rFonts w:ascii="Times New Roman" w:hAnsi="Times New Roman"/>
          <w:sz w:val="24"/>
          <w:szCs w:val="24"/>
          <w:lang w:val="lt-LT"/>
        </w:rPr>
        <w:t xml:space="preserve">reikšmės </w:t>
      </w:r>
      <w:r w:rsidR="007A60AC" w:rsidRPr="0037763C">
        <w:rPr>
          <w:rFonts w:ascii="Times New Roman" w:hAnsi="Times New Roman"/>
          <w:sz w:val="24"/>
          <w:szCs w:val="24"/>
          <w:lang w:val="lt-LT"/>
        </w:rPr>
        <w:t xml:space="preserve">rajoninio </w:t>
      </w:r>
      <w:r w:rsidR="000467D6" w:rsidRPr="0037763C">
        <w:rPr>
          <w:rFonts w:ascii="Times New Roman" w:hAnsi="Times New Roman"/>
          <w:sz w:val="24"/>
          <w:szCs w:val="24"/>
          <w:lang w:val="lt-LT"/>
        </w:rPr>
        <w:t>keli</w:t>
      </w:r>
      <w:r w:rsidR="00F07377" w:rsidRPr="0037763C">
        <w:rPr>
          <w:rFonts w:ascii="Times New Roman" w:hAnsi="Times New Roman"/>
          <w:sz w:val="24"/>
          <w:szCs w:val="24"/>
          <w:lang w:val="lt-LT"/>
        </w:rPr>
        <w:t>o</w:t>
      </w:r>
      <w:r w:rsidR="000467D6" w:rsidRPr="0037763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8093F" w:rsidRPr="0037763C">
        <w:rPr>
          <w:rFonts w:ascii="Times New Roman" w:hAnsi="Times New Roman"/>
          <w:sz w:val="24"/>
          <w:szCs w:val="24"/>
          <w:lang w:val="lt-LT"/>
        </w:rPr>
        <w:t>Nr. 3810 Šakiai–</w:t>
      </w:r>
      <w:proofErr w:type="spellStart"/>
      <w:r w:rsidR="0088093F" w:rsidRPr="0037763C">
        <w:rPr>
          <w:rFonts w:ascii="Times New Roman" w:hAnsi="Times New Roman"/>
          <w:sz w:val="24"/>
          <w:szCs w:val="24"/>
          <w:lang w:val="lt-LT"/>
        </w:rPr>
        <w:t>Prūseliai</w:t>
      </w:r>
      <w:proofErr w:type="spellEnd"/>
      <w:r w:rsidR="0088093F" w:rsidRPr="0037763C">
        <w:rPr>
          <w:rFonts w:ascii="Times New Roman" w:hAnsi="Times New Roman"/>
          <w:sz w:val="24"/>
          <w:szCs w:val="24"/>
          <w:lang w:val="lt-LT"/>
        </w:rPr>
        <w:t xml:space="preserve"> ir parengtų paprastojo remonto </w:t>
      </w:r>
      <w:r w:rsidR="007A60AC" w:rsidRPr="0037763C">
        <w:rPr>
          <w:rFonts w:ascii="Times New Roman" w:hAnsi="Times New Roman"/>
          <w:sz w:val="24"/>
          <w:szCs w:val="24"/>
          <w:lang w:val="lt-LT"/>
        </w:rPr>
        <w:t>aprašų</w:t>
      </w:r>
      <w:r w:rsidR="0088093F" w:rsidRPr="0037763C">
        <w:rPr>
          <w:rFonts w:ascii="Times New Roman" w:hAnsi="Times New Roman"/>
          <w:sz w:val="24"/>
          <w:szCs w:val="24"/>
          <w:lang w:val="lt-LT"/>
        </w:rPr>
        <w:t xml:space="preserve"> pėsčiųjų perėjoms šiame kelyje sutvarkyti 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 xml:space="preserve">perėmimo savivaldybės nuosavybėn. </w:t>
      </w:r>
      <w:r w:rsidR="0088093F" w:rsidRPr="0037763C">
        <w:rPr>
          <w:rFonts w:ascii="Times New Roman" w:hAnsi="Times New Roman"/>
          <w:sz w:val="24"/>
          <w:szCs w:val="24"/>
          <w:lang w:val="lt-LT"/>
        </w:rPr>
        <w:t>Akcinė bendrovė „Via Lietuva“, gavusi savivaldybės tarybos sprendimą ir parengusi kitus būtinus dokumentus</w:t>
      </w:r>
      <w:r w:rsidR="001A10D2" w:rsidRPr="0037763C">
        <w:rPr>
          <w:rFonts w:ascii="Times New Roman" w:hAnsi="Times New Roman"/>
          <w:sz w:val="24"/>
          <w:szCs w:val="24"/>
          <w:lang w:val="lt-LT"/>
        </w:rPr>
        <w:t xml:space="preserve">, teiks prašymą </w:t>
      </w:r>
      <w:r w:rsidR="00BE5717" w:rsidRPr="0037763C">
        <w:rPr>
          <w:rFonts w:ascii="Times New Roman" w:hAnsi="Times New Roman"/>
          <w:sz w:val="24"/>
          <w:szCs w:val="24"/>
          <w:lang w:val="lt-LT"/>
        </w:rPr>
        <w:t xml:space="preserve">Susisiekimo ministerijai inicijuoti Lietuvos Respublikos Vyriausybės nutarimo dėl </w:t>
      </w:r>
      <w:r w:rsidR="001A10D2" w:rsidRPr="0037763C">
        <w:rPr>
          <w:rFonts w:ascii="Times New Roman" w:hAnsi="Times New Roman"/>
          <w:sz w:val="24"/>
          <w:szCs w:val="24"/>
          <w:lang w:val="lt-LT"/>
        </w:rPr>
        <w:t xml:space="preserve">turto </w:t>
      </w:r>
      <w:r w:rsidR="00BE5717" w:rsidRPr="0037763C">
        <w:rPr>
          <w:rFonts w:ascii="Times New Roman" w:hAnsi="Times New Roman"/>
          <w:sz w:val="24"/>
          <w:szCs w:val="24"/>
          <w:lang w:val="lt-LT"/>
        </w:rPr>
        <w:t xml:space="preserve">perdavimo </w:t>
      </w:r>
      <w:r w:rsidR="001A10D2" w:rsidRPr="0037763C">
        <w:rPr>
          <w:rFonts w:ascii="Times New Roman" w:hAnsi="Times New Roman"/>
          <w:sz w:val="24"/>
          <w:szCs w:val="24"/>
          <w:lang w:val="lt-LT"/>
        </w:rPr>
        <w:t xml:space="preserve">projekto </w:t>
      </w:r>
      <w:r w:rsidR="00BE5717" w:rsidRPr="0037763C">
        <w:rPr>
          <w:rFonts w:ascii="Times New Roman" w:hAnsi="Times New Roman"/>
          <w:sz w:val="24"/>
          <w:szCs w:val="24"/>
          <w:lang w:val="lt-LT"/>
        </w:rPr>
        <w:t>rengimą.</w:t>
      </w:r>
    </w:p>
    <w:p w14:paraId="51F7D561" w14:textId="77777777" w:rsidR="007A1F46" w:rsidRPr="0037763C" w:rsidRDefault="007A1F46" w:rsidP="007A1F46">
      <w:pPr>
        <w:tabs>
          <w:tab w:val="left" w:pos="720"/>
        </w:tabs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37763C">
        <w:rPr>
          <w:rFonts w:ascii="Times New Roman" w:hAnsi="Times New Roman"/>
          <w:color w:val="000000"/>
          <w:sz w:val="24"/>
          <w:szCs w:val="24"/>
          <w:lang w:val="lt-LT" w:eastAsia="lt-LT"/>
        </w:rPr>
        <w:t>: ......................................................</w:t>
      </w:r>
    </w:p>
    <w:p w14:paraId="2BC1CF8B" w14:textId="77777777" w:rsidR="007A1F46" w:rsidRPr="0037763C" w:rsidRDefault="007A1F46" w:rsidP="007A1F4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7"/>
        <w:gridCol w:w="4254"/>
      </w:tblGrid>
      <w:tr w:rsidR="00366058" w:rsidRPr="0037763C" w14:paraId="173D9F04" w14:textId="77777777" w:rsidTr="00366058">
        <w:tc>
          <w:tcPr>
            <w:tcW w:w="5267" w:type="dxa"/>
          </w:tcPr>
          <w:p w14:paraId="4543D127" w14:textId="77777777" w:rsidR="00366058" w:rsidRPr="0037763C" w:rsidRDefault="00366058" w:rsidP="0036605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7763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254" w:type="dxa"/>
          </w:tcPr>
          <w:p w14:paraId="55BB8DD9" w14:textId="77777777" w:rsidR="00366058" w:rsidRPr="0037763C" w:rsidRDefault="00366058" w:rsidP="0036605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7763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7A1F46" w:rsidRPr="0037763C" w14:paraId="3EDA45D5" w14:textId="77777777" w:rsidTr="00366058">
        <w:tc>
          <w:tcPr>
            <w:tcW w:w="5267" w:type="dxa"/>
          </w:tcPr>
          <w:p w14:paraId="320A267C" w14:textId="77777777" w:rsidR="007A1F46" w:rsidRPr="0037763C" w:rsidRDefault="007A1F46" w:rsidP="003232A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254" w:type="dxa"/>
          </w:tcPr>
          <w:p w14:paraId="4A732835" w14:textId="77777777" w:rsidR="007A1F46" w:rsidRPr="0037763C" w:rsidRDefault="007A1F46" w:rsidP="003232A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56B5C848" w14:textId="77777777" w:rsidR="007A1F46" w:rsidRPr="0037763C" w:rsidRDefault="007A1F46" w:rsidP="007A1F46">
      <w:pPr>
        <w:tabs>
          <w:tab w:val="left" w:pos="720"/>
        </w:tabs>
        <w:jc w:val="both"/>
        <w:rPr>
          <w:rFonts w:ascii="Times New Roman" w:hAnsi="Times New Roman"/>
          <w:sz w:val="12"/>
          <w:szCs w:val="12"/>
          <w:lang w:val="lt-LT"/>
        </w:rPr>
      </w:pPr>
    </w:p>
    <w:p w14:paraId="16D14C13" w14:textId="77777777" w:rsidR="007A1F46" w:rsidRPr="0037763C" w:rsidRDefault="007A1F46" w:rsidP="007A1F4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37763C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37763C">
        <w:rPr>
          <w:rFonts w:ascii="Times New Roman" w:hAnsi="Times New Roman"/>
          <w:sz w:val="24"/>
          <w:szCs w:val="24"/>
          <w:lang w:val="lt-LT"/>
        </w:rPr>
        <w:t>: teisės akto projekto antikorupcinis vertinimas n</w:t>
      </w:r>
      <w:r w:rsidR="00366058" w:rsidRPr="0037763C">
        <w:rPr>
          <w:rFonts w:ascii="Times New Roman" w:hAnsi="Times New Roman"/>
          <w:sz w:val="24"/>
          <w:szCs w:val="24"/>
          <w:lang w:val="lt-LT"/>
        </w:rPr>
        <w:t>e</w:t>
      </w:r>
      <w:r w:rsidRPr="0037763C">
        <w:rPr>
          <w:rFonts w:ascii="Times New Roman" w:hAnsi="Times New Roman"/>
          <w:sz w:val="24"/>
          <w:szCs w:val="24"/>
          <w:lang w:val="lt-LT"/>
        </w:rPr>
        <w:t>atliekamas, nes teisės akto projektu nebus reguliuojami visuomeniniai santykiai, susiję su Lietuvos Respublikos korupcijos prevencijos įstatymo 8 straipsnio 1 dalyje reglamentuojamomis veiklos sritimis.</w:t>
      </w:r>
    </w:p>
    <w:p w14:paraId="7660272D" w14:textId="6139D9CC" w:rsidR="007A1F46" w:rsidRPr="0037763C" w:rsidRDefault="007A1F46" w:rsidP="0047767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7763C">
        <w:rPr>
          <w:rFonts w:ascii="Times New Roman" w:hAnsi="Times New Roman"/>
          <w:sz w:val="24"/>
          <w:szCs w:val="24"/>
          <w:lang w:val="lt-LT"/>
        </w:rPr>
        <w:tab/>
        <w:t>4. Kiti, projekto rengėjų nuo</w:t>
      </w:r>
      <w:r w:rsidR="009C7CBB" w:rsidRPr="0037763C">
        <w:rPr>
          <w:rFonts w:ascii="Times New Roman" w:hAnsi="Times New Roman"/>
          <w:sz w:val="24"/>
          <w:szCs w:val="24"/>
          <w:lang w:val="lt-LT"/>
        </w:rPr>
        <w:t xml:space="preserve">mone, reikalingi paaiškinimai: </w:t>
      </w:r>
      <w:r w:rsidR="008D4149" w:rsidRPr="0037763C">
        <w:rPr>
          <w:rFonts w:ascii="Times New Roman" w:hAnsi="Times New Roman"/>
          <w:sz w:val="24"/>
          <w:szCs w:val="24"/>
          <w:lang w:val="lt-LT"/>
        </w:rPr>
        <w:t xml:space="preserve">Šakių rajono savivaldybės meras 2025-01-31 raštu Nr. S E-206 kreipėsi į akcinę bendrovę </w:t>
      </w:r>
      <w:r w:rsidR="006D3ECD" w:rsidRPr="0037763C">
        <w:rPr>
          <w:rFonts w:ascii="Times New Roman" w:hAnsi="Times New Roman"/>
          <w:sz w:val="24"/>
          <w:szCs w:val="24"/>
          <w:lang w:val="lt-LT"/>
        </w:rPr>
        <w:t xml:space="preserve">„Via Lietuva“ </w:t>
      </w:r>
      <w:r w:rsidR="0070341A" w:rsidRPr="0037763C">
        <w:rPr>
          <w:rFonts w:ascii="Times New Roman" w:hAnsi="Times New Roman"/>
          <w:sz w:val="24"/>
          <w:szCs w:val="24"/>
          <w:lang w:val="lt-LT"/>
        </w:rPr>
        <w:t>dėl kelio Nr. 3810 Šakiai–</w:t>
      </w:r>
      <w:proofErr w:type="spellStart"/>
      <w:r w:rsidR="0070341A" w:rsidRPr="0037763C">
        <w:rPr>
          <w:rFonts w:ascii="Times New Roman" w:hAnsi="Times New Roman"/>
          <w:sz w:val="24"/>
          <w:szCs w:val="24"/>
          <w:lang w:val="lt-LT"/>
        </w:rPr>
        <w:t>Prūseliai</w:t>
      </w:r>
      <w:proofErr w:type="spellEnd"/>
      <w:r w:rsidR="0070341A" w:rsidRPr="0037763C">
        <w:rPr>
          <w:rFonts w:ascii="Times New Roman" w:hAnsi="Times New Roman"/>
          <w:sz w:val="24"/>
          <w:szCs w:val="24"/>
          <w:lang w:val="lt-LT"/>
        </w:rPr>
        <w:t xml:space="preserve"> perėmimo savivaldybės nuosavybėn investicinių projektų įgyvendinimui reikalingiems tikslams pasiekti. Akcinė bendrovė „Via Lietuva“ 2025-02-03 raštu Nr. 2-25-1647 informavo, jog sutinka perduoti minėtą kelią ir parengtus paprastojo remonto projektus savivaldybės nuosavybėn. 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>Tam, kad būtų parengtas Lietuvos Respublikos Vyriausybės nutarimo projektas dėl keli</w:t>
      </w:r>
      <w:r w:rsidR="0070341A" w:rsidRPr="0037763C">
        <w:rPr>
          <w:rFonts w:ascii="Times New Roman" w:hAnsi="Times New Roman"/>
          <w:sz w:val="24"/>
          <w:szCs w:val="24"/>
          <w:lang w:val="lt-LT"/>
        </w:rPr>
        <w:t>o</w:t>
      </w:r>
      <w:r w:rsidR="004A3487" w:rsidRPr="0037763C">
        <w:rPr>
          <w:rFonts w:ascii="Times New Roman" w:hAnsi="Times New Roman"/>
          <w:sz w:val="24"/>
          <w:szCs w:val="24"/>
          <w:lang w:val="lt-LT"/>
        </w:rPr>
        <w:t xml:space="preserve"> perdavimo, turi būti priimtas savivaldybės tarybos sprendimas dėl sutikimo perimti turtą, nurodant savarankiškąją savivaldybės funkciją, kuriai atlikti bus naudojamas perimtas turtas. </w:t>
      </w:r>
    </w:p>
    <w:sectPr w:rsidR="007A1F46" w:rsidRPr="0037763C" w:rsidSect="00583A9B">
      <w:headerReference w:type="default" r:id="rId8"/>
      <w:footerReference w:type="default" r:id="rId9"/>
      <w:headerReference w:type="first" r:id="rId10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F3F7A" w14:textId="77777777" w:rsidR="00E23EC9" w:rsidRDefault="00E23EC9">
      <w:r>
        <w:separator/>
      </w:r>
    </w:p>
  </w:endnote>
  <w:endnote w:type="continuationSeparator" w:id="0">
    <w:p w14:paraId="375DE269" w14:textId="77777777" w:rsidR="00E23EC9" w:rsidRDefault="00E23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34027" w14:textId="757439A2" w:rsidR="006327C8" w:rsidRDefault="0072645F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822435">
      <w:rPr>
        <w:noProof/>
        <w:sz w:val="10"/>
      </w:rPr>
      <w:t>C:\Users\icepulioniene\Desktop\Dokumentai\2025\SPRENDIMAI\2sp3.docx</w:t>
    </w:r>
    <w:r>
      <w:rPr>
        <w:noProof/>
        <w:sz w:val="10"/>
      </w:rPr>
      <w:fldChar w:fldCharType="end"/>
    </w:r>
  </w:p>
  <w:p w14:paraId="65D0DA8D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F6B67" w14:textId="77777777" w:rsidR="00E23EC9" w:rsidRDefault="00E23EC9">
      <w:r>
        <w:separator/>
      </w:r>
    </w:p>
  </w:footnote>
  <w:footnote w:type="continuationSeparator" w:id="0">
    <w:p w14:paraId="0BEE9C3C" w14:textId="77777777" w:rsidR="00E23EC9" w:rsidRDefault="00E23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2F0A6" w14:textId="77777777" w:rsidR="009006F9" w:rsidRPr="009006F9" w:rsidRDefault="009006F9" w:rsidP="009006F9">
    <w:pPr>
      <w:pStyle w:val="Antrats"/>
      <w:jc w:val="right"/>
      <w:rPr>
        <w:rFonts w:ascii="Times New Roman" w:hAnsi="Times New Roman"/>
        <w:b/>
        <w:sz w:val="24"/>
        <w:szCs w:val="24"/>
        <w:lang w:val="lt-LT"/>
      </w:rPr>
    </w:pPr>
    <w:r w:rsidRPr="009006F9">
      <w:rPr>
        <w:rFonts w:ascii="Times New Roman" w:hAnsi="Times New Roman"/>
        <w:b/>
        <w:sz w:val="24"/>
        <w:szCs w:val="24"/>
        <w:lang w:val="lt-LT"/>
      </w:rPr>
      <w:t>Projektas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4035338"/>
      <w:docPartObj>
        <w:docPartGallery w:val="Page Numbers (Top of Page)"/>
        <w:docPartUnique/>
      </w:docPartObj>
    </w:sdtPr>
    <w:sdtEndPr/>
    <w:sdtContent>
      <w:p w14:paraId="4EF492AA" w14:textId="77777777" w:rsidR="00583A9B" w:rsidRDefault="00583A9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83A9B">
          <w:rPr>
            <w:noProof/>
            <w:lang w:val="lt-LT"/>
          </w:rPr>
          <w:t>1</w:t>
        </w:r>
        <w:r>
          <w:fldChar w:fldCharType="end"/>
        </w:r>
      </w:p>
    </w:sdtContent>
  </w:sdt>
  <w:p w14:paraId="17AB762D" w14:textId="77777777" w:rsidR="002D1313" w:rsidRDefault="002D131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5B6F"/>
    <w:rsid w:val="00011B92"/>
    <w:rsid w:val="00016C30"/>
    <w:rsid w:val="000467D6"/>
    <w:rsid w:val="00050A0C"/>
    <w:rsid w:val="00093E2D"/>
    <w:rsid w:val="00097933"/>
    <w:rsid w:val="000A1FDD"/>
    <w:rsid w:val="000B16DF"/>
    <w:rsid w:val="000C31D6"/>
    <w:rsid w:val="000D78C2"/>
    <w:rsid w:val="000D7A9F"/>
    <w:rsid w:val="000E4266"/>
    <w:rsid w:val="000F02B9"/>
    <w:rsid w:val="001006DB"/>
    <w:rsid w:val="00101EAC"/>
    <w:rsid w:val="00104550"/>
    <w:rsid w:val="00115063"/>
    <w:rsid w:val="00124170"/>
    <w:rsid w:val="00146E5A"/>
    <w:rsid w:val="0016396E"/>
    <w:rsid w:val="00163CA8"/>
    <w:rsid w:val="00173AFB"/>
    <w:rsid w:val="00175A1C"/>
    <w:rsid w:val="0018058B"/>
    <w:rsid w:val="00186E02"/>
    <w:rsid w:val="00194FD3"/>
    <w:rsid w:val="001A10D2"/>
    <w:rsid w:val="001C0200"/>
    <w:rsid w:val="001C3A29"/>
    <w:rsid w:val="001D585A"/>
    <w:rsid w:val="001E356B"/>
    <w:rsid w:val="001E6C72"/>
    <w:rsid w:val="001E75EA"/>
    <w:rsid w:val="001F21D7"/>
    <w:rsid w:val="002028C8"/>
    <w:rsid w:val="00205F32"/>
    <w:rsid w:val="002215E2"/>
    <w:rsid w:val="002223A3"/>
    <w:rsid w:val="0023102A"/>
    <w:rsid w:val="0023384B"/>
    <w:rsid w:val="00234C31"/>
    <w:rsid w:val="00242B07"/>
    <w:rsid w:val="00245575"/>
    <w:rsid w:val="00266F97"/>
    <w:rsid w:val="002673E0"/>
    <w:rsid w:val="00276AA8"/>
    <w:rsid w:val="0028635F"/>
    <w:rsid w:val="002867F5"/>
    <w:rsid w:val="002A3778"/>
    <w:rsid w:val="002B4C5A"/>
    <w:rsid w:val="002C1E5D"/>
    <w:rsid w:val="002C210B"/>
    <w:rsid w:val="002D1313"/>
    <w:rsid w:val="002E7099"/>
    <w:rsid w:val="002F258C"/>
    <w:rsid w:val="002F45D2"/>
    <w:rsid w:val="00306618"/>
    <w:rsid w:val="00307D3B"/>
    <w:rsid w:val="00316F1D"/>
    <w:rsid w:val="003250B8"/>
    <w:rsid w:val="00351C74"/>
    <w:rsid w:val="0035549D"/>
    <w:rsid w:val="00361680"/>
    <w:rsid w:val="00366058"/>
    <w:rsid w:val="0037763C"/>
    <w:rsid w:val="00387CD6"/>
    <w:rsid w:val="00396072"/>
    <w:rsid w:val="003B35C4"/>
    <w:rsid w:val="003B5E74"/>
    <w:rsid w:val="003C2C26"/>
    <w:rsid w:val="003C598F"/>
    <w:rsid w:val="003D002C"/>
    <w:rsid w:val="003D2D7F"/>
    <w:rsid w:val="003D2E3E"/>
    <w:rsid w:val="0040591E"/>
    <w:rsid w:val="00431F6B"/>
    <w:rsid w:val="00434A6F"/>
    <w:rsid w:val="0043611B"/>
    <w:rsid w:val="00436254"/>
    <w:rsid w:val="00442056"/>
    <w:rsid w:val="0045425D"/>
    <w:rsid w:val="00476138"/>
    <w:rsid w:val="00477672"/>
    <w:rsid w:val="00492E59"/>
    <w:rsid w:val="004A3487"/>
    <w:rsid w:val="004C3F4B"/>
    <w:rsid w:val="00511C29"/>
    <w:rsid w:val="00513033"/>
    <w:rsid w:val="00514551"/>
    <w:rsid w:val="005146FD"/>
    <w:rsid w:val="00516BFF"/>
    <w:rsid w:val="0052238F"/>
    <w:rsid w:val="0052523C"/>
    <w:rsid w:val="005552B9"/>
    <w:rsid w:val="00555E34"/>
    <w:rsid w:val="00557E00"/>
    <w:rsid w:val="00561218"/>
    <w:rsid w:val="00583A9B"/>
    <w:rsid w:val="005901A9"/>
    <w:rsid w:val="00592E48"/>
    <w:rsid w:val="00595CB9"/>
    <w:rsid w:val="005A278A"/>
    <w:rsid w:val="005C5DC2"/>
    <w:rsid w:val="005C6CE1"/>
    <w:rsid w:val="005D5F17"/>
    <w:rsid w:val="005D72B6"/>
    <w:rsid w:val="005F7970"/>
    <w:rsid w:val="0061039D"/>
    <w:rsid w:val="00615771"/>
    <w:rsid w:val="006327C8"/>
    <w:rsid w:val="00646126"/>
    <w:rsid w:val="00647EF4"/>
    <w:rsid w:val="00652AFA"/>
    <w:rsid w:val="00653A6C"/>
    <w:rsid w:val="00663A97"/>
    <w:rsid w:val="006864A9"/>
    <w:rsid w:val="006A0C89"/>
    <w:rsid w:val="006B4FAD"/>
    <w:rsid w:val="006C6851"/>
    <w:rsid w:val="006D3ECD"/>
    <w:rsid w:val="006E0E9C"/>
    <w:rsid w:val="006F27BF"/>
    <w:rsid w:val="0070341A"/>
    <w:rsid w:val="007037B9"/>
    <w:rsid w:val="0070577F"/>
    <w:rsid w:val="00717895"/>
    <w:rsid w:val="00724DA2"/>
    <w:rsid w:val="0072645F"/>
    <w:rsid w:val="00727744"/>
    <w:rsid w:val="00735505"/>
    <w:rsid w:val="007546FB"/>
    <w:rsid w:val="00772253"/>
    <w:rsid w:val="0077772B"/>
    <w:rsid w:val="00777CD2"/>
    <w:rsid w:val="007A1F46"/>
    <w:rsid w:val="007A60AC"/>
    <w:rsid w:val="007E2453"/>
    <w:rsid w:val="007E32C6"/>
    <w:rsid w:val="00805605"/>
    <w:rsid w:val="0080570F"/>
    <w:rsid w:val="00822435"/>
    <w:rsid w:val="00846BC2"/>
    <w:rsid w:val="00863084"/>
    <w:rsid w:val="00865757"/>
    <w:rsid w:val="008806B8"/>
    <w:rsid w:val="0088093F"/>
    <w:rsid w:val="008B7E35"/>
    <w:rsid w:val="008D4149"/>
    <w:rsid w:val="008E1B21"/>
    <w:rsid w:val="008E2463"/>
    <w:rsid w:val="008E635D"/>
    <w:rsid w:val="0090058B"/>
    <w:rsid w:val="009006F9"/>
    <w:rsid w:val="00911AEC"/>
    <w:rsid w:val="00915830"/>
    <w:rsid w:val="00922A63"/>
    <w:rsid w:val="009266E7"/>
    <w:rsid w:val="009278E8"/>
    <w:rsid w:val="009415A6"/>
    <w:rsid w:val="00957495"/>
    <w:rsid w:val="009721C0"/>
    <w:rsid w:val="00991CE0"/>
    <w:rsid w:val="00996B45"/>
    <w:rsid w:val="009A51BF"/>
    <w:rsid w:val="009A5396"/>
    <w:rsid w:val="009A6E9C"/>
    <w:rsid w:val="009B118C"/>
    <w:rsid w:val="009C7CBB"/>
    <w:rsid w:val="009D18DB"/>
    <w:rsid w:val="009D5D56"/>
    <w:rsid w:val="009F360B"/>
    <w:rsid w:val="00A20A7A"/>
    <w:rsid w:val="00A511FC"/>
    <w:rsid w:val="00A548BD"/>
    <w:rsid w:val="00A54F2E"/>
    <w:rsid w:val="00A82544"/>
    <w:rsid w:val="00A82AC3"/>
    <w:rsid w:val="00A852D9"/>
    <w:rsid w:val="00AD55E4"/>
    <w:rsid w:val="00AD6A3E"/>
    <w:rsid w:val="00AF2A10"/>
    <w:rsid w:val="00B038EB"/>
    <w:rsid w:val="00B04EBE"/>
    <w:rsid w:val="00B050B0"/>
    <w:rsid w:val="00B17EB3"/>
    <w:rsid w:val="00B27865"/>
    <w:rsid w:val="00B334F2"/>
    <w:rsid w:val="00B40F1B"/>
    <w:rsid w:val="00B4107C"/>
    <w:rsid w:val="00B44B1D"/>
    <w:rsid w:val="00B45F77"/>
    <w:rsid w:val="00B54DF4"/>
    <w:rsid w:val="00B64916"/>
    <w:rsid w:val="00B8083E"/>
    <w:rsid w:val="00B860DC"/>
    <w:rsid w:val="00B94FAC"/>
    <w:rsid w:val="00BA1976"/>
    <w:rsid w:val="00BD335B"/>
    <w:rsid w:val="00BD3531"/>
    <w:rsid w:val="00BE5717"/>
    <w:rsid w:val="00C14CAE"/>
    <w:rsid w:val="00C33089"/>
    <w:rsid w:val="00C42BEC"/>
    <w:rsid w:val="00C522B5"/>
    <w:rsid w:val="00C5737A"/>
    <w:rsid w:val="00C61A85"/>
    <w:rsid w:val="00C64EF3"/>
    <w:rsid w:val="00C73B76"/>
    <w:rsid w:val="00C73BAE"/>
    <w:rsid w:val="00C73C44"/>
    <w:rsid w:val="00CA2D86"/>
    <w:rsid w:val="00CA416E"/>
    <w:rsid w:val="00CA4305"/>
    <w:rsid w:val="00CB72BA"/>
    <w:rsid w:val="00CC2C07"/>
    <w:rsid w:val="00D009EF"/>
    <w:rsid w:val="00D17D54"/>
    <w:rsid w:val="00D37CD8"/>
    <w:rsid w:val="00D42E04"/>
    <w:rsid w:val="00D46D33"/>
    <w:rsid w:val="00D53544"/>
    <w:rsid w:val="00D656EE"/>
    <w:rsid w:val="00D9291A"/>
    <w:rsid w:val="00D93D36"/>
    <w:rsid w:val="00DB486D"/>
    <w:rsid w:val="00DD44EC"/>
    <w:rsid w:val="00DE1210"/>
    <w:rsid w:val="00DE3C3B"/>
    <w:rsid w:val="00E03CF9"/>
    <w:rsid w:val="00E15109"/>
    <w:rsid w:val="00E23EC9"/>
    <w:rsid w:val="00E330F1"/>
    <w:rsid w:val="00E35273"/>
    <w:rsid w:val="00E37402"/>
    <w:rsid w:val="00E37FF6"/>
    <w:rsid w:val="00E46352"/>
    <w:rsid w:val="00E5691E"/>
    <w:rsid w:val="00E670C0"/>
    <w:rsid w:val="00E70E87"/>
    <w:rsid w:val="00E809B2"/>
    <w:rsid w:val="00EA501A"/>
    <w:rsid w:val="00EB71A2"/>
    <w:rsid w:val="00EB7ADF"/>
    <w:rsid w:val="00F01E77"/>
    <w:rsid w:val="00F07377"/>
    <w:rsid w:val="00F07FF9"/>
    <w:rsid w:val="00F16466"/>
    <w:rsid w:val="00F214CD"/>
    <w:rsid w:val="00F219F0"/>
    <w:rsid w:val="00F36C7E"/>
    <w:rsid w:val="00F53AFB"/>
    <w:rsid w:val="00F63194"/>
    <w:rsid w:val="00F656CF"/>
    <w:rsid w:val="00F75A8F"/>
    <w:rsid w:val="00F9223A"/>
    <w:rsid w:val="00F9421D"/>
    <w:rsid w:val="00FA2886"/>
    <w:rsid w:val="00FA46B2"/>
    <w:rsid w:val="00FB18F7"/>
    <w:rsid w:val="00FD21E5"/>
    <w:rsid w:val="00FD62DF"/>
    <w:rsid w:val="00FE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9838A4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rsid w:val="007A1F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F9AF2F8-6899-4D9A-A9A5-DF556F8311D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0D293-9257-41D0-BD73-504EC71BC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2</Pages>
  <Words>2508</Words>
  <Characters>1431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3932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2025-02-05T08:05:00Z</cp:lastPrinted>
  <dcterms:created xsi:type="dcterms:W3CDTF">2025-02-07T12:42:00Z</dcterms:created>
  <dcterms:modified xsi:type="dcterms:W3CDTF">2025-02-07T12:42:00Z</dcterms:modified>
</cp:coreProperties>
</file>