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D225A" w14:textId="77777777" w:rsidR="00097933" w:rsidRPr="00A54F2E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A54F2E">
        <w:rPr>
          <w:noProof/>
          <w:lang w:val="lt-LT" w:eastAsia="lt-LT"/>
        </w:rPr>
        <w:drawing>
          <wp:inline distT="0" distB="0" distL="0" distR="0" wp14:anchorId="61CBE4FA" wp14:editId="024D7E1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BB361" w14:textId="77777777" w:rsidR="00093E2D" w:rsidRPr="00026A6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7C7D8486" w14:textId="77777777" w:rsidR="00097933" w:rsidRPr="00A54F2E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A54F2E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A54F2E">
        <w:rPr>
          <w:rFonts w:ascii="Times New Roman" w:hAnsi="Times New Roman"/>
          <w:b/>
          <w:sz w:val="24"/>
          <w:lang w:val="lt-LT"/>
        </w:rPr>
        <w:t>TARYBA</w:t>
      </w:r>
    </w:p>
    <w:p w14:paraId="43A19E0E" w14:textId="77777777" w:rsidR="002673E0" w:rsidRPr="00A54F2E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A396584" w14:textId="77777777" w:rsidR="00097933" w:rsidRPr="00A54F2E" w:rsidRDefault="005D72B6">
      <w:pPr>
        <w:pStyle w:val="Antrat3"/>
        <w:rPr>
          <w:b/>
          <w:lang w:val="lt-LT"/>
        </w:rPr>
      </w:pPr>
      <w:r w:rsidRPr="00A54F2E">
        <w:rPr>
          <w:b/>
          <w:lang w:val="lt-LT"/>
        </w:rPr>
        <w:t>SPRENDIMAS</w:t>
      </w:r>
    </w:p>
    <w:p w14:paraId="76F8380A" w14:textId="77777777" w:rsidR="00097933" w:rsidRPr="00A54F2E" w:rsidRDefault="00434A6F">
      <w:pPr>
        <w:pStyle w:val="Antrat1"/>
        <w:jc w:val="center"/>
        <w:rPr>
          <w:b/>
          <w:lang w:val="lt-LT"/>
        </w:rPr>
      </w:pPr>
      <w:r w:rsidRPr="00A54F2E">
        <w:rPr>
          <w:b/>
          <w:lang w:val="lt-LT"/>
        </w:rPr>
        <w:t>DĖL</w:t>
      </w:r>
      <w:r w:rsidR="00DB486D" w:rsidRPr="00A54F2E">
        <w:rPr>
          <w:b/>
          <w:lang w:val="lt-LT"/>
        </w:rPr>
        <w:t xml:space="preserve"> </w:t>
      </w:r>
      <w:r w:rsidR="004A3487">
        <w:rPr>
          <w:b/>
        </w:rPr>
        <w:t>SUTIKIMO PERIMTI VALSTYBĖS TURTĄ ŠAKIŲ RAJONO SAVIVALDYBĖS NUOSAVYBĖN</w:t>
      </w:r>
    </w:p>
    <w:p w14:paraId="2B8AD597" w14:textId="77777777" w:rsidR="00097933" w:rsidRPr="00A54F2E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0830C25F" w14:textId="018E34A8" w:rsidR="005D5F17" w:rsidRPr="00A54F2E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>20</w:t>
      </w:r>
      <w:r w:rsidR="007A1F46" w:rsidRPr="00A54F2E">
        <w:rPr>
          <w:rFonts w:ascii="Times New Roman" w:hAnsi="Times New Roman"/>
          <w:sz w:val="24"/>
          <w:szCs w:val="24"/>
          <w:lang w:val="lt-LT"/>
        </w:rPr>
        <w:t>2</w:t>
      </w:r>
      <w:r w:rsidR="00307D3B">
        <w:rPr>
          <w:rFonts w:ascii="Times New Roman" w:hAnsi="Times New Roman"/>
          <w:sz w:val="24"/>
          <w:szCs w:val="24"/>
          <w:lang w:val="lt-LT"/>
        </w:rPr>
        <w:t>5</w:t>
      </w:r>
      <w:r w:rsidRPr="00A54F2E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A54F2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7D3B">
        <w:rPr>
          <w:rFonts w:ascii="Times New Roman" w:hAnsi="Times New Roman"/>
          <w:sz w:val="24"/>
          <w:szCs w:val="24"/>
          <w:lang w:val="lt-LT"/>
        </w:rPr>
        <w:t>vasario 21</w:t>
      </w:r>
      <w:r w:rsidR="009006F9" w:rsidRPr="00A54F2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54F2E">
        <w:rPr>
          <w:rFonts w:ascii="Times New Roman" w:hAnsi="Times New Roman"/>
          <w:sz w:val="24"/>
          <w:szCs w:val="24"/>
          <w:lang w:val="lt-LT"/>
        </w:rPr>
        <w:t>d.</w:t>
      </w:r>
      <w:r w:rsidRPr="00A54F2E">
        <w:rPr>
          <w:rFonts w:ascii="Times New Roman" w:hAnsi="Times New Roman"/>
          <w:lang w:val="lt-LT"/>
        </w:rPr>
        <w:t xml:space="preserve"> </w:t>
      </w:r>
      <w:r w:rsidR="005D5F17" w:rsidRPr="00A54F2E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A54F2E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A54F2E">
        <w:rPr>
          <w:rFonts w:ascii="Times New Roman" w:hAnsi="Times New Roman"/>
          <w:sz w:val="24"/>
          <w:szCs w:val="24"/>
          <w:lang w:val="lt-LT"/>
        </w:rPr>
        <w:t>-</w:t>
      </w:r>
      <w:r w:rsidR="007635F7">
        <w:rPr>
          <w:rFonts w:ascii="Times New Roman" w:hAnsi="Times New Roman"/>
          <w:sz w:val="24"/>
          <w:szCs w:val="24"/>
          <w:lang w:val="lt-LT"/>
        </w:rPr>
        <w:t>51</w:t>
      </w:r>
    </w:p>
    <w:p w14:paraId="519D790C" w14:textId="77777777" w:rsidR="00097933" w:rsidRPr="00A54F2E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>Šakiai</w:t>
      </w:r>
    </w:p>
    <w:p w14:paraId="2139A697" w14:textId="77777777" w:rsidR="00097933" w:rsidRPr="00A54F2E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3BB8B18B" w14:textId="068BFD4F" w:rsidR="004A3487" w:rsidRPr="00186E02" w:rsidRDefault="005D5F17" w:rsidP="006032F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86E02">
        <w:rPr>
          <w:rFonts w:ascii="Times New Roman" w:hAnsi="Times New Roman"/>
          <w:sz w:val="24"/>
          <w:szCs w:val="24"/>
          <w:lang w:val="lt-LT"/>
        </w:rPr>
        <w:tab/>
        <w:t xml:space="preserve">Vadovaudamasi </w:t>
      </w:r>
      <w:r w:rsidR="00A54F2E" w:rsidRPr="00186E02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4A3487" w:rsidRPr="00186E02">
        <w:rPr>
          <w:rFonts w:ascii="Times New Roman" w:hAnsi="Times New Roman"/>
          <w:sz w:val="24"/>
          <w:szCs w:val="24"/>
          <w:lang w:val="lt-LT"/>
        </w:rPr>
        <w:t xml:space="preserve">valstybės ir savivaldybių turto valdymo, naudojimo ir disponavimo juo įstatymo 6 straipsnio 2 punktu, Lietuvos Respublikos vietos savivaldos įstatymo 6 straipsnio 32 punktu bei atsižvelgdama </w:t>
      </w:r>
      <w:r w:rsidR="009F43EF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307D3B">
        <w:rPr>
          <w:rFonts w:ascii="Times New Roman" w:hAnsi="Times New Roman"/>
          <w:sz w:val="24"/>
          <w:szCs w:val="24"/>
          <w:lang w:val="lt-LT"/>
        </w:rPr>
        <w:t>akcinės bendrovės „Via Lietuva“</w:t>
      </w:r>
      <w:r w:rsidR="004A3487" w:rsidRPr="00186E02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307D3B">
        <w:rPr>
          <w:rFonts w:ascii="Times New Roman" w:hAnsi="Times New Roman"/>
          <w:sz w:val="24"/>
          <w:szCs w:val="24"/>
          <w:lang w:val="lt-LT"/>
        </w:rPr>
        <w:t>5</w:t>
      </w:r>
      <w:r w:rsidR="004A3487" w:rsidRPr="00186E0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7D3B">
        <w:rPr>
          <w:rFonts w:ascii="Times New Roman" w:hAnsi="Times New Roman"/>
          <w:sz w:val="24"/>
          <w:szCs w:val="24"/>
          <w:lang w:val="lt-LT"/>
        </w:rPr>
        <w:t>vasario</w:t>
      </w:r>
      <w:r w:rsidR="00511C29" w:rsidRPr="00186E0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032F5">
        <w:rPr>
          <w:rFonts w:ascii="Times New Roman" w:hAnsi="Times New Roman"/>
          <w:sz w:val="24"/>
          <w:szCs w:val="24"/>
          <w:lang w:val="lt-LT"/>
        </w:rPr>
        <w:t>4</w:t>
      </w:r>
      <w:r w:rsidR="004A3487" w:rsidRPr="00186E02">
        <w:rPr>
          <w:rFonts w:ascii="Times New Roman" w:hAnsi="Times New Roman"/>
          <w:sz w:val="24"/>
          <w:szCs w:val="24"/>
          <w:lang w:val="lt-LT"/>
        </w:rPr>
        <w:t xml:space="preserve"> d. raštą Nr. </w:t>
      </w:r>
      <w:r w:rsidR="00307D3B">
        <w:rPr>
          <w:rFonts w:ascii="Times New Roman" w:hAnsi="Times New Roman"/>
          <w:sz w:val="24"/>
          <w:szCs w:val="24"/>
          <w:lang w:val="lt-LT"/>
        </w:rPr>
        <w:t>2-25-17</w:t>
      </w:r>
      <w:r w:rsidR="006032F5">
        <w:rPr>
          <w:rFonts w:ascii="Times New Roman" w:hAnsi="Times New Roman"/>
          <w:sz w:val="24"/>
          <w:szCs w:val="24"/>
          <w:lang w:val="lt-LT"/>
        </w:rPr>
        <w:t>27</w:t>
      </w:r>
      <w:r w:rsidR="004A3487" w:rsidRPr="00186E0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0B16DF" w:rsidRPr="00186E02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A3487" w:rsidRPr="00186E02">
        <w:rPr>
          <w:rFonts w:ascii="Times New Roman" w:hAnsi="Times New Roman"/>
          <w:sz w:val="24"/>
          <w:szCs w:val="24"/>
          <w:lang w:val="lt-LT"/>
        </w:rPr>
        <w:t xml:space="preserve">rajono savivaldybės taryba </w:t>
      </w:r>
      <w:r w:rsidR="004A3487" w:rsidRPr="00186E02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4A3487" w:rsidRPr="00186E02">
        <w:rPr>
          <w:rFonts w:ascii="Times New Roman" w:hAnsi="Times New Roman"/>
          <w:sz w:val="24"/>
          <w:szCs w:val="24"/>
          <w:lang w:val="lt-LT"/>
        </w:rPr>
        <w:t>:</w:t>
      </w:r>
    </w:p>
    <w:p w14:paraId="0E30ED43" w14:textId="64A0DDF1" w:rsidR="001006DB" w:rsidRDefault="004A3487" w:rsidP="006032F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86E02">
        <w:rPr>
          <w:rFonts w:ascii="Times New Roman" w:hAnsi="Times New Roman"/>
          <w:sz w:val="24"/>
          <w:szCs w:val="24"/>
          <w:lang w:val="lt-LT"/>
        </w:rPr>
        <w:tab/>
        <w:t xml:space="preserve">1. Sutikti perimti Šakių rajono savivaldybės nuosavybėn savarankiškajai savivaldybės funkcijai (savivaldybių vietinės reikšmės kelių ir gatvių priežiūra, taisymas, tiesimas ir saugaus eismo organizavimas) įgyvendinti valstybei nuosavybės teise priklausantį ir šiuo metu </w:t>
      </w:r>
      <w:r w:rsidR="00306618">
        <w:rPr>
          <w:rFonts w:ascii="Times New Roman" w:hAnsi="Times New Roman"/>
          <w:sz w:val="24"/>
          <w:szCs w:val="24"/>
          <w:lang w:val="lt-LT"/>
        </w:rPr>
        <w:t>akcinės bendrovės „Via Lietuva“</w:t>
      </w:r>
      <w:r w:rsidR="00306618" w:rsidRPr="00186E0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86E02">
        <w:rPr>
          <w:rFonts w:ascii="Times New Roman" w:hAnsi="Times New Roman"/>
          <w:sz w:val="24"/>
          <w:szCs w:val="24"/>
          <w:lang w:val="lt-LT"/>
        </w:rPr>
        <w:t>patikėjimo teise valdomą</w:t>
      </w:r>
      <w:r w:rsidR="006032F5">
        <w:rPr>
          <w:rFonts w:ascii="Times New Roman" w:hAnsi="Times New Roman"/>
          <w:sz w:val="24"/>
          <w:szCs w:val="24"/>
          <w:lang w:val="lt-LT"/>
        </w:rPr>
        <w:t xml:space="preserve"> n</w:t>
      </w:r>
      <w:r w:rsidRPr="00186E02">
        <w:rPr>
          <w:rFonts w:ascii="Times New Roman" w:hAnsi="Times New Roman"/>
          <w:sz w:val="24"/>
          <w:szCs w:val="24"/>
          <w:lang w:val="lt-LT"/>
        </w:rPr>
        <w:t>ekilnojamąjį turtą –</w:t>
      </w:r>
      <w:r w:rsidR="005146F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A60AC">
        <w:rPr>
          <w:rFonts w:ascii="Times New Roman" w:hAnsi="Times New Roman"/>
          <w:sz w:val="24"/>
          <w:szCs w:val="24"/>
          <w:lang w:val="lt-LT"/>
        </w:rPr>
        <w:t>valstybinės reikšmės rajoninį</w:t>
      </w:r>
      <w:r w:rsidRPr="00F0737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006DB" w:rsidRPr="00F07377">
        <w:rPr>
          <w:rFonts w:ascii="Times New Roman" w:hAnsi="Times New Roman"/>
          <w:sz w:val="24"/>
          <w:szCs w:val="24"/>
          <w:lang w:val="lt-LT"/>
        </w:rPr>
        <w:t>kelią</w:t>
      </w:r>
      <w:r w:rsidRPr="00F0737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146FD">
        <w:rPr>
          <w:rFonts w:ascii="Times New Roman" w:hAnsi="Times New Roman"/>
          <w:sz w:val="24"/>
          <w:szCs w:val="24"/>
          <w:lang w:val="lt-LT"/>
        </w:rPr>
        <w:t>Nr. 38</w:t>
      </w:r>
      <w:r w:rsidR="006032F5">
        <w:rPr>
          <w:rFonts w:ascii="Times New Roman" w:hAnsi="Times New Roman"/>
          <w:sz w:val="24"/>
          <w:szCs w:val="24"/>
          <w:lang w:val="lt-LT"/>
        </w:rPr>
        <w:t>34</w:t>
      </w:r>
      <w:r w:rsidR="005146FD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5146FD">
        <w:rPr>
          <w:rFonts w:ascii="Times New Roman" w:hAnsi="Times New Roman"/>
          <w:sz w:val="24"/>
          <w:szCs w:val="24"/>
          <w:lang w:val="lt-LT"/>
        </w:rPr>
        <w:t>Ši</w:t>
      </w:r>
      <w:r w:rsidR="006032F5">
        <w:rPr>
          <w:rFonts w:ascii="Times New Roman" w:hAnsi="Times New Roman"/>
          <w:sz w:val="24"/>
          <w:szCs w:val="24"/>
          <w:lang w:val="lt-LT"/>
        </w:rPr>
        <w:t>lgaliai</w:t>
      </w:r>
      <w:proofErr w:type="spellEnd"/>
      <w:r w:rsidR="005146FD">
        <w:rPr>
          <w:rFonts w:ascii="Times New Roman" w:hAnsi="Times New Roman"/>
          <w:sz w:val="24"/>
          <w:szCs w:val="24"/>
          <w:lang w:val="lt-LT"/>
        </w:rPr>
        <w:t>–</w:t>
      </w:r>
      <w:proofErr w:type="spellStart"/>
      <w:r w:rsidR="006032F5">
        <w:rPr>
          <w:rFonts w:ascii="Times New Roman" w:hAnsi="Times New Roman"/>
          <w:sz w:val="24"/>
          <w:szCs w:val="24"/>
          <w:lang w:val="lt-LT"/>
        </w:rPr>
        <w:t>Juškakaimiai</w:t>
      </w:r>
      <w:proofErr w:type="spellEnd"/>
      <w:r w:rsidR="005146FD">
        <w:rPr>
          <w:rFonts w:ascii="Times New Roman" w:hAnsi="Times New Roman"/>
          <w:sz w:val="24"/>
          <w:szCs w:val="24"/>
          <w:lang w:val="lt-LT"/>
        </w:rPr>
        <w:t xml:space="preserve"> (unikalus Nr. 4400-</w:t>
      </w:r>
      <w:r w:rsidR="006032F5">
        <w:rPr>
          <w:rFonts w:ascii="Times New Roman" w:hAnsi="Times New Roman"/>
          <w:sz w:val="24"/>
          <w:szCs w:val="24"/>
          <w:lang w:val="lt-LT"/>
        </w:rPr>
        <w:t>4940-7530,</w:t>
      </w:r>
      <w:r w:rsidR="005146F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032F5">
        <w:rPr>
          <w:rFonts w:ascii="Times New Roman" w:hAnsi="Times New Roman"/>
          <w:sz w:val="24"/>
          <w:szCs w:val="24"/>
          <w:lang w:val="lt-LT"/>
        </w:rPr>
        <w:t>i</w:t>
      </w:r>
      <w:r w:rsidR="005146FD">
        <w:rPr>
          <w:rFonts w:ascii="Times New Roman" w:hAnsi="Times New Roman"/>
          <w:sz w:val="24"/>
          <w:szCs w:val="24"/>
          <w:lang w:val="lt-LT"/>
        </w:rPr>
        <w:t xml:space="preserve">lgis </w:t>
      </w:r>
      <w:r w:rsidR="006032F5">
        <w:rPr>
          <w:rFonts w:ascii="Times New Roman" w:hAnsi="Times New Roman"/>
          <w:sz w:val="24"/>
          <w:szCs w:val="24"/>
          <w:lang w:val="lt-LT"/>
        </w:rPr>
        <w:t>0,892</w:t>
      </w:r>
      <w:r w:rsidR="005146FD">
        <w:rPr>
          <w:rFonts w:ascii="Times New Roman" w:hAnsi="Times New Roman"/>
          <w:sz w:val="24"/>
          <w:szCs w:val="24"/>
          <w:lang w:val="lt-LT"/>
        </w:rPr>
        <w:t xml:space="preserve"> km)</w:t>
      </w:r>
      <w:r w:rsidR="006032F5">
        <w:rPr>
          <w:rFonts w:ascii="Times New Roman" w:hAnsi="Times New Roman"/>
          <w:sz w:val="24"/>
          <w:szCs w:val="24"/>
          <w:lang w:val="lt-LT"/>
        </w:rPr>
        <w:t>.</w:t>
      </w:r>
    </w:p>
    <w:p w14:paraId="41E5BA6B" w14:textId="77777777" w:rsidR="004A3487" w:rsidRDefault="004A3487" w:rsidP="006032F5">
      <w:pPr>
        <w:pStyle w:val="Antrats"/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86E02">
        <w:rPr>
          <w:rFonts w:ascii="Times New Roman" w:hAnsi="Times New Roman"/>
          <w:sz w:val="24"/>
          <w:szCs w:val="24"/>
          <w:lang w:val="lt-LT"/>
        </w:rPr>
        <w:tab/>
        <w:t xml:space="preserve">2. Įgalioti </w:t>
      </w:r>
      <w:r w:rsidR="00BA1976" w:rsidRPr="00186E02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186E02">
        <w:rPr>
          <w:rFonts w:ascii="Times New Roman" w:hAnsi="Times New Roman"/>
          <w:sz w:val="24"/>
          <w:szCs w:val="24"/>
          <w:lang w:val="lt-LT"/>
        </w:rPr>
        <w:t>rajono savivaldybės administracijos direktorių Šakių rajono savivaldybės vardu pasirašyti šio sprendimo 1 punkte nurodyto turto perdavimo ir priėmimo aktą.</w:t>
      </w:r>
    </w:p>
    <w:p w14:paraId="58485561" w14:textId="6B707D22" w:rsidR="00186E02" w:rsidRPr="00186E02" w:rsidRDefault="00186E02" w:rsidP="00186E0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57D6CCC" w14:textId="77777777" w:rsidR="00186E02" w:rsidRPr="00186E02" w:rsidRDefault="00186E02" w:rsidP="00186E0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A0BD0FF" w14:textId="77777777" w:rsidR="00A54F2E" w:rsidRPr="004A3487" w:rsidRDefault="00A54F2E" w:rsidP="00186E0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71BD8C6" w14:textId="4542ADD5" w:rsidR="005D5F17" w:rsidRPr="00A54F2E" w:rsidRDefault="005D5F17" w:rsidP="00186E0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A54F2E">
        <w:rPr>
          <w:rFonts w:ascii="Times New Roman" w:hAnsi="Times New Roman"/>
          <w:sz w:val="24"/>
          <w:szCs w:val="24"/>
          <w:lang w:val="lt-LT"/>
        </w:rPr>
        <w:tab/>
      </w:r>
      <w:r w:rsidRPr="00A54F2E">
        <w:rPr>
          <w:rFonts w:ascii="Times New Roman" w:hAnsi="Times New Roman"/>
          <w:sz w:val="24"/>
          <w:szCs w:val="24"/>
          <w:lang w:val="lt-LT"/>
        </w:rPr>
        <w:tab/>
      </w:r>
      <w:r w:rsidRPr="00A54F2E">
        <w:rPr>
          <w:rFonts w:ascii="Times New Roman" w:hAnsi="Times New Roman"/>
          <w:sz w:val="24"/>
          <w:szCs w:val="24"/>
          <w:lang w:val="lt-LT"/>
        </w:rPr>
        <w:tab/>
      </w:r>
      <w:r w:rsidRPr="00A54F2E">
        <w:rPr>
          <w:rFonts w:ascii="Times New Roman" w:hAnsi="Times New Roman"/>
          <w:sz w:val="24"/>
          <w:szCs w:val="24"/>
          <w:lang w:val="lt-LT"/>
        </w:rPr>
        <w:tab/>
      </w:r>
      <w:r w:rsidRPr="00A54F2E">
        <w:rPr>
          <w:rFonts w:ascii="Times New Roman" w:hAnsi="Times New Roman"/>
          <w:sz w:val="24"/>
          <w:szCs w:val="24"/>
          <w:lang w:val="lt-LT"/>
        </w:rPr>
        <w:tab/>
      </w:r>
      <w:r w:rsidRPr="00A54F2E">
        <w:rPr>
          <w:rFonts w:ascii="Times New Roman" w:hAnsi="Times New Roman"/>
          <w:sz w:val="24"/>
          <w:szCs w:val="24"/>
          <w:lang w:val="lt-LT"/>
        </w:rPr>
        <w:tab/>
      </w:r>
      <w:r w:rsidRPr="00A54F2E">
        <w:rPr>
          <w:rFonts w:ascii="Times New Roman" w:hAnsi="Times New Roman"/>
          <w:sz w:val="24"/>
          <w:szCs w:val="24"/>
          <w:lang w:val="lt-LT"/>
        </w:rPr>
        <w:tab/>
      </w:r>
      <w:r w:rsidR="00026A6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9B118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257CCD7" w14:textId="77777777" w:rsidR="005D5F17" w:rsidRPr="00A54F2E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D5A34B1" w14:textId="77777777" w:rsidR="005D5F17" w:rsidRPr="00A54F2E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8A422F2" w14:textId="77777777" w:rsidR="005D5F17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BDD840B" w14:textId="77777777" w:rsidR="00663A97" w:rsidRPr="00A54F2E" w:rsidRDefault="00663A9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B5C6758" w14:textId="2A13B12D" w:rsidR="0088093F" w:rsidRDefault="0088093F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080DB4C" w14:textId="7A69C52D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6BE55FE" w14:textId="0EF5DADA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8D98E0D" w14:textId="1D2B4CAF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129A5C0" w14:textId="55C877DD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6AB2D35" w14:textId="6FF20E83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423A3A3" w14:textId="56497B5B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C0E356A" w14:textId="2823F7CE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6E65A94" w14:textId="4E2D90D8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51A8755" w14:textId="77777777" w:rsidR="00026A6A" w:rsidRDefault="00026A6A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C1F6393" w14:textId="54E3345B" w:rsidR="005D5F17" w:rsidRPr="00A54F2E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>Parengė:</w:t>
      </w:r>
      <w:r w:rsidRPr="00A54F2E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(I. Čepulionienė)</w:t>
      </w:r>
    </w:p>
    <w:p w14:paraId="0B3BE67B" w14:textId="77777777" w:rsidR="007A1F46" w:rsidRPr="00A54F2E" w:rsidRDefault="005D5F17" w:rsidP="00A82AC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>Pranešėja:</w:t>
      </w:r>
      <w:r w:rsidRPr="00A54F2E">
        <w:rPr>
          <w:rFonts w:ascii="Times New Roman" w:hAnsi="Times New Roman"/>
          <w:sz w:val="24"/>
          <w:szCs w:val="24"/>
          <w:lang w:val="lt-LT"/>
        </w:rPr>
        <w:tab/>
        <w:t xml:space="preserve">E. </w:t>
      </w:r>
      <w:proofErr w:type="spellStart"/>
      <w:r w:rsidRPr="00A54F2E"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 w:rsidR="007A1F46" w:rsidRPr="00A54F2E">
        <w:rPr>
          <w:rFonts w:ascii="Times New Roman" w:hAnsi="Times New Roman"/>
          <w:sz w:val="24"/>
          <w:szCs w:val="24"/>
          <w:lang w:val="lt-LT"/>
        </w:rPr>
        <w:br w:type="page"/>
      </w:r>
    </w:p>
    <w:p w14:paraId="1405BBB4" w14:textId="77777777" w:rsidR="007A1F46" w:rsidRPr="00A54F2E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54F2E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3AFE92A7" w14:textId="77777777" w:rsidR="007A1F46" w:rsidRPr="00A54F2E" w:rsidRDefault="007A1F46" w:rsidP="007A1F46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A54F2E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534CD53A" w14:textId="77777777" w:rsidR="007A1F46" w:rsidRPr="00A54F2E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54F2E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459CF3A0" w14:textId="77777777" w:rsidR="007A1F46" w:rsidRPr="00A54F2E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54F2E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313B2DFF" w14:textId="77777777" w:rsidR="007A1F46" w:rsidRPr="00A54F2E" w:rsidRDefault="007A1F46" w:rsidP="007A1F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54F2E">
        <w:rPr>
          <w:rFonts w:ascii="Times New Roman" w:hAnsi="Times New Roman"/>
          <w:b/>
          <w:sz w:val="24"/>
          <w:szCs w:val="24"/>
          <w:lang w:val="lt-LT"/>
        </w:rPr>
        <w:t>„</w:t>
      </w:r>
      <w:r w:rsidRPr="004A3487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4A3487" w:rsidRPr="004A3487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A3487" w:rsidRPr="004A3487">
        <w:rPr>
          <w:rFonts w:ascii="Times New Roman" w:hAnsi="Times New Roman"/>
          <w:b/>
          <w:sz w:val="24"/>
          <w:szCs w:val="24"/>
        </w:rPr>
        <w:t>SUTIKIMO PERIMTI VALSTYBĖS TURTĄ ŠAKIŲ RAJONO SAVIVALDYBĖS NUOSAVYBĖN</w:t>
      </w:r>
      <w:r w:rsidRPr="00A54F2E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4660668E" w14:textId="77777777" w:rsidR="007A1F46" w:rsidRPr="00A54F2E" w:rsidRDefault="007A1F46" w:rsidP="007A1F46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B4B2408" w14:textId="7C07A587" w:rsidR="007A1F46" w:rsidRPr="00186E02" w:rsidRDefault="007A1F46" w:rsidP="007A1F46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186E02">
        <w:rPr>
          <w:rFonts w:ascii="Times New Roman" w:hAnsi="Times New Roman"/>
          <w:sz w:val="24"/>
          <w:szCs w:val="24"/>
          <w:lang w:val="lt-LT"/>
        </w:rPr>
        <w:t>202</w:t>
      </w:r>
      <w:r w:rsidR="00E330F1">
        <w:rPr>
          <w:rFonts w:ascii="Times New Roman" w:hAnsi="Times New Roman"/>
          <w:sz w:val="24"/>
          <w:szCs w:val="24"/>
          <w:lang w:val="lt-LT"/>
        </w:rPr>
        <w:t>5</w:t>
      </w:r>
      <w:r w:rsidRPr="00186E0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330F1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0F5A54">
        <w:rPr>
          <w:rFonts w:ascii="Times New Roman" w:hAnsi="Times New Roman"/>
          <w:sz w:val="24"/>
          <w:szCs w:val="24"/>
          <w:lang w:val="lt-LT"/>
        </w:rPr>
        <w:t>7</w:t>
      </w:r>
      <w:r w:rsidR="00AD55E4" w:rsidRPr="00186E0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86E02">
        <w:rPr>
          <w:rFonts w:ascii="Times New Roman" w:hAnsi="Times New Roman"/>
          <w:sz w:val="24"/>
          <w:szCs w:val="24"/>
          <w:lang w:val="lt-LT"/>
        </w:rPr>
        <w:t>d.</w:t>
      </w:r>
    </w:p>
    <w:p w14:paraId="0CB24DEE" w14:textId="77777777" w:rsidR="007A1F46" w:rsidRPr="00A54F2E" w:rsidRDefault="007A1F46" w:rsidP="007A1F46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>Šakiai</w:t>
      </w:r>
    </w:p>
    <w:p w14:paraId="2F64633A" w14:textId="77777777" w:rsidR="007A1F46" w:rsidRPr="00A54F2E" w:rsidRDefault="007A1F46" w:rsidP="009D18DB">
      <w:pPr>
        <w:tabs>
          <w:tab w:val="left" w:pos="720"/>
        </w:tabs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393F71A7" w14:textId="301FF992" w:rsidR="00BE5717" w:rsidRPr="00BE5717" w:rsidRDefault="007A1F46" w:rsidP="009D18DB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E5717">
        <w:rPr>
          <w:rFonts w:ascii="Times New Roman" w:hAnsi="Times New Roman"/>
          <w:sz w:val="24"/>
          <w:szCs w:val="24"/>
          <w:lang w:val="lt-LT"/>
        </w:rPr>
        <w:tab/>
        <w:t xml:space="preserve">1. Parengto projekto tikslai, uždaviniai ir laukiami rezultatai: </w:t>
      </w:r>
      <w:r w:rsidR="004A3487" w:rsidRPr="00BE5717">
        <w:rPr>
          <w:rFonts w:ascii="Times New Roman" w:hAnsi="Times New Roman"/>
          <w:sz w:val="24"/>
          <w:szCs w:val="24"/>
          <w:lang w:val="lt-LT"/>
        </w:rPr>
        <w:t>išreikšti sutikimą dėl valstybės turto</w:t>
      </w:r>
      <w:r w:rsidR="00BE5717">
        <w:rPr>
          <w:rFonts w:ascii="Times New Roman" w:hAnsi="Times New Roman"/>
          <w:sz w:val="24"/>
          <w:szCs w:val="24"/>
          <w:lang w:val="lt-LT"/>
        </w:rPr>
        <w:t xml:space="preserve"> –</w:t>
      </w:r>
      <w:r w:rsidR="007A60AC">
        <w:rPr>
          <w:rFonts w:ascii="Times New Roman" w:hAnsi="Times New Roman"/>
          <w:sz w:val="24"/>
          <w:szCs w:val="24"/>
          <w:lang w:val="lt-LT"/>
        </w:rPr>
        <w:t xml:space="preserve"> valstybinės </w:t>
      </w:r>
      <w:r w:rsidR="000467D6" w:rsidRPr="00F07377">
        <w:rPr>
          <w:rFonts w:ascii="Times New Roman" w:hAnsi="Times New Roman"/>
          <w:sz w:val="24"/>
          <w:szCs w:val="24"/>
          <w:lang w:val="lt-LT"/>
        </w:rPr>
        <w:t xml:space="preserve">reikšmės </w:t>
      </w:r>
      <w:r w:rsidR="007A60AC">
        <w:rPr>
          <w:rFonts w:ascii="Times New Roman" w:hAnsi="Times New Roman"/>
          <w:sz w:val="24"/>
          <w:szCs w:val="24"/>
          <w:lang w:val="lt-LT"/>
        </w:rPr>
        <w:t xml:space="preserve">rajoninio </w:t>
      </w:r>
      <w:r w:rsidR="000467D6" w:rsidRPr="00F07377">
        <w:rPr>
          <w:rFonts w:ascii="Times New Roman" w:hAnsi="Times New Roman"/>
          <w:sz w:val="24"/>
          <w:szCs w:val="24"/>
          <w:lang w:val="lt-LT"/>
        </w:rPr>
        <w:t>keli</w:t>
      </w:r>
      <w:r w:rsidR="00F07377">
        <w:rPr>
          <w:rFonts w:ascii="Times New Roman" w:hAnsi="Times New Roman"/>
          <w:sz w:val="24"/>
          <w:szCs w:val="24"/>
          <w:lang w:val="lt-LT"/>
        </w:rPr>
        <w:t>o</w:t>
      </w:r>
      <w:r w:rsidR="000467D6" w:rsidRPr="00F0737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8093F" w:rsidRPr="0088093F">
        <w:rPr>
          <w:rFonts w:ascii="Times New Roman" w:hAnsi="Times New Roman"/>
          <w:sz w:val="24"/>
          <w:szCs w:val="24"/>
          <w:lang w:val="lt-LT"/>
        </w:rPr>
        <w:t>Nr. 38</w:t>
      </w:r>
      <w:r w:rsidR="000F5A54">
        <w:rPr>
          <w:rFonts w:ascii="Times New Roman" w:hAnsi="Times New Roman"/>
          <w:sz w:val="24"/>
          <w:szCs w:val="24"/>
          <w:lang w:val="lt-LT"/>
        </w:rPr>
        <w:t>34</w:t>
      </w:r>
      <w:r w:rsidR="0088093F" w:rsidRPr="0088093F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0F5A54">
        <w:rPr>
          <w:rFonts w:ascii="Times New Roman" w:hAnsi="Times New Roman"/>
          <w:sz w:val="24"/>
          <w:szCs w:val="24"/>
          <w:lang w:val="lt-LT"/>
        </w:rPr>
        <w:t>Šilgaliai</w:t>
      </w:r>
      <w:proofErr w:type="spellEnd"/>
      <w:r w:rsidR="000F5A54">
        <w:rPr>
          <w:rFonts w:ascii="Times New Roman" w:hAnsi="Times New Roman"/>
          <w:sz w:val="24"/>
          <w:szCs w:val="24"/>
          <w:lang w:val="lt-LT"/>
        </w:rPr>
        <w:t>–</w:t>
      </w:r>
      <w:proofErr w:type="spellStart"/>
      <w:r w:rsidR="000F5A54">
        <w:rPr>
          <w:rFonts w:ascii="Times New Roman" w:hAnsi="Times New Roman"/>
          <w:sz w:val="24"/>
          <w:szCs w:val="24"/>
          <w:lang w:val="lt-LT"/>
        </w:rPr>
        <w:t>Juškakaimiai</w:t>
      </w:r>
      <w:proofErr w:type="spellEnd"/>
      <w:r w:rsidR="000F5A5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3487" w:rsidRPr="00BE5717">
        <w:rPr>
          <w:rFonts w:ascii="Times New Roman" w:hAnsi="Times New Roman"/>
          <w:sz w:val="24"/>
          <w:szCs w:val="24"/>
          <w:lang w:val="lt-LT"/>
        </w:rPr>
        <w:t xml:space="preserve">perėmimo savivaldybės nuosavybėn. </w:t>
      </w:r>
      <w:r w:rsidR="0088093F">
        <w:rPr>
          <w:rFonts w:ascii="Times New Roman" w:hAnsi="Times New Roman"/>
          <w:sz w:val="24"/>
          <w:szCs w:val="24"/>
          <w:lang w:val="lt-LT"/>
        </w:rPr>
        <w:t>Akcinė bendrovė „Via Lietuva“, gavusi savivaldybės tarybos sprendimą ir parengusi kitus būtinus dokumentus</w:t>
      </w:r>
      <w:r w:rsidR="001A10D2">
        <w:rPr>
          <w:rFonts w:ascii="Times New Roman" w:hAnsi="Times New Roman"/>
          <w:sz w:val="24"/>
          <w:szCs w:val="24"/>
          <w:lang w:val="lt-LT"/>
        </w:rPr>
        <w:t xml:space="preserve">, teiks prašymą </w:t>
      </w:r>
      <w:r w:rsidR="00BE5717">
        <w:rPr>
          <w:rFonts w:ascii="Times New Roman" w:hAnsi="Times New Roman"/>
          <w:sz w:val="24"/>
          <w:szCs w:val="24"/>
          <w:lang w:val="lt-LT"/>
        </w:rPr>
        <w:t xml:space="preserve">Susisiekimo ministerijai inicijuoti Lietuvos Respublikos Vyriausybės nutarimo dėl </w:t>
      </w:r>
      <w:r w:rsidR="001A10D2">
        <w:rPr>
          <w:rFonts w:ascii="Times New Roman" w:hAnsi="Times New Roman"/>
          <w:sz w:val="24"/>
          <w:szCs w:val="24"/>
          <w:lang w:val="lt-LT"/>
        </w:rPr>
        <w:t xml:space="preserve">turto </w:t>
      </w:r>
      <w:r w:rsidR="00BE5717">
        <w:rPr>
          <w:rFonts w:ascii="Times New Roman" w:hAnsi="Times New Roman"/>
          <w:sz w:val="24"/>
          <w:szCs w:val="24"/>
          <w:lang w:val="lt-LT"/>
        </w:rPr>
        <w:t xml:space="preserve">perdavimo </w:t>
      </w:r>
      <w:r w:rsidR="001A10D2">
        <w:rPr>
          <w:rFonts w:ascii="Times New Roman" w:hAnsi="Times New Roman"/>
          <w:sz w:val="24"/>
          <w:szCs w:val="24"/>
          <w:lang w:val="lt-LT"/>
        </w:rPr>
        <w:t xml:space="preserve">projekto </w:t>
      </w:r>
      <w:r w:rsidR="00BE5717">
        <w:rPr>
          <w:rFonts w:ascii="Times New Roman" w:hAnsi="Times New Roman"/>
          <w:sz w:val="24"/>
          <w:szCs w:val="24"/>
          <w:lang w:val="lt-LT"/>
        </w:rPr>
        <w:t>rengimą</w:t>
      </w:r>
      <w:r w:rsidR="00BE5717" w:rsidRPr="00BE5717">
        <w:rPr>
          <w:rFonts w:ascii="Times New Roman" w:hAnsi="Times New Roman"/>
          <w:sz w:val="24"/>
          <w:szCs w:val="24"/>
          <w:lang w:val="lt-LT"/>
        </w:rPr>
        <w:t>.</w:t>
      </w:r>
    </w:p>
    <w:p w14:paraId="51F7D561" w14:textId="77777777" w:rsidR="007A1F46" w:rsidRPr="00A54F2E" w:rsidRDefault="007A1F46" w:rsidP="007A1F46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A54F2E">
        <w:rPr>
          <w:rFonts w:ascii="Times New Roman" w:hAnsi="Times New Roman"/>
          <w:color w:val="000000"/>
          <w:sz w:val="24"/>
          <w:szCs w:val="24"/>
          <w:lang w:val="lt-LT" w:eastAsia="lt-LT"/>
        </w:rPr>
        <w:t>: ......................................................</w:t>
      </w:r>
    </w:p>
    <w:p w14:paraId="2BC1CF8B" w14:textId="77777777" w:rsidR="007A1F46" w:rsidRPr="00A54F2E" w:rsidRDefault="007A1F46" w:rsidP="007A1F4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7"/>
        <w:gridCol w:w="4254"/>
      </w:tblGrid>
      <w:tr w:rsidR="00366058" w:rsidRPr="00A54F2E" w14:paraId="173D9F04" w14:textId="77777777" w:rsidTr="00366058">
        <w:tc>
          <w:tcPr>
            <w:tcW w:w="5267" w:type="dxa"/>
          </w:tcPr>
          <w:p w14:paraId="4543D127" w14:textId="77777777" w:rsidR="00366058" w:rsidRPr="00A54F2E" w:rsidRDefault="00366058" w:rsidP="0036605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A54F2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254" w:type="dxa"/>
          </w:tcPr>
          <w:p w14:paraId="55BB8DD9" w14:textId="77777777" w:rsidR="00366058" w:rsidRPr="00A54F2E" w:rsidRDefault="00366058" w:rsidP="0036605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A54F2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7A1F46" w:rsidRPr="00A54F2E" w14:paraId="3EDA45D5" w14:textId="77777777" w:rsidTr="00366058">
        <w:tc>
          <w:tcPr>
            <w:tcW w:w="5267" w:type="dxa"/>
          </w:tcPr>
          <w:p w14:paraId="320A267C" w14:textId="77777777" w:rsidR="007A1F46" w:rsidRPr="00A54F2E" w:rsidRDefault="007A1F46" w:rsidP="003232A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254" w:type="dxa"/>
          </w:tcPr>
          <w:p w14:paraId="4A732835" w14:textId="77777777" w:rsidR="007A1F46" w:rsidRPr="00A54F2E" w:rsidRDefault="007A1F46" w:rsidP="003232A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56B5C848" w14:textId="77777777" w:rsidR="007A1F46" w:rsidRPr="00A54F2E" w:rsidRDefault="007A1F46" w:rsidP="007A1F46">
      <w:pPr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val="lt-LT"/>
        </w:rPr>
      </w:pPr>
    </w:p>
    <w:p w14:paraId="16D14C13" w14:textId="77777777" w:rsidR="007A1F46" w:rsidRPr="00A54F2E" w:rsidRDefault="007A1F46" w:rsidP="007A1F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A54F2E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A54F2E">
        <w:rPr>
          <w:rFonts w:ascii="Times New Roman" w:hAnsi="Times New Roman"/>
          <w:sz w:val="24"/>
          <w:szCs w:val="24"/>
          <w:lang w:val="lt-LT"/>
        </w:rPr>
        <w:t>: teisės akto projekto antikorupcinis vertinimas n</w:t>
      </w:r>
      <w:r w:rsidR="00366058" w:rsidRPr="00A54F2E">
        <w:rPr>
          <w:rFonts w:ascii="Times New Roman" w:hAnsi="Times New Roman"/>
          <w:sz w:val="24"/>
          <w:szCs w:val="24"/>
          <w:lang w:val="lt-LT"/>
        </w:rPr>
        <w:t>e</w:t>
      </w:r>
      <w:r w:rsidRPr="00A54F2E">
        <w:rPr>
          <w:rFonts w:ascii="Times New Roman" w:hAnsi="Times New Roman"/>
          <w:sz w:val="24"/>
          <w:szCs w:val="24"/>
          <w:lang w:val="lt-LT"/>
        </w:rPr>
        <w:t>atliekamas, nes teisės akto projektu nebus reguliuojami visuomeniniai santykiai, susiję su Lietuvos Respublikos korupcijos prevencijos įstatymo 8 straipsnio 1 dalyje reglamentuojamomis veiklos sritimis.</w:t>
      </w:r>
    </w:p>
    <w:p w14:paraId="7660272D" w14:textId="752EB4DA" w:rsidR="007A1F46" w:rsidRPr="004A3487" w:rsidRDefault="007A1F46" w:rsidP="0047767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54F2E">
        <w:rPr>
          <w:rFonts w:ascii="Times New Roman" w:hAnsi="Times New Roman"/>
          <w:sz w:val="24"/>
          <w:szCs w:val="24"/>
          <w:lang w:val="lt-LT"/>
        </w:rPr>
        <w:tab/>
        <w:t>4. Kiti, projekto rengėjų nuo</w:t>
      </w:r>
      <w:r w:rsidR="009C7CBB" w:rsidRPr="00A54F2E">
        <w:rPr>
          <w:rFonts w:ascii="Times New Roman" w:hAnsi="Times New Roman"/>
          <w:sz w:val="24"/>
          <w:szCs w:val="24"/>
          <w:lang w:val="lt-LT"/>
        </w:rPr>
        <w:t xml:space="preserve">mone, reikalingi paaiškinimai: </w:t>
      </w:r>
      <w:r w:rsidR="008D4149">
        <w:rPr>
          <w:rFonts w:ascii="Times New Roman" w:hAnsi="Times New Roman"/>
          <w:sz w:val="24"/>
          <w:szCs w:val="24"/>
          <w:lang w:val="lt-LT"/>
        </w:rPr>
        <w:t xml:space="preserve">Šakių rajono savivaldybė kreipėsi į akcinę bendrovę </w:t>
      </w:r>
      <w:r w:rsidR="006D3ECD">
        <w:rPr>
          <w:rFonts w:ascii="Times New Roman" w:hAnsi="Times New Roman"/>
          <w:sz w:val="24"/>
          <w:szCs w:val="24"/>
          <w:lang w:val="lt-LT"/>
        </w:rPr>
        <w:t xml:space="preserve">„Via Lietuva“ </w:t>
      </w:r>
      <w:r w:rsidR="0070341A">
        <w:rPr>
          <w:rFonts w:ascii="Times New Roman" w:hAnsi="Times New Roman"/>
          <w:sz w:val="24"/>
          <w:szCs w:val="24"/>
          <w:lang w:val="lt-LT"/>
        </w:rPr>
        <w:t xml:space="preserve">dėl kelio Nr. </w:t>
      </w:r>
      <w:r w:rsidR="000F5A54" w:rsidRPr="0088093F">
        <w:rPr>
          <w:rFonts w:ascii="Times New Roman" w:hAnsi="Times New Roman"/>
          <w:sz w:val="24"/>
          <w:szCs w:val="24"/>
          <w:lang w:val="lt-LT"/>
        </w:rPr>
        <w:t>38</w:t>
      </w:r>
      <w:r w:rsidR="000F5A54">
        <w:rPr>
          <w:rFonts w:ascii="Times New Roman" w:hAnsi="Times New Roman"/>
          <w:sz w:val="24"/>
          <w:szCs w:val="24"/>
          <w:lang w:val="lt-LT"/>
        </w:rPr>
        <w:t>34</w:t>
      </w:r>
      <w:r w:rsidR="000F5A54" w:rsidRPr="0088093F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0F5A54">
        <w:rPr>
          <w:rFonts w:ascii="Times New Roman" w:hAnsi="Times New Roman"/>
          <w:sz w:val="24"/>
          <w:szCs w:val="24"/>
          <w:lang w:val="lt-LT"/>
        </w:rPr>
        <w:t>Šilgaliai</w:t>
      </w:r>
      <w:proofErr w:type="spellEnd"/>
      <w:r w:rsidR="000F5A54">
        <w:rPr>
          <w:rFonts w:ascii="Times New Roman" w:hAnsi="Times New Roman"/>
          <w:sz w:val="24"/>
          <w:szCs w:val="24"/>
          <w:lang w:val="lt-LT"/>
        </w:rPr>
        <w:t>–</w:t>
      </w:r>
      <w:proofErr w:type="spellStart"/>
      <w:r w:rsidR="000F5A54">
        <w:rPr>
          <w:rFonts w:ascii="Times New Roman" w:hAnsi="Times New Roman"/>
          <w:sz w:val="24"/>
          <w:szCs w:val="24"/>
          <w:lang w:val="lt-LT"/>
        </w:rPr>
        <w:t>Juškakaimiai</w:t>
      </w:r>
      <w:proofErr w:type="spellEnd"/>
      <w:r w:rsidR="0070341A">
        <w:rPr>
          <w:rFonts w:ascii="Times New Roman" w:hAnsi="Times New Roman"/>
          <w:sz w:val="24"/>
          <w:szCs w:val="24"/>
          <w:lang w:val="lt-LT"/>
        </w:rPr>
        <w:t xml:space="preserve"> perėmimo savivaldybės nuosavybėn. Akcinė bendrovė „Via Lietuva“ 2025-02-0</w:t>
      </w:r>
      <w:r w:rsidR="000F5A54">
        <w:rPr>
          <w:rFonts w:ascii="Times New Roman" w:hAnsi="Times New Roman"/>
          <w:sz w:val="24"/>
          <w:szCs w:val="24"/>
          <w:lang w:val="lt-LT"/>
        </w:rPr>
        <w:t>4</w:t>
      </w:r>
      <w:r w:rsidR="0070341A">
        <w:rPr>
          <w:rFonts w:ascii="Times New Roman" w:hAnsi="Times New Roman"/>
          <w:sz w:val="24"/>
          <w:szCs w:val="24"/>
          <w:lang w:val="lt-LT"/>
        </w:rPr>
        <w:t xml:space="preserve"> raštu Nr. 2-25-1</w:t>
      </w:r>
      <w:r w:rsidR="000F5A54">
        <w:rPr>
          <w:rFonts w:ascii="Times New Roman" w:hAnsi="Times New Roman"/>
          <w:sz w:val="24"/>
          <w:szCs w:val="24"/>
          <w:lang w:val="lt-LT"/>
        </w:rPr>
        <w:t>727</w:t>
      </w:r>
      <w:r w:rsidR="0070341A">
        <w:rPr>
          <w:rFonts w:ascii="Times New Roman" w:hAnsi="Times New Roman"/>
          <w:sz w:val="24"/>
          <w:szCs w:val="24"/>
          <w:lang w:val="lt-LT"/>
        </w:rPr>
        <w:t xml:space="preserve"> informavo, jog sutinka perduoti minėtą kelią savivaldybės nuosavybėn. </w:t>
      </w:r>
      <w:r w:rsidR="004A3487" w:rsidRPr="004A3487">
        <w:rPr>
          <w:rFonts w:ascii="Times New Roman" w:hAnsi="Times New Roman"/>
          <w:sz w:val="24"/>
          <w:szCs w:val="24"/>
          <w:lang w:val="lt-LT"/>
        </w:rPr>
        <w:t>Tam, kad būtų parengtas Lietuvos Respublikos Vyriausybės nutarimo projektas dėl keli</w:t>
      </w:r>
      <w:r w:rsidR="0070341A">
        <w:rPr>
          <w:rFonts w:ascii="Times New Roman" w:hAnsi="Times New Roman"/>
          <w:sz w:val="24"/>
          <w:szCs w:val="24"/>
          <w:lang w:val="lt-LT"/>
        </w:rPr>
        <w:t>o</w:t>
      </w:r>
      <w:r w:rsidR="004A3487" w:rsidRPr="004A3487">
        <w:rPr>
          <w:rFonts w:ascii="Times New Roman" w:hAnsi="Times New Roman"/>
          <w:sz w:val="24"/>
          <w:szCs w:val="24"/>
          <w:lang w:val="lt-LT"/>
        </w:rPr>
        <w:t xml:space="preserve"> perdavimo, turi būti priimtas savivaldybės tarybos sprendimas dėl sutikimo perimti turtą, nurodant savarankiškąją savivaldybės funkciją, kuriai atlikti bus naudojamas perimtas turtas. </w:t>
      </w:r>
    </w:p>
    <w:sectPr w:rsidR="007A1F46" w:rsidRPr="004A3487" w:rsidSect="00583A9B">
      <w:headerReference w:type="default" r:id="rId8"/>
      <w:footerReference w:type="default" r:id="rId9"/>
      <w:headerReference w:type="first" r:id="rId10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CBF6F" w14:textId="77777777" w:rsidR="00D01CFB" w:rsidRDefault="00D01CFB">
      <w:r>
        <w:separator/>
      </w:r>
    </w:p>
  </w:endnote>
  <w:endnote w:type="continuationSeparator" w:id="0">
    <w:p w14:paraId="66E58CFE" w14:textId="77777777" w:rsidR="00D01CFB" w:rsidRDefault="00D01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4027" w14:textId="757439A2" w:rsidR="006327C8" w:rsidRDefault="0072645F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822435">
      <w:rPr>
        <w:noProof/>
        <w:sz w:val="10"/>
      </w:rPr>
      <w:t>C:\Users\icepulioniene\Desktop\Dokumentai\2025\SPRENDIMAI\2sp3.docx</w:t>
    </w:r>
    <w:r>
      <w:rPr>
        <w:noProof/>
        <w:sz w:val="10"/>
      </w:rPr>
      <w:fldChar w:fldCharType="end"/>
    </w:r>
  </w:p>
  <w:p w14:paraId="65D0DA8D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8E106" w14:textId="77777777" w:rsidR="00D01CFB" w:rsidRDefault="00D01CFB">
      <w:r>
        <w:separator/>
      </w:r>
    </w:p>
  </w:footnote>
  <w:footnote w:type="continuationSeparator" w:id="0">
    <w:p w14:paraId="09D3A59E" w14:textId="77777777" w:rsidR="00D01CFB" w:rsidRDefault="00D01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2F0A6" w14:textId="77777777" w:rsidR="009006F9" w:rsidRPr="009006F9" w:rsidRDefault="009006F9" w:rsidP="009006F9">
    <w:pPr>
      <w:pStyle w:val="Antrats"/>
      <w:jc w:val="right"/>
      <w:rPr>
        <w:rFonts w:ascii="Times New Roman" w:hAnsi="Times New Roman"/>
        <w:b/>
        <w:sz w:val="24"/>
        <w:szCs w:val="24"/>
        <w:lang w:val="lt-LT"/>
      </w:rPr>
    </w:pPr>
    <w:r w:rsidRPr="009006F9">
      <w:rPr>
        <w:rFonts w:ascii="Times New Roman" w:hAnsi="Times New Roman"/>
        <w:b/>
        <w:sz w:val="24"/>
        <w:szCs w:val="24"/>
        <w:lang w:val="lt-LT"/>
      </w:rPr>
      <w:t>Projektas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4035338"/>
      <w:docPartObj>
        <w:docPartGallery w:val="Page Numbers (Top of Page)"/>
        <w:docPartUnique/>
      </w:docPartObj>
    </w:sdtPr>
    <w:sdtEndPr/>
    <w:sdtContent>
      <w:p w14:paraId="4EF492AA" w14:textId="77777777" w:rsidR="00583A9B" w:rsidRDefault="00583A9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83A9B">
          <w:rPr>
            <w:noProof/>
            <w:lang w:val="lt-LT"/>
          </w:rPr>
          <w:t>1</w:t>
        </w:r>
        <w:r>
          <w:fldChar w:fldCharType="end"/>
        </w:r>
      </w:p>
    </w:sdtContent>
  </w:sdt>
  <w:p w14:paraId="17AB762D" w14:textId="77777777" w:rsidR="002D1313" w:rsidRDefault="002D131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11B92"/>
    <w:rsid w:val="00016C30"/>
    <w:rsid w:val="00026A6A"/>
    <w:rsid w:val="000467D6"/>
    <w:rsid w:val="00050A0C"/>
    <w:rsid w:val="00093E2D"/>
    <w:rsid w:val="00097933"/>
    <w:rsid w:val="000A1FDD"/>
    <w:rsid w:val="000B16DF"/>
    <w:rsid w:val="000C31D6"/>
    <w:rsid w:val="000D78C2"/>
    <w:rsid w:val="000D7A9F"/>
    <w:rsid w:val="000E4266"/>
    <w:rsid w:val="000F02B9"/>
    <w:rsid w:val="000F5A54"/>
    <w:rsid w:val="001006DB"/>
    <w:rsid w:val="00101EAC"/>
    <w:rsid w:val="00104550"/>
    <w:rsid w:val="00115063"/>
    <w:rsid w:val="00124170"/>
    <w:rsid w:val="00146E5A"/>
    <w:rsid w:val="0016396E"/>
    <w:rsid w:val="00163CA8"/>
    <w:rsid w:val="00173AFB"/>
    <w:rsid w:val="00175A1C"/>
    <w:rsid w:val="0018058B"/>
    <w:rsid w:val="00186E02"/>
    <w:rsid w:val="00194FD3"/>
    <w:rsid w:val="001A10D2"/>
    <w:rsid w:val="001C0200"/>
    <w:rsid w:val="001C3A29"/>
    <w:rsid w:val="001D585A"/>
    <w:rsid w:val="001E356B"/>
    <w:rsid w:val="001E6C72"/>
    <w:rsid w:val="001E75EA"/>
    <w:rsid w:val="001F21D7"/>
    <w:rsid w:val="002028C8"/>
    <w:rsid w:val="00205F32"/>
    <w:rsid w:val="002215E2"/>
    <w:rsid w:val="002223A3"/>
    <w:rsid w:val="0023102A"/>
    <w:rsid w:val="0023384B"/>
    <w:rsid w:val="00234C31"/>
    <w:rsid w:val="00242B07"/>
    <w:rsid w:val="00245575"/>
    <w:rsid w:val="00266F97"/>
    <w:rsid w:val="002673E0"/>
    <w:rsid w:val="00276AA8"/>
    <w:rsid w:val="0028635F"/>
    <w:rsid w:val="002867F5"/>
    <w:rsid w:val="002A3778"/>
    <w:rsid w:val="002B4C5A"/>
    <w:rsid w:val="002C1E5D"/>
    <w:rsid w:val="002C210B"/>
    <w:rsid w:val="002D1313"/>
    <w:rsid w:val="002E7099"/>
    <w:rsid w:val="002F258C"/>
    <w:rsid w:val="002F45D2"/>
    <w:rsid w:val="00306618"/>
    <w:rsid w:val="00307D3B"/>
    <w:rsid w:val="00316F1D"/>
    <w:rsid w:val="003250B8"/>
    <w:rsid w:val="00351C74"/>
    <w:rsid w:val="0035549D"/>
    <w:rsid w:val="00361680"/>
    <w:rsid w:val="00366058"/>
    <w:rsid w:val="003821B8"/>
    <w:rsid w:val="00387CD6"/>
    <w:rsid w:val="00396072"/>
    <w:rsid w:val="003B35C4"/>
    <w:rsid w:val="003B5E74"/>
    <w:rsid w:val="003C2C26"/>
    <w:rsid w:val="003C598F"/>
    <w:rsid w:val="003D002C"/>
    <w:rsid w:val="003D2D7F"/>
    <w:rsid w:val="003D2E3E"/>
    <w:rsid w:val="0040591E"/>
    <w:rsid w:val="00431F6B"/>
    <w:rsid w:val="00434A6F"/>
    <w:rsid w:val="0043611B"/>
    <w:rsid w:val="00436254"/>
    <w:rsid w:val="00442056"/>
    <w:rsid w:val="0045425D"/>
    <w:rsid w:val="00476138"/>
    <w:rsid w:val="00477672"/>
    <w:rsid w:val="00492E59"/>
    <w:rsid w:val="004A3487"/>
    <w:rsid w:val="004C3F4B"/>
    <w:rsid w:val="004C72A1"/>
    <w:rsid w:val="00511C29"/>
    <w:rsid w:val="00513033"/>
    <w:rsid w:val="00514551"/>
    <w:rsid w:val="005146FD"/>
    <w:rsid w:val="00516BFF"/>
    <w:rsid w:val="0052238F"/>
    <w:rsid w:val="0052523C"/>
    <w:rsid w:val="005552B9"/>
    <w:rsid w:val="00555E34"/>
    <w:rsid w:val="00557E00"/>
    <w:rsid w:val="00561218"/>
    <w:rsid w:val="00583A9B"/>
    <w:rsid w:val="005901A9"/>
    <w:rsid w:val="00592E48"/>
    <w:rsid w:val="00595CB9"/>
    <w:rsid w:val="005A278A"/>
    <w:rsid w:val="005C5DC2"/>
    <w:rsid w:val="005C6CE1"/>
    <w:rsid w:val="005D5F17"/>
    <w:rsid w:val="005D72B6"/>
    <w:rsid w:val="005F7970"/>
    <w:rsid w:val="006032F5"/>
    <w:rsid w:val="0061039D"/>
    <w:rsid w:val="00615771"/>
    <w:rsid w:val="006327C8"/>
    <w:rsid w:val="00646126"/>
    <w:rsid w:val="00647EF4"/>
    <w:rsid w:val="00653A6C"/>
    <w:rsid w:val="00663A97"/>
    <w:rsid w:val="006864A9"/>
    <w:rsid w:val="006A0C89"/>
    <w:rsid w:val="006B4FAD"/>
    <w:rsid w:val="006C6851"/>
    <w:rsid w:val="006D3ECD"/>
    <w:rsid w:val="006E0E9C"/>
    <w:rsid w:val="006F27BF"/>
    <w:rsid w:val="0070341A"/>
    <w:rsid w:val="007037B9"/>
    <w:rsid w:val="0070577F"/>
    <w:rsid w:val="00717895"/>
    <w:rsid w:val="00724DA2"/>
    <w:rsid w:val="0072645F"/>
    <w:rsid w:val="00727744"/>
    <w:rsid w:val="00735505"/>
    <w:rsid w:val="007546FB"/>
    <w:rsid w:val="007635F7"/>
    <w:rsid w:val="00772253"/>
    <w:rsid w:val="0077772B"/>
    <w:rsid w:val="00777CD2"/>
    <w:rsid w:val="007A1F46"/>
    <w:rsid w:val="007A60AC"/>
    <w:rsid w:val="007E2453"/>
    <w:rsid w:val="007E32C6"/>
    <w:rsid w:val="00805605"/>
    <w:rsid w:val="0080570F"/>
    <w:rsid w:val="00822435"/>
    <w:rsid w:val="00846BC2"/>
    <w:rsid w:val="00863084"/>
    <w:rsid w:val="00865757"/>
    <w:rsid w:val="008806B8"/>
    <w:rsid w:val="0088093F"/>
    <w:rsid w:val="008B7E35"/>
    <w:rsid w:val="008D4149"/>
    <w:rsid w:val="008E1B21"/>
    <w:rsid w:val="008E2463"/>
    <w:rsid w:val="008E635D"/>
    <w:rsid w:val="0090058B"/>
    <w:rsid w:val="009006F9"/>
    <w:rsid w:val="00911AEC"/>
    <w:rsid w:val="00915830"/>
    <w:rsid w:val="00922A63"/>
    <w:rsid w:val="009266E7"/>
    <w:rsid w:val="009278E8"/>
    <w:rsid w:val="009415A6"/>
    <w:rsid w:val="009721C0"/>
    <w:rsid w:val="009856FF"/>
    <w:rsid w:val="00991CE0"/>
    <w:rsid w:val="00996B45"/>
    <w:rsid w:val="009A51BF"/>
    <w:rsid w:val="009A5396"/>
    <w:rsid w:val="009A6E9C"/>
    <w:rsid w:val="009B118C"/>
    <w:rsid w:val="009C7CBB"/>
    <w:rsid w:val="009D18DB"/>
    <w:rsid w:val="009D5D56"/>
    <w:rsid w:val="009F360B"/>
    <w:rsid w:val="009F43EF"/>
    <w:rsid w:val="00A03125"/>
    <w:rsid w:val="00A20A7A"/>
    <w:rsid w:val="00A511FC"/>
    <w:rsid w:val="00A548BD"/>
    <w:rsid w:val="00A54F2E"/>
    <w:rsid w:val="00A82544"/>
    <w:rsid w:val="00A82AC3"/>
    <w:rsid w:val="00A852D9"/>
    <w:rsid w:val="00AD55E4"/>
    <w:rsid w:val="00AD6A3E"/>
    <w:rsid w:val="00AF2A10"/>
    <w:rsid w:val="00B038EB"/>
    <w:rsid w:val="00B04EBE"/>
    <w:rsid w:val="00B050B0"/>
    <w:rsid w:val="00B17EB3"/>
    <w:rsid w:val="00B27865"/>
    <w:rsid w:val="00B334F2"/>
    <w:rsid w:val="00B40F1B"/>
    <w:rsid w:val="00B4107C"/>
    <w:rsid w:val="00B44B1D"/>
    <w:rsid w:val="00B45F77"/>
    <w:rsid w:val="00B54DF4"/>
    <w:rsid w:val="00B64916"/>
    <w:rsid w:val="00B8083E"/>
    <w:rsid w:val="00B860DC"/>
    <w:rsid w:val="00B94FAC"/>
    <w:rsid w:val="00BA1976"/>
    <w:rsid w:val="00BD335B"/>
    <w:rsid w:val="00BD3531"/>
    <w:rsid w:val="00BE5717"/>
    <w:rsid w:val="00C10754"/>
    <w:rsid w:val="00C14CAE"/>
    <w:rsid w:val="00C33089"/>
    <w:rsid w:val="00C42BEC"/>
    <w:rsid w:val="00C522B5"/>
    <w:rsid w:val="00C5737A"/>
    <w:rsid w:val="00C64EF3"/>
    <w:rsid w:val="00C73B76"/>
    <w:rsid w:val="00C73BAE"/>
    <w:rsid w:val="00C73C44"/>
    <w:rsid w:val="00CA2D86"/>
    <w:rsid w:val="00CA416E"/>
    <w:rsid w:val="00CA4305"/>
    <w:rsid w:val="00CB72BA"/>
    <w:rsid w:val="00CC2C07"/>
    <w:rsid w:val="00CF62D5"/>
    <w:rsid w:val="00D009EF"/>
    <w:rsid w:val="00D01CFB"/>
    <w:rsid w:val="00D17D54"/>
    <w:rsid w:val="00D37CD8"/>
    <w:rsid w:val="00D42E04"/>
    <w:rsid w:val="00D46D33"/>
    <w:rsid w:val="00D53544"/>
    <w:rsid w:val="00D656EE"/>
    <w:rsid w:val="00D93D36"/>
    <w:rsid w:val="00DB486D"/>
    <w:rsid w:val="00DD44EC"/>
    <w:rsid w:val="00DE1210"/>
    <w:rsid w:val="00DE3C3B"/>
    <w:rsid w:val="00E00324"/>
    <w:rsid w:val="00E03CF9"/>
    <w:rsid w:val="00E15109"/>
    <w:rsid w:val="00E330F1"/>
    <w:rsid w:val="00E35273"/>
    <w:rsid w:val="00E37402"/>
    <w:rsid w:val="00E37FF6"/>
    <w:rsid w:val="00E46352"/>
    <w:rsid w:val="00E5691E"/>
    <w:rsid w:val="00E670C0"/>
    <w:rsid w:val="00E70E87"/>
    <w:rsid w:val="00E809B2"/>
    <w:rsid w:val="00EA501A"/>
    <w:rsid w:val="00EB71A2"/>
    <w:rsid w:val="00EB7ADF"/>
    <w:rsid w:val="00F01E77"/>
    <w:rsid w:val="00F07377"/>
    <w:rsid w:val="00F07FF9"/>
    <w:rsid w:val="00F16466"/>
    <w:rsid w:val="00F214CD"/>
    <w:rsid w:val="00F219F0"/>
    <w:rsid w:val="00F36C7E"/>
    <w:rsid w:val="00F53AFB"/>
    <w:rsid w:val="00F63194"/>
    <w:rsid w:val="00F656CF"/>
    <w:rsid w:val="00F75A8F"/>
    <w:rsid w:val="00F9223A"/>
    <w:rsid w:val="00F9421D"/>
    <w:rsid w:val="00FA2886"/>
    <w:rsid w:val="00FA46B2"/>
    <w:rsid w:val="00FB18F7"/>
    <w:rsid w:val="00FD21E5"/>
    <w:rsid w:val="00FD62DF"/>
    <w:rsid w:val="00FE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9838A4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rsid w:val="007A1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73C66C-3330-4FA1-9042-C0A059A4FED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0D293-9257-41D0-BD73-504EC71B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1980</Words>
  <Characters>1130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3104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2025-02-05T08:05:00Z</cp:lastPrinted>
  <dcterms:created xsi:type="dcterms:W3CDTF">2025-02-10T13:34:00Z</dcterms:created>
  <dcterms:modified xsi:type="dcterms:W3CDTF">2025-02-10T13:34:00Z</dcterms:modified>
</cp:coreProperties>
</file>