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BF4F9" w14:textId="77777777" w:rsidR="00097933" w:rsidRPr="008B6499" w:rsidRDefault="00B860DC" w:rsidP="005B2F2A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38DA9E8B" wp14:editId="10C5746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1B4F9" w14:textId="77777777" w:rsidR="00093E2D" w:rsidRPr="004B1B90" w:rsidRDefault="00093E2D" w:rsidP="005B2F2A">
      <w:pPr>
        <w:jc w:val="center"/>
        <w:rPr>
          <w:rFonts w:ascii="Times New Roman" w:hAnsi="Times New Roman"/>
          <w:b/>
          <w:lang w:val="lt-LT"/>
        </w:rPr>
      </w:pPr>
    </w:p>
    <w:p w14:paraId="151C2852" w14:textId="77777777" w:rsidR="002250B1" w:rsidRPr="008B6499" w:rsidRDefault="002250B1" w:rsidP="005B2F2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B6499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7443A063" w14:textId="77777777" w:rsidR="002250B1" w:rsidRPr="008B6499" w:rsidRDefault="002250B1" w:rsidP="005B2F2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16CE48F" w14:textId="77777777" w:rsidR="002250B1" w:rsidRPr="008B6499" w:rsidRDefault="002250B1" w:rsidP="005B2F2A">
      <w:pPr>
        <w:pStyle w:val="Antrat3"/>
        <w:rPr>
          <w:b/>
          <w:szCs w:val="24"/>
          <w:lang w:val="lt-LT"/>
        </w:rPr>
      </w:pPr>
      <w:r w:rsidRPr="008B6499">
        <w:rPr>
          <w:b/>
          <w:szCs w:val="24"/>
          <w:lang w:val="lt-LT"/>
        </w:rPr>
        <w:t>SPRENDIMAS</w:t>
      </w:r>
    </w:p>
    <w:p w14:paraId="29891FB0" w14:textId="5812B9B6" w:rsidR="002250B1" w:rsidRPr="008B6499" w:rsidRDefault="002250B1" w:rsidP="005B2F2A">
      <w:pPr>
        <w:pStyle w:val="Antrat1"/>
        <w:jc w:val="center"/>
        <w:rPr>
          <w:b/>
          <w:szCs w:val="24"/>
          <w:lang w:val="lt-LT"/>
        </w:rPr>
      </w:pPr>
      <w:r w:rsidRPr="008B6499">
        <w:rPr>
          <w:b/>
          <w:szCs w:val="24"/>
          <w:lang w:val="lt-LT"/>
        </w:rPr>
        <w:t>DĖL ŠAKIŲ RAJONO SAVIVALDYBĖS 202</w:t>
      </w:r>
      <w:r w:rsidR="004F39CB">
        <w:rPr>
          <w:b/>
          <w:szCs w:val="24"/>
          <w:lang w:val="lt-LT"/>
        </w:rPr>
        <w:t>5</w:t>
      </w:r>
      <w:r w:rsidRPr="008B6499">
        <w:rPr>
          <w:b/>
          <w:szCs w:val="24"/>
          <w:lang w:val="lt-LT"/>
        </w:rPr>
        <w:t xml:space="preserve"> METŲ UŽIMTUMO DIDINIMO</w:t>
      </w:r>
    </w:p>
    <w:p w14:paraId="0C915F55" w14:textId="77777777" w:rsidR="002250B1" w:rsidRPr="008B6499" w:rsidRDefault="002250B1" w:rsidP="005B2F2A">
      <w:pPr>
        <w:pStyle w:val="Antrat1"/>
        <w:jc w:val="center"/>
        <w:rPr>
          <w:b/>
          <w:szCs w:val="24"/>
          <w:lang w:val="lt-LT"/>
        </w:rPr>
      </w:pPr>
      <w:r w:rsidRPr="008B6499">
        <w:rPr>
          <w:b/>
          <w:szCs w:val="24"/>
          <w:lang w:val="lt-LT"/>
        </w:rPr>
        <w:t>PROGRAMOS PATVIRTINIMO</w:t>
      </w:r>
    </w:p>
    <w:p w14:paraId="400302CA" w14:textId="77777777" w:rsidR="002250B1" w:rsidRPr="008B6499" w:rsidRDefault="002250B1" w:rsidP="005B2F2A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4E8EE117" w14:textId="565C68F1" w:rsidR="002250B1" w:rsidRPr="008B6499" w:rsidRDefault="002250B1" w:rsidP="005B2F2A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202</w:t>
      </w:r>
      <w:r w:rsidR="004F39CB">
        <w:rPr>
          <w:rFonts w:ascii="Times New Roman" w:hAnsi="Times New Roman"/>
          <w:sz w:val="24"/>
          <w:szCs w:val="24"/>
          <w:lang w:val="lt-LT"/>
        </w:rPr>
        <w:t>5</w:t>
      </w:r>
      <w:r w:rsidRPr="008B649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D2713">
        <w:rPr>
          <w:rFonts w:ascii="Times New Roman" w:hAnsi="Times New Roman"/>
          <w:sz w:val="24"/>
          <w:szCs w:val="24"/>
          <w:lang w:val="lt-LT"/>
        </w:rPr>
        <w:t xml:space="preserve">vasario 21 </w:t>
      </w:r>
      <w:r w:rsidRPr="008B6499">
        <w:rPr>
          <w:rFonts w:ascii="Times New Roman" w:hAnsi="Times New Roman"/>
          <w:sz w:val="24"/>
          <w:szCs w:val="24"/>
          <w:lang w:val="lt-LT"/>
        </w:rPr>
        <w:t xml:space="preserve">d. Nr. </w:t>
      </w:r>
      <w:proofErr w:type="spellStart"/>
      <w:r w:rsidRPr="008B6499">
        <w:rPr>
          <w:rFonts w:ascii="Times New Roman" w:hAnsi="Times New Roman"/>
          <w:sz w:val="24"/>
          <w:szCs w:val="24"/>
          <w:lang w:val="lt-LT"/>
        </w:rPr>
        <w:t>T</w:t>
      </w:r>
      <w:r w:rsidR="004B1B90">
        <w:rPr>
          <w:rFonts w:ascii="Times New Roman" w:hAnsi="Times New Roman"/>
          <w:sz w:val="24"/>
          <w:szCs w:val="24"/>
          <w:lang w:val="lt-LT"/>
        </w:rPr>
        <w:t>SP</w:t>
      </w:r>
      <w:proofErr w:type="spellEnd"/>
      <w:r w:rsidRPr="008B6499">
        <w:rPr>
          <w:rFonts w:ascii="Times New Roman" w:hAnsi="Times New Roman"/>
          <w:sz w:val="24"/>
          <w:szCs w:val="24"/>
          <w:lang w:val="lt-LT"/>
        </w:rPr>
        <w:t>-</w:t>
      </w:r>
      <w:r w:rsidR="00113419">
        <w:rPr>
          <w:rFonts w:ascii="Times New Roman" w:hAnsi="Times New Roman"/>
          <w:sz w:val="24"/>
          <w:szCs w:val="24"/>
          <w:lang w:val="lt-LT"/>
        </w:rPr>
        <w:t>59</w:t>
      </w:r>
      <w:r w:rsidRPr="008B6499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5A5E03CC" w14:textId="77777777" w:rsidR="002250B1" w:rsidRPr="008B6499" w:rsidRDefault="002250B1" w:rsidP="005B2F2A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Šakiai</w:t>
      </w:r>
    </w:p>
    <w:p w14:paraId="63C49E25" w14:textId="77777777" w:rsidR="002250B1" w:rsidRPr="008B6499" w:rsidRDefault="002250B1" w:rsidP="005B2F2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8F3E702" w14:textId="37AD5C94" w:rsidR="002250B1" w:rsidRPr="008B6499" w:rsidRDefault="002250B1" w:rsidP="004B1B90">
      <w:pPr>
        <w:spacing w:line="360" w:lineRule="auto"/>
        <w:ind w:firstLine="567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Vadovaudamasi Lietuvos Respublikos vietos savivaldos įstatymo 7 straipsnio 16 punktu, 15 straipsnio </w:t>
      </w:r>
      <w:r w:rsidR="00D06DEA">
        <w:rPr>
          <w:rFonts w:ascii="Times New Roman" w:hAnsi="Times New Roman"/>
          <w:color w:val="000000"/>
          <w:sz w:val="24"/>
          <w:szCs w:val="24"/>
          <w:lang w:val="lt-LT" w:eastAsia="lt-LT"/>
        </w:rPr>
        <w:t>4 dalimi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>, Lietuvos Respublikos užimtumo įstatymo 17</w:t>
      </w:r>
      <w:r w:rsidR="0016306B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straipsniu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ir 48 straipsni</w:t>
      </w:r>
      <w:r w:rsidR="0016306B">
        <w:rPr>
          <w:rFonts w:ascii="Times New Roman" w:hAnsi="Times New Roman"/>
          <w:color w:val="000000"/>
          <w:sz w:val="24"/>
          <w:szCs w:val="24"/>
          <w:lang w:val="lt-LT" w:eastAsia="lt-LT"/>
        </w:rPr>
        <w:t>o 4 dalimi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, </w:t>
      </w:r>
      <w:r w:rsidRPr="008B6499">
        <w:rPr>
          <w:rFonts w:ascii="Times New Roman" w:hAnsi="Times New Roman"/>
          <w:color w:val="000000"/>
          <w:sz w:val="24"/>
          <w:szCs w:val="24"/>
          <w:lang w:val="lt-LT"/>
        </w:rPr>
        <w:t xml:space="preserve">Užimtumo didinimo programų rengimo ir jų finansavimo tvarkos aprašo, patvirtinto Lietuvos Respublikos socialinės apsaugos ir darbo ministro 2017 m. gegužės 23 d. įsakymu Nr. A1-257 „Dėl Užimtumo didinimo programų rengimo ir jų finansavimo tvarkos aprašo patvirtinimo“, 2 ir 6 punktais, 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>Šakių rajono savivaldybės taryba n u s p r e n d ž i a</w:t>
      </w:r>
      <w:r w:rsidR="008E544B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</w:p>
    <w:p w14:paraId="0202A61B" w14:textId="00B6C2BA" w:rsidR="00EE633F" w:rsidRDefault="008E544B" w:rsidP="004B1B90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P</w:t>
      </w:r>
      <w:r w:rsidR="002250B1" w:rsidRPr="008B6499">
        <w:rPr>
          <w:rFonts w:ascii="Times New Roman" w:hAnsi="Times New Roman"/>
          <w:sz w:val="24"/>
          <w:szCs w:val="24"/>
          <w:lang w:val="lt-LT" w:eastAsia="lt-LT"/>
        </w:rPr>
        <w:t>atvirtinti Šakių rajono savivaldybės 202</w:t>
      </w:r>
      <w:r w:rsidR="000D2713">
        <w:rPr>
          <w:rFonts w:ascii="Times New Roman" w:hAnsi="Times New Roman"/>
          <w:sz w:val="24"/>
          <w:szCs w:val="24"/>
          <w:lang w:val="lt-LT" w:eastAsia="lt-LT"/>
        </w:rPr>
        <w:t>5</w:t>
      </w:r>
      <w:r w:rsidR="002250B1" w:rsidRPr="008B6499">
        <w:rPr>
          <w:rFonts w:ascii="Times New Roman" w:hAnsi="Times New Roman"/>
          <w:sz w:val="24"/>
          <w:szCs w:val="24"/>
          <w:lang w:val="lt-LT" w:eastAsia="lt-LT"/>
        </w:rPr>
        <w:t xml:space="preserve"> metų užimtumo didinimo programą (pridedama).</w:t>
      </w:r>
    </w:p>
    <w:p w14:paraId="0FF1EAFB" w14:textId="1C2CE966" w:rsidR="002250B1" w:rsidRPr="008B6499" w:rsidRDefault="002250B1" w:rsidP="004B1B90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 A, Kaunas.</w:t>
      </w:r>
    </w:p>
    <w:p w14:paraId="4ED05BF3" w14:textId="77777777" w:rsidR="002250B1" w:rsidRPr="008B6499" w:rsidRDefault="002250B1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</w:p>
    <w:p w14:paraId="2A645F08" w14:textId="77777777" w:rsidR="002250B1" w:rsidRPr="008B6499" w:rsidRDefault="002250B1" w:rsidP="00E514D4">
      <w:pPr>
        <w:tabs>
          <w:tab w:val="left" w:pos="1191"/>
        </w:tabs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679E8301" w14:textId="77777777" w:rsidR="002250B1" w:rsidRPr="008B6499" w:rsidRDefault="002250B1" w:rsidP="00E514D4">
      <w:pPr>
        <w:tabs>
          <w:tab w:val="left" w:pos="1191"/>
        </w:tabs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4714BA0B" w14:textId="77777777" w:rsidR="002250B1" w:rsidRPr="008B6499" w:rsidRDefault="002250B1" w:rsidP="00E514D4">
      <w:pPr>
        <w:tabs>
          <w:tab w:val="left" w:pos="1191"/>
          <w:tab w:val="left" w:pos="7230"/>
        </w:tabs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sz w:val="24"/>
          <w:szCs w:val="24"/>
          <w:lang w:val="lt-LT" w:eastAsia="lt-LT"/>
        </w:rPr>
        <w:t>Savivaldybės meras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ab/>
        <w:t xml:space="preserve">Raimondas Januševičius </w:t>
      </w:r>
    </w:p>
    <w:p w14:paraId="01321B6E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7A52FFDB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5D2E7DE7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5BA0EA59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474B3398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B073133" w14:textId="77777777" w:rsidR="002250B1" w:rsidRPr="008B6499" w:rsidRDefault="002250B1" w:rsidP="00E514D4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4DF74958" w14:textId="77777777" w:rsidR="002250B1" w:rsidRPr="008B6499" w:rsidRDefault="002250B1" w:rsidP="005B2F2A">
      <w:pPr>
        <w:rPr>
          <w:rFonts w:ascii="Times New Roman" w:hAnsi="Times New Roman"/>
          <w:sz w:val="24"/>
          <w:szCs w:val="24"/>
          <w:lang w:val="lt-LT"/>
        </w:rPr>
      </w:pPr>
    </w:p>
    <w:p w14:paraId="22C58A50" w14:textId="77777777" w:rsidR="002250B1" w:rsidRPr="008B6499" w:rsidRDefault="002250B1" w:rsidP="005B2F2A">
      <w:pPr>
        <w:rPr>
          <w:rFonts w:ascii="Times New Roman" w:hAnsi="Times New Roman"/>
          <w:sz w:val="24"/>
          <w:szCs w:val="24"/>
          <w:lang w:val="lt-LT"/>
        </w:rPr>
      </w:pPr>
    </w:p>
    <w:p w14:paraId="0F57F4A2" w14:textId="77777777" w:rsidR="002250B1" w:rsidRPr="008B6499" w:rsidRDefault="002250B1" w:rsidP="005B2F2A">
      <w:pPr>
        <w:rPr>
          <w:rFonts w:ascii="Times New Roman" w:hAnsi="Times New Roman"/>
          <w:sz w:val="24"/>
          <w:szCs w:val="24"/>
          <w:lang w:val="lt-LT"/>
        </w:rPr>
      </w:pPr>
    </w:p>
    <w:p w14:paraId="3C50AEF6" w14:textId="77777777" w:rsidR="002250B1" w:rsidRPr="008B6499" w:rsidRDefault="002250B1" w:rsidP="005B2F2A">
      <w:pPr>
        <w:rPr>
          <w:rFonts w:ascii="Times New Roman" w:hAnsi="Times New Roman"/>
          <w:sz w:val="24"/>
          <w:szCs w:val="24"/>
          <w:lang w:val="lt-LT"/>
        </w:rPr>
      </w:pPr>
    </w:p>
    <w:p w14:paraId="7E54F179" w14:textId="77777777" w:rsidR="002250B1" w:rsidRPr="008B6499" w:rsidRDefault="002250B1" w:rsidP="005B2F2A">
      <w:pPr>
        <w:rPr>
          <w:rFonts w:ascii="Times New Roman" w:hAnsi="Times New Roman"/>
          <w:sz w:val="24"/>
          <w:szCs w:val="24"/>
          <w:lang w:val="lt-LT"/>
        </w:rPr>
      </w:pPr>
    </w:p>
    <w:p w14:paraId="1BC0B48F" w14:textId="77777777" w:rsidR="002250B1" w:rsidRPr="008B6499" w:rsidRDefault="002250B1" w:rsidP="005B2F2A">
      <w:pPr>
        <w:rPr>
          <w:rFonts w:ascii="Times New Roman" w:hAnsi="Times New Roman"/>
          <w:sz w:val="24"/>
          <w:szCs w:val="24"/>
          <w:lang w:val="lt-LT"/>
        </w:rPr>
      </w:pPr>
    </w:p>
    <w:p w14:paraId="027EC148" w14:textId="77777777" w:rsidR="002250B1" w:rsidRPr="008B6499" w:rsidRDefault="002250B1" w:rsidP="005B2F2A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Parengė:</w:t>
      </w:r>
      <w:r w:rsidRPr="008B6499">
        <w:rPr>
          <w:rFonts w:ascii="Times New Roman" w:hAnsi="Times New Roman"/>
          <w:sz w:val="24"/>
          <w:szCs w:val="24"/>
          <w:lang w:val="lt-LT"/>
        </w:rPr>
        <w:tab/>
        <w:t xml:space="preserve">Socialinės paramos skyrius (A. </w:t>
      </w:r>
      <w:proofErr w:type="spellStart"/>
      <w:r w:rsidRPr="008B6499">
        <w:rPr>
          <w:rFonts w:ascii="Times New Roman" w:hAnsi="Times New Roman"/>
          <w:sz w:val="24"/>
          <w:szCs w:val="24"/>
          <w:lang w:val="lt-LT"/>
        </w:rPr>
        <w:t>Matusienė</w:t>
      </w:r>
      <w:proofErr w:type="spellEnd"/>
      <w:r w:rsidRPr="008B6499">
        <w:rPr>
          <w:rFonts w:ascii="Times New Roman" w:hAnsi="Times New Roman"/>
          <w:sz w:val="24"/>
          <w:szCs w:val="24"/>
          <w:lang w:val="lt-LT"/>
        </w:rPr>
        <w:t>)</w:t>
      </w:r>
    </w:p>
    <w:p w14:paraId="53C9A0DA" w14:textId="203DB089" w:rsidR="002250B1" w:rsidRPr="008B6499" w:rsidRDefault="002250B1" w:rsidP="005B2F2A">
      <w:pPr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Pranešėja:</w:t>
      </w:r>
      <w:r w:rsidR="00EE633F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8B6499">
        <w:rPr>
          <w:rFonts w:ascii="Times New Roman" w:hAnsi="Times New Roman"/>
          <w:sz w:val="24"/>
          <w:szCs w:val="24"/>
          <w:lang w:val="lt-LT"/>
        </w:rPr>
        <w:t xml:space="preserve">D. </w:t>
      </w:r>
      <w:proofErr w:type="spellStart"/>
      <w:r w:rsidRPr="008B6499">
        <w:rPr>
          <w:rFonts w:ascii="Times New Roman" w:hAnsi="Times New Roman"/>
          <w:sz w:val="24"/>
          <w:szCs w:val="24"/>
          <w:lang w:val="lt-LT"/>
        </w:rPr>
        <w:t>Pilypaitytė</w:t>
      </w:r>
      <w:proofErr w:type="spellEnd"/>
    </w:p>
    <w:p w14:paraId="792C9FCA" w14:textId="77777777" w:rsidR="002250B1" w:rsidRPr="008B6499" w:rsidRDefault="002250B1" w:rsidP="005B2F2A">
      <w:pPr>
        <w:rPr>
          <w:rFonts w:ascii="Times New Roman" w:hAnsi="Times New Roman"/>
          <w:sz w:val="24"/>
          <w:szCs w:val="24"/>
          <w:lang w:val="lt-LT"/>
        </w:rPr>
      </w:pPr>
    </w:p>
    <w:p w14:paraId="18048E0C" w14:textId="77777777" w:rsidR="0080405F" w:rsidRPr="008B6499" w:rsidRDefault="0080405F" w:rsidP="005B2F2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B6499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8B6499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01CA0FB2" w14:textId="77777777" w:rsidR="0080405F" w:rsidRPr="008B6499" w:rsidRDefault="0080405F" w:rsidP="005B2F2A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8B6499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3FC8CF05" w14:textId="77777777" w:rsidR="0080405F" w:rsidRPr="008B6499" w:rsidRDefault="0080405F" w:rsidP="005B2F2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B6499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15BAC4DE" w14:textId="77777777" w:rsidR="0080405F" w:rsidRPr="008B6499" w:rsidRDefault="0080405F" w:rsidP="005B2F2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B6499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6FE9558E" w14:textId="0081AB1B" w:rsidR="002250B1" w:rsidRPr="008B6499" w:rsidRDefault="0080405F" w:rsidP="005B2F2A">
      <w:pPr>
        <w:pStyle w:val="Antrat1"/>
        <w:jc w:val="center"/>
        <w:rPr>
          <w:b/>
          <w:szCs w:val="24"/>
          <w:lang w:val="lt-LT"/>
        </w:rPr>
      </w:pPr>
      <w:r w:rsidRPr="008B6499">
        <w:rPr>
          <w:b/>
          <w:szCs w:val="24"/>
          <w:lang w:val="lt-LT"/>
        </w:rPr>
        <w:t>„</w:t>
      </w:r>
      <w:r w:rsidR="002250B1" w:rsidRPr="008B6499">
        <w:rPr>
          <w:b/>
          <w:szCs w:val="24"/>
          <w:lang w:val="lt-LT"/>
        </w:rPr>
        <w:t>DĖL ŠAKIŲ RAJONO SAVIVALDYBĖS 202</w:t>
      </w:r>
      <w:r w:rsidR="00450FEA">
        <w:rPr>
          <w:b/>
          <w:szCs w:val="24"/>
          <w:lang w:val="lt-LT"/>
        </w:rPr>
        <w:t>5</w:t>
      </w:r>
      <w:r w:rsidR="002250B1" w:rsidRPr="008B6499">
        <w:rPr>
          <w:b/>
          <w:szCs w:val="24"/>
          <w:lang w:val="lt-LT"/>
        </w:rPr>
        <w:t xml:space="preserve"> METŲ UŽIMTUMO DIDINIMO</w:t>
      </w:r>
    </w:p>
    <w:p w14:paraId="391F3F28" w14:textId="658411B5" w:rsidR="0080405F" w:rsidRPr="008B6499" w:rsidRDefault="002250B1" w:rsidP="005B2F2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B6499">
        <w:rPr>
          <w:rFonts w:ascii="Times New Roman" w:hAnsi="Times New Roman"/>
          <w:b/>
          <w:sz w:val="24"/>
          <w:szCs w:val="24"/>
          <w:lang w:val="lt-LT"/>
        </w:rPr>
        <w:t>PROGRAMOS PATVIRTINIMO</w:t>
      </w:r>
      <w:r w:rsidR="0080405F" w:rsidRPr="008B6499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7EC6B872" w14:textId="77777777" w:rsidR="0080405F" w:rsidRPr="008B6499" w:rsidRDefault="0080405F" w:rsidP="005B2F2A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89EE23B" w14:textId="6BDCE8CA" w:rsidR="0080405F" w:rsidRPr="008B6499" w:rsidRDefault="0080405F" w:rsidP="005B2F2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202</w:t>
      </w:r>
      <w:r w:rsidR="004F39CB">
        <w:rPr>
          <w:rFonts w:ascii="Times New Roman" w:hAnsi="Times New Roman"/>
          <w:sz w:val="24"/>
          <w:szCs w:val="24"/>
          <w:lang w:val="lt-LT"/>
        </w:rPr>
        <w:t>5</w:t>
      </w:r>
      <w:r w:rsidRPr="008B649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250B1" w:rsidRPr="008B6499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450FEA">
        <w:rPr>
          <w:rFonts w:ascii="Times New Roman" w:hAnsi="Times New Roman"/>
          <w:sz w:val="24"/>
          <w:szCs w:val="24"/>
          <w:lang w:val="lt-LT"/>
        </w:rPr>
        <w:t>4</w:t>
      </w:r>
      <w:r w:rsidR="002250B1" w:rsidRPr="008B6499">
        <w:rPr>
          <w:rFonts w:ascii="Times New Roman" w:hAnsi="Times New Roman"/>
          <w:sz w:val="24"/>
          <w:szCs w:val="24"/>
          <w:lang w:val="lt-LT"/>
        </w:rPr>
        <w:t xml:space="preserve"> d</w:t>
      </w:r>
      <w:r w:rsidRPr="008B6499">
        <w:rPr>
          <w:rFonts w:ascii="Times New Roman" w:hAnsi="Times New Roman"/>
          <w:sz w:val="24"/>
          <w:szCs w:val="24"/>
          <w:lang w:val="lt-LT"/>
        </w:rPr>
        <w:t>.</w:t>
      </w:r>
    </w:p>
    <w:p w14:paraId="7259ABCD" w14:textId="77777777" w:rsidR="0080405F" w:rsidRPr="008B6499" w:rsidRDefault="0080405F" w:rsidP="005B2F2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Šakiai</w:t>
      </w:r>
    </w:p>
    <w:p w14:paraId="7520C46A" w14:textId="77777777" w:rsidR="0080405F" w:rsidRPr="008B6499" w:rsidRDefault="0080405F" w:rsidP="005B2F2A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26A72414" w14:textId="1A571DBF" w:rsidR="00E32375" w:rsidRDefault="0080405F" w:rsidP="00EE633F">
      <w:pPr>
        <w:tabs>
          <w:tab w:val="left" w:pos="720"/>
        </w:tabs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1. Parengto projekto tikslai, uždaviniai ir laukiami rezultatai</w:t>
      </w:r>
      <w:r w:rsidR="00C71D4A" w:rsidRPr="008B6499">
        <w:rPr>
          <w:rFonts w:ascii="Times New Roman" w:hAnsi="Times New Roman"/>
          <w:sz w:val="24"/>
          <w:szCs w:val="24"/>
          <w:lang w:val="lt-LT"/>
        </w:rPr>
        <w:t>:</w:t>
      </w:r>
      <w:r w:rsidR="00EC1CB5" w:rsidRPr="008B649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B2F2A" w:rsidRPr="008B6499">
        <w:rPr>
          <w:rFonts w:ascii="Times New Roman" w:hAnsi="Times New Roman"/>
          <w:sz w:val="24"/>
          <w:szCs w:val="24"/>
          <w:lang w:val="lt-LT"/>
        </w:rPr>
        <w:t>p</w:t>
      </w:r>
      <w:r w:rsidR="005B2F2A" w:rsidRPr="008B6499">
        <w:rPr>
          <w:rFonts w:ascii="Times New Roman" w:hAnsi="Times New Roman"/>
          <w:sz w:val="24"/>
          <w:szCs w:val="24"/>
          <w:lang w:val="lt-LT" w:eastAsia="lt-LT"/>
        </w:rPr>
        <w:t xml:space="preserve">riimti sprendimą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>patvirtinti Šakių rajono savivaldybės 202</w:t>
      </w:r>
      <w:r w:rsidR="00450FEA">
        <w:rPr>
          <w:rFonts w:ascii="Times New Roman" w:hAnsi="Times New Roman"/>
          <w:sz w:val="24"/>
          <w:szCs w:val="24"/>
          <w:lang w:val="lt-LT" w:eastAsia="lt-LT"/>
        </w:rPr>
        <w:t>5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 xml:space="preserve"> metų užimtumo didinimo programą (toliau – Programa). </w:t>
      </w:r>
      <w:r w:rsidR="00E32375" w:rsidRPr="008B6499">
        <w:rPr>
          <w:rFonts w:ascii="Times New Roman" w:hAnsi="Times New Roman"/>
          <w:sz w:val="24"/>
          <w:szCs w:val="24"/>
          <w:lang w:val="lt-LT" w:eastAsia="lt-LT"/>
        </w:rPr>
        <w:t>Lietuvos Respublikos vietos savivaldos įstatym</w:t>
      </w:r>
      <w:r w:rsidR="008D0C2A">
        <w:rPr>
          <w:rFonts w:ascii="Times New Roman" w:hAnsi="Times New Roman"/>
          <w:sz w:val="24"/>
          <w:szCs w:val="24"/>
          <w:lang w:val="lt-LT" w:eastAsia="lt-LT"/>
        </w:rPr>
        <w:t>u savivaldybėms yra priskirtos savarankiškos</w:t>
      </w:r>
      <w:r w:rsidR="002502EF">
        <w:rPr>
          <w:rFonts w:ascii="Times New Roman" w:hAnsi="Times New Roman"/>
          <w:sz w:val="24"/>
          <w:szCs w:val="24"/>
          <w:lang w:val="lt-LT" w:eastAsia="lt-LT"/>
        </w:rPr>
        <w:t>ios</w:t>
      </w:r>
      <w:r w:rsidR="008D0C2A">
        <w:rPr>
          <w:rFonts w:ascii="Times New Roman" w:hAnsi="Times New Roman"/>
          <w:sz w:val="24"/>
          <w:szCs w:val="24"/>
          <w:lang w:val="lt-LT" w:eastAsia="lt-LT"/>
        </w:rPr>
        <w:t xml:space="preserve"> Konstitucijos ir įstatymų nustatytos funkcijos (</w:t>
      </w:r>
      <w:r w:rsidR="00E32375" w:rsidRPr="008B6499">
        <w:rPr>
          <w:rFonts w:ascii="Times New Roman" w:hAnsi="Times New Roman"/>
          <w:sz w:val="24"/>
          <w:szCs w:val="24"/>
          <w:lang w:val="lt-LT" w:eastAsia="lt-LT"/>
        </w:rPr>
        <w:t>6 straipsni</w:t>
      </w:r>
      <w:r w:rsidR="00EE633F">
        <w:rPr>
          <w:rFonts w:ascii="Times New Roman" w:hAnsi="Times New Roman"/>
          <w:sz w:val="24"/>
          <w:szCs w:val="24"/>
          <w:lang w:val="lt-LT" w:eastAsia="lt-LT"/>
        </w:rPr>
        <w:t>o</w:t>
      </w:r>
      <w:r w:rsidR="008D0C2A">
        <w:rPr>
          <w:rFonts w:ascii="Times New Roman" w:hAnsi="Times New Roman"/>
          <w:sz w:val="24"/>
          <w:szCs w:val="24"/>
          <w:lang w:val="lt-LT" w:eastAsia="lt-LT"/>
        </w:rPr>
        <w:t xml:space="preserve"> 16 dalis) d</w:t>
      </w:r>
      <w:r w:rsidR="00E32375" w:rsidRPr="008B6499">
        <w:rPr>
          <w:rFonts w:ascii="Times New Roman" w:hAnsi="Times New Roman"/>
          <w:sz w:val="24"/>
          <w:szCs w:val="24"/>
          <w:lang w:val="lt-LT" w:eastAsia="lt-LT"/>
        </w:rPr>
        <w:t>alyva</w:t>
      </w:r>
      <w:r w:rsidR="008D0C2A">
        <w:rPr>
          <w:rFonts w:ascii="Times New Roman" w:hAnsi="Times New Roman"/>
          <w:sz w:val="24"/>
          <w:szCs w:val="24"/>
          <w:lang w:val="lt-LT" w:eastAsia="lt-LT"/>
        </w:rPr>
        <w:t xml:space="preserve">uti </w:t>
      </w:r>
      <w:r w:rsidR="00E32375" w:rsidRPr="008B6499">
        <w:rPr>
          <w:rFonts w:ascii="Times New Roman" w:hAnsi="Times New Roman"/>
          <w:sz w:val="24"/>
          <w:szCs w:val="24"/>
          <w:lang w:val="lt-LT" w:eastAsia="lt-LT"/>
        </w:rPr>
        <w:t>sprendžiant gyventojų užimtumo, kvalifikacijos įgijimo ir perkvalifikavimo klausimus, viešųjų ir sezoninių darbų organizavim</w:t>
      </w:r>
      <w:r w:rsidR="008D0C2A">
        <w:rPr>
          <w:rFonts w:ascii="Times New Roman" w:hAnsi="Times New Roman"/>
          <w:sz w:val="24"/>
          <w:szCs w:val="24"/>
          <w:lang w:val="lt-LT" w:eastAsia="lt-LT"/>
        </w:rPr>
        <w:t xml:space="preserve">ą,  </w:t>
      </w:r>
      <w:r w:rsidR="008D0C2A" w:rsidRPr="00D63EC6">
        <w:rPr>
          <w:rFonts w:ascii="Times New Roman" w:hAnsi="Times New Roman"/>
          <w:sz w:val="24"/>
          <w:szCs w:val="24"/>
          <w:lang w:val="lt-LT" w:eastAsia="lt-LT"/>
        </w:rPr>
        <w:t>perduotos v</w:t>
      </w:r>
      <w:r w:rsidR="008D0C2A" w:rsidRPr="00D63EC6">
        <w:rPr>
          <w:rFonts w:ascii="Times New Roman" w:hAnsi="Times New Roman"/>
          <w:color w:val="000000"/>
          <w:sz w:val="24"/>
          <w:szCs w:val="24"/>
          <w:lang w:val="lt-LT"/>
        </w:rPr>
        <w:t>alstybinės funkcijos (7 straipsni</w:t>
      </w:r>
      <w:r w:rsidR="00EE633F">
        <w:rPr>
          <w:rFonts w:ascii="Times New Roman" w:hAnsi="Times New Roman"/>
          <w:color w:val="000000"/>
          <w:sz w:val="24"/>
          <w:szCs w:val="24"/>
          <w:lang w:val="lt-LT"/>
        </w:rPr>
        <w:t>o</w:t>
      </w:r>
      <w:r w:rsidR="008D0C2A" w:rsidRPr="00D63EC6">
        <w:rPr>
          <w:rFonts w:ascii="Times New Roman" w:hAnsi="Times New Roman"/>
          <w:color w:val="000000"/>
          <w:sz w:val="24"/>
          <w:szCs w:val="24"/>
          <w:lang w:val="lt-LT"/>
        </w:rPr>
        <w:t xml:space="preserve"> 16 dali</w:t>
      </w:r>
      <w:r w:rsidR="00D63EC6">
        <w:rPr>
          <w:rFonts w:ascii="Times New Roman" w:hAnsi="Times New Roman"/>
          <w:color w:val="000000"/>
          <w:sz w:val="24"/>
          <w:szCs w:val="24"/>
          <w:lang w:val="lt-LT"/>
        </w:rPr>
        <w:t>s</w:t>
      </w:r>
      <w:r w:rsidR="008D0C2A" w:rsidRPr="00D63EC6">
        <w:rPr>
          <w:rFonts w:ascii="Times New Roman" w:hAnsi="Times New Roman"/>
          <w:color w:val="000000"/>
          <w:sz w:val="24"/>
          <w:szCs w:val="24"/>
          <w:lang w:val="lt-LT"/>
        </w:rPr>
        <w:t>) dalyvauti</w:t>
      </w:r>
      <w:r w:rsidR="008D0C2A" w:rsidRPr="00E514D4">
        <w:rPr>
          <w:color w:val="000000"/>
          <w:lang w:val="lt-LT"/>
        </w:rPr>
        <w:t xml:space="preserve"> </w:t>
      </w:r>
      <w:r w:rsidR="00E32375" w:rsidRPr="008B6499">
        <w:rPr>
          <w:rFonts w:ascii="Times New Roman" w:hAnsi="Times New Roman"/>
          <w:sz w:val="24"/>
          <w:szCs w:val="24"/>
          <w:lang w:val="lt-LT" w:eastAsia="lt-LT"/>
        </w:rPr>
        <w:t>rengiant ir įgyvendinant darbo rinkos politikos priemones ir gyventojų užimtumo programas</w:t>
      </w:r>
      <w:r w:rsidR="00D63EC6">
        <w:rPr>
          <w:rFonts w:ascii="Times New Roman" w:hAnsi="Times New Roman"/>
          <w:sz w:val="24"/>
          <w:szCs w:val="24"/>
          <w:lang w:val="lt-LT" w:eastAsia="lt-LT"/>
        </w:rPr>
        <w:t xml:space="preserve">. Vadovaujantis </w:t>
      </w:r>
      <w:r w:rsidR="00E32375" w:rsidRPr="008B6499">
        <w:rPr>
          <w:rFonts w:ascii="Times New Roman" w:hAnsi="Times New Roman"/>
          <w:spacing w:val="-2"/>
          <w:sz w:val="24"/>
          <w:szCs w:val="24"/>
          <w:lang w:val="lt-LT" w:eastAsia="lt-LT"/>
        </w:rPr>
        <w:t>Lietuvos Respublikos užimtumo įstatymo 17 straipsniu</w:t>
      </w:r>
      <w:r w:rsidR="00D63EC6">
        <w:rPr>
          <w:rFonts w:ascii="Times New Roman" w:hAnsi="Times New Roman"/>
          <w:spacing w:val="-2"/>
          <w:sz w:val="24"/>
          <w:szCs w:val="24"/>
          <w:lang w:val="lt-LT" w:eastAsia="lt-LT"/>
        </w:rPr>
        <w:t>, s</w:t>
      </w:r>
      <w:r w:rsidR="00E32375" w:rsidRPr="008B6499">
        <w:rPr>
          <w:rFonts w:ascii="Times New Roman" w:hAnsi="Times New Roman"/>
          <w:spacing w:val="-2"/>
          <w:sz w:val="24"/>
          <w:szCs w:val="24"/>
          <w:lang w:val="lt-LT" w:eastAsia="lt-LT"/>
        </w:rPr>
        <w:t xml:space="preserve">avivaldybių institucijos ir įstaigos rengia ir įgyvendina šio įstatymo 48 straipsnyje nustatytas užimtumo </w:t>
      </w:r>
      <w:r w:rsidR="00E32375" w:rsidRPr="00316BBF">
        <w:rPr>
          <w:rFonts w:ascii="Times New Roman" w:hAnsi="Times New Roman"/>
          <w:spacing w:val="-2"/>
          <w:sz w:val="24"/>
          <w:szCs w:val="24"/>
          <w:lang w:val="lt-LT" w:eastAsia="lt-LT"/>
        </w:rPr>
        <w:t xml:space="preserve">didinimo </w:t>
      </w:r>
      <w:r w:rsidR="00D63EC6" w:rsidRPr="00316BBF">
        <w:rPr>
          <w:rFonts w:ascii="Times New Roman" w:hAnsi="Times New Roman"/>
          <w:spacing w:val="-2"/>
          <w:sz w:val="24"/>
          <w:szCs w:val="24"/>
          <w:lang w:val="lt-LT" w:eastAsia="lt-LT"/>
        </w:rPr>
        <w:t xml:space="preserve">programas </w:t>
      </w:r>
      <w:r w:rsidR="000379D6" w:rsidRPr="00316BBF">
        <w:rPr>
          <w:rFonts w:ascii="Times New Roman" w:hAnsi="Times New Roman"/>
          <w:spacing w:val="-2"/>
          <w:sz w:val="24"/>
          <w:szCs w:val="24"/>
          <w:lang w:val="lt-LT" w:eastAsia="lt-LT"/>
        </w:rPr>
        <w:t xml:space="preserve">šio straipsnio 2 </w:t>
      </w:r>
      <w:r w:rsidR="00E32375" w:rsidRPr="00316BBF">
        <w:rPr>
          <w:rFonts w:ascii="Times New Roman" w:hAnsi="Times New Roman"/>
          <w:spacing w:val="-2"/>
          <w:sz w:val="24"/>
          <w:szCs w:val="24"/>
          <w:lang w:val="lt-LT" w:eastAsia="lt-LT"/>
        </w:rPr>
        <w:t>dalyje nurodyt</w:t>
      </w:r>
      <w:r w:rsidR="00D63EC6" w:rsidRPr="00316BBF">
        <w:rPr>
          <w:rFonts w:ascii="Times New Roman" w:hAnsi="Times New Roman"/>
          <w:spacing w:val="-2"/>
          <w:sz w:val="24"/>
          <w:szCs w:val="24"/>
          <w:lang w:val="lt-LT" w:eastAsia="lt-LT"/>
        </w:rPr>
        <w:t>iems asmenims</w:t>
      </w:r>
      <w:r w:rsidR="00D63EC6">
        <w:rPr>
          <w:rFonts w:ascii="Times New Roman" w:hAnsi="Times New Roman"/>
          <w:spacing w:val="-2"/>
          <w:sz w:val="24"/>
          <w:szCs w:val="24"/>
          <w:lang w:val="lt-LT" w:eastAsia="lt-LT"/>
        </w:rPr>
        <w:t xml:space="preserve"> pagal </w:t>
      </w:r>
      <w:r w:rsidR="00D63EC6">
        <w:rPr>
          <w:rFonts w:ascii="Times New Roman" w:hAnsi="Times New Roman"/>
          <w:sz w:val="24"/>
          <w:szCs w:val="24"/>
          <w:lang w:val="lt-LT" w:eastAsia="lt-LT"/>
        </w:rPr>
        <w:t xml:space="preserve">Užimtumo didinimo programų rengimo ir jų finansavimo tvarkos aprašą, patvirtintą </w:t>
      </w:r>
      <w:r w:rsidR="00E32375" w:rsidRPr="008B6499">
        <w:rPr>
          <w:rFonts w:ascii="Times New Roman" w:hAnsi="Times New Roman"/>
          <w:sz w:val="24"/>
          <w:szCs w:val="24"/>
          <w:lang w:val="lt-LT" w:eastAsia="lt-LT"/>
        </w:rPr>
        <w:t>Lietuvos Respublikos socialinės apsaugos ir darbo ministro 2017 m. gegužės 23 d. įsakymu Nr. A-257 „Dėl Užimtumo didinimo programų rengimo ir jų finansavimo tvarkos aprašo patvirtinimo“</w:t>
      </w:r>
      <w:r w:rsidR="00D63EC6">
        <w:rPr>
          <w:rFonts w:ascii="Times New Roman" w:hAnsi="Times New Roman"/>
          <w:sz w:val="24"/>
          <w:szCs w:val="24"/>
          <w:lang w:val="lt-LT" w:eastAsia="lt-LT"/>
        </w:rPr>
        <w:t xml:space="preserve">. </w:t>
      </w:r>
    </w:p>
    <w:p w14:paraId="604EC612" w14:textId="182534C8" w:rsidR="00D63EC6" w:rsidRDefault="00E32375" w:rsidP="00EE633F">
      <w:pPr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P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>riėmus Tarybos sprendimą</w:t>
      </w:r>
      <w:r w:rsidR="0056065F">
        <w:rPr>
          <w:rFonts w:ascii="Times New Roman" w:hAnsi="Times New Roman"/>
          <w:sz w:val="24"/>
          <w:szCs w:val="24"/>
          <w:lang w:val="lt-LT" w:eastAsia="lt-LT"/>
        </w:rPr>
        <w:t xml:space="preserve"> bei į</w:t>
      </w:r>
      <w:r w:rsidR="0056065F" w:rsidRPr="00D63EC6">
        <w:rPr>
          <w:rFonts w:ascii="Times New Roman" w:hAnsi="Times New Roman"/>
          <w:sz w:val="24"/>
          <w:szCs w:val="24"/>
          <w:lang w:val="lt-LT" w:eastAsia="lt-LT"/>
        </w:rPr>
        <w:t>gyvendinant Programą</w:t>
      </w:r>
      <w:r w:rsidR="005606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laukiami rezultatai: </w:t>
      </w:r>
    </w:p>
    <w:p w14:paraId="07697D64" w14:textId="6F56128D" w:rsidR="0056065F" w:rsidRPr="0056065F" w:rsidRDefault="004F39CB" w:rsidP="00EE633F">
      <w:pPr>
        <w:pStyle w:val="Sraopastraipa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2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 mėnesių trukmei </w:t>
      </w:r>
      <w:r w:rsidR="00716B88">
        <w:rPr>
          <w:rFonts w:ascii="Times New Roman" w:hAnsi="Times New Roman"/>
          <w:sz w:val="24"/>
          <w:szCs w:val="24"/>
          <w:lang w:val="lt-LT" w:eastAsia="lt-LT"/>
        </w:rPr>
        <w:t xml:space="preserve">planuojama 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>įdarbint</w:t>
      </w:r>
      <w:r w:rsidR="00716B88">
        <w:rPr>
          <w:rFonts w:ascii="Times New Roman" w:hAnsi="Times New Roman"/>
          <w:sz w:val="24"/>
          <w:szCs w:val="24"/>
          <w:lang w:val="lt-LT" w:eastAsia="lt-LT"/>
        </w:rPr>
        <w:t>i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szCs w:val="24"/>
          <w:lang w:val="lt-LT" w:eastAsia="lt-LT"/>
        </w:rPr>
        <w:t>ne mažiau nei 20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 bedarbi</w:t>
      </w:r>
      <w:r>
        <w:rPr>
          <w:rFonts w:ascii="Times New Roman" w:hAnsi="Times New Roman"/>
          <w:sz w:val="24"/>
          <w:szCs w:val="24"/>
          <w:lang w:val="lt-LT" w:eastAsia="lt-LT"/>
        </w:rPr>
        <w:t>ų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 / besirengian</w:t>
      </w:r>
      <w:r w:rsidR="00716B88">
        <w:rPr>
          <w:rFonts w:ascii="Times New Roman" w:hAnsi="Times New Roman"/>
          <w:sz w:val="24"/>
          <w:szCs w:val="24"/>
          <w:lang w:val="lt-LT" w:eastAsia="lt-LT"/>
        </w:rPr>
        <w:t>či</w:t>
      </w:r>
      <w:r>
        <w:rPr>
          <w:rFonts w:ascii="Times New Roman" w:hAnsi="Times New Roman"/>
          <w:sz w:val="24"/>
          <w:szCs w:val="24"/>
          <w:lang w:val="lt-LT" w:eastAsia="lt-LT"/>
        </w:rPr>
        <w:t>ų</w:t>
      </w:r>
      <w:r w:rsidR="00716B88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>darbo rinkai asmen</w:t>
      </w:r>
      <w:r>
        <w:rPr>
          <w:rFonts w:ascii="Times New Roman" w:hAnsi="Times New Roman"/>
          <w:sz w:val="24"/>
          <w:szCs w:val="24"/>
          <w:lang w:val="lt-LT" w:eastAsia="lt-LT"/>
        </w:rPr>
        <w:t>ų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>, sudaryta galimybė šiems asmenims užsidirbti pragyvenimui lėšų</w:t>
      </w:r>
      <w:r w:rsidR="008E544B">
        <w:rPr>
          <w:rFonts w:ascii="Times New Roman" w:hAnsi="Times New Roman"/>
          <w:sz w:val="24"/>
          <w:szCs w:val="24"/>
          <w:lang w:val="lt-LT" w:eastAsia="lt-LT"/>
        </w:rPr>
        <w:t>. B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us tvarkomos </w:t>
      </w:r>
      <w:r w:rsidR="00E32375" w:rsidRPr="00D63EC6">
        <w:rPr>
          <w:rFonts w:ascii="Times New Roman" w:hAnsi="Times New Roman"/>
          <w:spacing w:val="-2"/>
          <w:sz w:val="24"/>
          <w:szCs w:val="24"/>
          <w:lang w:val="lt-LT"/>
        </w:rPr>
        <w:t>bendro naudojimo viešosios erdvės, atliekami kiti laikino pobūdžio visuomenei naudingi darbai.</w:t>
      </w:r>
    </w:p>
    <w:p w14:paraId="3C762078" w14:textId="5AB763A7" w:rsidR="00001C3F" w:rsidRPr="00716B88" w:rsidRDefault="0056065F" w:rsidP="00EE633F">
      <w:pPr>
        <w:pStyle w:val="Sraopastraipa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T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eikiamos </w:t>
      </w:r>
      <w:r w:rsidR="00E32375" w:rsidRPr="00D63EC6">
        <w:rPr>
          <w:rFonts w:ascii="Times New Roman" w:hAnsi="Times New Roman"/>
          <w:bCs/>
          <w:sz w:val="24"/>
          <w:szCs w:val="24"/>
          <w:lang w:val="lt-LT" w:eastAsia="lt-LT"/>
        </w:rPr>
        <w:t>užimtumo skatinimo ir motyvavimo paslaugos, kuri</w:t>
      </w:r>
      <w:r>
        <w:rPr>
          <w:rFonts w:ascii="Times New Roman" w:hAnsi="Times New Roman"/>
          <w:bCs/>
          <w:sz w:val="24"/>
          <w:szCs w:val="24"/>
          <w:lang w:val="lt-LT" w:eastAsia="lt-LT"/>
        </w:rPr>
        <w:t xml:space="preserve">os bus  </w:t>
      </w:r>
      <w:r w:rsidR="00E32375" w:rsidRPr="00D63EC6">
        <w:rPr>
          <w:rFonts w:ascii="Times New Roman" w:hAnsi="Times New Roman"/>
          <w:bCs/>
          <w:sz w:val="24"/>
          <w:szCs w:val="24"/>
          <w:lang w:val="lt-LT" w:eastAsia="lt-LT"/>
        </w:rPr>
        <w:t xml:space="preserve">parenkamos pagal dalyvaujančių asmenų konkrečius poreikius, dirbant individualiai su kiekvienu dalyviu. Numatoma, kad šiomis paslaugomis pasinaudos ne mažiau kaip </w:t>
      </w:r>
      <w:r w:rsidR="00316BBF">
        <w:rPr>
          <w:rFonts w:ascii="Times New Roman" w:hAnsi="Times New Roman"/>
          <w:bCs/>
          <w:sz w:val="24"/>
          <w:szCs w:val="24"/>
          <w:lang w:val="lt-LT" w:eastAsia="lt-LT"/>
        </w:rPr>
        <w:t>50</w:t>
      </w:r>
      <w:r w:rsidR="00E32375" w:rsidRPr="00D63EC6">
        <w:rPr>
          <w:rFonts w:ascii="Times New Roman" w:hAnsi="Times New Roman"/>
          <w:bCs/>
          <w:sz w:val="24"/>
          <w:szCs w:val="24"/>
          <w:lang w:val="lt-LT" w:eastAsia="lt-LT"/>
        </w:rPr>
        <w:t xml:space="preserve"> asmen</w:t>
      </w:r>
      <w:r w:rsidR="002502EF">
        <w:rPr>
          <w:rFonts w:ascii="Times New Roman" w:hAnsi="Times New Roman"/>
          <w:bCs/>
          <w:sz w:val="24"/>
          <w:szCs w:val="24"/>
          <w:lang w:val="lt-LT" w:eastAsia="lt-LT"/>
        </w:rPr>
        <w:t>ų</w:t>
      </w:r>
      <w:r w:rsidR="00E32375" w:rsidRPr="00D63EC6">
        <w:rPr>
          <w:rFonts w:ascii="Times New Roman" w:hAnsi="Times New Roman"/>
          <w:bCs/>
          <w:sz w:val="24"/>
          <w:szCs w:val="24"/>
          <w:lang w:val="lt-LT" w:eastAsia="lt-LT"/>
        </w:rPr>
        <w:t>, o baigus Programą</w:t>
      </w:r>
      <w:r w:rsidR="002502EF">
        <w:rPr>
          <w:rFonts w:ascii="Times New Roman" w:hAnsi="Times New Roman"/>
          <w:bCs/>
          <w:sz w:val="24"/>
          <w:szCs w:val="24"/>
          <w:lang w:val="lt-LT" w:eastAsia="lt-LT"/>
        </w:rPr>
        <w:t>,</w:t>
      </w:r>
      <w:r w:rsidR="00E32375" w:rsidRPr="00D63EC6">
        <w:rPr>
          <w:rFonts w:ascii="Times New Roman" w:hAnsi="Times New Roman"/>
          <w:bCs/>
          <w:sz w:val="24"/>
          <w:szCs w:val="24"/>
          <w:lang w:val="lt-LT" w:eastAsia="lt-LT"/>
        </w:rPr>
        <w:t xml:space="preserve"> po 6 mėnesių dirbs arba vykdys savarankišką veiklą ne mažiau kaip 1</w:t>
      </w:r>
      <w:r w:rsidR="00450FEA">
        <w:rPr>
          <w:rFonts w:ascii="Times New Roman" w:hAnsi="Times New Roman"/>
          <w:bCs/>
          <w:sz w:val="24"/>
          <w:szCs w:val="24"/>
          <w:lang w:val="lt-LT" w:eastAsia="lt-LT"/>
        </w:rPr>
        <w:t>4</w:t>
      </w:r>
      <w:r w:rsidR="00E32375" w:rsidRPr="00D63EC6">
        <w:rPr>
          <w:rFonts w:ascii="Times New Roman" w:hAnsi="Times New Roman"/>
          <w:bCs/>
          <w:sz w:val="24"/>
          <w:szCs w:val="24"/>
          <w:lang w:val="lt-LT" w:eastAsia="lt-LT"/>
        </w:rPr>
        <w:t xml:space="preserve"> procentų Programos dalyvių. Šis procentinis dydis nustatytas savivaldybei 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>Lietuvos Respublikos socialinės apsaugos ir darbo ministro 202</w:t>
      </w:r>
      <w:r w:rsidR="00450FEA">
        <w:rPr>
          <w:rFonts w:ascii="Times New Roman" w:hAnsi="Times New Roman"/>
          <w:sz w:val="24"/>
          <w:szCs w:val="24"/>
          <w:lang w:val="lt-LT" w:eastAsia="lt-LT"/>
        </w:rPr>
        <w:t>4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 m. gruodžio </w:t>
      </w:r>
      <w:r w:rsidR="00450FEA">
        <w:rPr>
          <w:rFonts w:ascii="Times New Roman" w:hAnsi="Times New Roman"/>
          <w:sz w:val="24"/>
          <w:szCs w:val="24"/>
          <w:lang w:val="lt-LT" w:eastAsia="lt-LT"/>
        </w:rPr>
        <w:t>27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 d. įsakymu Nr. A1-</w:t>
      </w:r>
      <w:r w:rsidR="00450FEA">
        <w:rPr>
          <w:rFonts w:ascii="Times New Roman" w:hAnsi="Times New Roman"/>
          <w:sz w:val="24"/>
          <w:szCs w:val="24"/>
          <w:lang w:val="lt-LT" w:eastAsia="lt-LT"/>
        </w:rPr>
        <w:t>936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 „Dėl Lietuvos Respublikos valstybės biudžeto specialių tikslinių dotacijų savivaldybių biudžetams 202</w:t>
      </w:r>
      <w:r w:rsidR="00450FEA">
        <w:rPr>
          <w:rFonts w:ascii="Times New Roman" w:hAnsi="Times New Roman"/>
          <w:sz w:val="24"/>
          <w:szCs w:val="24"/>
          <w:lang w:val="lt-LT" w:eastAsia="lt-LT"/>
        </w:rPr>
        <w:t>5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 metais savivaldybių patvirtintoms užimtumo didinimo programoms įgyvendinti paskirstymo savivaldybių administracijoms ir jų panaudojimo tikslo pasiekimo 202</w:t>
      </w:r>
      <w:r w:rsidR="00450FEA">
        <w:rPr>
          <w:rFonts w:ascii="Times New Roman" w:hAnsi="Times New Roman"/>
          <w:sz w:val="24"/>
          <w:szCs w:val="24"/>
          <w:lang w:val="lt-LT" w:eastAsia="lt-LT"/>
        </w:rPr>
        <w:t>5</w:t>
      </w:r>
      <w:r w:rsidR="00E32375" w:rsidRPr="00D63EC6">
        <w:rPr>
          <w:rFonts w:ascii="Times New Roman" w:hAnsi="Times New Roman"/>
          <w:sz w:val="24"/>
          <w:szCs w:val="24"/>
          <w:lang w:val="lt-LT" w:eastAsia="lt-LT"/>
        </w:rPr>
        <w:t xml:space="preserve"> metais vertinimo kriterijaus patvirtinimo“ </w:t>
      </w:r>
      <w:r w:rsidR="00E32375" w:rsidRPr="00D63EC6">
        <w:rPr>
          <w:rFonts w:ascii="Times New Roman" w:hAnsi="Times New Roman"/>
          <w:bCs/>
          <w:sz w:val="24"/>
          <w:szCs w:val="24"/>
          <w:lang w:val="lt-LT" w:eastAsia="lt-LT"/>
        </w:rPr>
        <w:t>kaip Programos vykdymo 202</w:t>
      </w:r>
      <w:r w:rsidR="00450FEA">
        <w:rPr>
          <w:rFonts w:ascii="Times New Roman" w:hAnsi="Times New Roman"/>
          <w:bCs/>
          <w:sz w:val="24"/>
          <w:szCs w:val="24"/>
          <w:lang w:val="lt-LT" w:eastAsia="lt-LT"/>
        </w:rPr>
        <w:t>5</w:t>
      </w:r>
      <w:r w:rsidR="00E32375" w:rsidRPr="00D63EC6">
        <w:rPr>
          <w:rFonts w:ascii="Times New Roman" w:hAnsi="Times New Roman"/>
          <w:bCs/>
          <w:sz w:val="24"/>
          <w:szCs w:val="24"/>
          <w:lang w:val="lt-LT" w:eastAsia="lt-LT"/>
        </w:rPr>
        <w:t xml:space="preserve"> metais vertinimo kriterijus. </w:t>
      </w:r>
    </w:p>
    <w:p w14:paraId="22410EA0" w14:textId="0E2CBE0A" w:rsidR="0080405F" w:rsidRPr="008B6499" w:rsidRDefault="0080405F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Pr="008B649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: </w:t>
      </w:r>
      <w:r w:rsidR="008B6499" w:rsidRPr="008B6499">
        <w:rPr>
          <w:rFonts w:ascii="Times New Roman" w:hAnsi="Times New Roman"/>
          <w:sz w:val="24"/>
          <w:szCs w:val="24"/>
          <w:lang w:val="lt-LT" w:eastAsia="lt-LT"/>
        </w:rPr>
        <w:t xml:space="preserve">Tarybos sprendimu patvirtintai Programai įgyvendinti reikės 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183 595</w:t>
      </w:r>
      <w:r w:rsidR="008B6499" w:rsidRPr="008B6499">
        <w:rPr>
          <w:rFonts w:ascii="Times New Roman" w:hAnsi="Times New Roman"/>
          <w:sz w:val="24"/>
          <w:szCs w:val="24"/>
          <w:lang w:val="lt-LT" w:eastAsia="lt-LT"/>
        </w:rPr>
        <w:t xml:space="preserve"> Eur. Programos finansavimo šaltiniai yra:</w:t>
      </w:r>
    </w:p>
    <w:p w14:paraId="4CE46D47" w14:textId="03E46331" w:rsidR="008B6499" w:rsidRPr="008B6499" w:rsidRDefault="008B6499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sz w:val="24"/>
          <w:szCs w:val="24"/>
          <w:lang w:val="lt-LT" w:eastAsia="lt-LT"/>
        </w:rPr>
        <w:t>2.1. Lietuvos Respublikos socialinės apsaugos ir darbo ministro 202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4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 m. gruodžio 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27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 d. įsakymu Nr. A1-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936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 „Dėl Lietuvos Respublikos valstybės biudžeto specialių tikslinių dotacijų savivaldybių biudžetams 202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5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 metais savivaldybių patvirtintoms užimtumo didinimo programoms įgyvendinti paskirstymo savivaldybių administracijoms ir jų panaudojimo tikslo pasiekimo 202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5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 metais vertinimo kriterijaus patvirtinimo“ (toliau – Įsakymas) Šakių rajono savivaldybei paskirta 11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5 300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 Eur tikslinė dotacija Savivaldybės patvirtintai užimtumo didinimo programai įgyvendinti. </w:t>
      </w:r>
    </w:p>
    <w:p w14:paraId="34DAC985" w14:textId="5B0CCE29" w:rsidR="0080405F" w:rsidRDefault="008B6499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sz w:val="24"/>
          <w:szCs w:val="24"/>
          <w:lang w:val="lt-LT" w:eastAsia="lt-LT"/>
        </w:rPr>
        <w:t>2.</w:t>
      </w:r>
      <w:r w:rsidR="00E32375">
        <w:rPr>
          <w:rFonts w:ascii="Times New Roman" w:hAnsi="Times New Roman"/>
          <w:sz w:val="24"/>
          <w:szCs w:val="24"/>
          <w:lang w:val="lt-LT" w:eastAsia="lt-LT"/>
        </w:rPr>
        <w:t>2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>. Šakių rajono savivaldybės tarybos 202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 xml:space="preserve">5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m. vasario 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21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 d. sprendimu</w:t>
      </w:r>
      <w:r w:rsidR="00316BBF">
        <w:rPr>
          <w:rFonts w:ascii="Times New Roman" w:hAnsi="Times New Roman"/>
          <w:sz w:val="24"/>
          <w:szCs w:val="24"/>
          <w:lang w:val="lt-LT" w:eastAsia="lt-LT"/>
        </w:rPr>
        <w:t xml:space="preserve">, kuriuo bus tvirtinamas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>Šakių rajono savivaldybės 202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5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 m. biudžet</w:t>
      </w:r>
      <w:r w:rsidR="00316BBF">
        <w:rPr>
          <w:rFonts w:ascii="Times New Roman" w:hAnsi="Times New Roman"/>
          <w:sz w:val="24"/>
          <w:szCs w:val="24"/>
          <w:lang w:val="lt-LT" w:eastAsia="lt-LT"/>
        </w:rPr>
        <w:t xml:space="preserve">as, planuojama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>skir</w:t>
      </w:r>
      <w:r w:rsidR="00316BBF">
        <w:rPr>
          <w:rFonts w:ascii="Times New Roman" w:hAnsi="Times New Roman"/>
          <w:sz w:val="24"/>
          <w:szCs w:val="24"/>
          <w:lang w:val="lt-LT" w:eastAsia="lt-LT"/>
        </w:rPr>
        <w:t xml:space="preserve">ti 68 295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Eur savivaldybės biudžeto lėšų suma </w:t>
      </w:r>
      <w:r>
        <w:rPr>
          <w:rFonts w:ascii="Times New Roman" w:hAnsi="Times New Roman"/>
          <w:sz w:val="24"/>
          <w:szCs w:val="24"/>
          <w:lang w:val="lt-LT" w:eastAsia="lt-LT"/>
        </w:rPr>
        <w:t>Užimtumo didinimo programai</w:t>
      </w:r>
      <w:r w:rsidR="00E32375">
        <w:rPr>
          <w:rFonts w:ascii="Times New Roman" w:hAnsi="Times New Roman"/>
          <w:sz w:val="24"/>
          <w:szCs w:val="24"/>
          <w:lang w:val="lt-LT" w:eastAsia="lt-LT"/>
        </w:rPr>
        <w:t>.</w:t>
      </w:r>
    </w:p>
    <w:p w14:paraId="623A8C9E" w14:textId="77777777" w:rsidR="00716B88" w:rsidRPr="008B6499" w:rsidRDefault="00716B88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6"/>
        <w:gridCol w:w="6515"/>
      </w:tblGrid>
      <w:tr w:rsidR="0080405F" w:rsidRPr="008B6499" w14:paraId="3BBE1DA1" w14:textId="77777777" w:rsidTr="000379D6">
        <w:tc>
          <w:tcPr>
            <w:tcW w:w="3006" w:type="dxa"/>
          </w:tcPr>
          <w:p w14:paraId="4871D266" w14:textId="77777777" w:rsidR="0080405F" w:rsidRPr="008B6499" w:rsidRDefault="0080405F" w:rsidP="00EE633F">
            <w:pPr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8B6499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6515" w:type="dxa"/>
          </w:tcPr>
          <w:p w14:paraId="51A18026" w14:textId="77777777" w:rsidR="0080405F" w:rsidRPr="008B6499" w:rsidRDefault="0080405F" w:rsidP="00EE633F">
            <w:pPr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8B6499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80405F" w:rsidRPr="00D06DEA" w14:paraId="66868E7C" w14:textId="77777777" w:rsidTr="000379D6">
        <w:tc>
          <w:tcPr>
            <w:tcW w:w="3006" w:type="dxa"/>
          </w:tcPr>
          <w:p w14:paraId="07836B94" w14:textId="0FAC473E" w:rsidR="0080405F" w:rsidRPr="008B6499" w:rsidRDefault="008B6499" w:rsidP="00EE633F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B6499">
              <w:rPr>
                <w:rFonts w:ascii="Times New Roman" w:hAnsi="Times New Roman"/>
                <w:sz w:val="24"/>
                <w:szCs w:val="24"/>
                <w:lang w:eastAsia="lt-LT"/>
              </w:rPr>
              <w:t>11</w:t>
            </w:r>
            <w:r w:rsidR="004F39CB">
              <w:rPr>
                <w:rFonts w:ascii="Times New Roman" w:hAnsi="Times New Roman"/>
                <w:sz w:val="24"/>
                <w:szCs w:val="24"/>
                <w:lang w:eastAsia="lt-LT"/>
              </w:rPr>
              <w:t>5 300</w:t>
            </w:r>
            <w:r w:rsidRPr="008B6499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Eur </w:t>
            </w:r>
          </w:p>
        </w:tc>
        <w:tc>
          <w:tcPr>
            <w:tcW w:w="6515" w:type="dxa"/>
          </w:tcPr>
          <w:p w14:paraId="57C2C82F" w14:textId="04EEE885" w:rsidR="0080405F" w:rsidRPr="008B6499" w:rsidRDefault="0056065F" w:rsidP="00947A57">
            <w:pPr>
              <w:ind w:firstLine="35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Biudžeto, turto ir strateginio planavimo skyriaus vedėj</w:t>
            </w:r>
            <w:r w:rsidR="008E544B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</w:p>
        </w:tc>
      </w:tr>
      <w:tr w:rsidR="005B2F2A" w:rsidRPr="00D06DEA" w14:paraId="2BBC1727" w14:textId="77777777" w:rsidTr="000379D6">
        <w:tc>
          <w:tcPr>
            <w:tcW w:w="3006" w:type="dxa"/>
          </w:tcPr>
          <w:p w14:paraId="63AD97E9" w14:textId="570C3EA7" w:rsidR="005B2F2A" w:rsidRPr="008B6499" w:rsidRDefault="004F39CB" w:rsidP="00EE633F">
            <w:pPr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68 295 </w:t>
            </w:r>
            <w:r w:rsidR="008B6499">
              <w:rPr>
                <w:rFonts w:ascii="Times New Roman" w:hAnsi="Times New Roman"/>
                <w:sz w:val="24"/>
                <w:szCs w:val="24"/>
                <w:lang w:eastAsia="lt-LT"/>
              </w:rPr>
              <w:t>Eur</w:t>
            </w:r>
          </w:p>
        </w:tc>
        <w:tc>
          <w:tcPr>
            <w:tcW w:w="6515" w:type="dxa"/>
          </w:tcPr>
          <w:p w14:paraId="15A9BCC9" w14:textId="5C5ADD21" w:rsidR="005B2F2A" w:rsidRPr="008B6499" w:rsidRDefault="00716B88" w:rsidP="00947A57">
            <w:pPr>
              <w:ind w:firstLine="35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Biudžeto, turto ir strateginio planavimo skyriaus vedėj</w:t>
            </w:r>
            <w:r w:rsidR="008E544B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</w:p>
        </w:tc>
      </w:tr>
    </w:tbl>
    <w:p w14:paraId="53151BF7" w14:textId="77777777" w:rsidR="0080405F" w:rsidRPr="008B6499" w:rsidRDefault="0080405F" w:rsidP="00EE633F">
      <w:pPr>
        <w:tabs>
          <w:tab w:val="left" w:pos="720"/>
        </w:tabs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BDEA24D" w14:textId="296AA308" w:rsidR="0080405F" w:rsidRPr="008B6499" w:rsidRDefault="0080405F" w:rsidP="00EE633F">
      <w:pPr>
        <w:tabs>
          <w:tab w:val="left" w:pos="567"/>
        </w:tabs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lastRenderedPageBreak/>
        <w:t xml:space="preserve">3. Projekto antikorupcinis vertinimas </w:t>
      </w:r>
      <w:r w:rsidRPr="008B6499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8B6499">
        <w:rPr>
          <w:rFonts w:ascii="Times New Roman" w:hAnsi="Times New Roman"/>
          <w:sz w:val="24"/>
          <w:szCs w:val="24"/>
          <w:lang w:val="lt-LT"/>
        </w:rPr>
        <w:t xml:space="preserve">: </w:t>
      </w:r>
      <w:r w:rsidR="005B2F2A" w:rsidRPr="008B6499">
        <w:rPr>
          <w:rFonts w:ascii="Times New Roman" w:hAnsi="Times New Roman"/>
          <w:sz w:val="24"/>
          <w:szCs w:val="24"/>
          <w:lang w:val="lt-LT"/>
        </w:rPr>
        <w:t xml:space="preserve">teisės akto projekto </w:t>
      </w:r>
      <w:r w:rsidR="005B2F2A" w:rsidRPr="008B6499">
        <w:rPr>
          <w:rFonts w:ascii="Times New Roman" w:hAnsi="Times New Roman"/>
          <w:sz w:val="24"/>
          <w:szCs w:val="24"/>
          <w:lang w:val="lt-LT" w:eastAsia="lt-LT"/>
        </w:rPr>
        <w:t>antikorupcinis vertinimas atliekamas, antikorupcinio vertinimo pažyma pridedama.</w:t>
      </w:r>
      <w:r w:rsidR="005B2F2A" w:rsidRPr="008B6499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E1BA555" w14:textId="7AFD361B" w:rsidR="00E32375" w:rsidRDefault="0080405F" w:rsidP="00EE633F">
      <w:pPr>
        <w:tabs>
          <w:tab w:val="left" w:pos="567"/>
        </w:tabs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4. Kiti, projekto rengėjų nuomone, reikalingi paaiškinimai:</w:t>
      </w:r>
      <w:r w:rsidR="005B2F2A" w:rsidRPr="008B6499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358BD3B" w14:textId="023D9310" w:rsidR="00716B88" w:rsidRDefault="00BB66A3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bCs/>
          <w:sz w:val="24"/>
          <w:szCs w:val="24"/>
          <w:shd w:val="clear" w:color="auto" w:fill="FFFFFF"/>
          <w:lang w:val="lt-LT" w:eastAsia="lt-LT"/>
        </w:rPr>
        <w:t xml:space="preserve">Priėmus sprendimą, </w:t>
      </w:r>
      <w:r>
        <w:rPr>
          <w:rFonts w:ascii="Times New Roman" w:hAnsi="Times New Roman"/>
          <w:bCs/>
          <w:sz w:val="24"/>
          <w:szCs w:val="24"/>
          <w:shd w:val="clear" w:color="auto" w:fill="FFFFFF"/>
          <w:lang w:val="lt-LT" w:eastAsia="lt-LT"/>
        </w:rPr>
        <w:t xml:space="preserve">bus peržiūrimi teisės aktai, reglamentuojantys Programos Paslaugų ir Priemonių vykdymą / organizavimą. </w:t>
      </w:r>
      <w:r w:rsidR="00117E14">
        <w:rPr>
          <w:rFonts w:ascii="Times New Roman" w:hAnsi="Times New Roman"/>
          <w:bCs/>
          <w:sz w:val="24"/>
          <w:szCs w:val="24"/>
          <w:shd w:val="clear" w:color="auto" w:fill="FFFFFF"/>
          <w:lang w:val="lt-LT" w:eastAsia="lt-LT"/>
        </w:rPr>
        <w:t xml:space="preserve">Įgyvendinant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>Tarybos sprendim</w:t>
      </w:r>
      <w:r w:rsidR="00AA276E">
        <w:rPr>
          <w:rFonts w:ascii="Times New Roman" w:hAnsi="Times New Roman"/>
          <w:sz w:val="24"/>
          <w:szCs w:val="24"/>
          <w:lang w:val="lt-LT" w:eastAsia="lt-LT"/>
        </w:rPr>
        <w:t xml:space="preserve">u patvirtintą Programą, </w:t>
      </w:r>
      <w:r w:rsidR="00117E14">
        <w:rPr>
          <w:rFonts w:ascii="Times New Roman" w:hAnsi="Times New Roman"/>
          <w:sz w:val="24"/>
          <w:szCs w:val="24"/>
          <w:lang w:val="lt-LT" w:eastAsia="lt-LT"/>
        </w:rPr>
        <w:t xml:space="preserve">bus rengiami administracijos direktoriaus įsakymų projektai: </w:t>
      </w:r>
    </w:p>
    <w:p w14:paraId="2AF443C3" w14:textId="4998BA46" w:rsidR="00716B88" w:rsidRDefault="00716B88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1. </w:t>
      </w:r>
      <w:r w:rsidR="00AA276E">
        <w:rPr>
          <w:rFonts w:ascii="Times New Roman" w:hAnsi="Times New Roman"/>
          <w:sz w:val="24"/>
          <w:szCs w:val="24"/>
          <w:lang w:val="lt-LT" w:eastAsia="lt-LT"/>
        </w:rPr>
        <w:t>D</w:t>
      </w:r>
      <w:r w:rsidR="00117E14">
        <w:rPr>
          <w:rFonts w:ascii="Times New Roman" w:hAnsi="Times New Roman"/>
          <w:sz w:val="24"/>
          <w:szCs w:val="24"/>
          <w:lang w:val="lt-LT" w:eastAsia="lt-LT"/>
        </w:rPr>
        <w:t>ėl Atvejo komandos</w:t>
      </w:r>
      <w:r w:rsidR="00316BB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117E14">
        <w:rPr>
          <w:rFonts w:ascii="Times New Roman" w:hAnsi="Times New Roman"/>
          <w:sz w:val="24"/>
          <w:szCs w:val="24"/>
          <w:lang w:val="lt-LT" w:eastAsia="lt-LT"/>
        </w:rPr>
        <w:t>sudarymo</w:t>
      </w:r>
      <w:r w:rsidR="000379D6">
        <w:rPr>
          <w:rFonts w:ascii="Times New Roman" w:hAnsi="Times New Roman"/>
          <w:sz w:val="24"/>
          <w:szCs w:val="24"/>
          <w:lang w:val="lt-LT" w:eastAsia="lt-LT"/>
        </w:rPr>
        <w:t>.</w:t>
      </w:r>
    </w:p>
    <w:p w14:paraId="153DC086" w14:textId="4EA35A93" w:rsidR="00BB66A3" w:rsidRPr="00BB66A3" w:rsidRDefault="00716B88" w:rsidP="00BB66A3">
      <w:pPr>
        <w:ind w:firstLine="567"/>
        <w:jc w:val="both"/>
        <w:rPr>
          <w:rFonts w:ascii="Times New Roman" w:hAnsi="Times New Roman"/>
          <w:sz w:val="24"/>
          <w:szCs w:val="24"/>
          <w:highlight w:val="yellow"/>
          <w:lang w:val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2.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 xml:space="preserve">Dėl </w:t>
      </w:r>
      <w:r w:rsidR="00BB66A3" w:rsidRPr="00BB66A3">
        <w:rPr>
          <w:rFonts w:ascii="Times New Roman" w:hAnsi="Times New Roman"/>
          <w:color w:val="000000"/>
          <w:sz w:val="24"/>
          <w:szCs w:val="24"/>
          <w:lang w:val="lt-LT" w:eastAsia="lt-LT"/>
        </w:rPr>
        <w:t>Programos Paslaugų ir Priemonių įgyvendinimo / vykdymo tvark</w:t>
      </w:r>
      <w:r w:rsidR="00BB66A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os nustatymo / reglamentavimo. </w:t>
      </w:r>
      <w:r w:rsidR="00BB66A3" w:rsidRPr="00BB66A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    </w:t>
      </w:r>
      <w:r w:rsidR="00BB66A3" w:rsidRPr="00BB66A3">
        <w:rPr>
          <w:rFonts w:ascii="Times New Roman" w:hAnsi="Times New Roman"/>
          <w:color w:val="000000"/>
          <w:sz w:val="24"/>
          <w:szCs w:val="24"/>
          <w:highlight w:val="yellow"/>
          <w:lang w:val="lt-LT" w:eastAsia="lt-LT"/>
        </w:rPr>
        <w:t xml:space="preserve"> </w:t>
      </w:r>
    </w:p>
    <w:p w14:paraId="691E275F" w14:textId="32A53EE2" w:rsidR="00AA276E" w:rsidRDefault="00117E14" w:rsidP="00EE633F">
      <w:pPr>
        <w:suppressAutoHyphens/>
        <w:ind w:firstLine="567"/>
        <w:jc w:val="both"/>
        <w:rPr>
          <w:rFonts w:ascii="Times New Roman" w:hAnsi="Times New Roman"/>
          <w:bCs/>
          <w:sz w:val="24"/>
          <w:szCs w:val="24"/>
          <w:lang w:val="lt-LT" w:eastAsia="lt-LT"/>
        </w:rPr>
      </w:pPr>
      <w:r w:rsidRPr="00117E14">
        <w:rPr>
          <w:rFonts w:ascii="Times New Roman" w:hAnsi="Times New Roman"/>
          <w:sz w:val="24"/>
          <w:szCs w:val="24"/>
          <w:lang w:val="lt-LT" w:eastAsia="lt-LT"/>
        </w:rPr>
        <w:t xml:space="preserve">Iš </w:t>
      </w:r>
      <w:r w:rsidR="00001C3F" w:rsidRPr="00117E14">
        <w:rPr>
          <w:rFonts w:ascii="Times New Roman" w:hAnsi="Times New Roman"/>
          <w:sz w:val="24"/>
          <w:szCs w:val="24"/>
          <w:lang w:val="lt-LT" w:eastAsia="lt-LT"/>
        </w:rPr>
        <w:t>11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>5 300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 xml:space="preserve"> Eur v</w:t>
      </w:r>
      <w:r w:rsidR="00001C3F" w:rsidRPr="008B6499">
        <w:rPr>
          <w:rFonts w:ascii="Times New Roman" w:hAnsi="Times New Roman"/>
          <w:bCs/>
          <w:sz w:val="24"/>
          <w:szCs w:val="24"/>
          <w:lang w:val="lt-LT" w:eastAsia="lt-LT"/>
        </w:rPr>
        <w:t>alstybės biudžeto speciali</w:t>
      </w:r>
      <w:r>
        <w:rPr>
          <w:rFonts w:ascii="Times New Roman" w:hAnsi="Times New Roman"/>
          <w:bCs/>
          <w:sz w:val="24"/>
          <w:szCs w:val="24"/>
          <w:lang w:val="lt-LT" w:eastAsia="lt-LT"/>
        </w:rPr>
        <w:t>os</w:t>
      </w:r>
      <w:r w:rsidR="00001C3F" w:rsidRPr="008B6499">
        <w:rPr>
          <w:rFonts w:ascii="Times New Roman" w:hAnsi="Times New Roman"/>
          <w:bCs/>
          <w:sz w:val="24"/>
          <w:szCs w:val="24"/>
          <w:lang w:val="lt-LT" w:eastAsia="lt-LT"/>
        </w:rPr>
        <w:t xml:space="preserve"> tikslinė</w:t>
      </w:r>
      <w:r>
        <w:rPr>
          <w:rFonts w:ascii="Times New Roman" w:hAnsi="Times New Roman"/>
          <w:bCs/>
          <w:sz w:val="24"/>
          <w:szCs w:val="24"/>
          <w:lang w:val="lt-LT" w:eastAsia="lt-LT"/>
        </w:rPr>
        <w:t>s</w:t>
      </w:r>
      <w:r w:rsidR="00001C3F" w:rsidRPr="008B6499">
        <w:rPr>
          <w:rFonts w:ascii="Times New Roman" w:hAnsi="Times New Roman"/>
          <w:bCs/>
          <w:sz w:val="24"/>
          <w:szCs w:val="24"/>
          <w:lang w:val="lt-LT" w:eastAsia="lt-LT"/>
        </w:rPr>
        <w:t xml:space="preserve"> dotacij</w:t>
      </w:r>
      <w:r>
        <w:rPr>
          <w:rFonts w:ascii="Times New Roman" w:hAnsi="Times New Roman"/>
          <w:bCs/>
          <w:sz w:val="24"/>
          <w:szCs w:val="24"/>
          <w:lang w:val="lt-LT" w:eastAsia="lt-LT"/>
        </w:rPr>
        <w:t>os</w:t>
      </w:r>
      <w:r w:rsidR="00001C3F" w:rsidRPr="008B6499">
        <w:rPr>
          <w:rFonts w:ascii="Times New Roman" w:hAnsi="Times New Roman"/>
          <w:bCs/>
          <w:sz w:val="24"/>
          <w:szCs w:val="24"/>
          <w:lang w:val="lt-LT" w:eastAsia="lt-LT"/>
        </w:rPr>
        <w:t xml:space="preserve"> savivaldybės biudžetui</w:t>
      </w:r>
      <w:r>
        <w:rPr>
          <w:rFonts w:ascii="Times New Roman" w:hAnsi="Times New Roman"/>
          <w:bCs/>
          <w:sz w:val="24"/>
          <w:szCs w:val="24"/>
          <w:lang w:val="lt-LT" w:eastAsia="lt-LT"/>
        </w:rPr>
        <w:t xml:space="preserve"> </w:t>
      </w:r>
      <w:r w:rsidR="00001C3F" w:rsidRPr="008B6499">
        <w:rPr>
          <w:rFonts w:ascii="Times New Roman" w:hAnsi="Times New Roman"/>
          <w:bCs/>
          <w:sz w:val="24"/>
          <w:szCs w:val="24"/>
          <w:lang w:val="lt-LT" w:eastAsia="lt-LT"/>
        </w:rPr>
        <w:t>bus finansuojama:</w:t>
      </w:r>
      <w:r>
        <w:rPr>
          <w:rFonts w:ascii="Times New Roman" w:hAnsi="Times New Roman"/>
          <w:bCs/>
          <w:sz w:val="24"/>
          <w:szCs w:val="24"/>
          <w:lang w:val="lt-LT" w:eastAsia="lt-LT"/>
        </w:rPr>
        <w:t xml:space="preserve"> </w:t>
      </w:r>
    </w:p>
    <w:p w14:paraId="772D76C9" w14:textId="60E059C9" w:rsidR="00001C3F" w:rsidRPr="008B6499" w:rsidRDefault="00AA276E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bCs/>
          <w:sz w:val="24"/>
          <w:szCs w:val="24"/>
          <w:lang w:val="lt-LT" w:eastAsia="lt-LT"/>
        </w:rPr>
        <w:t xml:space="preserve">1. </w:t>
      </w:r>
      <w:r w:rsidR="00117E14">
        <w:rPr>
          <w:rFonts w:ascii="Times New Roman" w:hAnsi="Times New Roman"/>
          <w:bCs/>
          <w:sz w:val="24"/>
          <w:szCs w:val="24"/>
          <w:lang w:val="lt-LT" w:eastAsia="lt-LT"/>
        </w:rPr>
        <w:t>P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>rogramoje numatytų paslaugų teikimas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, </w:t>
      </w:r>
      <w:r w:rsidR="00EE633F">
        <w:rPr>
          <w:rFonts w:ascii="Times New Roman" w:hAnsi="Times New Roman"/>
          <w:sz w:val="24"/>
          <w:szCs w:val="24"/>
          <w:lang w:val="lt-LT" w:eastAsia="lt-LT"/>
        </w:rPr>
        <w:t xml:space="preserve">nedirbančių asmenų atvejo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 xml:space="preserve">vadybininko darbo užmokestis (su atskaitymais socialiniam draudimui) </w:t>
      </w:r>
      <w:r w:rsidR="008E544B" w:rsidRPr="00BB66A3"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001C3F" w:rsidRPr="00BB66A3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BB66A3" w:rsidRPr="00D06DEA">
        <w:rPr>
          <w:rFonts w:ascii="Times New Roman" w:hAnsi="Times New Roman"/>
          <w:sz w:val="24"/>
          <w:szCs w:val="24"/>
          <w:lang w:val="lt-LT"/>
        </w:rPr>
        <w:t xml:space="preserve">47 005 </w:t>
      </w:r>
      <w:r w:rsidR="00001C3F" w:rsidRPr="00BB66A3">
        <w:rPr>
          <w:rFonts w:ascii="Times New Roman" w:hAnsi="Times New Roman"/>
          <w:sz w:val="24"/>
          <w:szCs w:val="24"/>
          <w:lang w:val="lt-LT" w:eastAsia="lt-LT"/>
        </w:rPr>
        <w:t>Eur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>. Paslaugos bus parenkamos, atsižvelgiant į konkrečius Programoje dalyvaujančių asmenų poreikius ir perkamos vadovaujantis Viešųjų pirkimų įstatymu.</w:t>
      </w:r>
    </w:p>
    <w:p w14:paraId="2632E8B2" w14:textId="27FFCD7D" w:rsidR="00001C3F" w:rsidRPr="008B6499" w:rsidRDefault="00001C3F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2. Programos 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 xml:space="preserve">68 295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Eur lėšų suma  skiriama </w:t>
      </w:r>
      <w:r w:rsidR="00AA276E">
        <w:rPr>
          <w:rFonts w:ascii="Times New Roman" w:hAnsi="Times New Roman"/>
          <w:sz w:val="24"/>
          <w:szCs w:val="24"/>
          <w:lang w:val="lt-LT" w:eastAsia="lt-LT"/>
        </w:rPr>
        <w:t xml:space="preserve">Programos priemonei </w:t>
      </w:r>
      <w:r w:rsidR="008E544B"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AA276E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>laikino pobūdžio darbams seniūnijose. Darbdaviui</w:t>
      </w:r>
      <w:r w:rsidR="008E544B">
        <w:rPr>
          <w:rFonts w:ascii="Times New Roman" w:hAnsi="Times New Roman"/>
          <w:sz w:val="24"/>
          <w:szCs w:val="24"/>
          <w:lang w:val="lt-LT" w:eastAsia="lt-LT"/>
        </w:rPr>
        <w:t>,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 įdarbinusiam asmenis pagal darbo sutartį laikino pobūdžio darbams atlikti, už kiekvieną įdarbintą asmenį mokamos šios subsidijos darbo užmokesčiui, skirtos iš dalies ar visiškai apmokėti šias išlaidas: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ab/>
      </w:r>
    </w:p>
    <w:p w14:paraId="0A15A8E5" w14:textId="70AB59AC" w:rsidR="00001C3F" w:rsidRPr="008B6499" w:rsidRDefault="00001C3F" w:rsidP="00EE633F">
      <w:pPr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2.1. darbo užmokestį, apskaičiuotą už faktiškai dirbtą laiką pagal tą mėnesį galiojantį Vyriausybės patvirtintą minimalųjį valandinį atlygį (įskaitant draudėjo privalomojo valstybinio socialinio draudimo įmokų sumą);</w:t>
      </w:r>
    </w:p>
    <w:p w14:paraId="7BFCFD74" w14:textId="1115079E" w:rsidR="00001C3F" w:rsidRPr="008B6499" w:rsidRDefault="00001C3F" w:rsidP="00EE633F">
      <w:pPr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8B6499">
        <w:rPr>
          <w:rFonts w:ascii="Times New Roman" w:hAnsi="Times New Roman"/>
          <w:sz w:val="24"/>
          <w:szCs w:val="24"/>
          <w:lang w:val="lt-LT"/>
        </w:rPr>
        <w:t>2.2. piniginę kompensaciją už nepanaudotas atostogas (įskaitant draudėjo privalomojo valstybinio socialinio draudimo įmokų sumą).</w:t>
      </w:r>
    </w:p>
    <w:p w14:paraId="3394480C" w14:textId="78EBACF9" w:rsidR="00001C3F" w:rsidRPr="008B6499" w:rsidRDefault="00AA276E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S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 xml:space="preserve">avivaldybės biudžeto 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 xml:space="preserve">68 295 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Eur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>lėšų sum</w:t>
      </w:r>
      <w:r w:rsidR="002502EF">
        <w:rPr>
          <w:rFonts w:ascii="Times New Roman" w:hAnsi="Times New Roman"/>
          <w:sz w:val="24"/>
          <w:szCs w:val="24"/>
          <w:lang w:val="lt-LT" w:eastAsia="lt-LT"/>
        </w:rPr>
        <w:t xml:space="preserve">a, 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 xml:space="preserve">planuojama skirti </w:t>
      </w:r>
      <w:bookmarkStart w:id="0" w:name="_Hlk159506667"/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>Šakių rajono savivaldybės tarybos 202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 xml:space="preserve">5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 xml:space="preserve">m. vasario 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 xml:space="preserve">21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>d. sprendimu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 xml:space="preserve">, </w:t>
      </w:r>
      <w:r w:rsidR="002502EF">
        <w:rPr>
          <w:rFonts w:ascii="Times New Roman" w:hAnsi="Times New Roman"/>
          <w:sz w:val="24"/>
          <w:szCs w:val="24"/>
          <w:lang w:val="lt-LT" w:eastAsia="lt-LT"/>
        </w:rPr>
        <w:t>kai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 xml:space="preserve"> bus tvirtinamas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>Šakių rajono savivaldybės 202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>5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 xml:space="preserve"> m. biudžet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 xml:space="preserve">as, </w:t>
      </w:r>
      <w:bookmarkEnd w:id="0"/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>prisid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 xml:space="preserve">ės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 xml:space="preserve">prie </w:t>
      </w:r>
      <w:r w:rsidR="00EE633F">
        <w:rPr>
          <w:rFonts w:ascii="Times New Roman" w:hAnsi="Times New Roman"/>
          <w:sz w:val="24"/>
          <w:szCs w:val="24"/>
          <w:lang w:val="lt-LT" w:eastAsia="lt-LT"/>
        </w:rPr>
        <w:t>Programos priemon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 xml:space="preserve">ių įgyvendinimo.  </w:t>
      </w:r>
      <w:r w:rsidR="00001C3F" w:rsidRPr="008B6499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5A9CC668" w14:textId="2CCD9AEF" w:rsidR="00001C3F" w:rsidRPr="008B6499" w:rsidRDefault="00001C3F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sz w:val="24"/>
          <w:szCs w:val="24"/>
          <w:lang w:val="lt-LT" w:eastAsia="lt-LT"/>
        </w:rPr>
        <w:t>Programo</w:t>
      </w:r>
      <w:r w:rsidR="00AA276E">
        <w:rPr>
          <w:rFonts w:ascii="Times New Roman" w:hAnsi="Times New Roman"/>
          <w:sz w:val="24"/>
          <w:szCs w:val="24"/>
          <w:lang w:val="lt-LT" w:eastAsia="lt-LT"/>
        </w:rPr>
        <w:t xml:space="preserve">s </w:t>
      </w:r>
      <w:r w:rsidR="00BB66A3">
        <w:rPr>
          <w:rFonts w:ascii="Times New Roman" w:hAnsi="Times New Roman"/>
          <w:sz w:val="24"/>
          <w:szCs w:val="24"/>
          <w:lang w:val="lt-LT" w:eastAsia="lt-LT"/>
        </w:rPr>
        <w:t>P</w:t>
      </w:r>
      <w:r w:rsidR="00AA276E">
        <w:rPr>
          <w:rFonts w:ascii="Times New Roman" w:hAnsi="Times New Roman"/>
          <w:sz w:val="24"/>
          <w:szCs w:val="24"/>
          <w:lang w:val="lt-LT" w:eastAsia="lt-LT"/>
        </w:rPr>
        <w:t xml:space="preserve">riemonėse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numatoma įdarbinti 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 xml:space="preserve">ne mažiau nei 20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>asmen</w:t>
      </w:r>
      <w:r w:rsidR="004F39CB">
        <w:rPr>
          <w:rFonts w:ascii="Times New Roman" w:hAnsi="Times New Roman"/>
          <w:sz w:val="24"/>
          <w:szCs w:val="24"/>
          <w:lang w:val="lt-LT" w:eastAsia="lt-LT"/>
        </w:rPr>
        <w:t>ų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, vidutinė laikino pobūdžio darbų trukmė 4 mėnesiai (2 mėnesiai finansuojami iš valstybės biudžeto specialios tikslinės dotacijos lėšų ir 2 mėnesiai </w:t>
      </w:r>
      <w:r w:rsidR="0067025A">
        <w:rPr>
          <w:rFonts w:ascii="Times New Roman" w:hAnsi="Times New Roman"/>
          <w:sz w:val="24"/>
          <w:szCs w:val="24"/>
          <w:lang w:val="lt-LT" w:eastAsia="lt-LT"/>
        </w:rPr>
        <w:t xml:space="preserve">–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iš savivaldybės biudžeto lėšų).  </w:t>
      </w:r>
    </w:p>
    <w:p w14:paraId="4B7459A6" w14:textId="33B8F4B5" w:rsidR="00001C3F" w:rsidRPr="008B6499" w:rsidRDefault="00001C3F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Tarybos sprendimo projektas derinamas su Bendrųjų reikalų, Teisės, personalo ir civilinės metrikacijos, </w:t>
      </w:r>
      <w:r w:rsidR="00AA276E">
        <w:rPr>
          <w:rFonts w:ascii="Times New Roman" w:hAnsi="Times New Roman"/>
          <w:sz w:val="24"/>
          <w:szCs w:val="24"/>
          <w:lang w:val="lt-LT" w:eastAsia="lt-LT"/>
        </w:rPr>
        <w:t xml:space="preserve">Biudžeto, turto ir strateginio planavimo, </w:t>
      </w:r>
      <w:r w:rsidRPr="008B6499">
        <w:rPr>
          <w:rFonts w:ascii="Times New Roman" w:hAnsi="Times New Roman"/>
          <w:sz w:val="24"/>
          <w:szCs w:val="24"/>
          <w:lang w:val="lt-LT" w:eastAsia="lt-LT"/>
        </w:rPr>
        <w:t xml:space="preserve">Apskaitos skyriais. </w:t>
      </w:r>
    </w:p>
    <w:p w14:paraId="49A0154A" w14:textId="4C14AF26" w:rsidR="00001C3F" w:rsidRPr="008B6499" w:rsidRDefault="00001C3F" w:rsidP="00EE633F">
      <w:pPr>
        <w:suppressAutoHyphens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4B3EB0BA" w14:textId="4B2CB6B6" w:rsidR="00F34FB6" w:rsidRPr="008B6499" w:rsidRDefault="00F34FB6" w:rsidP="00EE633F">
      <w:pPr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78F34B81" w14:textId="28A48FF2" w:rsidR="00EE060A" w:rsidRPr="008B6499" w:rsidRDefault="00EE060A" w:rsidP="00EE633F">
      <w:pPr>
        <w:tabs>
          <w:tab w:val="left" w:pos="720"/>
        </w:tabs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C3308F6" w14:textId="77777777" w:rsidR="00EE060A" w:rsidRPr="008B6499" w:rsidRDefault="00EE060A" w:rsidP="00EE633F">
      <w:pPr>
        <w:tabs>
          <w:tab w:val="left" w:pos="720"/>
        </w:tabs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512A91" w14:textId="77777777" w:rsidR="0080405F" w:rsidRPr="008B6499" w:rsidRDefault="0080405F" w:rsidP="00EE633F">
      <w:pPr>
        <w:pStyle w:val="Antrats"/>
        <w:tabs>
          <w:tab w:val="clear" w:pos="4153"/>
          <w:tab w:val="clear" w:pos="8306"/>
          <w:tab w:val="left" w:pos="1191"/>
        </w:tabs>
        <w:ind w:firstLine="567"/>
        <w:rPr>
          <w:rFonts w:ascii="Times New Roman" w:hAnsi="Times New Roman"/>
          <w:sz w:val="24"/>
          <w:szCs w:val="24"/>
          <w:lang w:val="lt-LT"/>
        </w:rPr>
      </w:pPr>
    </w:p>
    <w:sectPr w:rsidR="0080405F" w:rsidRPr="008B6499" w:rsidSect="00EE633F">
      <w:headerReference w:type="firs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508FF" w14:textId="77777777" w:rsidR="003E240A" w:rsidRDefault="003E240A">
      <w:r>
        <w:separator/>
      </w:r>
    </w:p>
  </w:endnote>
  <w:endnote w:type="continuationSeparator" w:id="0">
    <w:p w14:paraId="7F173C64" w14:textId="77777777" w:rsidR="003E240A" w:rsidRDefault="003E2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BFC5D" w14:textId="77777777" w:rsidR="003E240A" w:rsidRDefault="003E240A">
      <w:r>
        <w:separator/>
      </w:r>
    </w:p>
  </w:footnote>
  <w:footnote w:type="continuationSeparator" w:id="0">
    <w:p w14:paraId="4D052D5F" w14:textId="77777777" w:rsidR="003E240A" w:rsidRDefault="003E2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42D12" w14:textId="591D0201" w:rsidR="00EE633F" w:rsidRPr="00EE633F" w:rsidRDefault="00EE633F" w:rsidP="00EE633F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EE633F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EC7"/>
    <w:multiLevelType w:val="hybridMultilevel"/>
    <w:tmpl w:val="FD7ACDF8"/>
    <w:lvl w:ilvl="0" w:tplc="8C8C4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6C1A6A"/>
    <w:multiLevelType w:val="hybridMultilevel"/>
    <w:tmpl w:val="DBC002B0"/>
    <w:lvl w:ilvl="0" w:tplc="43FC65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EF7672"/>
    <w:multiLevelType w:val="hybridMultilevel"/>
    <w:tmpl w:val="0EA42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263B0"/>
    <w:multiLevelType w:val="hybridMultilevel"/>
    <w:tmpl w:val="A51A6648"/>
    <w:lvl w:ilvl="0" w:tplc="492A61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A2A02F1"/>
    <w:multiLevelType w:val="hybridMultilevel"/>
    <w:tmpl w:val="55A87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901978"/>
    <w:multiLevelType w:val="hybridMultilevel"/>
    <w:tmpl w:val="AFFCEA70"/>
    <w:lvl w:ilvl="0" w:tplc="B54CB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CE4ECD"/>
    <w:multiLevelType w:val="hybridMultilevel"/>
    <w:tmpl w:val="162E2E98"/>
    <w:lvl w:ilvl="0" w:tplc="9172435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750"/>
    <w:rsid w:val="00001C3F"/>
    <w:rsid w:val="00003FAB"/>
    <w:rsid w:val="000047D2"/>
    <w:rsid w:val="00005B6F"/>
    <w:rsid w:val="00016C30"/>
    <w:rsid w:val="000172DB"/>
    <w:rsid w:val="00024D4A"/>
    <w:rsid w:val="000276C2"/>
    <w:rsid w:val="000379D6"/>
    <w:rsid w:val="00051D5A"/>
    <w:rsid w:val="00054B17"/>
    <w:rsid w:val="000572D8"/>
    <w:rsid w:val="00071139"/>
    <w:rsid w:val="000846A3"/>
    <w:rsid w:val="00093E2D"/>
    <w:rsid w:val="00094D8F"/>
    <w:rsid w:val="00097933"/>
    <w:rsid w:val="000A3121"/>
    <w:rsid w:val="000B5BDB"/>
    <w:rsid w:val="000D2713"/>
    <w:rsid w:val="000E5BB1"/>
    <w:rsid w:val="000F02B9"/>
    <w:rsid w:val="00101EAC"/>
    <w:rsid w:val="00102F60"/>
    <w:rsid w:val="00104550"/>
    <w:rsid w:val="00104B08"/>
    <w:rsid w:val="0011148A"/>
    <w:rsid w:val="00113419"/>
    <w:rsid w:val="00117E14"/>
    <w:rsid w:val="00133DA9"/>
    <w:rsid w:val="0014055F"/>
    <w:rsid w:val="0014338F"/>
    <w:rsid w:val="00146E5A"/>
    <w:rsid w:val="00151095"/>
    <w:rsid w:val="0015127A"/>
    <w:rsid w:val="00155CDD"/>
    <w:rsid w:val="0016306B"/>
    <w:rsid w:val="0016396E"/>
    <w:rsid w:val="00163CA8"/>
    <w:rsid w:val="001674D1"/>
    <w:rsid w:val="00176402"/>
    <w:rsid w:val="00182FAA"/>
    <w:rsid w:val="00193531"/>
    <w:rsid w:val="001A0C38"/>
    <w:rsid w:val="001C0FD0"/>
    <w:rsid w:val="001C68A6"/>
    <w:rsid w:val="001D585A"/>
    <w:rsid w:val="001F3659"/>
    <w:rsid w:val="001F4DC5"/>
    <w:rsid w:val="00205F32"/>
    <w:rsid w:val="00206355"/>
    <w:rsid w:val="0021022B"/>
    <w:rsid w:val="002250B1"/>
    <w:rsid w:val="0022662E"/>
    <w:rsid w:val="002324B2"/>
    <w:rsid w:val="00246547"/>
    <w:rsid w:val="002502EF"/>
    <w:rsid w:val="00256922"/>
    <w:rsid w:val="002673E0"/>
    <w:rsid w:val="002715CB"/>
    <w:rsid w:val="00280583"/>
    <w:rsid w:val="00294C3C"/>
    <w:rsid w:val="002C029C"/>
    <w:rsid w:val="002C75B9"/>
    <w:rsid w:val="002D0965"/>
    <w:rsid w:val="002D1E16"/>
    <w:rsid w:val="002D24C5"/>
    <w:rsid w:val="002F258C"/>
    <w:rsid w:val="002F50B0"/>
    <w:rsid w:val="00314D1F"/>
    <w:rsid w:val="00314DBC"/>
    <w:rsid w:val="00316BBF"/>
    <w:rsid w:val="003354BA"/>
    <w:rsid w:val="003417EA"/>
    <w:rsid w:val="00342C19"/>
    <w:rsid w:val="003530ED"/>
    <w:rsid w:val="00353152"/>
    <w:rsid w:val="0036032E"/>
    <w:rsid w:val="00366196"/>
    <w:rsid w:val="0037713E"/>
    <w:rsid w:val="003774BA"/>
    <w:rsid w:val="00377C88"/>
    <w:rsid w:val="003850C4"/>
    <w:rsid w:val="003911A2"/>
    <w:rsid w:val="003C0CB3"/>
    <w:rsid w:val="003D1205"/>
    <w:rsid w:val="003E21FD"/>
    <w:rsid w:val="003E240A"/>
    <w:rsid w:val="003F761D"/>
    <w:rsid w:val="003F7A73"/>
    <w:rsid w:val="00403C69"/>
    <w:rsid w:val="00414E17"/>
    <w:rsid w:val="00415C24"/>
    <w:rsid w:val="00427A82"/>
    <w:rsid w:val="004320BC"/>
    <w:rsid w:val="00432D8F"/>
    <w:rsid w:val="00434A6F"/>
    <w:rsid w:val="00450FEA"/>
    <w:rsid w:val="004622E8"/>
    <w:rsid w:val="00476853"/>
    <w:rsid w:val="004A041B"/>
    <w:rsid w:val="004A12ED"/>
    <w:rsid w:val="004B1B90"/>
    <w:rsid w:val="004C1295"/>
    <w:rsid w:val="004C3F4B"/>
    <w:rsid w:val="004C61AA"/>
    <w:rsid w:val="004C7210"/>
    <w:rsid w:val="004E42B4"/>
    <w:rsid w:val="004F034E"/>
    <w:rsid w:val="004F39CB"/>
    <w:rsid w:val="004F3A2F"/>
    <w:rsid w:val="004F76F4"/>
    <w:rsid w:val="00504FAD"/>
    <w:rsid w:val="0051299B"/>
    <w:rsid w:val="00515255"/>
    <w:rsid w:val="00516BFF"/>
    <w:rsid w:val="00527EFE"/>
    <w:rsid w:val="005311C8"/>
    <w:rsid w:val="00541CCB"/>
    <w:rsid w:val="005502AF"/>
    <w:rsid w:val="0056065F"/>
    <w:rsid w:val="00563164"/>
    <w:rsid w:val="0056677D"/>
    <w:rsid w:val="00576779"/>
    <w:rsid w:val="0059015C"/>
    <w:rsid w:val="00595CB9"/>
    <w:rsid w:val="005A77C7"/>
    <w:rsid w:val="005B2F2A"/>
    <w:rsid w:val="005D5334"/>
    <w:rsid w:val="005D5F17"/>
    <w:rsid w:val="005D72B6"/>
    <w:rsid w:val="005E58D7"/>
    <w:rsid w:val="0061444B"/>
    <w:rsid w:val="00623F58"/>
    <w:rsid w:val="0062688A"/>
    <w:rsid w:val="006327C8"/>
    <w:rsid w:val="00634425"/>
    <w:rsid w:val="00642822"/>
    <w:rsid w:val="006465F0"/>
    <w:rsid w:val="00665F67"/>
    <w:rsid w:val="00667A1B"/>
    <w:rsid w:val="0067025A"/>
    <w:rsid w:val="00691795"/>
    <w:rsid w:val="00692761"/>
    <w:rsid w:val="006A16A4"/>
    <w:rsid w:val="006B655C"/>
    <w:rsid w:val="0070577F"/>
    <w:rsid w:val="0071087A"/>
    <w:rsid w:val="00716B88"/>
    <w:rsid w:val="00724DA2"/>
    <w:rsid w:val="00733476"/>
    <w:rsid w:val="00733B93"/>
    <w:rsid w:val="00733CC3"/>
    <w:rsid w:val="007531CA"/>
    <w:rsid w:val="007546FB"/>
    <w:rsid w:val="00767625"/>
    <w:rsid w:val="00770AF7"/>
    <w:rsid w:val="00784240"/>
    <w:rsid w:val="007A6272"/>
    <w:rsid w:val="007B682D"/>
    <w:rsid w:val="007D39DC"/>
    <w:rsid w:val="007F0F52"/>
    <w:rsid w:val="00800130"/>
    <w:rsid w:val="0080405F"/>
    <w:rsid w:val="00812A4B"/>
    <w:rsid w:val="008401E8"/>
    <w:rsid w:val="00896985"/>
    <w:rsid w:val="008A1125"/>
    <w:rsid w:val="008B1774"/>
    <w:rsid w:val="008B6499"/>
    <w:rsid w:val="008B7E35"/>
    <w:rsid w:val="008D01FE"/>
    <w:rsid w:val="008D0C2A"/>
    <w:rsid w:val="008D1FA5"/>
    <w:rsid w:val="008E1926"/>
    <w:rsid w:val="008E1E81"/>
    <w:rsid w:val="008E544B"/>
    <w:rsid w:val="00903640"/>
    <w:rsid w:val="00905E30"/>
    <w:rsid w:val="00915830"/>
    <w:rsid w:val="00924597"/>
    <w:rsid w:val="00930D84"/>
    <w:rsid w:val="009327B9"/>
    <w:rsid w:val="00947A57"/>
    <w:rsid w:val="00951B0D"/>
    <w:rsid w:val="0095533F"/>
    <w:rsid w:val="00967999"/>
    <w:rsid w:val="009772FB"/>
    <w:rsid w:val="009A46F0"/>
    <w:rsid w:val="009B1590"/>
    <w:rsid w:val="009B5768"/>
    <w:rsid w:val="009D3514"/>
    <w:rsid w:val="009D363B"/>
    <w:rsid w:val="009F2852"/>
    <w:rsid w:val="009F6C27"/>
    <w:rsid w:val="009F7F16"/>
    <w:rsid w:val="00A21FB2"/>
    <w:rsid w:val="00A23B08"/>
    <w:rsid w:val="00A2445A"/>
    <w:rsid w:val="00A33385"/>
    <w:rsid w:val="00A51850"/>
    <w:rsid w:val="00A77206"/>
    <w:rsid w:val="00A94C9D"/>
    <w:rsid w:val="00A955D0"/>
    <w:rsid w:val="00AA1F31"/>
    <w:rsid w:val="00AA276E"/>
    <w:rsid w:val="00AA65C4"/>
    <w:rsid w:val="00AA7DF5"/>
    <w:rsid w:val="00AB3F1A"/>
    <w:rsid w:val="00AB5B0C"/>
    <w:rsid w:val="00AB61CB"/>
    <w:rsid w:val="00AD5239"/>
    <w:rsid w:val="00AD587C"/>
    <w:rsid w:val="00AD6A3E"/>
    <w:rsid w:val="00AE5D6F"/>
    <w:rsid w:val="00AF3E83"/>
    <w:rsid w:val="00AF4ACB"/>
    <w:rsid w:val="00AF6E6A"/>
    <w:rsid w:val="00B145E4"/>
    <w:rsid w:val="00B17461"/>
    <w:rsid w:val="00B17AA5"/>
    <w:rsid w:val="00B301FC"/>
    <w:rsid w:val="00B32200"/>
    <w:rsid w:val="00B60381"/>
    <w:rsid w:val="00B61104"/>
    <w:rsid w:val="00B676ED"/>
    <w:rsid w:val="00B84E1F"/>
    <w:rsid w:val="00B860DC"/>
    <w:rsid w:val="00B90F73"/>
    <w:rsid w:val="00BA08AA"/>
    <w:rsid w:val="00BA4D52"/>
    <w:rsid w:val="00BB66A3"/>
    <w:rsid w:val="00BB6D06"/>
    <w:rsid w:val="00BC56F5"/>
    <w:rsid w:val="00BD4410"/>
    <w:rsid w:val="00BD69DA"/>
    <w:rsid w:val="00BE05E6"/>
    <w:rsid w:val="00BF14C9"/>
    <w:rsid w:val="00BF3862"/>
    <w:rsid w:val="00BF44BD"/>
    <w:rsid w:val="00C009CE"/>
    <w:rsid w:val="00C143BA"/>
    <w:rsid w:val="00C14CAE"/>
    <w:rsid w:val="00C36068"/>
    <w:rsid w:val="00C36D40"/>
    <w:rsid w:val="00C44848"/>
    <w:rsid w:val="00C510B5"/>
    <w:rsid w:val="00C71A58"/>
    <w:rsid w:val="00C71D4A"/>
    <w:rsid w:val="00C93725"/>
    <w:rsid w:val="00C9390B"/>
    <w:rsid w:val="00C953E8"/>
    <w:rsid w:val="00CA74A5"/>
    <w:rsid w:val="00CC5F34"/>
    <w:rsid w:val="00CF260D"/>
    <w:rsid w:val="00CF79E3"/>
    <w:rsid w:val="00D009EF"/>
    <w:rsid w:val="00D02594"/>
    <w:rsid w:val="00D04EBA"/>
    <w:rsid w:val="00D06DEA"/>
    <w:rsid w:val="00D24B92"/>
    <w:rsid w:val="00D3322E"/>
    <w:rsid w:val="00D3522A"/>
    <w:rsid w:val="00D42E04"/>
    <w:rsid w:val="00D46AB8"/>
    <w:rsid w:val="00D63EC6"/>
    <w:rsid w:val="00D6703A"/>
    <w:rsid w:val="00D672DB"/>
    <w:rsid w:val="00D97547"/>
    <w:rsid w:val="00DA3DBF"/>
    <w:rsid w:val="00DB423E"/>
    <w:rsid w:val="00DB486D"/>
    <w:rsid w:val="00DC306E"/>
    <w:rsid w:val="00DC478D"/>
    <w:rsid w:val="00DD72CC"/>
    <w:rsid w:val="00DF00A1"/>
    <w:rsid w:val="00DF64FB"/>
    <w:rsid w:val="00E00208"/>
    <w:rsid w:val="00E03CF9"/>
    <w:rsid w:val="00E07E08"/>
    <w:rsid w:val="00E138BE"/>
    <w:rsid w:val="00E32375"/>
    <w:rsid w:val="00E3292F"/>
    <w:rsid w:val="00E47F6C"/>
    <w:rsid w:val="00E514D4"/>
    <w:rsid w:val="00E65CB4"/>
    <w:rsid w:val="00E65F6A"/>
    <w:rsid w:val="00E66D86"/>
    <w:rsid w:val="00E670C0"/>
    <w:rsid w:val="00E7205A"/>
    <w:rsid w:val="00E8409F"/>
    <w:rsid w:val="00E8536B"/>
    <w:rsid w:val="00E9259A"/>
    <w:rsid w:val="00EA4281"/>
    <w:rsid w:val="00EC0B4B"/>
    <w:rsid w:val="00EC1CB5"/>
    <w:rsid w:val="00EC5689"/>
    <w:rsid w:val="00EC6DA3"/>
    <w:rsid w:val="00EE060A"/>
    <w:rsid w:val="00EE255F"/>
    <w:rsid w:val="00EE633F"/>
    <w:rsid w:val="00EE7208"/>
    <w:rsid w:val="00F01E77"/>
    <w:rsid w:val="00F34FB6"/>
    <w:rsid w:val="00F36C7E"/>
    <w:rsid w:val="00F40954"/>
    <w:rsid w:val="00F461C1"/>
    <w:rsid w:val="00F63EAA"/>
    <w:rsid w:val="00F65B52"/>
    <w:rsid w:val="00F9223A"/>
    <w:rsid w:val="00FA4077"/>
    <w:rsid w:val="00FB379B"/>
    <w:rsid w:val="00FC7BCA"/>
    <w:rsid w:val="00FD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A7EA0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character" w:customStyle="1" w:styleId="uficommentbody">
    <w:name w:val="uficommentbody"/>
    <w:basedOn w:val="Numatytasispastraiposriftas"/>
    <w:rsid w:val="0011148A"/>
  </w:style>
  <w:style w:type="paragraph" w:styleId="Sraopastraipa">
    <w:name w:val="List Paragraph"/>
    <w:basedOn w:val="prastasis"/>
    <w:uiPriority w:val="34"/>
    <w:qFormat/>
    <w:rsid w:val="004C1295"/>
    <w:pPr>
      <w:ind w:left="720"/>
      <w:contextualSpacing/>
    </w:pPr>
  </w:style>
  <w:style w:type="character" w:styleId="Grietas">
    <w:name w:val="Strong"/>
    <w:uiPriority w:val="99"/>
    <w:qFormat/>
    <w:rsid w:val="00001750"/>
    <w:rPr>
      <w:rFonts w:cs="Times New Roman"/>
      <w:b/>
      <w:bCs/>
    </w:rPr>
  </w:style>
  <w:style w:type="table" w:styleId="Lentelstinklelis">
    <w:name w:val="Table Grid"/>
    <w:basedOn w:val="prastojilentel"/>
    <w:uiPriority w:val="99"/>
    <w:rsid w:val="00EC6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16306B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564353E-E6C5-45C6-8BC3-BA725356A64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769B5-6FDF-401E-8037-8D51BFF8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3</Pages>
  <Words>4654</Words>
  <Characters>2653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7293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2020-07-02T06:13:00Z</cp:lastPrinted>
  <dcterms:created xsi:type="dcterms:W3CDTF">2025-02-11T14:59:00Z</dcterms:created>
  <dcterms:modified xsi:type="dcterms:W3CDTF">2025-02-11T14:59:00Z</dcterms:modified>
</cp:coreProperties>
</file>