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5E975" w14:textId="68276F93" w:rsidR="00800618" w:rsidRDefault="00800618" w:rsidP="00800618">
      <w:pPr>
        <w:ind w:left="-426"/>
        <w:jc w:val="center"/>
        <w:rPr>
          <w:rFonts w:ascii="Times New Roman" w:hAnsi="Times New Roman"/>
          <w:b/>
          <w:noProof/>
          <w:szCs w:val="24"/>
          <w:lang w:eastAsia="lt-LT"/>
        </w:rPr>
      </w:pPr>
      <w:r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1CD82D22" wp14:editId="2491C978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03C8F" w14:textId="77777777" w:rsidR="006230F9" w:rsidRPr="006230F9" w:rsidRDefault="006230F9" w:rsidP="00800618">
      <w:pPr>
        <w:ind w:left="-426"/>
        <w:jc w:val="center"/>
        <w:rPr>
          <w:rFonts w:ascii="Times New Roman" w:hAnsi="Times New Roman"/>
          <w:b/>
          <w:noProof/>
          <w:sz w:val="20"/>
          <w:lang w:eastAsia="lt-LT"/>
        </w:rPr>
      </w:pPr>
    </w:p>
    <w:p w14:paraId="07BA0420" w14:textId="77777777" w:rsidR="00800618" w:rsidRDefault="00800618" w:rsidP="00800618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ŠAKIŲ RAJONO SAVIVALDYBĖS TARYBA</w:t>
      </w:r>
    </w:p>
    <w:p w14:paraId="063CF235" w14:textId="77777777" w:rsidR="00831BCB" w:rsidRPr="00FD1948" w:rsidRDefault="00831BCB" w:rsidP="00800618">
      <w:pPr>
        <w:pStyle w:val="Antrats"/>
        <w:jc w:val="center"/>
        <w:rPr>
          <w:rFonts w:ascii="Times New Roman" w:hAnsi="Times New Roman"/>
          <w:b/>
        </w:rPr>
      </w:pPr>
    </w:p>
    <w:p w14:paraId="6B247FAB" w14:textId="0A84112B" w:rsidR="00266422" w:rsidRDefault="00266422" w:rsidP="00266422">
      <w:pPr>
        <w:keepNext/>
        <w:jc w:val="center"/>
        <w:outlineLvl w:val="2"/>
        <w:rPr>
          <w:rFonts w:ascii="Times New Roman" w:eastAsia="Calibri" w:hAnsi="Times New Roman"/>
          <w:b/>
          <w:bCs/>
          <w:szCs w:val="24"/>
        </w:rPr>
      </w:pPr>
      <w:r w:rsidRPr="00FD1948">
        <w:rPr>
          <w:rFonts w:ascii="Times New Roman" w:eastAsia="Calibri" w:hAnsi="Times New Roman"/>
          <w:b/>
          <w:bCs/>
          <w:szCs w:val="24"/>
        </w:rPr>
        <w:t>SPRENDIMAS</w:t>
      </w:r>
    </w:p>
    <w:p w14:paraId="3E6A645A" w14:textId="7E392656" w:rsidR="000A30E8" w:rsidRDefault="000A30E8" w:rsidP="009F2123">
      <w:pPr>
        <w:keepNext/>
        <w:jc w:val="center"/>
        <w:outlineLvl w:val="2"/>
        <w:rPr>
          <w:rFonts w:ascii="Times New Roman" w:eastAsia="Calibri" w:hAnsi="Times New Roman"/>
          <w:b/>
          <w:bCs/>
          <w:szCs w:val="24"/>
        </w:rPr>
      </w:pPr>
      <w:r w:rsidRPr="000A30E8">
        <w:rPr>
          <w:rFonts w:ascii="Times New Roman" w:eastAsia="Calibri" w:hAnsi="Times New Roman"/>
          <w:b/>
          <w:bCs/>
          <w:szCs w:val="24"/>
        </w:rPr>
        <w:t xml:space="preserve">DĖL </w:t>
      </w:r>
      <w:r w:rsidR="009F2123">
        <w:rPr>
          <w:rFonts w:ascii="Times New Roman" w:eastAsia="Calibri" w:hAnsi="Times New Roman"/>
          <w:b/>
          <w:bCs/>
          <w:szCs w:val="24"/>
        </w:rPr>
        <w:t>PAVEDIMO SAVIVALDYBĖS ASMENS SVEIKATOS PRIEŽIŪROS VIEŠOSIOMS ĮSTAIGOMS</w:t>
      </w:r>
    </w:p>
    <w:p w14:paraId="0CE9B361" w14:textId="77777777" w:rsidR="000A30E8" w:rsidRPr="00FD1948" w:rsidRDefault="000A30E8" w:rsidP="000A30E8">
      <w:pPr>
        <w:keepNext/>
        <w:jc w:val="center"/>
        <w:outlineLvl w:val="2"/>
        <w:rPr>
          <w:rFonts w:ascii="Times New Roman" w:eastAsia="Calibri" w:hAnsi="Times New Roman"/>
          <w:b/>
          <w:bCs/>
          <w:szCs w:val="24"/>
        </w:rPr>
      </w:pPr>
    </w:p>
    <w:p w14:paraId="4E9F0471" w14:textId="11BBBE54" w:rsidR="00D13C20" w:rsidRPr="00FD1948" w:rsidRDefault="00D13C20" w:rsidP="00D13C20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FD1948">
        <w:rPr>
          <w:rFonts w:ascii="Times New Roman" w:hAnsi="Times New Roman"/>
          <w:szCs w:val="24"/>
        </w:rPr>
        <w:t>20</w:t>
      </w:r>
      <w:r w:rsidR="00D50D2D">
        <w:rPr>
          <w:rFonts w:ascii="Times New Roman" w:hAnsi="Times New Roman"/>
          <w:szCs w:val="24"/>
        </w:rPr>
        <w:t>2</w:t>
      </w:r>
      <w:r w:rsidR="00D004D1">
        <w:rPr>
          <w:rFonts w:ascii="Times New Roman" w:hAnsi="Times New Roman"/>
          <w:szCs w:val="24"/>
        </w:rPr>
        <w:t>5</w:t>
      </w:r>
      <w:r w:rsidR="002E1EFA">
        <w:rPr>
          <w:rFonts w:ascii="Times New Roman" w:hAnsi="Times New Roman"/>
          <w:szCs w:val="24"/>
        </w:rPr>
        <w:t xml:space="preserve"> </w:t>
      </w:r>
      <w:r w:rsidRPr="00FD1948">
        <w:rPr>
          <w:rFonts w:ascii="Times New Roman" w:hAnsi="Times New Roman"/>
          <w:szCs w:val="24"/>
        </w:rPr>
        <w:t xml:space="preserve">m. </w:t>
      </w:r>
      <w:r w:rsidR="00E91A85">
        <w:rPr>
          <w:rFonts w:ascii="Times New Roman" w:hAnsi="Times New Roman"/>
          <w:szCs w:val="24"/>
        </w:rPr>
        <w:t>vasario</w:t>
      </w:r>
      <w:r w:rsidR="006230F9">
        <w:rPr>
          <w:rFonts w:ascii="Times New Roman" w:hAnsi="Times New Roman"/>
          <w:szCs w:val="24"/>
        </w:rPr>
        <w:t xml:space="preserve"> 21</w:t>
      </w:r>
      <w:r w:rsidRPr="00FD1948">
        <w:rPr>
          <w:rFonts w:ascii="Times New Roman" w:hAnsi="Times New Roman"/>
          <w:szCs w:val="24"/>
        </w:rPr>
        <w:t xml:space="preserve"> d. Nr. TSP-</w:t>
      </w:r>
      <w:r w:rsidR="00B213A3">
        <w:rPr>
          <w:rFonts w:ascii="Times New Roman" w:hAnsi="Times New Roman"/>
          <w:szCs w:val="24"/>
        </w:rPr>
        <w:t>27</w:t>
      </w:r>
    </w:p>
    <w:p w14:paraId="457A42F6" w14:textId="08ECD1FB" w:rsidR="00D13C20" w:rsidRDefault="00D13C20" w:rsidP="00D13C20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FD1948">
        <w:rPr>
          <w:rFonts w:ascii="Times New Roman" w:hAnsi="Times New Roman"/>
          <w:szCs w:val="24"/>
        </w:rPr>
        <w:t>Šakiai</w:t>
      </w:r>
    </w:p>
    <w:p w14:paraId="2F8D90A7" w14:textId="77777777" w:rsidR="00665337" w:rsidRDefault="00665337" w:rsidP="0066533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7A649568" w14:textId="4814C2AF" w:rsidR="00D004D1" w:rsidRDefault="00665337" w:rsidP="006230F9">
      <w:pPr>
        <w:tabs>
          <w:tab w:val="left" w:pos="709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pacing w:val="60"/>
          <w:szCs w:val="24"/>
        </w:rPr>
      </w:pPr>
      <w:r>
        <w:rPr>
          <w:rFonts w:ascii="Times New Roman" w:hAnsi="Times New Roman"/>
          <w:szCs w:val="24"/>
        </w:rPr>
        <w:tab/>
      </w:r>
      <w:r w:rsidR="000A30E8" w:rsidRPr="000A30E8">
        <w:rPr>
          <w:rFonts w:ascii="Times New Roman" w:hAnsi="Times New Roman"/>
          <w:szCs w:val="24"/>
        </w:rPr>
        <w:t>Vadovaudamasi Lietuvos Respublikos vietos savivaldos įstatymo 1</w:t>
      </w:r>
      <w:r w:rsidR="00E91A85">
        <w:rPr>
          <w:rFonts w:ascii="Times New Roman" w:hAnsi="Times New Roman"/>
          <w:szCs w:val="24"/>
        </w:rPr>
        <w:t>6</w:t>
      </w:r>
      <w:r w:rsidR="000A30E8" w:rsidRPr="000A30E8">
        <w:rPr>
          <w:rFonts w:ascii="Times New Roman" w:hAnsi="Times New Roman"/>
          <w:szCs w:val="24"/>
        </w:rPr>
        <w:t xml:space="preserve"> straipsnio </w:t>
      </w:r>
      <w:r w:rsidR="00E91A85">
        <w:rPr>
          <w:rFonts w:ascii="Times New Roman" w:hAnsi="Times New Roman"/>
          <w:szCs w:val="24"/>
        </w:rPr>
        <w:t>1 dalimi</w:t>
      </w:r>
      <w:r w:rsidR="000A30E8" w:rsidRPr="000A30E8">
        <w:rPr>
          <w:rFonts w:ascii="Times New Roman" w:hAnsi="Times New Roman"/>
          <w:szCs w:val="24"/>
        </w:rPr>
        <w:t>, Lietuvos Respublikos sveikatos priežiūros įstaigų įstatymo 28 straipsnio 5 punktu</w:t>
      </w:r>
      <w:r w:rsidR="000A30E8">
        <w:rPr>
          <w:rFonts w:ascii="Times New Roman" w:hAnsi="Times New Roman"/>
          <w:szCs w:val="24"/>
        </w:rPr>
        <w:t xml:space="preserve">, </w:t>
      </w:r>
      <w:r w:rsidR="00D13C20" w:rsidRPr="00FD1948">
        <w:rPr>
          <w:rFonts w:ascii="Times New Roman" w:hAnsi="Times New Roman"/>
          <w:szCs w:val="24"/>
        </w:rPr>
        <w:t>Šakių rajono savivaldybės taryba</w:t>
      </w:r>
      <w:r w:rsidR="00D13C20" w:rsidRPr="00FD1948">
        <w:rPr>
          <w:rFonts w:ascii="Times New Roman" w:hAnsi="Times New Roman"/>
          <w:spacing w:val="60"/>
          <w:szCs w:val="24"/>
        </w:rPr>
        <w:t xml:space="preserve"> nusprendžia:</w:t>
      </w:r>
    </w:p>
    <w:p w14:paraId="04BD772F" w14:textId="595B87F1" w:rsidR="00A60BB5" w:rsidRPr="00D004D1" w:rsidRDefault="00D004D1" w:rsidP="006230F9">
      <w:pPr>
        <w:tabs>
          <w:tab w:val="left" w:pos="709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pacing w:val="60"/>
          <w:szCs w:val="24"/>
        </w:rPr>
      </w:pPr>
      <w:r>
        <w:rPr>
          <w:rFonts w:ascii="Times New Roman" w:hAnsi="Times New Roman"/>
          <w:spacing w:val="60"/>
          <w:szCs w:val="24"/>
        </w:rPr>
        <w:tab/>
      </w:r>
      <w:r w:rsidR="00A60BB5" w:rsidRPr="00D004D1">
        <w:rPr>
          <w:rFonts w:ascii="Times New Roman" w:hAnsi="Times New Roman"/>
          <w:szCs w:val="24"/>
          <w:lang w:eastAsia="lt-LT"/>
        </w:rPr>
        <w:t>Pavesti</w:t>
      </w:r>
      <w:r w:rsidR="00665337" w:rsidRPr="00D004D1">
        <w:rPr>
          <w:rFonts w:ascii="Times New Roman" w:hAnsi="Times New Roman"/>
          <w:szCs w:val="24"/>
          <w:lang w:eastAsia="lt-LT"/>
        </w:rPr>
        <w:t xml:space="preserve"> </w:t>
      </w:r>
      <w:r w:rsidR="009F2123">
        <w:rPr>
          <w:rFonts w:ascii="Times New Roman" w:hAnsi="Times New Roman"/>
          <w:szCs w:val="24"/>
          <w:lang w:eastAsia="lt-LT"/>
        </w:rPr>
        <w:t xml:space="preserve">savivaldybės asmens sveikatos priežiūros viešųjų įstaigų </w:t>
      </w:r>
      <w:r w:rsidR="00665337" w:rsidRPr="00D004D1">
        <w:rPr>
          <w:rFonts w:ascii="Times New Roman" w:hAnsi="Times New Roman"/>
          <w:szCs w:val="24"/>
          <w:lang w:eastAsia="lt-LT"/>
        </w:rPr>
        <w:t xml:space="preserve">Šakių </w:t>
      </w:r>
      <w:r w:rsidR="00A60BB5" w:rsidRPr="00D004D1">
        <w:rPr>
          <w:rFonts w:ascii="Times New Roman" w:hAnsi="Times New Roman"/>
          <w:szCs w:val="24"/>
          <w:lang w:eastAsia="lt-LT"/>
        </w:rPr>
        <w:t xml:space="preserve">ligoninės, Šakių pirminės asmens sveikatos priežiūros centro, </w:t>
      </w:r>
      <w:r w:rsidR="00A60BB5" w:rsidRPr="00D004D1">
        <w:rPr>
          <w:rFonts w:ascii="Times New Roman" w:hAnsi="Times New Roman"/>
          <w:spacing w:val="-2"/>
          <w:szCs w:val="24"/>
        </w:rPr>
        <w:t xml:space="preserve">Kudirkos Naumiesčio pirminės sveikatos priežiūros centro, </w:t>
      </w:r>
      <w:r w:rsidR="00A60BB5" w:rsidRPr="00D004D1">
        <w:rPr>
          <w:rFonts w:ascii="Times New Roman" w:hAnsi="Times New Roman"/>
          <w:szCs w:val="24"/>
          <w:lang w:eastAsia="lt-LT"/>
        </w:rPr>
        <w:t xml:space="preserve">Lekėčių ambulatorijos ir Kidulių </w:t>
      </w:r>
      <w:r w:rsidR="00A60BB5" w:rsidRPr="00D004D1">
        <w:rPr>
          <w:rFonts w:ascii="Times New Roman" w:hAnsi="Times New Roman"/>
          <w:spacing w:val="-2"/>
          <w:szCs w:val="24"/>
        </w:rPr>
        <w:t>ambulatorijos vadovams</w:t>
      </w:r>
      <w:r w:rsidR="00E91A85">
        <w:rPr>
          <w:rFonts w:ascii="Times New Roman" w:hAnsi="Times New Roman"/>
          <w:spacing w:val="-2"/>
          <w:szCs w:val="24"/>
        </w:rPr>
        <w:t xml:space="preserve"> tvirtinti </w:t>
      </w:r>
      <w:r w:rsidR="00A60BB5" w:rsidRPr="00D004D1">
        <w:rPr>
          <w:rFonts w:ascii="Times New Roman" w:hAnsi="Times New Roman"/>
          <w:spacing w:val="-2"/>
          <w:szCs w:val="24"/>
        </w:rPr>
        <w:t>išlaidų darbo užmokesčiui</w:t>
      </w:r>
      <w:r>
        <w:rPr>
          <w:rFonts w:ascii="Times New Roman" w:hAnsi="Times New Roman"/>
          <w:spacing w:val="-2"/>
          <w:szCs w:val="24"/>
        </w:rPr>
        <w:t xml:space="preserve"> (su priskaitymu valstybiniam socialiniam draudimui) </w:t>
      </w:r>
      <w:r w:rsidR="00A60BB5" w:rsidRPr="00D004D1">
        <w:rPr>
          <w:rFonts w:ascii="Times New Roman" w:hAnsi="Times New Roman"/>
          <w:spacing w:val="-2"/>
          <w:szCs w:val="24"/>
        </w:rPr>
        <w:t xml:space="preserve"> ir išlaidų medikamentams normatyvus.</w:t>
      </w:r>
    </w:p>
    <w:p w14:paraId="1E3849D7" w14:textId="550E64B6" w:rsidR="00D13C20" w:rsidRPr="00D004D1" w:rsidRDefault="00D004D1" w:rsidP="00D004D1">
      <w:pPr>
        <w:tabs>
          <w:tab w:val="left" w:pos="709"/>
          <w:tab w:val="left" w:pos="6804"/>
          <w:tab w:val="left" w:pos="7450"/>
        </w:tabs>
        <w:spacing w:line="276" w:lineRule="auto"/>
        <w:jc w:val="both"/>
        <w:rPr>
          <w:rStyle w:val="uficommentbody"/>
          <w:szCs w:val="24"/>
        </w:rPr>
      </w:pPr>
      <w:r>
        <w:rPr>
          <w:rStyle w:val="uficommentbody"/>
          <w:szCs w:val="24"/>
        </w:rPr>
        <w:tab/>
      </w:r>
    </w:p>
    <w:p w14:paraId="707574B3" w14:textId="77777777" w:rsidR="00D13C20" w:rsidRPr="00FD1948" w:rsidRDefault="00D13C20" w:rsidP="003E62E1">
      <w:pPr>
        <w:tabs>
          <w:tab w:val="left" w:pos="709"/>
        </w:tabs>
        <w:jc w:val="both"/>
        <w:rPr>
          <w:rStyle w:val="uficommentbody"/>
          <w:szCs w:val="24"/>
        </w:rPr>
      </w:pPr>
    </w:p>
    <w:p w14:paraId="5874770F" w14:textId="77777777" w:rsidR="0004481A" w:rsidRDefault="0004481A" w:rsidP="0004481A">
      <w:pPr>
        <w:pStyle w:val="prastasiniatinklio"/>
        <w:spacing w:before="0" w:beforeAutospacing="0" w:after="0" w:afterAutospacing="0" w:line="276" w:lineRule="auto"/>
      </w:pPr>
    </w:p>
    <w:p w14:paraId="510D4896" w14:textId="79FCAEB0" w:rsidR="00D004D1" w:rsidRPr="00D004D1" w:rsidRDefault="00D004D1" w:rsidP="00D004D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D004D1">
        <w:rPr>
          <w:rFonts w:ascii="Times New Roman" w:hAnsi="Times New Roman"/>
          <w:szCs w:val="24"/>
        </w:rPr>
        <w:t>Savivaldybės meras</w:t>
      </w:r>
      <w:r w:rsidRPr="00D004D1">
        <w:rPr>
          <w:rFonts w:ascii="Times New Roman" w:hAnsi="Times New Roman"/>
          <w:szCs w:val="24"/>
        </w:rPr>
        <w:tab/>
      </w:r>
      <w:r w:rsidRPr="00D004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D004D1">
        <w:rPr>
          <w:rFonts w:ascii="Times New Roman" w:hAnsi="Times New Roman"/>
          <w:szCs w:val="24"/>
        </w:rPr>
        <w:t>Raimondas Januševičius</w:t>
      </w:r>
      <w:r w:rsidRPr="00D004D1">
        <w:rPr>
          <w:rFonts w:ascii="Times New Roman" w:hAnsi="Times New Roman"/>
          <w:szCs w:val="24"/>
        </w:rPr>
        <w:tab/>
      </w:r>
      <w:r w:rsidRPr="00D004D1">
        <w:rPr>
          <w:rFonts w:ascii="Times New Roman" w:hAnsi="Times New Roman"/>
          <w:szCs w:val="24"/>
        </w:rPr>
        <w:tab/>
      </w:r>
      <w:r w:rsidRPr="00D004D1">
        <w:rPr>
          <w:rFonts w:ascii="Times New Roman" w:hAnsi="Times New Roman"/>
          <w:szCs w:val="24"/>
        </w:rPr>
        <w:tab/>
      </w:r>
      <w:r w:rsidRPr="00D004D1">
        <w:rPr>
          <w:rFonts w:ascii="Times New Roman" w:hAnsi="Times New Roman"/>
          <w:szCs w:val="24"/>
        </w:rPr>
        <w:tab/>
      </w:r>
      <w:r w:rsidRPr="00D004D1">
        <w:rPr>
          <w:rFonts w:ascii="Times New Roman" w:hAnsi="Times New Roman"/>
          <w:szCs w:val="24"/>
        </w:rPr>
        <w:tab/>
      </w:r>
      <w:r w:rsidRPr="00D004D1">
        <w:rPr>
          <w:rFonts w:ascii="Times New Roman" w:hAnsi="Times New Roman"/>
          <w:szCs w:val="24"/>
        </w:rPr>
        <w:tab/>
      </w:r>
    </w:p>
    <w:p w14:paraId="05A679CA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7569A108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56B766FC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18922A30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7111D924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03C0D327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6D4ECE7F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6A585BF9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11777A9E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53296325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63683BAB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38A5BC11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52BBD4DE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1F047616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01FC3886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61A95D95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4AF9B1E0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260DEAD1" w14:textId="77777777" w:rsidR="00D004D1" w:rsidRDefault="00D004D1" w:rsidP="00D004D1">
      <w:pPr>
        <w:rPr>
          <w:rFonts w:ascii="Times New Roman" w:hAnsi="Times New Roman"/>
          <w:szCs w:val="24"/>
        </w:rPr>
      </w:pPr>
    </w:p>
    <w:p w14:paraId="15A934FA" w14:textId="77777777" w:rsidR="00D004D1" w:rsidRPr="00D004D1" w:rsidRDefault="00D004D1" w:rsidP="00D004D1">
      <w:pPr>
        <w:rPr>
          <w:rFonts w:ascii="Times New Roman" w:hAnsi="Times New Roman"/>
          <w:szCs w:val="24"/>
        </w:rPr>
      </w:pPr>
    </w:p>
    <w:p w14:paraId="7667DC54" w14:textId="207BD507" w:rsidR="00D004D1" w:rsidRPr="00D004D1" w:rsidRDefault="00D004D1" w:rsidP="00D004D1">
      <w:pPr>
        <w:rPr>
          <w:rFonts w:ascii="Times New Roman" w:hAnsi="Times New Roman"/>
          <w:szCs w:val="24"/>
        </w:rPr>
      </w:pPr>
      <w:r w:rsidRPr="00D004D1">
        <w:rPr>
          <w:rFonts w:ascii="Times New Roman" w:hAnsi="Times New Roman"/>
          <w:szCs w:val="24"/>
        </w:rPr>
        <w:t>Parengė: Sveikatos reikalų koordinatorė</w:t>
      </w:r>
      <w:r w:rsidR="006230F9">
        <w:rPr>
          <w:rFonts w:ascii="Times New Roman" w:hAnsi="Times New Roman"/>
          <w:szCs w:val="24"/>
        </w:rPr>
        <w:t xml:space="preserve"> </w:t>
      </w:r>
      <w:r w:rsidRPr="00D004D1">
        <w:rPr>
          <w:rFonts w:ascii="Times New Roman" w:hAnsi="Times New Roman"/>
          <w:szCs w:val="24"/>
        </w:rPr>
        <w:t xml:space="preserve">(vyriausioji specialistė) </w:t>
      </w:r>
      <w:r w:rsidR="006230F9">
        <w:rPr>
          <w:rFonts w:ascii="Times New Roman" w:hAnsi="Times New Roman"/>
          <w:szCs w:val="24"/>
        </w:rPr>
        <w:t>(</w:t>
      </w:r>
      <w:r w:rsidRPr="00D004D1">
        <w:rPr>
          <w:rFonts w:ascii="Times New Roman" w:hAnsi="Times New Roman"/>
          <w:szCs w:val="24"/>
        </w:rPr>
        <w:t>E</w:t>
      </w:r>
      <w:r w:rsidR="006230F9">
        <w:rPr>
          <w:rFonts w:ascii="Times New Roman" w:hAnsi="Times New Roman"/>
          <w:szCs w:val="24"/>
        </w:rPr>
        <w:t xml:space="preserve">. </w:t>
      </w:r>
      <w:r w:rsidRPr="00D004D1">
        <w:rPr>
          <w:rFonts w:ascii="Times New Roman" w:hAnsi="Times New Roman"/>
          <w:szCs w:val="24"/>
        </w:rPr>
        <w:t>Zubrickienė</w:t>
      </w:r>
      <w:r w:rsidR="006230F9">
        <w:rPr>
          <w:rFonts w:ascii="Times New Roman" w:hAnsi="Times New Roman"/>
          <w:szCs w:val="24"/>
        </w:rPr>
        <w:t>)</w:t>
      </w:r>
    </w:p>
    <w:p w14:paraId="4E4556C9" w14:textId="194FAFD9" w:rsidR="00C63346" w:rsidRPr="00F70CDD" w:rsidRDefault="00D004D1" w:rsidP="00F70CDD">
      <w:pPr>
        <w:rPr>
          <w:rFonts w:ascii="Times New Roman" w:hAnsi="Times New Roman"/>
          <w:szCs w:val="24"/>
        </w:rPr>
      </w:pPr>
      <w:r w:rsidRPr="00D004D1">
        <w:rPr>
          <w:rFonts w:ascii="Times New Roman" w:hAnsi="Times New Roman"/>
          <w:szCs w:val="24"/>
        </w:rPr>
        <w:t>Pranešėja: E. Zubrickienė</w:t>
      </w:r>
    </w:p>
    <w:p w14:paraId="75964442" w14:textId="22173153" w:rsidR="00D004D1" w:rsidRDefault="00D004D1" w:rsidP="00F70CDD">
      <w:pPr>
        <w:rPr>
          <w:rFonts w:ascii="Times New Roman" w:hAnsi="Times New Roman"/>
          <w:b/>
          <w:szCs w:val="24"/>
        </w:rPr>
      </w:pPr>
    </w:p>
    <w:p w14:paraId="6ECBF725" w14:textId="21D536E9" w:rsidR="00426127" w:rsidRDefault="00426127" w:rsidP="00F70CDD">
      <w:pPr>
        <w:rPr>
          <w:rFonts w:ascii="Times New Roman" w:hAnsi="Times New Roman"/>
          <w:b/>
          <w:szCs w:val="24"/>
        </w:rPr>
      </w:pPr>
    </w:p>
    <w:p w14:paraId="5688EC16" w14:textId="2C05A3E1" w:rsidR="00B01856" w:rsidRPr="00FD1948" w:rsidRDefault="00B01856" w:rsidP="00D50D2D">
      <w:pPr>
        <w:jc w:val="center"/>
        <w:rPr>
          <w:rFonts w:ascii="Times New Roman" w:hAnsi="Times New Roman"/>
          <w:b/>
          <w:szCs w:val="24"/>
        </w:rPr>
      </w:pPr>
      <w:r w:rsidRPr="00FD1948">
        <w:rPr>
          <w:rFonts w:ascii="Times New Roman" w:hAnsi="Times New Roman"/>
          <w:b/>
          <w:szCs w:val="24"/>
        </w:rPr>
        <w:lastRenderedPageBreak/>
        <w:t>ŠAKIŲ RAJONO SAVIVALDYBĖS</w:t>
      </w:r>
      <w:r w:rsidR="00D50D2D">
        <w:rPr>
          <w:rFonts w:ascii="Times New Roman" w:hAnsi="Times New Roman"/>
          <w:b/>
          <w:szCs w:val="24"/>
        </w:rPr>
        <w:t xml:space="preserve"> </w:t>
      </w:r>
      <w:r w:rsidRPr="00FD1948">
        <w:rPr>
          <w:rFonts w:ascii="Times New Roman" w:hAnsi="Times New Roman"/>
          <w:b/>
          <w:szCs w:val="24"/>
        </w:rPr>
        <w:t>ADMINISTRACIJA</w:t>
      </w:r>
      <w:r w:rsidRPr="00FD1948">
        <w:rPr>
          <w:rFonts w:ascii="Times New Roman" w:hAnsi="Times New Roman"/>
          <w:b/>
          <w:noProof/>
          <w:szCs w:val="24"/>
        </w:rPr>
        <w:t xml:space="preserve"> </w:t>
      </w:r>
    </w:p>
    <w:p w14:paraId="5DD5DCCF" w14:textId="77777777" w:rsidR="00B01856" w:rsidRPr="00FD1948" w:rsidRDefault="00B01856" w:rsidP="00B01856">
      <w:pPr>
        <w:tabs>
          <w:tab w:val="left" w:pos="6804"/>
        </w:tabs>
        <w:rPr>
          <w:rFonts w:ascii="Times New Roman" w:hAnsi="Times New Roman"/>
          <w:b/>
          <w:szCs w:val="24"/>
        </w:rPr>
      </w:pPr>
      <w:r w:rsidRPr="00FD1948">
        <w:rPr>
          <w:rFonts w:ascii="Times New Roman" w:hAnsi="Times New Roman"/>
          <w:b/>
          <w:szCs w:val="24"/>
        </w:rPr>
        <w:tab/>
        <w:t xml:space="preserve">   </w:t>
      </w:r>
    </w:p>
    <w:p w14:paraId="7084E2B7" w14:textId="77777777" w:rsidR="00B01856" w:rsidRPr="00FD1948" w:rsidRDefault="00B01856" w:rsidP="00B01856">
      <w:pPr>
        <w:jc w:val="center"/>
        <w:rPr>
          <w:rFonts w:ascii="Times New Roman" w:hAnsi="Times New Roman"/>
          <w:b/>
          <w:szCs w:val="24"/>
        </w:rPr>
      </w:pPr>
      <w:r w:rsidRPr="00FD1948">
        <w:rPr>
          <w:rFonts w:ascii="Times New Roman" w:hAnsi="Times New Roman"/>
          <w:b/>
          <w:szCs w:val="24"/>
        </w:rPr>
        <w:t>AIŠKINAMASIS RAŠTAS</w:t>
      </w:r>
    </w:p>
    <w:p w14:paraId="34FA6770" w14:textId="77777777" w:rsidR="00B01856" w:rsidRPr="00FD1948" w:rsidRDefault="00B01856" w:rsidP="00B0185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eastAsia="Calibri" w:hAnsi="Times New Roman"/>
          <w:b/>
          <w:szCs w:val="24"/>
        </w:rPr>
      </w:pPr>
      <w:r w:rsidRPr="00FD1948">
        <w:rPr>
          <w:rFonts w:ascii="Times New Roman" w:eastAsia="Calibri" w:hAnsi="Times New Roman"/>
          <w:b/>
          <w:szCs w:val="24"/>
        </w:rPr>
        <w:t>PRIE RAJONO SAVIVALDYBĖS TARYBOS SPRENDIMO</w:t>
      </w:r>
    </w:p>
    <w:p w14:paraId="055F0F54" w14:textId="32D80703" w:rsidR="00B01856" w:rsidRPr="0004481A" w:rsidRDefault="0004481A" w:rsidP="009F2123">
      <w:pPr>
        <w:keepNext/>
        <w:jc w:val="center"/>
        <w:outlineLvl w:val="2"/>
        <w:rPr>
          <w:rFonts w:ascii="Times New Roman" w:eastAsia="Calibri" w:hAnsi="Times New Roman"/>
          <w:b/>
          <w:bCs/>
          <w:szCs w:val="24"/>
        </w:rPr>
      </w:pPr>
      <w:r>
        <w:rPr>
          <w:rFonts w:ascii="Times New Roman" w:eastAsia="Calibri" w:hAnsi="Times New Roman"/>
          <w:b/>
          <w:bCs/>
          <w:szCs w:val="24"/>
        </w:rPr>
        <w:t>„</w:t>
      </w:r>
      <w:r w:rsidR="00E60502" w:rsidRPr="00E60502">
        <w:rPr>
          <w:rFonts w:ascii="Times New Roman" w:eastAsia="Calibri" w:hAnsi="Times New Roman"/>
          <w:b/>
          <w:bCs/>
          <w:szCs w:val="24"/>
        </w:rPr>
        <w:t xml:space="preserve">DĖL </w:t>
      </w:r>
      <w:r w:rsidR="009F2123">
        <w:rPr>
          <w:rFonts w:ascii="Times New Roman" w:eastAsia="Calibri" w:hAnsi="Times New Roman"/>
          <w:b/>
          <w:bCs/>
          <w:szCs w:val="24"/>
        </w:rPr>
        <w:t>PAVEDIMO SAVIVALDYBĖS ASMENS SVEIKATOS PRIEŽIŪROS VIEŠOSIOMS ĮSTAIGOMS</w:t>
      </w:r>
      <w:r>
        <w:rPr>
          <w:rFonts w:ascii="Times New Roman" w:eastAsia="Calibri" w:hAnsi="Times New Roman"/>
          <w:b/>
          <w:bCs/>
          <w:szCs w:val="24"/>
        </w:rPr>
        <w:t xml:space="preserve">“ </w:t>
      </w:r>
      <w:r w:rsidR="00B01856" w:rsidRPr="0004481A">
        <w:rPr>
          <w:b/>
          <w:bCs/>
          <w:szCs w:val="24"/>
        </w:rPr>
        <w:t>PROJEKTO</w:t>
      </w:r>
    </w:p>
    <w:p w14:paraId="2ADBC29D" w14:textId="77777777" w:rsidR="00B01856" w:rsidRPr="00FD1948" w:rsidRDefault="00B01856" w:rsidP="00B01856">
      <w:pPr>
        <w:rPr>
          <w:rFonts w:ascii="Times New Roman" w:hAnsi="Times New Roman"/>
          <w:b/>
          <w:szCs w:val="24"/>
        </w:rPr>
      </w:pPr>
    </w:p>
    <w:p w14:paraId="4BC5C43F" w14:textId="55F5A139" w:rsidR="00B01856" w:rsidRPr="00FD1948" w:rsidRDefault="00B01856" w:rsidP="00B01856">
      <w:pPr>
        <w:jc w:val="center"/>
        <w:rPr>
          <w:rFonts w:ascii="Times New Roman" w:hAnsi="Times New Roman"/>
          <w:szCs w:val="24"/>
        </w:rPr>
      </w:pPr>
      <w:r w:rsidRPr="00FD1948">
        <w:rPr>
          <w:rFonts w:ascii="Times New Roman" w:hAnsi="Times New Roman"/>
          <w:szCs w:val="24"/>
        </w:rPr>
        <w:t>20</w:t>
      </w:r>
      <w:r w:rsidR="003E62E1">
        <w:rPr>
          <w:rFonts w:ascii="Times New Roman" w:hAnsi="Times New Roman"/>
          <w:szCs w:val="24"/>
        </w:rPr>
        <w:t>2</w:t>
      </w:r>
      <w:r w:rsidR="00E60502">
        <w:rPr>
          <w:rFonts w:ascii="Times New Roman" w:hAnsi="Times New Roman"/>
          <w:szCs w:val="24"/>
        </w:rPr>
        <w:t>5</w:t>
      </w:r>
      <w:r w:rsidRPr="00FD1948">
        <w:rPr>
          <w:rFonts w:ascii="Times New Roman" w:hAnsi="Times New Roman"/>
          <w:szCs w:val="24"/>
        </w:rPr>
        <w:t xml:space="preserve"> m. </w:t>
      </w:r>
      <w:r w:rsidR="00204C2E">
        <w:rPr>
          <w:rFonts w:ascii="Times New Roman" w:hAnsi="Times New Roman"/>
          <w:szCs w:val="24"/>
        </w:rPr>
        <w:t>sausio</w:t>
      </w:r>
      <w:r w:rsidRPr="00FD1948">
        <w:rPr>
          <w:rFonts w:ascii="Times New Roman" w:hAnsi="Times New Roman"/>
          <w:szCs w:val="24"/>
        </w:rPr>
        <w:t xml:space="preserve"> </w:t>
      </w:r>
      <w:r w:rsidR="006230F9">
        <w:rPr>
          <w:rFonts w:ascii="Times New Roman" w:hAnsi="Times New Roman"/>
          <w:szCs w:val="24"/>
        </w:rPr>
        <w:t>16</w:t>
      </w:r>
      <w:r w:rsidRPr="00FD1948">
        <w:rPr>
          <w:rFonts w:ascii="Times New Roman" w:hAnsi="Times New Roman"/>
          <w:szCs w:val="24"/>
        </w:rPr>
        <w:t xml:space="preserve"> d.</w:t>
      </w:r>
    </w:p>
    <w:p w14:paraId="7D067C1A" w14:textId="77777777" w:rsidR="00B01856" w:rsidRPr="00FD1948" w:rsidRDefault="00B01856" w:rsidP="00B01856">
      <w:pPr>
        <w:jc w:val="center"/>
        <w:rPr>
          <w:rFonts w:ascii="Times New Roman" w:hAnsi="Times New Roman"/>
          <w:szCs w:val="24"/>
        </w:rPr>
      </w:pPr>
      <w:r w:rsidRPr="00FD1948">
        <w:rPr>
          <w:rFonts w:ascii="Times New Roman" w:hAnsi="Times New Roman"/>
          <w:szCs w:val="24"/>
        </w:rPr>
        <w:t>Šakiai</w:t>
      </w:r>
    </w:p>
    <w:p w14:paraId="7CD3DBC4" w14:textId="77777777" w:rsidR="00B01856" w:rsidRPr="00FD1948" w:rsidRDefault="00B01856" w:rsidP="00B01856">
      <w:pPr>
        <w:ind w:left="187"/>
        <w:rPr>
          <w:rFonts w:ascii="Times New Roman" w:hAnsi="Times New Roman"/>
          <w:szCs w:val="24"/>
        </w:rPr>
      </w:pPr>
    </w:p>
    <w:p w14:paraId="66A2E4D0" w14:textId="394E3395" w:rsidR="00B01856" w:rsidRPr="00FD1948" w:rsidRDefault="00B01856" w:rsidP="006230F9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FD1948">
        <w:rPr>
          <w:rFonts w:ascii="Times New Roman" w:hAnsi="Times New Roman"/>
          <w:szCs w:val="24"/>
        </w:rPr>
        <w:tab/>
        <w:t xml:space="preserve">1. Parengto projekto tikslai, uždaviniai ir laukiami rezultatai: </w:t>
      </w:r>
      <w:r w:rsidR="00426127">
        <w:rPr>
          <w:rFonts w:ascii="Times New Roman" w:hAnsi="Times New Roman"/>
          <w:szCs w:val="24"/>
        </w:rPr>
        <w:t>į</w:t>
      </w:r>
      <w:r w:rsidR="00E60502" w:rsidRPr="00E60502">
        <w:rPr>
          <w:rFonts w:ascii="Times New Roman" w:hAnsi="Times New Roman"/>
          <w:bCs/>
          <w:iCs/>
          <w:szCs w:val="24"/>
        </w:rPr>
        <w:t xml:space="preserve">vykdyti Lietuvos Respublikos sveikatos priežiūros įstaigų įstatymo 28 straipsnio 5 punkto reikalavimą, kuriame nurodoma, kad viešosios įstaigos Steigėjas privalo nustatyti viešųjų įstaigų išlaidų, skirtų darbo užmokesčiui ir medikamentams, normatyvus arba pavesti juos patvirtinti pačiai </w:t>
      </w:r>
      <w:proofErr w:type="spellStart"/>
      <w:r w:rsidR="00E60502" w:rsidRPr="00E60502">
        <w:rPr>
          <w:rFonts w:ascii="Times New Roman" w:hAnsi="Times New Roman"/>
          <w:bCs/>
          <w:iCs/>
          <w:szCs w:val="24"/>
        </w:rPr>
        <w:t>LNSS</w:t>
      </w:r>
      <w:proofErr w:type="spellEnd"/>
      <w:r w:rsidR="00E60502" w:rsidRPr="00E60502">
        <w:rPr>
          <w:rFonts w:ascii="Times New Roman" w:hAnsi="Times New Roman"/>
          <w:bCs/>
          <w:iCs/>
          <w:szCs w:val="24"/>
        </w:rPr>
        <w:t xml:space="preserve"> viešajai įstaigai.</w:t>
      </w:r>
    </w:p>
    <w:p w14:paraId="1230EE16" w14:textId="77777777" w:rsidR="00B01856" w:rsidRPr="00FD1948" w:rsidRDefault="00B01856" w:rsidP="006230F9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D1948">
        <w:rPr>
          <w:rFonts w:ascii="Times New Roman" w:hAnsi="Times New Roman"/>
          <w:szCs w:val="24"/>
        </w:rPr>
        <w:tab/>
        <w:t>2. Biudžeto lėšų poreikis, konkretūs finansavimo šaltiniai</w:t>
      </w:r>
      <w:r w:rsidRPr="00FD1948">
        <w:rPr>
          <w:rFonts w:ascii="Times New Roman" w:hAnsi="Times New Roman"/>
          <w:color w:val="000000"/>
          <w:szCs w:val="24"/>
          <w:lang w:eastAsia="lt-LT"/>
        </w:rPr>
        <w:t>: ---</w:t>
      </w:r>
    </w:p>
    <w:tbl>
      <w:tblPr>
        <w:tblW w:w="952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67"/>
        <w:gridCol w:w="4254"/>
      </w:tblGrid>
      <w:tr w:rsidR="00B01856" w:rsidRPr="00FD1948" w14:paraId="6D256AA6" w14:textId="77777777" w:rsidTr="00044581"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A7265" w14:textId="31F16E11" w:rsidR="00B01856" w:rsidRPr="00FD1948" w:rsidRDefault="00D50D2D" w:rsidP="001725CC">
            <w:pPr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Lėšų suma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37391" w14:textId="34DE1153" w:rsidR="00B01856" w:rsidRPr="00FD1948" w:rsidRDefault="00B01856" w:rsidP="001725CC">
            <w:pPr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FD1948">
              <w:rPr>
                <w:rFonts w:ascii="Times New Roman" w:hAnsi="Times New Roman"/>
                <w:b/>
                <w:szCs w:val="24"/>
              </w:rPr>
              <w:t>S</w:t>
            </w:r>
            <w:r w:rsidR="00D50D2D">
              <w:rPr>
                <w:rFonts w:ascii="Times New Roman" w:hAnsi="Times New Roman"/>
                <w:b/>
                <w:szCs w:val="24"/>
              </w:rPr>
              <w:t>uderinta su</w:t>
            </w:r>
          </w:p>
        </w:tc>
      </w:tr>
      <w:tr w:rsidR="00B01856" w:rsidRPr="00FD1948" w14:paraId="5F6A6E23" w14:textId="77777777" w:rsidTr="00044581"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94E80" w14:textId="77777777" w:rsidR="00B01856" w:rsidRPr="00FD1948" w:rsidRDefault="00B01856" w:rsidP="001725CC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FD1948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5696D" w14:textId="77777777" w:rsidR="00B01856" w:rsidRPr="00FD1948" w:rsidRDefault="00B01856" w:rsidP="001725CC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FD1948">
              <w:rPr>
                <w:rFonts w:ascii="Times New Roman" w:hAnsi="Times New Roman"/>
                <w:szCs w:val="24"/>
              </w:rPr>
              <w:t>-</w:t>
            </w:r>
          </w:p>
        </w:tc>
      </w:tr>
    </w:tbl>
    <w:p w14:paraId="11101227" w14:textId="77777777" w:rsidR="00B01856" w:rsidRPr="00FD1948" w:rsidRDefault="00B01856" w:rsidP="001725C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D1948">
        <w:rPr>
          <w:rFonts w:ascii="Times New Roman" w:hAnsi="Times New Roman"/>
          <w:szCs w:val="24"/>
        </w:rPr>
        <w:tab/>
        <w:t xml:space="preserve">3. Projekto antikorupcinis vertinimas </w:t>
      </w:r>
      <w:r w:rsidRPr="00FD1948">
        <w:rPr>
          <w:rFonts w:ascii="Times New Roman" w:hAnsi="Times New Roman"/>
          <w:color w:val="000000"/>
          <w:szCs w:val="24"/>
        </w:rPr>
        <w:t>(jei taip, pridedama antikorupcinio vertinimo pažyma)</w:t>
      </w:r>
      <w:r w:rsidRPr="00FD1948">
        <w:rPr>
          <w:rFonts w:ascii="Times New Roman" w:hAnsi="Times New Roman"/>
          <w:szCs w:val="24"/>
        </w:rPr>
        <w:t>:</w:t>
      </w:r>
      <w:r w:rsidRPr="00FD1948">
        <w:rPr>
          <w:rFonts w:ascii="Times New Roman" w:hAnsi="Times New Roman"/>
          <w:szCs w:val="24"/>
          <w:lang w:eastAsia="lt-LT"/>
        </w:rPr>
        <w:t xml:space="preserve"> </w:t>
      </w:r>
      <w:r w:rsidRPr="00FD1948">
        <w:rPr>
          <w:rFonts w:ascii="Times New Roman" w:hAnsi="Times New Roman"/>
          <w:szCs w:val="24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0F37F4B0" w14:textId="4B36F088" w:rsidR="00B47FF0" w:rsidRPr="00E60502" w:rsidRDefault="00B01856" w:rsidP="000D13B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iCs/>
          <w:szCs w:val="24"/>
        </w:rPr>
      </w:pPr>
      <w:r w:rsidRPr="00FD1948">
        <w:rPr>
          <w:rFonts w:ascii="Times New Roman" w:hAnsi="Times New Roman"/>
          <w:szCs w:val="24"/>
        </w:rPr>
        <w:tab/>
        <w:t>4. Kiti, projekto rengėjų nuomone, reikalingi paaiškinimai:</w:t>
      </w:r>
      <w:r w:rsidR="00952647">
        <w:rPr>
          <w:rFonts w:ascii="Times New Roman" w:hAnsi="Times New Roman"/>
          <w:bCs/>
          <w:iCs/>
          <w:szCs w:val="24"/>
        </w:rPr>
        <w:t xml:space="preserve"> </w:t>
      </w:r>
      <w:r w:rsidR="00426127">
        <w:rPr>
          <w:rFonts w:ascii="Times New Roman" w:hAnsi="Times New Roman"/>
          <w:bCs/>
          <w:iCs/>
          <w:szCs w:val="24"/>
        </w:rPr>
        <w:t>v</w:t>
      </w:r>
      <w:r w:rsidR="00E60502" w:rsidRPr="00E60502">
        <w:rPr>
          <w:rFonts w:ascii="Times New Roman" w:hAnsi="Times New Roman"/>
          <w:bCs/>
          <w:iCs/>
          <w:szCs w:val="24"/>
        </w:rPr>
        <w:t>adovaudamasi Lietuvos Respublikos sveikatos priežiūros įstaigų įstatymo 28 straipsnio 5 punktu</w:t>
      </w:r>
      <w:r w:rsidR="00426127">
        <w:rPr>
          <w:rFonts w:ascii="Times New Roman" w:hAnsi="Times New Roman"/>
          <w:bCs/>
          <w:iCs/>
          <w:szCs w:val="24"/>
        </w:rPr>
        <w:t>,</w:t>
      </w:r>
      <w:r w:rsidR="00E60502" w:rsidRPr="00E60502">
        <w:rPr>
          <w:rFonts w:ascii="Times New Roman" w:hAnsi="Times New Roman"/>
          <w:bCs/>
          <w:iCs/>
          <w:szCs w:val="24"/>
        </w:rPr>
        <w:t xml:space="preserve"> </w:t>
      </w:r>
      <w:r w:rsidR="00E60502">
        <w:rPr>
          <w:rFonts w:ascii="Times New Roman" w:hAnsi="Times New Roman"/>
          <w:bCs/>
          <w:iCs/>
          <w:szCs w:val="24"/>
        </w:rPr>
        <w:t>Šakių</w:t>
      </w:r>
      <w:r w:rsidR="00E60502" w:rsidRPr="00E60502">
        <w:rPr>
          <w:rFonts w:ascii="Times New Roman" w:hAnsi="Times New Roman"/>
          <w:bCs/>
          <w:iCs/>
          <w:szCs w:val="24"/>
        </w:rPr>
        <w:t xml:space="preserve"> rajono savivaldybės taryba, kaip steigėjas,</w:t>
      </w:r>
      <w:r w:rsidR="00204C2E">
        <w:rPr>
          <w:rFonts w:ascii="Times New Roman" w:hAnsi="Times New Roman"/>
          <w:bCs/>
          <w:iCs/>
          <w:szCs w:val="24"/>
        </w:rPr>
        <w:t xml:space="preserve"> paveda</w:t>
      </w:r>
      <w:r w:rsidR="00E60502" w:rsidRPr="00E60502">
        <w:rPr>
          <w:rFonts w:ascii="Times New Roman" w:hAnsi="Times New Roman"/>
          <w:bCs/>
          <w:iCs/>
          <w:szCs w:val="24"/>
        </w:rPr>
        <w:t xml:space="preserve"> viešosioms įstaigoms</w:t>
      </w:r>
      <w:r w:rsidR="00204C2E">
        <w:rPr>
          <w:rFonts w:ascii="Times New Roman" w:hAnsi="Times New Roman"/>
          <w:bCs/>
          <w:iCs/>
          <w:szCs w:val="24"/>
        </w:rPr>
        <w:t xml:space="preserve"> nustatyti</w:t>
      </w:r>
      <w:r w:rsidR="00E60502" w:rsidRPr="00E60502">
        <w:rPr>
          <w:rFonts w:ascii="Times New Roman" w:hAnsi="Times New Roman"/>
          <w:bCs/>
          <w:iCs/>
          <w:szCs w:val="24"/>
        </w:rPr>
        <w:t xml:space="preserve"> darbo užmokesčio išlaidų normatyvą </w:t>
      </w:r>
      <w:r w:rsidR="00204C2E">
        <w:rPr>
          <w:rFonts w:ascii="Times New Roman" w:hAnsi="Times New Roman"/>
          <w:bCs/>
          <w:iCs/>
          <w:szCs w:val="24"/>
        </w:rPr>
        <w:t>(</w:t>
      </w:r>
      <w:r w:rsidR="00E60502" w:rsidRPr="00E60502">
        <w:rPr>
          <w:rFonts w:ascii="Times New Roman" w:hAnsi="Times New Roman"/>
          <w:bCs/>
          <w:iCs/>
          <w:szCs w:val="24"/>
        </w:rPr>
        <w:t>su mokesčiu SODRAI</w:t>
      </w:r>
      <w:r w:rsidR="00204C2E">
        <w:rPr>
          <w:rFonts w:ascii="Times New Roman" w:hAnsi="Times New Roman"/>
          <w:bCs/>
          <w:iCs/>
          <w:szCs w:val="24"/>
        </w:rPr>
        <w:t>) ir medikamentams</w:t>
      </w:r>
      <w:r w:rsidR="00E60502" w:rsidRPr="00E60502">
        <w:rPr>
          <w:rFonts w:ascii="Times New Roman" w:hAnsi="Times New Roman"/>
          <w:bCs/>
          <w:iCs/>
          <w:szCs w:val="24"/>
        </w:rPr>
        <w:t>.</w:t>
      </w:r>
      <w:r w:rsidR="00E60502">
        <w:rPr>
          <w:rFonts w:ascii="Times New Roman" w:hAnsi="Times New Roman"/>
          <w:bCs/>
          <w:iCs/>
          <w:szCs w:val="24"/>
        </w:rPr>
        <w:t xml:space="preserve"> </w:t>
      </w:r>
      <w:r w:rsidR="00DB7426" w:rsidRPr="00DB7426">
        <w:rPr>
          <w:rFonts w:ascii="Times New Roman" w:hAnsi="Times New Roman"/>
          <w:szCs w:val="24"/>
        </w:rPr>
        <w:t>202</w:t>
      </w:r>
      <w:r w:rsidR="00E60502">
        <w:rPr>
          <w:rFonts w:ascii="Times New Roman" w:hAnsi="Times New Roman"/>
          <w:szCs w:val="24"/>
        </w:rPr>
        <w:t>5</w:t>
      </w:r>
      <w:r w:rsidR="00DB7426" w:rsidRPr="00DB7426">
        <w:rPr>
          <w:rFonts w:ascii="Times New Roman" w:hAnsi="Times New Roman"/>
          <w:szCs w:val="24"/>
        </w:rPr>
        <w:t xml:space="preserve"> m. </w:t>
      </w:r>
      <w:r w:rsidR="00E60502">
        <w:rPr>
          <w:rFonts w:ascii="Times New Roman" w:hAnsi="Times New Roman"/>
          <w:szCs w:val="24"/>
        </w:rPr>
        <w:t>sausio</w:t>
      </w:r>
      <w:r w:rsidR="00DB7426" w:rsidRPr="00DB7426">
        <w:rPr>
          <w:rFonts w:ascii="Times New Roman" w:hAnsi="Times New Roman"/>
          <w:szCs w:val="24"/>
        </w:rPr>
        <w:t xml:space="preserve"> </w:t>
      </w:r>
      <w:r w:rsidR="00DC1D06" w:rsidRPr="006E4CEE">
        <w:rPr>
          <w:rFonts w:ascii="Times New Roman" w:hAnsi="Times New Roman"/>
          <w:szCs w:val="24"/>
        </w:rPr>
        <w:t>8</w:t>
      </w:r>
      <w:r w:rsidR="00DB7426" w:rsidRPr="006E4CEE">
        <w:rPr>
          <w:rFonts w:ascii="Times New Roman" w:hAnsi="Times New Roman"/>
          <w:szCs w:val="24"/>
        </w:rPr>
        <w:t xml:space="preserve"> d.</w:t>
      </w:r>
      <w:r w:rsidR="00DB7426" w:rsidRPr="00DB7426">
        <w:rPr>
          <w:rFonts w:ascii="Times New Roman" w:hAnsi="Times New Roman"/>
          <w:szCs w:val="24"/>
        </w:rPr>
        <w:t xml:space="preserve"> įvyko </w:t>
      </w:r>
      <w:r w:rsidR="00DB7426">
        <w:rPr>
          <w:rFonts w:ascii="Times New Roman" w:hAnsi="Times New Roman"/>
          <w:szCs w:val="24"/>
        </w:rPr>
        <w:t>Šakių</w:t>
      </w:r>
      <w:r w:rsidR="00DB7426" w:rsidRPr="00DB7426">
        <w:rPr>
          <w:rFonts w:ascii="Times New Roman" w:hAnsi="Times New Roman"/>
          <w:szCs w:val="24"/>
        </w:rPr>
        <w:t xml:space="preserve"> rajono viešųjų asmens sveikatos priežiūros įstaigų Stebėtojų tarybos (toliau – Stebėtojų taryba) posėdis, kuriame buvo svarstyta </w:t>
      </w:r>
      <w:bookmarkStart w:id="0" w:name="_Hlk113365966"/>
      <w:r w:rsidR="00E60502">
        <w:rPr>
          <w:rFonts w:ascii="Times New Roman" w:hAnsi="Times New Roman"/>
          <w:szCs w:val="24"/>
        </w:rPr>
        <w:t xml:space="preserve">dėl </w:t>
      </w:r>
      <w:r w:rsidR="00DB7426" w:rsidRPr="00DB7426">
        <w:rPr>
          <w:rFonts w:ascii="Times New Roman" w:hAnsi="Times New Roman"/>
          <w:bCs/>
          <w:iCs/>
          <w:szCs w:val="24"/>
        </w:rPr>
        <w:t xml:space="preserve">VšĮ </w:t>
      </w:r>
      <w:r w:rsidR="00DB7426">
        <w:rPr>
          <w:rFonts w:ascii="Times New Roman" w:hAnsi="Times New Roman"/>
          <w:bCs/>
          <w:iCs/>
          <w:szCs w:val="24"/>
        </w:rPr>
        <w:t>Šakių</w:t>
      </w:r>
      <w:r w:rsidR="00DB7426" w:rsidRPr="00DB7426">
        <w:rPr>
          <w:rFonts w:ascii="Times New Roman" w:hAnsi="Times New Roman"/>
          <w:bCs/>
          <w:iCs/>
          <w:szCs w:val="24"/>
        </w:rPr>
        <w:t xml:space="preserve"> ligoninės, VšĮ </w:t>
      </w:r>
      <w:r w:rsidR="00DB7426">
        <w:rPr>
          <w:rFonts w:ascii="Times New Roman" w:hAnsi="Times New Roman"/>
          <w:bCs/>
          <w:iCs/>
          <w:szCs w:val="24"/>
        </w:rPr>
        <w:t>Šakių</w:t>
      </w:r>
      <w:r w:rsidR="00DB7426" w:rsidRPr="00DB7426">
        <w:rPr>
          <w:rFonts w:ascii="Times New Roman" w:hAnsi="Times New Roman"/>
          <w:bCs/>
          <w:iCs/>
          <w:szCs w:val="24"/>
        </w:rPr>
        <w:t xml:space="preserve"> pirminės</w:t>
      </w:r>
      <w:r w:rsidR="00DB7426">
        <w:rPr>
          <w:rFonts w:ascii="Times New Roman" w:hAnsi="Times New Roman"/>
          <w:bCs/>
          <w:iCs/>
          <w:szCs w:val="24"/>
        </w:rPr>
        <w:t xml:space="preserve"> asmens </w:t>
      </w:r>
      <w:r w:rsidR="00DB7426" w:rsidRPr="00DB7426">
        <w:rPr>
          <w:rFonts w:ascii="Times New Roman" w:hAnsi="Times New Roman"/>
          <w:bCs/>
          <w:iCs/>
          <w:szCs w:val="24"/>
        </w:rPr>
        <w:t xml:space="preserve">sveikatos priežiūros centro, VšĮ </w:t>
      </w:r>
      <w:r w:rsidR="00DB7426">
        <w:rPr>
          <w:rFonts w:ascii="Times New Roman" w:hAnsi="Times New Roman"/>
          <w:bCs/>
          <w:iCs/>
          <w:szCs w:val="24"/>
        </w:rPr>
        <w:t xml:space="preserve">Kudirkos Naumiesčio </w:t>
      </w:r>
      <w:r w:rsidR="00DB7426" w:rsidRPr="00DB7426">
        <w:rPr>
          <w:rFonts w:ascii="Times New Roman" w:hAnsi="Times New Roman"/>
          <w:bCs/>
          <w:iCs/>
          <w:szCs w:val="24"/>
        </w:rPr>
        <w:t xml:space="preserve">pirminės sveikatos priežiūros centro, VšĮ </w:t>
      </w:r>
      <w:r w:rsidR="00DB7426">
        <w:rPr>
          <w:rFonts w:ascii="Times New Roman" w:hAnsi="Times New Roman"/>
          <w:bCs/>
          <w:iCs/>
          <w:szCs w:val="24"/>
        </w:rPr>
        <w:t xml:space="preserve">Kidulių </w:t>
      </w:r>
      <w:r w:rsidR="00DB7426" w:rsidRPr="00DB7426">
        <w:rPr>
          <w:rFonts w:ascii="Times New Roman" w:hAnsi="Times New Roman"/>
          <w:bCs/>
          <w:iCs/>
          <w:szCs w:val="24"/>
        </w:rPr>
        <w:t xml:space="preserve">ambulatorijos, VšĮ </w:t>
      </w:r>
      <w:r w:rsidR="00E16705">
        <w:rPr>
          <w:rFonts w:ascii="Times New Roman" w:hAnsi="Times New Roman"/>
          <w:bCs/>
          <w:iCs/>
          <w:szCs w:val="24"/>
        </w:rPr>
        <w:t xml:space="preserve">Lekėčių </w:t>
      </w:r>
      <w:r w:rsidR="00DB7426" w:rsidRPr="00DB7426">
        <w:rPr>
          <w:rFonts w:ascii="Times New Roman" w:hAnsi="Times New Roman"/>
          <w:bCs/>
          <w:iCs/>
          <w:szCs w:val="24"/>
        </w:rPr>
        <w:t xml:space="preserve"> ambulatorijos</w:t>
      </w:r>
      <w:r w:rsidR="00E16705">
        <w:rPr>
          <w:rFonts w:ascii="Times New Roman" w:hAnsi="Times New Roman"/>
          <w:bCs/>
          <w:iCs/>
          <w:szCs w:val="24"/>
        </w:rPr>
        <w:t xml:space="preserve">, </w:t>
      </w:r>
      <w:bookmarkEnd w:id="0"/>
      <w:r w:rsidR="00E60502" w:rsidRPr="00E60502">
        <w:rPr>
          <w:rFonts w:ascii="Times New Roman" w:hAnsi="Times New Roman"/>
          <w:bCs/>
          <w:iCs/>
          <w:szCs w:val="24"/>
        </w:rPr>
        <w:t>išlaidų, skirtų darbo užmokesčiui ir medikamentams, normatyvų nustatymo arba pavedimo juos patvirtinti pačiai viešajai įstaigai</w:t>
      </w:r>
      <w:r w:rsidR="00E60502">
        <w:rPr>
          <w:rFonts w:ascii="Times New Roman" w:hAnsi="Times New Roman"/>
          <w:bCs/>
          <w:iCs/>
          <w:szCs w:val="24"/>
        </w:rPr>
        <w:t>.</w:t>
      </w:r>
      <w:r w:rsidR="000D13B8">
        <w:rPr>
          <w:rFonts w:ascii="Times New Roman" w:hAnsi="Times New Roman"/>
          <w:bCs/>
          <w:iCs/>
          <w:szCs w:val="24"/>
        </w:rPr>
        <w:t xml:space="preserve"> Nuspręsta p</w:t>
      </w:r>
      <w:r w:rsidR="000D13B8" w:rsidRPr="000D13B8">
        <w:rPr>
          <w:rFonts w:ascii="Times New Roman" w:hAnsi="Times New Roman"/>
          <w:bCs/>
          <w:iCs/>
          <w:szCs w:val="24"/>
        </w:rPr>
        <w:t>ritarti, kad būtų pavesta išlaidų, skirtų darbo užmokesčiui ir medikamentams, normatyvus patvirtinti pačioms viešosioms asmens sveikatos priežiūros įstaigoms</w:t>
      </w:r>
      <w:r w:rsidR="000D13B8">
        <w:rPr>
          <w:rFonts w:ascii="Times New Roman" w:hAnsi="Times New Roman"/>
          <w:bCs/>
          <w:iCs/>
          <w:szCs w:val="24"/>
        </w:rPr>
        <w:t xml:space="preserve">. </w:t>
      </w:r>
      <w:r w:rsidR="00E16705">
        <w:rPr>
          <w:rFonts w:ascii="Times New Roman" w:hAnsi="Times New Roman"/>
          <w:szCs w:val="24"/>
        </w:rPr>
        <w:t>Sprendimui įgyvendinti įstaigos naudoja P</w:t>
      </w:r>
      <w:r w:rsidR="00426127">
        <w:rPr>
          <w:rFonts w:ascii="Times New Roman" w:hAnsi="Times New Roman"/>
          <w:szCs w:val="24"/>
        </w:rPr>
        <w:t xml:space="preserve">rivalomojo sveikatos draudimo fondo </w:t>
      </w:r>
      <w:r w:rsidR="007F67A2">
        <w:rPr>
          <w:rFonts w:ascii="Times New Roman" w:hAnsi="Times New Roman"/>
          <w:szCs w:val="24"/>
        </w:rPr>
        <w:t xml:space="preserve"> biudžeto lėšas, gaunamas iš teritorinių ligonių kasų pagal pasirašytas sutartis, ir pajamas, gaunamas  už suteiktas atlygintinas paslaugas.</w:t>
      </w:r>
      <w:r w:rsidR="00BD5DAE">
        <w:rPr>
          <w:rFonts w:ascii="Times New Roman" w:hAnsi="Times New Roman"/>
          <w:szCs w:val="24"/>
        </w:rPr>
        <w:t xml:space="preserve"> </w:t>
      </w:r>
    </w:p>
    <w:p w14:paraId="2121BADE" w14:textId="260A9FB5" w:rsidR="00952647" w:rsidRDefault="00952647" w:rsidP="0095264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</w:p>
    <w:sectPr w:rsidR="00952647" w:rsidSect="006230F9">
      <w:headerReference w:type="default" r:id="rId8"/>
      <w:footerReference w:type="default" r:id="rId9"/>
      <w:pgSz w:w="11907" w:h="16840" w:code="9"/>
      <w:pgMar w:top="1134" w:right="567" w:bottom="1134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49389" w14:textId="77777777" w:rsidR="00A47F1C" w:rsidRDefault="00A47F1C">
      <w:r>
        <w:separator/>
      </w:r>
    </w:p>
  </w:endnote>
  <w:endnote w:type="continuationSeparator" w:id="0">
    <w:p w14:paraId="2885D34B" w14:textId="77777777" w:rsidR="00A47F1C" w:rsidRDefault="00A47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C2E40" w14:textId="3132288F" w:rsidR="00831BCB" w:rsidRDefault="00831BCB" w:rsidP="00D004D1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B2604" w14:textId="77777777" w:rsidR="00A47F1C" w:rsidRDefault="00A47F1C">
      <w:r>
        <w:separator/>
      </w:r>
    </w:p>
  </w:footnote>
  <w:footnote w:type="continuationSeparator" w:id="0">
    <w:p w14:paraId="5EB9847D" w14:textId="77777777" w:rsidR="00A47F1C" w:rsidRDefault="00A47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01485" w14:textId="77777777" w:rsidR="00800618" w:rsidRPr="00B17C54" w:rsidRDefault="00800618" w:rsidP="00800618">
    <w:pPr>
      <w:ind w:right="141"/>
      <w:jc w:val="right"/>
      <w:rPr>
        <w:rFonts w:ascii="Times New Roman" w:hAnsi="Times New Roman"/>
        <w:b/>
      </w:rPr>
    </w:pPr>
    <w:r w:rsidRPr="00B17C54">
      <w:rPr>
        <w:rFonts w:ascii="Times New Roman" w:hAnsi="Times New Roman"/>
        <w:b/>
      </w:rPr>
      <w:t>Projektas</w:t>
    </w:r>
  </w:p>
  <w:p w14:paraId="14300ACF" w14:textId="77777777" w:rsidR="00074EC1" w:rsidRPr="00074EC1" w:rsidRDefault="00074EC1" w:rsidP="00074EC1">
    <w:pPr>
      <w:pStyle w:val="Antrats"/>
      <w:tabs>
        <w:tab w:val="clear" w:pos="4153"/>
        <w:tab w:val="center" w:pos="5387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776B4"/>
    <w:multiLevelType w:val="multilevel"/>
    <w:tmpl w:val="43BE39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>
      <w:start w:val="1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14F529AB"/>
    <w:multiLevelType w:val="hybridMultilevel"/>
    <w:tmpl w:val="86E2030C"/>
    <w:lvl w:ilvl="0" w:tplc="5AC6F0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BDE7599"/>
    <w:multiLevelType w:val="hybridMultilevel"/>
    <w:tmpl w:val="5BA6569E"/>
    <w:lvl w:ilvl="0" w:tplc="1F08C6F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7A4334F4"/>
    <w:multiLevelType w:val="hybridMultilevel"/>
    <w:tmpl w:val="5E7ADC8A"/>
    <w:lvl w:ilvl="0" w:tplc="DCFE87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0E8"/>
    <w:rsid w:val="000017F0"/>
    <w:rsid w:val="00015D18"/>
    <w:rsid w:val="00032D6B"/>
    <w:rsid w:val="00033165"/>
    <w:rsid w:val="00034C09"/>
    <w:rsid w:val="0003793C"/>
    <w:rsid w:val="0004481A"/>
    <w:rsid w:val="00053CBA"/>
    <w:rsid w:val="00062A90"/>
    <w:rsid w:val="00074EC1"/>
    <w:rsid w:val="00082CE0"/>
    <w:rsid w:val="000A30E8"/>
    <w:rsid w:val="000B4E30"/>
    <w:rsid w:val="000C7A7E"/>
    <w:rsid w:val="000D13B8"/>
    <w:rsid w:val="00112472"/>
    <w:rsid w:val="0012569A"/>
    <w:rsid w:val="001276C0"/>
    <w:rsid w:val="00133225"/>
    <w:rsid w:val="00143572"/>
    <w:rsid w:val="00144ABE"/>
    <w:rsid w:val="00146F5C"/>
    <w:rsid w:val="001725CC"/>
    <w:rsid w:val="001868A7"/>
    <w:rsid w:val="0019640C"/>
    <w:rsid w:val="001966A6"/>
    <w:rsid w:val="001A6BDB"/>
    <w:rsid w:val="001C3759"/>
    <w:rsid w:val="001D2100"/>
    <w:rsid w:val="001D6096"/>
    <w:rsid w:val="001E5646"/>
    <w:rsid w:val="001E68FA"/>
    <w:rsid w:val="001E6C6B"/>
    <w:rsid w:val="00204C2E"/>
    <w:rsid w:val="00212844"/>
    <w:rsid w:val="00220109"/>
    <w:rsid w:val="00221EB3"/>
    <w:rsid w:val="00227597"/>
    <w:rsid w:val="00234458"/>
    <w:rsid w:val="002365ED"/>
    <w:rsid w:val="0024389A"/>
    <w:rsid w:val="002453A0"/>
    <w:rsid w:val="002459DB"/>
    <w:rsid w:val="00250A8A"/>
    <w:rsid w:val="00253965"/>
    <w:rsid w:val="00266422"/>
    <w:rsid w:val="0026748F"/>
    <w:rsid w:val="0027512A"/>
    <w:rsid w:val="002913C9"/>
    <w:rsid w:val="002917B3"/>
    <w:rsid w:val="002A17E0"/>
    <w:rsid w:val="002A4BF2"/>
    <w:rsid w:val="002B21CF"/>
    <w:rsid w:val="002B4A0A"/>
    <w:rsid w:val="002B51F9"/>
    <w:rsid w:val="002C4F66"/>
    <w:rsid w:val="002D5C40"/>
    <w:rsid w:val="002E0DEB"/>
    <w:rsid w:val="002E1EFA"/>
    <w:rsid w:val="002F20AE"/>
    <w:rsid w:val="003003E5"/>
    <w:rsid w:val="00303958"/>
    <w:rsid w:val="0031052E"/>
    <w:rsid w:val="0032412B"/>
    <w:rsid w:val="003263D9"/>
    <w:rsid w:val="00333138"/>
    <w:rsid w:val="00341954"/>
    <w:rsid w:val="00343891"/>
    <w:rsid w:val="00344087"/>
    <w:rsid w:val="003813EF"/>
    <w:rsid w:val="00381C7E"/>
    <w:rsid w:val="003954F4"/>
    <w:rsid w:val="0039679E"/>
    <w:rsid w:val="003A3A63"/>
    <w:rsid w:val="003A4578"/>
    <w:rsid w:val="003C4A5B"/>
    <w:rsid w:val="003D2C26"/>
    <w:rsid w:val="003E62E1"/>
    <w:rsid w:val="003F7A92"/>
    <w:rsid w:val="00416D86"/>
    <w:rsid w:val="00426127"/>
    <w:rsid w:val="00433841"/>
    <w:rsid w:val="004361D6"/>
    <w:rsid w:val="00443910"/>
    <w:rsid w:val="00445533"/>
    <w:rsid w:val="004468DB"/>
    <w:rsid w:val="004541A1"/>
    <w:rsid w:val="00454E5B"/>
    <w:rsid w:val="004559C5"/>
    <w:rsid w:val="0045709E"/>
    <w:rsid w:val="004611A8"/>
    <w:rsid w:val="00462FB8"/>
    <w:rsid w:val="00467799"/>
    <w:rsid w:val="00481AB7"/>
    <w:rsid w:val="004845EF"/>
    <w:rsid w:val="0048491D"/>
    <w:rsid w:val="00486529"/>
    <w:rsid w:val="004A0C40"/>
    <w:rsid w:val="004A796E"/>
    <w:rsid w:val="004B2CD6"/>
    <w:rsid w:val="004C2021"/>
    <w:rsid w:val="004C48FE"/>
    <w:rsid w:val="004C5799"/>
    <w:rsid w:val="004C5F46"/>
    <w:rsid w:val="004D19CC"/>
    <w:rsid w:val="004E0514"/>
    <w:rsid w:val="004E5E51"/>
    <w:rsid w:val="004E5EC5"/>
    <w:rsid w:val="004F0BC8"/>
    <w:rsid w:val="004F31E4"/>
    <w:rsid w:val="0051273E"/>
    <w:rsid w:val="0051518E"/>
    <w:rsid w:val="005208A3"/>
    <w:rsid w:val="00534354"/>
    <w:rsid w:val="00534F68"/>
    <w:rsid w:val="005425F2"/>
    <w:rsid w:val="00543D0E"/>
    <w:rsid w:val="00554328"/>
    <w:rsid w:val="00554898"/>
    <w:rsid w:val="0055507F"/>
    <w:rsid w:val="005574B4"/>
    <w:rsid w:val="005652BA"/>
    <w:rsid w:val="00565358"/>
    <w:rsid w:val="005674BD"/>
    <w:rsid w:val="0058458D"/>
    <w:rsid w:val="00587597"/>
    <w:rsid w:val="005941D5"/>
    <w:rsid w:val="00595AA5"/>
    <w:rsid w:val="00597161"/>
    <w:rsid w:val="005B1390"/>
    <w:rsid w:val="005B4DB6"/>
    <w:rsid w:val="005D5A2E"/>
    <w:rsid w:val="005D7331"/>
    <w:rsid w:val="005E2018"/>
    <w:rsid w:val="005E65FE"/>
    <w:rsid w:val="00602A46"/>
    <w:rsid w:val="006043C8"/>
    <w:rsid w:val="006055FB"/>
    <w:rsid w:val="00614C67"/>
    <w:rsid w:val="006230F9"/>
    <w:rsid w:val="00635BB7"/>
    <w:rsid w:val="00635BD9"/>
    <w:rsid w:val="00643C8B"/>
    <w:rsid w:val="00662886"/>
    <w:rsid w:val="00665337"/>
    <w:rsid w:val="00672A7E"/>
    <w:rsid w:val="006743F6"/>
    <w:rsid w:val="00677D5A"/>
    <w:rsid w:val="00685004"/>
    <w:rsid w:val="00691AEC"/>
    <w:rsid w:val="00692E5F"/>
    <w:rsid w:val="006A1133"/>
    <w:rsid w:val="006A780F"/>
    <w:rsid w:val="006D7CC0"/>
    <w:rsid w:val="006E0607"/>
    <w:rsid w:val="006E4CEE"/>
    <w:rsid w:val="006E686D"/>
    <w:rsid w:val="006F2B50"/>
    <w:rsid w:val="00700015"/>
    <w:rsid w:val="00702B34"/>
    <w:rsid w:val="00703E04"/>
    <w:rsid w:val="007141D6"/>
    <w:rsid w:val="00723658"/>
    <w:rsid w:val="00723C0C"/>
    <w:rsid w:val="00735051"/>
    <w:rsid w:val="00735CF7"/>
    <w:rsid w:val="0075086C"/>
    <w:rsid w:val="00752482"/>
    <w:rsid w:val="0075520D"/>
    <w:rsid w:val="00757088"/>
    <w:rsid w:val="00761505"/>
    <w:rsid w:val="007715E1"/>
    <w:rsid w:val="00772BCF"/>
    <w:rsid w:val="00787A40"/>
    <w:rsid w:val="007905B8"/>
    <w:rsid w:val="007929C9"/>
    <w:rsid w:val="007A171B"/>
    <w:rsid w:val="007C7CA0"/>
    <w:rsid w:val="007D5723"/>
    <w:rsid w:val="007F03E4"/>
    <w:rsid w:val="007F67A2"/>
    <w:rsid w:val="007F748E"/>
    <w:rsid w:val="007F7551"/>
    <w:rsid w:val="00800618"/>
    <w:rsid w:val="00831BCB"/>
    <w:rsid w:val="008422B1"/>
    <w:rsid w:val="00867EAE"/>
    <w:rsid w:val="008725CF"/>
    <w:rsid w:val="00880907"/>
    <w:rsid w:val="0088626D"/>
    <w:rsid w:val="00887960"/>
    <w:rsid w:val="008A5335"/>
    <w:rsid w:val="008A674D"/>
    <w:rsid w:val="008B7FA4"/>
    <w:rsid w:val="008C376D"/>
    <w:rsid w:val="008D190B"/>
    <w:rsid w:val="008D62E8"/>
    <w:rsid w:val="008E07DD"/>
    <w:rsid w:val="008E30C3"/>
    <w:rsid w:val="008E7D9F"/>
    <w:rsid w:val="008F0B08"/>
    <w:rsid w:val="008F2019"/>
    <w:rsid w:val="00900871"/>
    <w:rsid w:val="00911C97"/>
    <w:rsid w:val="00914635"/>
    <w:rsid w:val="00914711"/>
    <w:rsid w:val="00931A8C"/>
    <w:rsid w:val="0093238D"/>
    <w:rsid w:val="00934E9F"/>
    <w:rsid w:val="009438AB"/>
    <w:rsid w:val="00945703"/>
    <w:rsid w:val="00946F3C"/>
    <w:rsid w:val="00947D96"/>
    <w:rsid w:val="009505F3"/>
    <w:rsid w:val="00950E0F"/>
    <w:rsid w:val="00952647"/>
    <w:rsid w:val="009618E2"/>
    <w:rsid w:val="00966C96"/>
    <w:rsid w:val="00980E03"/>
    <w:rsid w:val="009841F1"/>
    <w:rsid w:val="00987D18"/>
    <w:rsid w:val="009955DA"/>
    <w:rsid w:val="009C0D98"/>
    <w:rsid w:val="009D32D6"/>
    <w:rsid w:val="009D4994"/>
    <w:rsid w:val="009D4E97"/>
    <w:rsid w:val="009E6E1A"/>
    <w:rsid w:val="009F2123"/>
    <w:rsid w:val="00A003BA"/>
    <w:rsid w:val="00A04B84"/>
    <w:rsid w:val="00A0699E"/>
    <w:rsid w:val="00A11EB4"/>
    <w:rsid w:val="00A13B90"/>
    <w:rsid w:val="00A20FD9"/>
    <w:rsid w:val="00A219FF"/>
    <w:rsid w:val="00A24B65"/>
    <w:rsid w:val="00A25ACA"/>
    <w:rsid w:val="00A33A9C"/>
    <w:rsid w:val="00A34719"/>
    <w:rsid w:val="00A44EFB"/>
    <w:rsid w:val="00A467E1"/>
    <w:rsid w:val="00A46838"/>
    <w:rsid w:val="00A47F1C"/>
    <w:rsid w:val="00A52449"/>
    <w:rsid w:val="00A56003"/>
    <w:rsid w:val="00A60BB5"/>
    <w:rsid w:val="00A61628"/>
    <w:rsid w:val="00A66686"/>
    <w:rsid w:val="00A730C1"/>
    <w:rsid w:val="00A921F6"/>
    <w:rsid w:val="00A973AC"/>
    <w:rsid w:val="00A97421"/>
    <w:rsid w:val="00AA7C6C"/>
    <w:rsid w:val="00AB244D"/>
    <w:rsid w:val="00AB62E4"/>
    <w:rsid w:val="00AC091E"/>
    <w:rsid w:val="00AE19AD"/>
    <w:rsid w:val="00AF30E4"/>
    <w:rsid w:val="00B01856"/>
    <w:rsid w:val="00B04032"/>
    <w:rsid w:val="00B136AD"/>
    <w:rsid w:val="00B17C45"/>
    <w:rsid w:val="00B17C54"/>
    <w:rsid w:val="00B213A3"/>
    <w:rsid w:val="00B45D22"/>
    <w:rsid w:val="00B47FF0"/>
    <w:rsid w:val="00B60BD9"/>
    <w:rsid w:val="00B67BCF"/>
    <w:rsid w:val="00B710BB"/>
    <w:rsid w:val="00B74399"/>
    <w:rsid w:val="00B7632D"/>
    <w:rsid w:val="00B94B94"/>
    <w:rsid w:val="00B957F9"/>
    <w:rsid w:val="00B97245"/>
    <w:rsid w:val="00BA1C34"/>
    <w:rsid w:val="00BA2C3F"/>
    <w:rsid w:val="00BA496D"/>
    <w:rsid w:val="00BA5662"/>
    <w:rsid w:val="00BB6D0D"/>
    <w:rsid w:val="00BC26EE"/>
    <w:rsid w:val="00BD0AB7"/>
    <w:rsid w:val="00BD0AC1"/>
    <w:rsid w:val="00BD4D09"/>
    <w:rsid w:val="00BD5DAE"/>
    <w:rsid w:val="00BD6F56"/>
    <w:rsid w:val="00BE13CB"/>
    <w:rsid w:val="00BE19B2"/>
    <w:rsid w:val="00BF1D72"/>
    <w:rsid w:val="00C03C27"/>
    <w:rsid w:val="00C13E40"/>
    <w:rsid w:val="00C227D2"/>
    <w:rsid w:val="00C37F47"/>
    <w:rsid w:val="00C4383F"/>
    <w:rsid w:val="00C43AE9"/>
    <w:rsid w:val="00C45A33"/>
    <w:rsid w:val="00C53FB5"/>
    <w:rsid w:val="00C63346"/>
    <w:rsid w:val="00C710D9"/>
    <w:rsid w:val="00C76D3B"/>
    <w:rsid w:val="00C77A3B"/>
    <w:rsid w:val="00C833BA"/>
    <w:rsid w:val="00C93984"/>
    <w:rsid w:val="00C96298"/>
    <w:rsid w:val="00C96992"/>
    <w:rsid w:val="00CA1E96"/>
    <w:rsid w:val="00CA4647"/>
    <w:rsid w:val="00CA6CBF"/>
    <w:rsid w:val="00CB0F32"/>
    <w:rsid w:val="00CB706B"/>
    <w:rsid w:val="00CC1F21"/>
    <w:rsid w:val="00CC6029"/>
    <w:rsid w:val="00CC7CE6"/>
    <w:rsid w:val="00CD4238"/>
    <w:rsid w:val="00D004D1"/>
    <w:rsid w:val="00D01F4B"/>
    <w:rsid w:val="00D13C20"/>
    <w:rsid w:val="00D2182B"/>
    <w:rsid w:val="00D23359"/>
    <w:rsid w:val="00D34512"/>
    <w:rsid w:val="00D36DDA"/>
    <w:rsid w:val="00D47BF1"/>
    <w:rsid w:val="00D50D2D"/>
    <w:rsid w:val="00D604ED"/>
    <w:rsid w:val="00D65D7C"/>
    <w:rsid w:val="00D67257"/>
    <w:rsid w:val="00D704D3"/>
    <w:rsid w:val="00D8050B"/>
    <w:rsid w:val="00D87AE3"/>
    <w:rsid w:val="00D93172"/>
    <w:rsid w:val="00DB254E"/>
    <w:rsid w:val="00DB5163"/>
    <w:rsid w:val="00DB7426"/>
    <w:rsid w:val="00DB781C"/>
    <w:rsid w:val="00DC1D06"/>
    <w:rsid w:val="00DE135A"/>
    <w:rsid w:val="00DF6039"/>
    <w:rsid w:val="00E03642"/>
    <w:rsid w:val="00E044AF"/>
    <w:rsid w:val="00E0763C"/>
    <w:rsid w:val="00E14ED7"/>
    <w:rsid w:val="00E16705"/>
    <w:rsid w:val="00E34045"/>
    <w:rsid w:val="00E44309"/>
    <w:rsid w:val="00E4571B"/>
    <w:rsid w:val="00E52B70"/>
    <w:rsid w:val="00E54249"/>
    <w:rsid w:val="00E60502"/>
    <w:rsid w:val="00E82FD0"/>
    <w:rsid w:val="00E91A85"/>
    <w:rsid w:val="00E9562A"/>
    <w:rsid w:val="00E95825"/>
    <w:rsid w:val="00EA4668"/>
    <w:rsid w:val="00EA4B82"/>
    <w:rsid w:val="00EB5926"/>
    <w:rsid w:val="00EC68DE"/>
    <w:rsid w:val="00ED4C5C"/>
    <w:rsid w:val="00ED515C"/>
    <w:rsid w:val="00EE7DA5"/>
    <w:rsid w:val="00EF0AFA"/>
    <w:rsid w:val="00EF51E0"/>
    <w:rsid w:val="00EF5E77"/>
    <w:rsid w:val="00EF7B39"/>
    <w:rsid w:val="00F02628"/>
    <w:rsid w:val="00F03B6D"/>
    <w:rsid w:val="00F0552B"/>
    <w:rsid w:val="00F1172E"/>
    <w:rsid w:val="00F12219"/>
    <w:rsid w:val="00F15A2D"/>
    <w:rsid w:val="00F255D4"/>
    <w:rsid w:val="00F25A1D"/>
    <w:rsid w:val="00F5205F"/>
    <w:rsid w:val="00F571DF"/>
    <w:rsid w:val="00F66CC8"/>
    <w:rsid w:val="00F70CDD"/>
    <w:rsid w:val="00F72D7B"/>
    <w:rsid w:val="00F74567"/>
    <w:rsid w:val="00F8273B"/>
    <w:rsid w:val="00F95E8D"/>
    <w:rsid w:val="00FA3AF0"/>
    <w:rsid w:val="00FA64B3"/>
    <w:rsid w:val="00FA6F81"/>
    <w:rsid w:val="00FB40E8"/>
    <w:rsid w:val="00FC1127"/>
    <w:rsid w:val="00FC1951"/>
    <w:rsid w:val="00FC5F59"/>
    <w:rsid w:val="00FD1948"/>
    <w:rsid w:val="00FE0DDD"/>
    <w:rsid w:val="00FE392F"/>
    <w:rsid w:val="00FE5EEC"/>
    <w:rsid w:val="00FE6CC8"/>
    <w:rsid w:val="00FF2CFD"/>
    <w:rsid w:val="00FF4170"/>
    <w:rsid w:val="00FF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BA153E"/>
  <w15:chartTrackingRefBased/>
  <w15:docId w15:val="{1BADF266-41FE-47E0-AC02-1914A184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qFormat/>
    <w:pPr>
      <w:keepNext/>
      <w:jc w:val="right"/>
      <w:outlineLvl w:val="1"/>
    </w:pPr>
    <w:rPr>
      <w:b/>
      <w:bCs/>
      <w:sz w:val="28"/>
    </w:rPr>
  </w:style>
  <w:style w:type="paragraph" w:styleId="Antrat3">
    <w:name w:val="heading 3"/>
    <w:basedOn w:val="prastasis"/>
    <w:next w:val="prastasis"/>
    <w:qFormat/>
    <w:rsid w:val="00EF51E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643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662886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link w:val="Antrats"/>
    <w:locked/>
    <w:rsid w:val="00685004"/>
    <w:rPr>
      <w:rFonts w:ascii="TimesLT" w:hAnsi="TimesLT"/>
      <w:sz w:val="24"/>
      <w:lang w:val="lt-LT" w:eastAsia="en-US" w:bidi="ar-SA"/>
    </w:rPr>
  </w:style>
  <w:style w:type="paragraph" w:styleId="Pagrindinistekstas">
    <w:name w:val="Body Text"/>
    <w:basedOn w:val="prastasis"/>
    <w:rsid w:val="00685004"/>
    <w:pPr>
      <w:jc w:val="both"/>
    </w:pPr>
    <w:rPr>
      <w:rFonts w:ascii="Times New Roman" w:hAnsi="Times New Roman"/>
      <w:szCs w:val="24"/>
      <w:lang w:val="en-GB"/>
    </w:rPr>
  </w:style>
  <w:style w:type="character" w:customStyle="1" w:styleId="CharChar">
    <w:name w:val="Char Char"/>
    <w:rsid w:val="003C4A5B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rsid w:val="00AB62E4"/>
    <w:pPr>
      <w:spacing w:after="120"/>
      <w:ind w:left="283"/>
    </w:pPr>
  </w:style>
  <w:style w:type="character" w:customStyle="1" w:styleId="CharChar0">
    <w:name w:val="Char Char"/>
    <w:locked/>
    <w:rsid w:val="00AB62E4"/>
    <w:rPr>
      <w:rFonts w:ascii="Calibri" w:eastAsia="Calibri" w:hAnsi="Calibri"/>
      <w:sz w:val="22"/>
      <w:szCs w:val="22"/>
      <w:lang w:val="lt-LT" w:eastAsia="en-US" w:bidi="ar-SA"/>
    </w:rPr>
  </w:style>
  <w:style w:type="character" w:customStyle="1" w:styleId="Antrat1Diagrama">
    <w:name w:val="Antraštė 1 Diagrama"/>
    <w:link w:val="Antrat1"/>
    <w:uiPriority w:val="99"/>
    <w:rsid w:val="00E34045"/>
    <w:rPr>
      <w:b/>
      <w:sz w:val="28"/>
      <w:lang w:eastAsia="en-US"/>
    </w:rPr>
  </w:style>
  <w:style w:type="character" w:customStyle="1" w:styleId="uficommentbody">
    <w:name w:val="uficommentbody"/>
    <w:basedOn w:val="Numatytasispastraiposriftas"/>
    <w:rsid w:val="004541A1"/>
    <w:rPr>
      <w:rFonts w:ascii="Times New Roman" w:hAnsi="Times New Roman" w:cs="Times New Roman" w:hint="default"/>
    </w:rPr>
  </w:style>
  <w:style w:type="paragraph" w:styleId="prastasiniatinklio">
    <w:name w:val="Normal (Web)"/>
    <w:basedOn w:val="prastasis"/>
    <w:unhideWhenUsed/>
    <w:rsid w:val="004541A1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665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8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85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83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38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5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37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5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7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3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68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9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2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9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2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0C60588-7AFC-4A53-B038-EA62D9E674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0</TotalTime>
  <Pages>2</Pages>
  <Words>2029</Words>
  <Characters>1157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irmunda</dc:creator>
  <cp:keywords/>
  <cp:lastModifiedBy>Inga Kanapeckienė</cp:lastModifiedBy>
  <cp:revision>2</cp:revision>
  <cp:lastPrinted>2020-03-10T12:24:00Z</cp:lastPrinted>
  <dcterms:created xsi:type="dcterms:W3CDTF">2025-01-23T14:22:00Z</dcterms:created>
  <dcterms:modified xsi:type="dcterms:W3CDTF">2025-01-23T14:22:00Z</dcterms:modified>
</cp:coreProperties>
</file>