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39276" w14:textId="6FC34617" w:rsidR="00CE013D" w:rsidRPr="00D33258" w:rsidRDefault="00D67E7D" w:rsidP="006C0393">
      <w:pPr>
        <w:jc w:val="center"/>
        <w:rPr>
          <w:sz w:val="10"/>
        </w:rPr>
      </w:pPr>
      <w:r w:rsidRPr="004E3F4F">
        <w:rPr>
          <w:b/>
          <w:caps w:val="0"/>
          <w:noProof/>
          <w:sz w:val="20"/>
          <w:lang w:eastAsia="lt-LT"/>
        </w:rPr>
        <w:drawing>
          <wp:inline distT="0" distB="0" distL="0" distR="0" wp14:anchorId="6DF63CDA" wp14:editId="2062221C">
            <wp:extent cx="542925" cy="609600"/>
            <wp:effectExtent l="0" t="0" r="0" b="0"/>
            <wp:docPr id="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66FA4" w14:textId="77777777" w:rsidR="00C92E07" w:rsidRPr="003F0219" w:rsidRDefault="00C92E07" w:rsidP="006C0393">
      <w:pPr>
        <w:jc w:val="center"/>
        <w:rPr>
          <w:sz w:val="20"/>
        </w:rPr>
      </w:pPr>
    </w:p>
    <w:p w14:paraId="24D9F3DD" w14:textId="77777777" w:rsidR="003F0219" w:rsidRPr="00F618C8" w:rsidRDefault="003F0219" w:rsidP="003F0219">
      <w:pPr>
        <w:jc w:val="center"/>
        <w:rPr>
          <w:b/>
          <w:bCs/>
          <w:szCs w:val="24"/>
        </w:rPr>
      </w:pPr>
      <w:r w:rsidRPr="00F618C8">
        <w:rPr>
          <w:b/>
          <w:bCs/>
          <w:szCs w:val="24"/>
        </w:rPr>
        <w:t xml:space="preserve">šakių rajono savivaldybės taryba </w:t>
      </w:r>
    </w:p>
    <w:p w14:paraId="586D2C17" w14:textId="77777777" w:rsidR="003F0219" w:rsidRDefault="003F0219" w:rsidP="003F0219">
      <w:pPr>
        <w:pStyle w:val="Antrats"/>
        <w:widowControl w:val="0"/>
        <w:tabs>
          <w:tab w:val="clear" w:pos="4153"/>
          <w:tab w:val="clear" w:pos="8306"/>
        </w:tabs>
        <w:jc w:val="both"/>
        <w:rPr>
          <w:caps w:val="0"/>
          <w:lang w:val="lt-LT"/>
        </w:rPr>
      </w:pPr>
    </w:p>
    <w:p w14:paraId="6F416125" w14:textId="3AD454EB" w:rsidR="003F0219" w:rsidRDefault="003F0219" w:rsidP="003F0219">
      <w:pPr>
        <w:jc w:val="center"/>
        <w:rPr>
          <w:b/>
          <w:caps w:val="0"/>
        </w:rPr>
      </w:pPr>
      <w:bookmarkStart w:id="0" w:name="_Hlk184291257"/>
      <w:r>
        <w:rPr>
          <w:b/>
          <w:caps w:val="0"/>
        </w:rPr>
        <w:t xml:space="preserve">DĖL </w:t>
      </w:r>
      <w:r w:rsidRPr="003011CB">
        <w:rPr>
          <w:b/>
          <w:caps w:val="0"/>
        </w:rPr>
        <w:t>VALSTYBINĖS ŽEMĖS ŪKIO PASKIRTIES ŽEMĖS SKLY</w:t>
      </w:r>
      <w:r>
        <w:rPr>
          <w:b/>
          <w:caps w:val="0"/>
        </w:rPr>
        <w:t>PO, ESANČIO BARZDŲ MIESTELYJE, BARZDŲ SENIŪNIJOJE, ŠAKIŲ RAJONO SAVIVALDYBĖJE,</w:t>
      </w:r>
      <w:r w:rsidRPr="003011CB">
        <w:rPr>
          <w:b/>
          <w:caps w:val="0"/>
        </w:rPr>
        <w:t xml:space="preserve"> </w:t>
      </w:r>
      <w:r>
        <w:rPr>
          <w:b/>
          <w:caps w:val="0"/>
        </w:rPr>
        <w:t>NUOMOS</w:t>
      </w:r>
      <w:r w:rsidRPr="003011CB">
        <w:rPr>
          <w:b/>
          <w:caps w:val="0"/>
        </w:rPr>
        <w:t xml:space="preserve"> </w:t>
      </w:r>
      <w:bookmarkEnd w:id="0"/>
    </w:p>
    <w:p w14:paraId="3A38ACC5" w14:textId="77777777" w:rsidR="003F0219" w:rsidRDefault="003F0219" w:rsidP="003F0219">
      <w:pPr>
        <w:jc w:val="center"/>
        <w:rPr>
          <w:b/>
          <w:caps w:val="0"/>
        </w:rPr>
      </w:pPr>
    </w:p>
    <w:p w14:paraId="2B48E3CD" w14:textId="3984D13D" w:rsidR="003F0219" w:rsidRPr="00F618C8" w:rsidRDefault="003F0219" w:rsidP="003F0219">
      <w:pPr>
        <w:jc w:val="center"/>
        <w:rPr>
          <w:bCs/>
          <w:caps w:val="0"/>
        </w:rPr>
      </w:pPr>
      <w:r w:rsidRPr="00F618C8">
        <w:rPr>
          <w:bCs/>
          <w:caps w:val="0"/>
        </w:rPr>
        <w:t xml:space="preserve">2025 m. vasario 21 d. Nr. </w:t>
      </w:r>
      <w:proofErr w:type="spellStart"/>
      <w:r w:rsidRPr="00F618C8">
        <w:rPr>
          <w:bCs/>
          <w:caps w:val="0"/>
        </w:rPr>
        <w:t>TSP</w:t>
      </w:r>
      <w:proofErr w:type="spellEnd"/>
      <w:r w:rsidRPr="00F618C8">
        <w:rPr>
          <w:bCs/>
          <w:caps w:val="0"/>
        </w:rPr>
        <w:t>-</w:t>
      </w:r>
      <w:r w:rsidR="00590A3E">
        <w:rPr>
          <w:bCs/>
          <w:caps w:val="0"/>
        </w:rPr>
        <w:t>31</w:t>
      </w:r>
    </w:p>
    <w:p w14:paraId="2657E7F8" w14:textId="77777777" w:rsidR="003F0219" w:rsidRPr="00F618C8" w:rsidRDefault="003F0219" w:rsidP="003F0219">
      <w:pPr>
        <w:jc w:val="center"/>
        <w:rPr>
          <w:bCs/>
          <w:caps w:val="0"/>
        </w:rPr>
      </w:pPr>
      <w:r w:rsidRPr="00F618C8">
        <w:rPr>
          <w:bCs/>
          <w:caps w:val="0"/>
        </w:rPr>
        <w:t xml:space="preserve">Šakiai </w:t>
      </w:r>
    </w:p>
    <w:p w14:paraId="0220B493" w14:textId="6F521FFB" w:rsidR="00057EC3" w:rsidRPr="00D33258" w:rsidRDefault="003F0219" w:rsidP="003F0219">
      <w:pPr>
        <w:pStyle w:val="Antrats"/>
        <w:widowControl w:val="0"/>
        <w:tabs>
          <w:tab w:val="clear" w:pos="4153"/>
          <w:tab w:val="clear" w:pos="8306"/>
          <w:tab w:val="left" w:pos="7905"/>
        </w:tabs>
        <w:jc w:val="both"/>
        <w:rPr>
          <w:caps w:val="0"/>
          <w:lang w:val="lt-LT"/>
        </w:rPr>
      </w:pPr>
      <w:r>
        <w:rPr>
          <w:caps w:val="0"/>
          <w:lang w:val="lt-LT"/>
        </w:rPr>
        <w:tab/>
      </w:r>
    </w:p>
    <w:p w14:paraId="3BBC179C" w14:textId="39DFABEA" w:rsidR="00057EC3" w:rsidRPr="00D902E0" w:rsidRDefault="00057EC3" w:rsidP="003F0219">
      <w:pPr>
        <w:spacing w:line="360" w:lineRule="auto"/>
        <w:ind w:firstLine="567"/>
        <w:jc w:val="both"/>
        <w:rPr>
          <w:caps w:val="0"/>
          <w:szCs w:val="24"/>
        </w:rPr>
      </w:pPr>
      <w:r w:rsidRPr="00D902E0">
        <w:rPr>
          <w:caps w:val="0"/>
          <w:szCs w:val="24"/>
        </w:rPr>
        <w:t>Vadovaudamasi</w:t>
      </w:r>
      <w:r w:rsidR="00572403" w:rsidRPr="00D902E0">
        <w:rPr>
          <w:caps w:val="0"/>
          <w:szCs w:val="24"/>
        </w:rPr>
        <w:t xml:space="preserve"> </w:t>
      </w:r>
      <w:r w:rsidR="00464440" w:rsidRPr="00D902E0">
        <w:rPr>
          <w:caps w:val="0"/>
          <w:szCs w:val="24"/>
        </w:rPr>
        <w:t>Lietuvos Respublikos civilinio kodekso</w:t>
      </w:r>
      <w:r w:rsidR="00464440" w:rsidRPr="00D902E0">
        <w:rPr>
          <w:rFonts w:eastAsia="Calibri"/>
          <w:caps w:val="0"/>
          <w:color w:val="FF0000"/>
          <w:szCs w:val="24"/>
        </w:rPr>
        <w:t xml:space="preserve"> </w:t>
      </w:r>
      <w:r w:rsidR="00464440" w:rsidRPr="00D902E0">
        <w:rPr>
          <w:rFonts w:eastAsia="Calibri"/>
          <w:caps w:val="0"/>
          <w:szCs w:val="24"/>
        </w:rPr>
        <w:t xml:space="preserve">6.558 </w:t>
      </w:r>
      <w:r w:rsidR="00F81EFB">
        <w:rPr>
          <w:rFonts w:eastAsia="Calibri"/>
          <w:caps w:val="0"/>
          <w:szCs w:val="24"/>
        </w:rPr>
        <w:t>str</w:t>
      </w:r>
      <w:r w:rsidR="001C7939">
        <w:rPr>
          <w:rFonts w:eastAsia="Calibri"/>
          <w:caps w:val="0"/>
          <w:szCs w:val="24"/>
        </w:rPr>
        <w:t>aipsnio</w:t>
      </w:r>
      <w:r w:rsidR="00F81EFB">
        <w:rPr>
          <w:rFonts w:eastAsia="Calibri"/>
          <w:caps w:val="0"/>
          <w:szCs w:val="24"/>
        </w:rPr>
        <w:t xml:space="preserve"> </w:t>
      </w:r>
      <w:r w:rsidR="00464440" w:rsidRPr="00D902E0">
        <w:rPr>
          <w:rFonts w:eastAsia="Calibri"/>
          <w:caps w:val="0"/>
          <w:szCs w:val="24"/>
        </w:rPr>
        <w:t xml:space="preserve">1 dalimi, </w:t>
      </w:r>
      <w:r w:rsidR="00573D10" w:rsidRPr="00D902E0">
        <w:rPr>
          <w:caps w:val="0"/>
          <w:szCs w:val="24"/>
        </w:rPr>
        <w:t xml:space="preserve">Lietuvos Respublikos </w:t>
      </w:r>
      <w:r w:rsidR="006369E8" w:rsidRPr="00D902E0">
        <w:rPr>
          <w:caps w:val="0"/>
          <w:szCs w:val="24"/>
        </w:rPr>
        <w:t>v</w:t>
      </w:r>
      <w:r w:rsidR="00573D10" w:rsidRPr="00D902E0">
        <w:rPr>
          <w:caps w:val="0"/>
          <w:szCs w:val="24"/>
        </w:rPr>
        <w:t xml:space="preserve">ietos </w:t>
      </w:r>
      <w:r w:rsidR="006369E8" w:rsidRPr="00D902E0">
        <w:rPr>
          <w:caps w:val="0"/>
          <w:szCs w:val="24"/>
        </w:rPr>
        <w:t>s</w:t>
      </w:r>
      <w:r w:rsidR="00573D10" w:rsidRPr="00D902E0">
        <w:rPr>
          <w:caps w:val="0"/>
          <w:szCs w:val="24"/>
        </w:rPr>
        <w:t xml:space="preserve">avivaldos </w:t>
      </w:r>
      <w:r w:rsidR="006369E8" w:rsidRPr="00D902E0">
        <w:rPr>
          <w:caps w:val="0"/>
          <w:szCs w:val="24"/>
        </w:rPr>
        <w:t>į</w:t>
      </w:r>
      <w:r w:rsidR="00573D10" w:rsidRPr="00D902E0">
        <w:rPr>
          <w:caps w:val="0"/>
          <w:szCs w:val="24"/>
        </w:rPr>
        <w:t xml:space="preserve">statymo </w:t>
      </w:r>
      <w:r w:rsidR="00464440" w:rsidRPr="00D902E0">
        <w:rPr>
          <w:caps w:val="0"/>
          <w:szCs w:val="24"/>
        </w:rPr>
        <w:t xml:space="preserve">7 straipsnio 9 punktu, </w:t>
      </w:r>
      <w:r w:rsidR="00573D10" w:rsidRPr="00D902E0">
        <w:rPr>
          <w:caps w:val="0"/>
          <w:szCs w:val="24"/>
        </w:rPr>
        <w:t>15 straipsnio 2 dalies 20 punktu,</w:t>
      </w:r>
      <w:r w:rsidR="00573D10" w:rsidRPr="00D902E0">
        <w:rPr>
          <w:caps w:val="0"/>
          <w:szCs w:val="24"/>
          <w:lang w:eastAsia="lt-LT"/>
        </w:rPr>
        <w:t xml:space="preserve"> </w:t>
      </w:r>
      <w:bookmarkStart w:id="1" w:name="_Hlk159486419"/>
      <w:r w:rsidR="00573D10" w:rsidRPr="00D902E0">
        <w:rPr>
          <w:caps w:val="0"/>
          <w:szCs w:val="24"/>
          <w:lang w:eastAsia="lt-LT"/>
        </w:rPr>
        <w:t xml:space="preserve">Lietuvos Respublikos </w:t>
      </w:r>
      <w:r w:rsidR="00291A0A">
        <w:rPr>
          <w:caps w:val="0"/>
          <w:szCs w:val="24"/>
          <w:lang w:eastAsia="lt-LT"/>
        </w:rPr>
        <w:t>ž</w:t>
      </w:r>
      <w:r w:rsidR="00573D10" w:rsidRPr="00D902E0">
        <w:rPr>
          <w:caps w:val="0"/>
          <w:szCs w:val="24"/>
          <w:lang w:eastAsia="lt-LT"/>
        </w:rPr>
        <w:t>emės</w:t>
      </w:r>
      <w:r w:rsidR="006369E8" w:rsidRPr="00D902E0">
        <w:rPr>
          <w:caps w:val="0"/>
          <w:szCs w:val="24"/>
          <w:lang w:eastAsia="lt-LT"/>
        </w:rPr>
        <w:t xml:space="preserve"> į</w:t>
      </w:r>
      <w:r w:rsidR="00573D10" w:rsidRPr="00D902E0">
        <w:rPr>
          <w:caps w:val="0"/>
          <w:szCs w:val="24"/>
          <w:lang w:eastAsia="lt-LT"/>
        </w:rPr>
        <w:t>statymo</w:t>
      </w:r>
      <w:r w:rsidR="00573D10" w:rsidRPr="00D902E0">
        <w:rPr>
          <w:iCs/>
          <w:caps w:val="0"/>
          <w:szCs w:val="24"/>
          <w:lang w:eastAsia="lt-LT"/>
        </w:rPr>
        <w:t xml:space="preserve"> </w:t>
      </w:r>
      <w:r w:rsidR="00464440" w:rsidRPr="00D902E0">
        <w:rPr>
          <w:iCs/>
          <w:caps w:val="0"/>
          <w:szCs w:val="24"/>
          <w:lang w:eastAsia="lt-LT"/>
        </w:rPr>
        <w:t xml:space="preserve">7 straipsnio 1 dalies 2 punktu, </w:t>
      </w:r>
      <w:r w:rsidR="00573D10" w:rsidRPr="00D902E0">
        <w:rPr>
          <w:iCs/>
          <w:caps w:val="0"/>
          <w:szCs w:val="24"/>
          <w:lang w:eastAsia="lt-LT"/>
        </w:rPr>
        <w:t xml:space="preserve">9 </w:t>
      </w:r>
      <w:r w:rsidR="006369E8" w:rsidRPr="00D902E0">
        <w:rPr>
          <w:iCs/>
          <w:caps w:val="0"/>
          <w:szCs w:val="24"/>
          <w:lang w:eastAsia="lt-LT"/>
        </w:rPr>
        <w:t>s</w:t>
      </w:r>
      <w:r w:rsidR="00573D10" w:rsidRPr="00D902E0">
        <w:rPr>
          <w:iCs/>
          <w:caps w:val="0"/>
          <w:szCs w:val="24"/>
          <w:lang w:eastAsia="lt-LT"/>
        </w:rPr>
        <w:t xml:space="preserve">traipsnio 1 </w:t>
      </w:r>
      <w:r w:rsidR="006369E8" w:rsidRPr="00D902E0">
        <w:rPr>
          <w:iCs/>
          <w:caps w:val="0"/>
          <w:szCs w:val="24"/>
          <w:lang w:eastAsia="lt-LT"/>
        </w:rPr>
        <w:t>d</w:t>
      </w:r>
      <w:r w:rsidR="00573D10" w:rsidRPr="00D902E0">
        <w:rPr>
          <w:iCs/>
          <w:caps w:val="0"/>
          <w:szCs w:val="24"/>
          <w:lang w:eastAsia="lt-LT"/>
        </w:rPr>
        <w:t xml:space="preserve">alies 1 </w:t>
      </w:r>
      <w:r w:rsidR="006369E8" w:rsidRPr="00D902E0">
        <w:rPr>
          <w:iCs/>
          <w:caps w:val="0"/>
          <w:szCs w:val="24"/>
          <w:lang w:eastAsia="lt-LT"/>
        </w:rPr>
        <w:t>p</w:t>
      </w:r>
      <w:r w:rsidR="00573D10" w:rsidRPr="00D902E0">
        <w:rPr>
          <w:iCs/>
          <w:caps w:val="0"/>
          <w:szCs w:val="24"/>
          <w:lang w:eastAsia="lt-LT"/>
        </w:rPr>
        <w:t>unktu</w:t>
      </w:r>
      <w:bookmarkEnd w:id="1"/>
      <w:r w:rsidR="00464440" w:rsidRPr="00D902E0">
        <w:rPr>
          <w:iCs/>
          <w:caps w:val="0"/>
          <w:szCs w:val="24"/>
          <w:lang w:eastAsia="lt-LT"/>
        </w:rPr>
        <w:t>, 3 dalimi,</w:t>
      </w:r>
      <w:r w:rsidR="00554FF5" w:rsidRPr="00D902E0">
        <w:rPr>
          <w:iCs/>
          <w:caps w:val="0"/>
          <w:szCs w:val="24"/>
          <w:lang w:eastAsia="lt-LT"/>
        </w:rPr>
        <w:t xml:space="preserve"> 8 dali</w:t>
      </w:r>
      <w:r w:rsidR="00464440" w:rsidRPr="00D902E0">
        <w:rPr>
          <w:iCs/>
          <w:caps w:val="0"/>
          <w:szCs w:val="24"/>
          <w:lang w:eastAsia="lt-LT"/>
        </w:rPr>
        <w:t>mi</w:t>
      </w:r>
      <w:r w:rsidRPr="00D902E0">
        <w:rPr>
          <w:iCs/>
          <w:caps w:val="0"/>
          <w:szCs w:val="24"/>
        </w:rPr>
        <w:t>,</w:t>
      </w:r>
      <w:r w:rsidR="004178AE" w:rsidRPr="00D902E0">
        <w:rPr>
          <w:iCs/>
          <w:caps w:val="0"/>
          <w:szCs w:val="24"/>
        </w:rPr>
        <w:t xml:space="preserve"> 10 dalimi,</w:t>
      </w:r>
      <w:r w:rsidRPr="00D902E0">
        <w:rPr>
          <w:caps w:val="0"/>
          <w:szCs w:val="24"/>
        </w:rPr>
        <w:t xml:space="preserve"> </w:t>
      </w:r>
      <w:r w:rsidRPr="00D902E0">
        <w:rPr>
          <w:bCs/>
          <w:caps w:val="0"/>
          <w:szCs w:val="24"/>
        </w:rPr>
        <w:t>Valstybinės žemės ūkio paskirties žemės sklypų</w:t>
      </w:r>
      <w:r w:rsidR="00CC22D8" w:rsidRPr="00D902E0">
        <w:rPr>
          <w:bCs/>
          <w:caps w:val="0"/>
          <w:szCs w:val="24"/>
        </w:rPr>
        <w:t xml:space="preserve"> </w:t>
      </w:r>
      <w:r w:rsidRPr="00D902E0">
        <w:rPr>
          <w:bCs/>
          <w:caps w:val="0"/>
          <w:szCs w:val="24"/>
        </w:rPr>
        <w:t>nuomos taisykl</w:t>
      </w:r>
      <w:r w:rsidR="005260EC" w:rsidRPr="00D902E0">
        <w:rPr>
          <w:bCs/>
          <w:caps w:val="0"/>
          <w:szCs w:val="24"/>
        </w:rPr>
        <w:t>ėmis</w:t>
      </w:r>
      <w:r w:rsidRPr="00D902E0">
        <w:rPr>
          <w:bCs/>
          <w:caps w:val="0"/>
          <w:szCs w:val="24"/>
        </w:rPr>
        <w:t>, patvirtint</w:t>
      </w:r>
      <w:r w:rsidR="005260EC" w:rsidRPr="00D902E0">
        <w:rPr>
          <w:bCs/>
          <w:caps w:val="0"/>
          <w:szCs w:val="24"/>
        </w:rPr>
        <w:t>omis</w:t>
      </w:r>
      <w:r w:rsidRPr="00D902E0">
        <w:rPr>
          <w:bCs/>
          <w:caps w:val="0"/>
          <w:szCs w:val="24"/>
        </w:rPr>
        <w:t xml:space="preserve"> Lietuvos Respublikos Vyriausybės 2003 m. vasario 18 d. nutarimu Nr. 236 </w:t>
      </w:r>
      <w:r w:rsidR="00FA593B" w:rsidRPr="00D902E0">
        <w:rPr>
          <w:iCs/>
          <w:caps w:val="0"/>
          <w:szCs w:val="24"/>
        </w:rPr>
        <w:t>„Dėl valstybinės žemės ūkio paskirties žemės sklypų pardavimo ir nuomos“</w:t>
      </w:r>
      <w:r w:rsidR="006B6332" w:rsidRPr="00D902E0">
        <w:rPr>
          <w:iCs/>
          <w:caps w:val="0"/>
          <w:szCs w:val="24"/>
        </w:rPr>
        <w:t xml:space="preserve">, </w:t>
      </w:r>
      <w:r w:rsidRPr="00D902E0">
        <w:rPr>
          <w:caps w:val="0"/>
          <w:szCs w:val="24"/>
        </w:rPr>
        <w:t>ir atsižvelgdama</w:t>
      </w:r>
      <w:r w:rsidR="00572403" w:rsidRPr="00D902E0">
        <w:rPr>
          <w:caps w:val="0"/>
          <w:szCs w:val="24"/>
        </w:rPr>
        <w:t xml:space="preserve"> </w:t>
      </w:r>
      <w:r w:rsidRPr="00D902E0">
        <w:rPr>
          <w:caps w:val="0"/>
          <w:szCs w:val="24"/>
        </w:rPr>
        <w:t>į</w:t>
      </w:r>
      <w:r w:rsidR="00FA593B" w:rsidRPr="00D902E0">
        <w:rPr>
          <w:caps w:val="0"/>
          <w:szCs w:val="24"/>
        </w:rPr>
        <w:t xml:space="preserve"> </w:t>
      </w:r>
      <w:r w:rsidR="00D902E0" w:rsidRPr="00D902E0">
        <w:rPr>
          <w:caps w:val="0"/>
          <w:szCs w:val="24"/>
        </w:rPr>
        <w:t>J</w:t>
      </w:r>
      <w:r w:rsidR="006412C4">
        <w:rPr>
          <w:caps w:val="0"/>
          <w:szCs w:val="24"/>
        </w:rPr>
        <w:t xml:space="preserve">. A. </w:t>
      </w:r>
      <w:r w:rsidR="006412C4" w:rsidRPr="00A54DE9">
        <w:rPr>
          <w:i/>
          <w:iCs/>
          <w:caps w:val="0"/>
          <w:szCs w:val="24"/>
        </w:rPr>
        <w:t>(duomenys neskelbiami)</w:t>
      </w:r>
      <w:r w:rsidR="00D902E0" w:rsidRPr="00D902E0">
        <w:rPr>
          <w:caps w:val="0"/>
          <w:szCs w:val="24"/>
        </w:rPr>
        <w:t xml:space="preserve"> 2024 m</w:t>
      </w:r>
      <w:r w:rsidR="00291A0A">
        <w:rPr>
          <w:caps w:val="0"/>
          <w:szCs w:val="24"/>
        </w:rPr>
        <w:t>.</w:t>
      </w:r>
      <w:r w:rsidR="00D902E0" w:rsidRPr="00D902E0">
        <w:rPr>
          <w:caps w:val="0"/>
          <w:szCs w:val="24"/>
        </w:rPr>
        <w:t xml:space="preserve"> gruodžio 4 d. prašymą Nr. P-208</w:t>
      </w:r>
      <w:r w:rsidR="000553FE">
        <w:rPr>
          <w:caps w:val="0"/>
          <w:szCs w:val="24"/>
        </w:rPr>
        <w:t>7</w:t>
      </w:r>
      <w:r w:rsidR="00D902E0" w:rsidRPr="00D902E0">
        <w:rPr>
          <w:caps w:val="0"/>
          <w:szCs w:val="24"/>
        </w:rPr>
        <w:t xml:space="preserve"> „Dėl valstybinės žemės ūkio paskirties žemės sklypo išnuomojimo“ bei </w:t>
      </w:r>
      <w:r w:rsidR="00D66BC1" w:rsidRPr="00D902E0">
        <w:rPr>
          <w:caps w:val="0"/>
          <w:szCs w:val="24"/>
        </w:rPr>
        <w:t>A</w:t>
      </w:r>
      <w:r w:rsidR="006412C4">
        <w:rPr>
          <w:caps w:val="0"/>
          <w:szCs w:val="24"/>
        </w:rPr>
        <w:t>.</w:t>
      </w:r>
      <w:r w:rsidR="00D66BC1" w:rsidRPr="00D902E0">
        <w:rPr>
          <w:caps w:val="0"/>
          <w:szCs w:val="24"/>
        </w:rPr>
        <w:t xml:space="preserve"> U</w:t>
      </w:r>
      <w:r w:rsidR="006412C4">
        <w:rPr>
          <w:caps w:val="0"/>
          <w:szCs w:val="24"/>
        </w:rPr>
        <w:t xml:space="preserve">. </w:t>
      </w:r>
      <w:r w:rsidR="006412C4" w:rsidRPr="00A54DE9">
        <w:rPr>
          <w:i/>
          <w:iCs/>
          <w:caps w:val="0"/>
          <w:szCs w:val="24"/>
        </w:rPr>
        <w:t>(duomenys neskelbiami)</w:t>
      </w:r>
      <w:r w:rsidR="004F6672" w:rsidRPr="00D902E0">
        <w:rPr>
          <w:caps w:val="0"/>
          <w:szCs w:val="24"/>
        </w:rPr>
        <w:t xml:space="preserve"> 202</w:t>
      </w:r>
      <w:r w:rsidR="00067F25" w:rsidRPr="00D902E0">
        <w:rPr>
          <w:caps w:val="0"/>
          <w:szCs w:val="24"/>
        </w:rPr>
        <w:t>4</w:t>
      </w:r>
      <w:r w:rsidR="00D66BC1" w:rsidRPr="00D902E0">
        <w:rPr>
          <w:caps w:val="0"/>
          <w:szCs w:val="24"/>
        </w:rPr>
        <w:t xml:space="preserve"> m. gruodžio 4</w:t>
      </w:r>
      <w:r w:rsidR="001A3D8A" w:rsidRPr="00D902E0">
        <w:rPr>
          <w:caps w:val="0"/>
          <w:szCs w:val="24"/>
        </w:rPr>
        <w:t xml:space="preserve"> </w:t>
      </w:r>
      <w:r w:rsidR="003764A1">
        <w:rPr>
          <w:caps w:val="0"/>
          <w:szCs w:val="24"/>
        </w:rPr>
        <w:t xml:space="preserve">d. </w:t>
      </w:r>
      <w:r w:rsidRPr="00D902E0">
        <w:rPr>
          <w:caps w:val="0"/>
          <w:szCs w:val="24"/>
        </w:rPr>
        <w:t>pra</w:t>
      </w:r>
      <w:r w:rsidR="0043282F" w:rsidRPr="00D902E0">
        <w:rPr>
          <w:caps w:val="0"/>
          <w:szCs w:val="24"/>
        </w:rPr>
        <w:t>šymą</w:t>
      </w:r>
      <w:r w:rsidR="00067F25" w:rsidRPr="00D902E0">
        <w:rPr>
          <w:caps w:val="0"/>
          <w:szCs w:val="24"/>
        </w:rPr>
        <w:t xml:space="preserve"> Nr. </w:t>
      </w:r>
      <w:r w:rsidR="006A1059" w:rsidRPr="00D902E0">
        <w:rPr>
          <w:caps w:val="0"/>
          <w:szCs w:val="24"/>
        </w:rPr>
        <w:t>P-</w:t>
      </w:r>
      <w:r w:rsidR="00D66BC1" w:rsidRPr="00D902E0">
        <w:rPr>
          <w:caps w:val="0"/>
          <w:szCs w:val="24"/>
        </w:rPr>
        <w:t>20</w:t>
      </w:r>
      <w:r w:rsidR="000553FE">
        <w:rPr>
          <w:caps w:val="0"/>
          <w:szCs w:val="24"/>
        </w:rPr>
        <w:t>89</w:t>
      </w:r>
      <w:r w:rsidR="006A1059" w:rsidRPr="00D902E0">
        <w:rPr>
          <w:caps w:val="0"/>
          <w:szCs w:val="24"/>
        </w:rPr>
        <w:t xml:space="preserve"> „Dėl valstybinės žemės ūkio paskirties žemės </w:t>
      </w:r>
      <w:r w:rsidR="00D66BC1" w:rsidRPr="00D902E0">
        <w:rPr>
          <w:caps w:val="0"/>
          <w:szCs w:val="24"/>
        </w:rPr>
        <w:t>sklypo išnuomojimo</w:t>
      </w:r>
      <w:r w:rsidR="006A1059" w:rsidRPr="00D902E0">
        <w:rPr>
          <w:caps w:val="0"/>
          <w:szCs w:val="24"/>
        </w:rPr>
        <w:t>“</w:t>
      </w:r>
      <w:r w:rsidR="004F6672" w:rsidRPr="00D902E0">
        <w:rPr>
          <w:caps w:val="0"/>
          <w:szCs w:val="24"/>
        </w:rPr>
        <w:t>,</w:t>
      </w:r>
      <w:r w:rsidR="00067F25" w:rsidRPr="00D902E0">
        <w:rPr>
          <w:caps w:val="0"/>
          <w:szCs w:val="24"/>
        </w:rPr>
        <w:t xml:space="preserve"> Šakių rajono savivaldybės taryba </w:t>
      </w:r>
      <w:r w:rsidR="00067F25" w:rsidRPr="003F0219">
        <w:rPr>
          <w:caps w:val="0"/>
          <w:spacing w:val="60"/>
          <w:szCs w:val="24"/>
        </w:rPr>
        <w:t>nusprendžia</w:t>
      </w:r>
      <w:r w:rsidR="003F0219">
        <w:rPr>
          <w:caps w:val="0"/>
          <w:szCs w:val="24"/>
        </w:rPr>
        <w:t>:</w:t>
      </w:r>
    </w:p>
    <w:p w14:paraId="39E29BF5" w14:textId="150D8501" w:rsidR="00674BF8" w:rsidRDefault="003F0219" w:rsidP="003F0219">
      <w:pPr>
        <w:spacing w:line="360" w:lineRule="auto"/>
        <w:ind w:firstLine="720"/>
        <w:jc w:val="both"/>
        <w:rPr>
          <w:caps w:val="0"/>
          <w:szCs w:val="24"/>
        </w:rPr>
      </w:pPr>
      <w:r>
        <w:rPr>
          <w:caps w:val="0"/>
          <w:szCs w:val="24"/>
        </w:rPr>
        <w:t>I</w:t>
      </w:r>
      <w:r w:rsidR="00057EC3" w:rsidRPr="00D902E0">
        <w:rPr>
          <w:caps w:val="0"/>
          <w:szCs w:val="24"/>
        </w:rPr>
        <w:t>šnuo</w:t>
      </w:r>
      <w:r w:rsidR="00057EC3" w:rsidRPr="00D33258">
        <w:rPr>
          <w:caps w:val="0"/>
          <w:szCs w:val="24"/>
        </w:rPr>
        <w:t>mo</w:t>
      </w:r>
      <w:r w:rsidR="00067F25">
        <w:rPr>
          <w:caps w:val="0"/>
          <w:szCs w:val="24"/>
        </w:rPr>
        <w:t>ti</w:t>
      </w:r>
      <w:r w:rsidR="00057EC3" w:rsidRPr="00D33258">
        <w:rPr>
          <w:caps w:val="0"/>
          <w:szCs w:val="24"/>
        </w:rPr>
        <w:t xml:space="preserve"> </w:t>
      </w:r>
      <w:r w:rsidR="00D902E0">
        <w:rPr>
          <w:caps w:val="0"/>
          <w:szCs w:val="24"/>
        </w:rPr>
        <w:t>1</w:t>
      </w:r>
      <w:r w:rsidR="00554FF5">
        <w:rPr>
          <w:caps w:val="0"/>
          <w:szCs w:val="24"/>
        </w:rPr>
        <w:t xml:space="preserve">5 </w:t>
      </w:r>
      <w:r w:rsidR="00D902E0">
        <w:rPr>
          <w:caps w:val="0"/>
          <w:szCs w:val="24"/>
        </w:rPr>
        <w:t xml:space="preserve">(penkiolikai) </w:t>
      </w:r>
      <w:r w:rsidR="00554FF5">
        <w:rPr>
          <w:caps w:val="0"/>
          <w:szCs w:val="24"/>
        </w:rPr>
        <w:t>met</w:t>
      </w:r>
      <w:r w:rsidR="00D902E0">
        <w:rPr>
          <w:caps w:val="0"/>
          <w:szCs w:val="24"/>
        </w:rPr>
        <w:t>ų</w:t>
      </w:r>
      <w:r w:rsidR="00554FF5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valstybinės žemės ūkio paskirties </w:t>
      </w:r>
      <w:r w:rsidR="00067F25">
        <w:rPr>
          <w:caps w:val="0"/>
          <w:szCs w:val="24"/>
        </w:rPr>
        <w:t xml:space="preserve">žemės </w:t>
      </w:r>
      <w:r w:rsidR="00057EC3" w:rsidRPr="00D33258">
        <w:rPr>
          <w:caps w:val="0"/>
          <w:szCs w:val="24"/>
        </w:rPr>
        <w:t xml:space="preserve">sklypą, kadastro Nr. </w:t>
      </w:r>
      <w:r w:rsidR="00A36642">
        <w:rPr>
          <w:caps w:val="0"/>
          <w:szCs w:val="24"/>
        </w:rPr>
        <w:t>84</w:t>
      </w:r>
      <w:r w:rsidR="000F1FEA">
        <w:rPr>
          <w:caps w:val="0"/>
          <w:szCs w:val="24"/>
        </w:rPr>
        <w:t>05</w:t>
      </w:r>
      <w:r w:rsidR="00A36642">
        <w:rPr>
          <w:caps w:val="0"/>
          <w:szCs w:val="24"/>
        </w:rPr>
        <w:t>/000</w:t>
      </w:r>
      <w:r w:rsidR="00702461">
        <w:rPr>
          <w:caps w:val="0"/>
          <w:szCs w:val="24"/>
        </w:rPr>
        <w:t>4</w:t>
      </w:r>
      <w:r w:rsidR="009B79BC">
        <w:rPr>
          <w:caps w:val="0"/>
          <w:szCs w:val="24"/>
        </w:rPr>
        <w:t>:</w:t>
      </w:r>
      <w:r w:rsidR="00702461">
        <w:rPr>
          <w:caps w:val="0"/>
          <w:szCs w:val="24"/>
        </w:rPr>
        <w:t>216</w:t>
      </w:r>
      <w:r w:rsidR="00F81F6C">
        <w:rPr>
          <w:caps w:val="0"/>
          <w:szCs w:val="24"/>
        </w:rPr>
        <w:t>,</w:t>
      </w:r>
      <w:r w:rsidR="00057EC3" w:rsidRPr="00D33258">
        <w:rPr>
          <w:caps w:val="0"/>
          <w:szCs w:val="24"/>
        </w:rPr>
        <w:t xml:space="preserve"> esantį </w:t>
      </w:r>
      <w:r w:rsidR="000F1FEA">
        <w:rPr>
          <w:caps w:val="0"/>
          <w:szCs w:val="24"/>
        </w:rPr>
        <w:t>Barzdų</w:t>
      </w:r>
      <w:r w:rsidR="00067F25">
        <w:rPr>
          <w:caps w:val="0"/>
          <w:szCs w:val="24"/>
        </w:rPr>
        <w:t xml:space="preserve"> miestelyje,</w:t>
      </w:r>
      <w:r w:rsidR="00057EC3" w:rsidRPr="006C23B0">
        <w:rPr>
          <w:caps w:val="0"/>
          <w:szCs w:val="24"/>
        </w:rPr>
        <w:t xml:space="preserve"> </w:t>
      </w:r>
      <w:r w:rsidR="000F1FEA">
        <w:rPr>
          <w:caps w:val="0"/>
          <w:szCs w:val="24"/>
        </w:rPr>
        <w:t>Barzdų</w:t>
      </w:r>
      <w:r w:rsidR="001E7989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 xml:space="preserve">seniūnijoje, </w:t>
      </w:r>
      <w:r w:rsidR="00A36642">
        <w:rPr>
          <w:caps w:val="0"/>
          <w:szCs w:val="24"/>
        </w:rPr>
        <w:t>Šakių</w:t>
      </w:r>
      <w:r w:rsidR="00057EC3" w:rsidRPr="00D33258">
        <w:rPr>
          <w:caps w:val="0"/>
          <w:szCs w:val="24"/>
        </w:rPr>
        <w:t xml:space="preserve"> rajon</w:t>
      </w:r>
      <w:r w:rsidR="00DF5FE8">
        <w:rPr>
          <w:caps w:val="0"/>
          <w:szCs w:val="24"/>
        </w:rPr>
        <w:t>o</w:t>
      </w:r>
      <w:r w:rsidR="00057EC3" w:rsidRPr="00D33258">
        <w:rPr>
          <w:caps w:val="0"/>
          <w:szCs w:val="24"/>
        </w:rPr>
        <w:t xml:space="preserve"> savivaldybėje, </w:t>
      </w:r>
      <w:r w:rsidR="00D902E0">
        <w:rPr>
          <w:caps w:val="0"/>
          <w:szCs w:val="24"/>
        </w:rPr>
        <w:t>šiomis dalimis:</w:t>
      </w:r>
    </w:p>
    <w:p w14:paraId="4585E025" w14:textId="77777777" w:rsidR="00674BF8" w:rsidRDefault="003764A1" w:rsidP="003F0219">
      <w:pPr>
        <w:spacing w:line="360" w:lineRule="auto"/>
        <w:ind w:firstLine="720"/>
        <w:jc w:val="both"/>
        <w:rPr>
          <w:caps w:val="0"/>
          <w:szCs w:val="24"/>
        </w:rPr>
      </w:pPr>
      <w:r>
        <w:rPr>
          <w:caps w:val="0"/>
          <w:szCs w:val="24"/>
        </w:rPr>
        <w:t xml:space="preserve">1. </w:t>
      </w:r>
      <w:r w:rsidR="00D902E0">
        <w:rPr>
          <w:caps w:val="0"/>
          <w:szCs w:val="24"/>
        </w:rPr>
        <w:t>J</w:t>
      </w:r>
      <w:r w:rsidR="006412C4">
        <w:rPr>
          <w:caps w:val="0"/>
          <w:szCs w:val="24"/>
        </w:rPr>
        <w:t>.</w:t>
      </w:r>
      <w:r w:rsidR="00D902E0">
        <w:rPr>
          <w:caps w:val="0"/>
          <w:szCs w:val="24"/>
        </w:rPr>
        <w:t xml:space="preserve"> A</w:t>
      </w:r>
      <w:r w:rsidR="006412C4">
        <w:rPr>
          <w:caps w:val="0"/>
          <w:szCs w:val="24"/>
        </w:rPr>
        <w:t>. (duomenys neskelbiami)</w:t>
      </w:r>
      <w:r w:rsidR="00D902E0">
        <w:rPr>
          <w:caps w:val="0"/>
          <w:szCs w:val="24"/>
        </w:rPr>
        <w:t xml:space="preserve"> – 0,</w:t>
      </w:r>
      <w:r w:rsidR="00702461">
        <w:rPr>
          <w:caps w:val="0"/>
          <w:szCs w:val="24"/>
        </w:rPr>
        <w:t>0850</w:t>
      </w:r>
      <w:r w:rsidR="00D902E0">
        <w:rPr>
          <w:caps w:val="0"/>
          <w:szCs w:val="24"/>
        </w:rPr>
        <w:t xml:space="preserve"> ha plotą iš bendro 0,</w:t>
      </w:r>
      <w:r w:rsidR="00702461">
        <w:rPr>
          <w:caps w:val="0"/>
          <w:szCs w:val="24"/>
        </w:rPr>
        <w:t>17</w:t>
      </w:r>
      <w:r w:rsidR="00D902E0">
        <w:rPr>
          <w:caps w:val="0"/>
          <w:szCs w:val="24"/>
        </w:rPr>
        <w:t xml:space="preserve">00 ha ploto, </w:t>
      </w:r>
    </w:p>
    <w:p w14:paraId="35756D08" w14:textId="17DD09EF" w:rsidR="00057EC3" w:rsidRDefault="003764A1" w:rsidP="003F0219">
      <w:pPr>
        <w:spacing w:line="360" w:lineRule="auto"/>
        <w:ind w:firstLine="720"/>
        <w:jc w:val="both"/>
        <w:rPr>
          <w:caps w:val="0"/>
          <w:szCs w:val="24"/>
        </w:rPr>
      </w:pPr>
      <w:r>
        <w:rPr>
          <w:caps w:val="0"/>
          <w:szCs w:val="24"/>
        </w:rPr>
        <w:t xml:space="preserve">2. </w:t>
      </w:r>
      <w:r w:rsidR="00D902E0">
        <w:rPr>
          <w:caps w:val="0"/>
          <w:szCs w:val="24"/>
        </w:rPr>
        <w:t>A</w:t>
      </w:r>
      <w:r w:rsidR="006412C4">
        <w:rPr>
          <w:caps w:val="0"/>
          <w:szCs w:val="24"/>
        </w:rPr>
        <w:t>. U. (duomenys neskelbiami)</w:t>
      </w:r>
      <w:r w:rsidR="00D902E0">
        <w:rPr>
          <w:caps w:val="0"/>
          <w:szCs w:val="24"/>
        </w:rPr>
        <w:t xml:space="preserve"> – 0,</w:t>
      </w:r>
      <w:r w:rsidR="00702461">
        <w:rPr>
          <w:caps w:val="0"/>
          <w:szCs w:val="24"/>
        </w:rPr>
        <w:t>0850</w:t>
      </w:r>
      <w:r w:rsidR="00D902E0">
        <w:rPr>
          <w:caps w:val="0"/>
          <w:szCs w:val="24"/>
        </w:rPr>
        <w:t xml:space="preserve"> ha plotą iš bendro 0,</w:t>
      </w:r>
      <w:r w:rsidR="00702461">
        <w:rPr>
          <w:caps w:val="0"/>
          <w:szCs w:val="24"/>
        </w:rPr>
        <w:t>17</w:t>
      </w:r>
      <w:r w:rsidR="00D902E0">
        <w:rPr>
          <w:caps w:val="0"/>
          <w:szCs w:val="24"/>
        </w:rPr>
        <w:t>00 ha ploto</w:t>
      </w:r>
      <w:r w:rsidR="00291A0A">
        <w:rPr>
          <w:caps w:val="0"/>
          <w:szCs w:val="24"/>
        </w:rPr>
        <w:t xml:space="preserve"> </w:t>
      </w:r>
      <w:r w:rsidR="00057EC3" w:rsidRPr="00D33258">
        <w:rPr>
          <w:caps w:val="0"/>
          <w:szCs w:val="24"/>
        </w:rPr>
        <w:t>pagal valstybinės žemės nuomos sutar</w:t>
      </w:r>
      <w:r w:rsidR="00D902E0">
        <w:rPr>
          <w:caps w:val="0"/>
          <w:szCs w:val="24"/>
        </w:rPr>
        <w:t>čių</w:t>
      </w:r>
      <w:r w:rsidR="00057EC3" w:rsidRPr="00D33258">
        <w:rPr>
          <w:caps w:val="0"/>
          <w:szCs w:val="24"/>
        </w:rPr>
        <w:t xml:space="preserve"> projekt</w:t>
      </w:r>
      <w:r w:rsidR="00D902E0">
        <w:rPr>
          <w:caps w:val="0"/>
          <w:szCs w:val="24"/>
        </w:rPr>
        <w:t>us</w:t>
      </w:r>
      <w:r w:rsidR="00057EC3" w:rsidRPr="00D33258">
        <w:rPr>
          <w:caps w:val="0"/>
          <w:szCs w:val="24"/>
        </w:rPr>
        <w:t>, kuri</w:t>
      </w:r>
      <w:r w:rsidR="00D902E0">
        <w:rPr>
          <w:caps w:val="0"/>
          <w:szCs w:val="24"/>
        </w:rPr>
        <w:t>e</w:t>
      </w:r>
      <w:r w:rsidR="00057EC3" w:rsidRPr="00D33258">
        <w:rPr>
          <w:caps w:val="0"/>
          <w:szCs w:val="24"/>
        </w:rPr>
        <w:t xml:space="preserve"> yra neatskiriamoji šio </w:t>
      </w:r>
      <w:r w:rsidR="00DF5FE8">
        <w:rPr>
          <w:caps w:val="0"/>
          <w:szCs w:val="24"/>
        </w:rPr>
        <w:t>sprendimo</w:t>
      </w:r>
      <w:r w:rsidR="00057EC3" w:rsidRPr="00D33258">
        <w:rPr>
          <w:caps w:val="0"/>
          <w:szCs w:val="24"/>
        </w:rPr>
        <w:t xml:space="preserve"> dalis. </w:t>
      </w:r>
    </w:p>
    <w:p w14:paraId="74E49BA1" w14:textId="2A5DB82F" w:rsidR="008746A3" w:rsidRDefault="00B36213" w:rsidP="003F0219">
      <w:pPr>
        <w:pStyle w:val="Antrats"/>
        <w:widowControl w:val="0"/>
        <w:tabs>
          <w:tab w:val="left" w:pos="720"/>
        </w:tabs>
        <w:spacing w:line="360" w:lineRule="auto"/>
        <w:jc w:val="both"/>
        <w:rPr>
          <w:caps w:val="0"/>
          <w:szCs w:val="24"/>
          <w:lang w:val="lt-LT"/>
        </w:rPr>
      </w:pPr>
      <w:r>
        <w:rPr>
          <w:caps w:val="0"/>
          <w:szCs w:val="24"/>
          <w:lang w:val="lt-LT"/>
        </w:rPr>
        <w:tab/>
      </w:r>
      <w:r w:rsidR="008746A3">
        <w:rPr>
          <w:caps w:val="0"/>
          <w:szCs w:val="24"/>
          <w:lang w:val="lt-LT"/>
        </w:rPr>
        <w:t xml:space="preserve">Šis sprendimas per vieną mėnesį nuo </w:t>
      </w:r>
      <w:r w:rsidR="00067F25">
        <w:rPr>
          <w:caps w:val="0"/>
          <w:szCs w:val="24"/>
          <w:lang w:val="lt-LT"/>
        </w:rPr>
        <w:t>gavimo</w:t>
      </w:r>
      <w:r w:rsidR="008746A3">
        <w:rPr>
          <w:caps w:val="0"/>
          <w:szCs w:val="24"/>
          <w:lang w:val="lt-LT"/>
        </w:rPr>
        <w:t xml:space="preserve"> dienos gali būti skundžiamas </w:t>
      </w:r>
      <w:r w:rsidR="00067F25">
        <w:rPr>
          <w:caps w:val="0"/>
          <w:szCs w:val="24"/>
          <w:lang w:val="lt-LT"/>
        </w:rPr>
        <w:t>Marijampolės</w:t>
      </w:r>
      <w:r w:rsidR="008746A3">
        <w:rPr>
          <w:caps w:val="0"/>
          <w:szCs w:val="24"/>
          <w:lang w:val="lt-LT"/>
        </w:rPr>
        <w:t xml:space="preserve"> apy</w:t>
      </w:r>
      <w:r w:rsidR="00067F25">
        <w:rPr>
          <w:caps w:val="0"/>
          <w:szCs w:val="24"/>
          <w:lang w:val="lt-LT"/>
        </w:rPr>
        <w:t xml:space="preserve">linkės </w:t>
      </w:r>
      <w:r w:rsidR="008746A3">
        <w:rPr>
          <w:caps w:val="0"/>
          <w:szCs w:val="24"/>
          <w:lang w:val="lt-LT"/>
        </w:rPr>
        <w:t xml:space="preserve">teismo </w:t>
      </w:r>
      <w:r w:rsidR="0085307A">
        <w:rPr>
          <w:caps w:val="0"/>
          <w:szCs w:val="24"/>
          <w:lang w:val="lt-LT"/>
        </w:rPr>
        <w:t>Vilkaviškio</w:t>
      </w:r>
      <w:r w:rsidR="008746A3">
        <w:rPr>
          <w:caps w:val="0"/>
          <w:szCs w:val="24"/>
          <w:lang w:val="lt-LT"/>
        </w:rPr>
        <w:t xml:space="preserve"> rūmams</w:t>
      </w:r>
      <w:r w:rsidR="00067F25">
        <w:rPr>
          <w:caps w:val="0"/>
          <w:szCs w:val="24"/>
          <w:lang w:val="lt-LT"/>
        </w:rPr>
        <w:t>, adresu: Bažnyčios g. 6, Šakiai</w:t>
      </w:r>
      <w:r w:rsidR="008746A3">
        <w:rPr>
          <w:caps w:val="0"/>
          <w:szCs w:val="24"/>
          <w:lang w:val="lt-LT"/>
        </w:rPr>
        <w:t>.</w:t>
      </w:r>
    </w:p>
    <w:p w14:paraId="01335386" w14:textId="77777777" w:rsidR="00230B35" w:rsidRDefault="00230B35" w:rsidP="00D902E0">
      <w:pPr>
        <w:spacing w:line="276" w:lineRule="auto"/>
        <w:jc w:val="both"/>
        <w:rPr>
          <w:caps w:val="0"/>
          <w:szCs w:val="24"/>
        </w:rPr>
      </w:pPr>
    </w:p>
    <w:p w14:paraId="2917DBAD" w14:textId="77777777" w:rsidR="00230B35" w:rsidRDefault="00230B35" w:rsidP="00230B35">
      <w:pPr>
        <w:spacing w:line="360" w:lineRule="auto"/>
        <w:jc w:val="both"/>
        <w:rPr>
          <w:caps w:val="0"/>
          <w:szCs w:val="24"/>
        </w:rPr>
      </w:pPr>
    </w:p>
    <w:p w14:paraId="135344D5" w14:textId="5ACAE184" w:rsidR="00C64F08" w:rsidRPr="00C64F08" w:rsidRDefault="004E3F4F" w:rsidP="009A5680">
      <w:pPr>
        <w:jc w:val="both"/>
        <w:rPr>
          <w:caps w:val="0"/>
          <w:szCs w:val="24"/>
        </w:rPr>
      </w:pPr>
      <w:r w:rsidRPr="004E3F4F">
        <w:rPr>
          <w:caps w:val="0"/>
          <w:szCs w:val="24"/>
        </w:rPr>
        <w:t>Savivaldybės meras</w:t>
      </w:r>
      <w:r w:rsidR="003F0219">
        <w:rPr>
          <w:bCs/>
          <w:caps w:val="0"/>
          <w:color w:val="000000"/>
          <w:szCs w:val="24"/>
          <w:lang w:eastAsia="lt-LT"/>
        </w:rPr>
        <w:tab/>
      </w:r>
      <w:r w:rsidR="003F0219">
        <w:rPr>
          <w:bCs/>
          <w:caps w:val="0"/>
          <w:color w:val="000000"/>
          <w:szCs w:val="24"/>
          <w:lang w:eastAsia="lt-LT"/>
        </w:rPr>
        <w:tab/>
      </w:r>
      <w:r w:rsidR="003F0219">
        <w:rPr>
          <w:bCs/>
          <w:caps w:val="0"/>
          <w:color w:val="000000"/>
          <w:szCs w:val="24"/>
          <w:lang w:eastAsia="lt-LT"/>
        </w:rPr>
        <w:tab/>
      </w:r>
      <w:r w:rsidR="003F0219">
        <w:rPr>
          <w:bCs/>
          <w:caps w:val="0"/>
          <w:color w:val="000000"/>
          <w:szCs w:val="24"/>
          <w:lang w:eastAsia="lt-LT"/>
        </w:rPr>
        <w:tab/>
      </w:r>
      <w:r w:rsidR="003F0219">
        <w:rPr>
          <w:bCs/>
          <w:caps w:val="0"/>
          <w:color w:val="000000"/>
          <w:szCs w:val="24"/>
          <w:lang w:eastAsia="lt-LT"/>
        </w:rPr>
        <w:tab/>
      </w:r>
      <w:r w:rsidR="003F0219">
        <w:rPr>
          <w:bCs/>
          <w:caps w:val="0"/>
          <w:color w:val="000000"/>
          <w:szCs w:val="24"/>
          <w:lang w:eastAsia="lt-LT"/>
        </w:rPr>
        <w:tab/>
      </w:r>
      <w:r w:rsidR="003F0219">
        <w:rPr>
          <w:bCs/>
          <w:caps w:val="0"/>
          <w:color w:val="000000"/>
          <w:szCs w:val="24"/>
          <w:lang w:eastAsia="lt-LT"/>
        </w:rPr>
        <w:tab/>
      </w:r>
      <w:r w:rsidR="003F0219">
        <w:rPr>
          <w:bCs/>
          <w:caps w:val="0"/>
          <w:color w:val="000000"/>
          <w:szCs w:val="24"/>
          <w:lang w:eastAsia="lt-LT"/>
        </w:rPr>
        <w:tab/>
        <w:t xml:space="preserve"> </w:t>
      </w:r>
      <w:r>
        <w:rPr>
          <w:bCs/>
          <w:caps w:val="0"/>
          <w:color w:val="000000"/>
          <w:szCs w:val="24"/>
          <w:lang w:eastAsia="lt-LT"/>
        </w:rPr>
        <w:t>Raimondas Januševičius</w:t>
      </w:r>
    </w:p>
    <w:p w14:paraId="7C845B35" w14:textId="77777777" w:rsidR="00FE5FFA" w:rsidRDefault="00FE5FFA" w:rsidP="00230B35">
      <w:pPr>
        <w:jc w:val="both"/>
        <w:rPr>
          <w:caps w:val="0"/>
          <w:szCs w:val="24"/>
        </w:rPr>
      </w:pPr>
    </w:p>
    <w:p w14:paraId="7CABEECF" w14:textId="77777777" w:rsidR="001C249C" w:rsidRDefault="001C249C" w:rsidP="00230B35">
      <w:pPr>
        <w:jc w:val="both"/>
        <w:rPr>
          <w:caps w:val="0"/>
          <w:szCs w:val="24"/>
        </w:rPr>
      </w:pPr>
    </w:p>
    <w:p w14:paraId="6AF568AB" w14:textId="77777777" w:rsidR="001C249C" w:rsidRDefault="001C249C" w:rsidP="00230B35">
      <w:pPr>
        <w:jc w:val="both"/>
        <w:rPr>
          <w:caps w:val="0"/>
          <w:szCs w:val="24"/>
        </w:rPr>
      </w:pPr>
    </w:p>
    <w:p w14:paraId="63BD507F" w14:textId="77777777" w:rsidR="001C249C" w:rsidRDefault="001C249C" w:rsidP="00230B35">
      <w:pPr>
        <w:jc w:val="both"/>
        <w:rPr>
          <w:caps w:val="0"/>
          <w:szCs w:val="24"/>
        </w:rPr>
      </w:pPr>
    </w:p>
    <w:p w14:paraId="0650A867" w14:textId="77777777" w:rsidR="001C249C" w:rsidRDefault="001C249C" w:rsidP="00230B35">
      <w:pPr>
        <w:jc w:val="both"/>
        <w:rPr>
          <w:caps w:val="0"/>
          <w:szCs w:val="24"/>
        </w:rPr>
      </w:pPr>
    </w:p>
    <w:p w14:paraId="5F5918E9" w14:textId="77777777" w:rsidR="001C249C" w:rsidRDefault="001C249C" w:rsidP="00230B35">
      <w:pPr>
        <w:jc w:val="both"/>
        <w:rPr>
          <w:caps w:val="0"/>
          <w:szCs w:val="24"/>
        </w:rPr>
      </w:pPr>
    </w:p>
    <w:p w14:paraId="781D83E6" w14:textId="77777777" w:rsidR="001C249C" w:rsidRPr="001C249C" w:rsidRDefault="001C249C" w:rsidP="001C249C">
      <w:pPr>
        <w:rPr>
          <w:caps w:val="0"/>
          <w:szCs w:val="24"/>
        </w:rPr>
      </w:pPr>
      <w:r w:rsidRPr="001C249C">
        <w:rPr>
          <w:caps w:val="0"/>
          <w:szCs w:val="24"/>
        </w:rPr>
        <w:t>Parengė: Architektūros ir urbanistikos skyrius (R. Rutkauskienė)</w:t>
      </w:r>
    </w:p>
    <w:p w14:paraId="1F5A05EB" w14:textId="77777777" w:rsidR="001C249C" w:rsidRPr="001C249C" w:rsidRDefault="001C249C" w:rsidP="001C249C">
      <w:pPr>
        <w:rPr>
          <w:caps w:val="0"/>
          <w:szCs w:val="24"/>
        </w:rPr>
      </w:pPr>
      <w:r w:rsidRPr="001C249C">
        <w:rPr>
          <w:caps w:val="0"/>
          <w:szCs w:val="24"/>
        </w:rPr>
        <w:t xml:space="preserve">Pranešėjas: </w:t>
      </w:r>
      <w:r w:rsidRPr="001C249C">
        <w:rPr>
          <w:bCs/>
          <w:iCs/>
          <w:caps w:val="0"/>
          <w:szCs w:val="24"/>
        </w:rPr>
        <w:t xml:space="preserve">Jurgita </w:t>
      </w:r>
      <w:proofErr w:type="spellStart"/>
      <w:r w:rsidRPr="001C249C">
        <w:rPr>
          <w:bCs/>
          <w:iCs/>
          <w:caps w:val="0"/>
          <w:szCs w:val="24"/>
        </w:rPr>
        <w:t>Bosikienė</w:t>
      </w:r>
      <w:proofErr w:type="spellEnd"/>
    </w:p>
    <w:p w14:paraId="5BA1C97B" w14:textId="77777777" w:rsidR="001C249C" w:rsidRDefault="001C249C" w:rsidP="00230B35">
      <w:pPr>
        <w:jc w:val="both"/>
        <w:rPr>
          <w:caps w:val="0"/>
          <w:szCs w:val="24"/>
        </w:rPr>
      </w:pPr>
    </w:p>
    <w:p w14:paraId="7976875A" w14:textId="77777777" w:rsidR="00682B54" w:rsidRPr="00682B54" w:rsidRDefault="00682B54" w:rsidP="00682B54">
      <w:pPr>
        <w:tabs>
          <w:tab w:val="left" w:pos="851"/>
        </w:tabs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lastRenderedPageBreak/>
        <w:t>ŠAKIŲ RAJONO SAVIVALDYBĖS ADMINISTRACIJOS</w:t>
      </w:r>
      <w:r w:rsidRPr="00682B54">
        <w:rPr>
          <w:b/>
          <w:caps w:val="0"/>
          <w:noProof/>
          <w:szCs w:val="24"/>
        </w:rPr>
        <w:t xml:space="preserve"> </w:t>
      </w:r>
    </w:p>
    <w:p w14:paraId="533373BE" w14:textId="77777777" w:rsidR="00682B54" w:rsidRPr="00682B54" w:rsidRDefault="00682B54" w:rsidP="00682B54">
      <w:pPr>
        <w:tabs>
          <w:tab w:val="left" w:pos="6804"/>
        </w:tabs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ab/>
        <w:t xml:space="preserve">   </w:t>
      </w:r>
    </w:p>
    <w:p w14:paraId="77EC1729" w14:textId="77777777" w:rsidR="00682B54" w:rsidRPr="00682B54" w:rsidRDefault="00682B54" w:rsidP="00682B54">
      <w:pPr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>AIŠKINAMASIS RAŠTAS</w:t>
      </w:r>
    </w:p>
    <w:p w14:paraId="3741899D" w14:textId="77777777" w:rsidR="00682B54" w:rsidRPr="00682B54" w:rsidRDefault="00682B54" w:rsidP="00682B54">
      <w:pPr>
        <w:jc w:val="center"/>
        <w:rPr>
          <w:b/>
          <w:caps w:val="0"/>
          <w:szCs w:val="24"/>
        </w:rPr>
      </w:pPr>
      <w:r w:rsidRPr="00682B54">
        <w:rPr>
          <w:b/>
          <w:caps w:val="0"/>
          <w:szCs w:val="24"/>
        </w:rPr>
        <w:t>PRIE ŠAKIŲ RAJONO SAVIVALDYBĖS TARYBOS SPRENDIMO</w:t>
      </w:r>
    </w:p>
    <w:p w14:paraId="4F5B6A60" w14:textId="15403896" w:rsidR="00682B54" w:rsidRPr="003F0219" w:rsidRDefault="00682B54" w:rsidP="003F0219">
      <w:pPr>
        <w:jc w:val="center"/>
        <w:rPr>
          <w:b/>
          <w:caps w:val="0"/>
        </w:rPr>
      </w:pPr>
      <w:r w:rsidRPr="00682B54">
        <w:rPr>
          <w:b/>
          <w:caps w:val="0"/>
          <w:szCs w:val="24"/>
        </w:rPr>
        <w:t>„</w:t>
      </w:r>
      <w:r w:rsidR="003F0219">
        <w:rPr>
          <w:b/>
          <w:caps w:val="0"/>
        </w:rPr>
        <w:t xml:space="preserve">DĖL </w:t>
      </w:r>
      <w:r w:rsidR="003F0219" w:rsidRPr="003011CB">
        <w:rPr>
          <w:b/>
          <w:caps w:val="0"/>
        </w:rPr>
        <w:t>VALSTYBINĖS ŽEMĖS ŪKIO PASKIRTIES ŽEMĖS SKLY</w:t>
      </w:r>
      <w:r w:rsidR="003F0219">
        <w:rPr>
          <w:b/>
          <w:caps w:val="0"/>
        </w:rPr>
        <w:t>PO, ESANČIO BARZDŲ MIESTELYJE, BARZDŲ SENIŪNIJOJE, ŠAKIŲ RAJONO SAVIVALDYBĖJE,</w:t>
      </w:r>
      <w:r w:rsidR="003F0219" w:rsidRPr="003011CB">
        <w:rPr>
          <w:b/>
          <w:caps w:val="0"/>
        </w:rPr>
        <w:t xml:space="preserve"> </w:t>
      </w:r>
      <w:r w:rsidR="003F0219">
        <w:rPr>
          <w:b/>
          <w:caps w:val="0"/>
        </w:rPr>
        <w:t xml:space="preserve">NUOMOS“ </w:t>
      </w:r>
      <w:r w:rsidRPr="00682B54">
        <w:rPr>
          <w:b/>
          <w:caps w:val="0"/>
          <w:szCs w:val="24"/>
        </w:rPr>
        <w:t>PROJEKTO</w:t>
      </w:r>
    </w:p>
    <w:p w14:paraId="010CC802" w14:textId="77777777" w:rsidR="00682B54" w:rsidRPr="00682B54" w:rsidRDefault="00682B54" w:rsidP="00682B54">
      <w:pPr>
        <w:tabs>
          <w:tab w:val="left" w:pos="851"/>
        </w:tabs>
        <w:ind w:left="187"/>
        <w:jc w:val="center"/>
        <w:rPr>
          <w:b/>
          <w:caps w:val="0"/>
          <w:szCs w:val="24"/>
        </w:rPr>
      </w:pPr>
    </w:p>
    <w:p w14:paraId="6261B41D" w14:textId="77777777" w:rsidR="00682B54" w:rsidRPr="00682B54" w:rsidRDefault="00682B54" w:rsidP="00682B54">
      <w:pPr>
        <w:jc w:val="center"/>
        <w:rPr>
          <w:caps w:val="0"/>
          <w:szCs w:val="24"/>
        </w:rPr>
      </w:pPr>
      <w:r w:rsidRPr="00682B54">
        <w:rPr>
          <w:caps w:val="0"/>
          <w:szCs w:val="24"/>
        </w:rPr>
        <w:t>202</w:t>
      </w:r>
      <w:r w:rsidR="000553FE">
        <w:rPr>
          <w:caps w:val="0"/>
          <w:szCs w:val="24"/>
        </w:rPr>
        <w:t>5</w:t>
      </w:r>
      <w:r w:rsidRPr="00682B54">
        <w:rPr>
          <w:caps w:val="0"/>
          <w:szCs w:val="24"/>
        </w:rPr>
        <w:t xml:space="preserve"> m. </w:t>
      </w:r>
      <w:r w:rsidR="000553FE">
        <w:rPr>
          <w:caps w:val="0"/>
          <w:szCs w:val="24"/>
        </w:rPr>
        <w:t>sausio</w:t>
      </w:r>
      <w:r w:rsidR="00B73660">
        <w:rPr>
          <w:caps w:val="0"/>
          <w:szCs w:val="24"/>
        </w:rPr>
        <w:t xml:space="preserve"> </w:t>
      </w:r>
      <w:r w:rsidR="00F25400">
        <w:rPr>
          <w:caps w:val="0"/>
          <w:szCs w:val="24"/>
        </w:rPr>
        <w:t>28</w:t>
      </w:r>
      <w:r w:rsidRPr="00682B54">
        <w:rPr>
          <w:caps w:val="0"/>
          <w:szCs w:val="24"/>
        </w:rPr>
        <w:t xml:space="preserve"> d.</w:t>
      </w:r>
    </w:p>
    <w:p w14:paraId="5947B000" w14:textId="77777777" w:rsidR="00682B54" w:rsidRPr="00682B54" w:rsidRDefault="00682B54" w:rsidP="00682B54">
      <w:pPr>
        <w:jc w:val="center"/>
        <w:rPr>
          <w:caps w:val="0"/>
          <w:szCs w:val="24"/>
        </w:rPr>
      </w:pPr>
      <w:r w:rsidRPr="00682B54">
        <w:rPr>
          <w:caps w:val="0"/>
          <w:szCs w:val="24"/>
        </w:rPr>
        <w:t>Šakiai</w:t>
      </w:r>
    </w:p>
    <w:p w14:paraId="2E37D1C8" w14:textId="77777777" w:rsidR="00682B54" w:rsidRPr="00682B54" w:rsidRDefault="00682B54" w:rsidP="00682B54">
      <w:pPr>
        <w:ind w:left="187"/>
        <w:rPr>
          <w:caps w:val="0"/>
          <w:szCs w:val="24"/>
        </w:rPr>
      </w:pPr>
    </w:p>
    <w:p w14:paraId="2E77C112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szCs w:val="24"/>
        </w:rPr>
      </w:pPr>
      <w:r w:rsidRPr="00682B54">
        <w:rPr>
          <w:caps w:val="0"/>
          <w:szCs w:val="24"/>
        </w:rPr>
        <w:tab/>
        <w:t>1. Parengto projekto tikslai, uždaviniai ir laukiami rezultatai: išnuomoti valstybinės žemės</w:t>
      </w:r>
      <w:r>
        <w:rPr>
          <w:caps w:val="0"/>
          <w:szCs w:val="24"/>
        </w:rPr>
        <w:t xml:space="preserve"> ūkio paskirties žemės</w:t>
      </w:r>
      <w:r w:rsidRPr="00682B54">
        <w:rPr>
          <w:caps w:val="0"/>
          <w:szCs w:val="24"/>
        </w:rPr>
        <w:t xml:space="preserve"> sklyp</w:t>
      </w:r>
      <w:r>
        <w:rPr>
          <w:caps w:val="0"/>
          <w:szCs w:val="24"/>
        </w:rPr>
        <w:t>ą</w:t>
      </w:r>
      <w:r w:rsidRPr="00682B54">
        <w:rPr>
          <w:caps w:val="0"/>
          <w:szCs w:val="24"/>
        </w:rPr>
        <w:t>, kadastro Nr. 84</w:t>
      </w:r>
      <w:r w:rsidR="000F1FEA">
        <w:rPr>
          <w:caps w:val="0"/>
          <w:szCs w:val="24"/>
        </w:rPr>
        <w:t>05</w:t>
      </w:r>
      <w:r w:rsidRPr="00682B54">
        <w:rPr>
          <w:caps w:val="0"/>
          <w:szCs w:val="24"/>
        </w:rPr>
        <w:t>/00</w:t>
      </w:r>
      <w:r>
        <w:rPr>
          <w:caps w:val="0"/>
          <w:szCs w:val="24"/>
        </w:rPr>
        <w:t>0</w:t>
      </w:r>
      <w:r w:rsidR="000553FE">
        <w:rPr>
          <w:caps w:val="0"/>
          <w:szCs w:val="24"/>
        </w:rPr>
        <w:t>4</w:t>
      </w:r>
      <w:r w:rsidRPr="00682B54">
        <w:rPr>
          <w:caps w:val="0"/>
          <w:szCs w:val="24"/>
        </w:rPr>
        <w:t>:</w:t>
      </w:r>
      <w:r w:rsidR="000553FE">
        <w:rPr>
          <w:caps w:val="0"/>
          <w:szCs w:val="24"/>
        </w:rPr>
        <w:t>216</w:t>
      </w:r>
      <w:r w:rsidRPr="00682B54">
        <w:rPr>
          <w:caps w:val="0"/>
          <w:szCs w:val="24"/>
        </w:rPr>
        <w:t>, esan</w:t>
      </w:r>
      <w:r>
        <w:rPr>
          <w:caps w:val="0"/>
          <w:szCs w:val="24"/>
        </w:rPr>
        <w:t xml:space="preserve">tį </w:t>
      </w:r>
      <w:r w:rsidR="000F1FEA">
        <w:rPr>
          <w:caps w:val="0"/>
          <w:szCs w:val="24"/>
        </w:rPr>
        <w:t>Barzdų</w:t>
      </w:r>
      <w:r w:rsidRPr="00682B54">
        <w:rPr>
          <w:caps w:val="0"/>
          <w:color w:val="000000"/>
          <w:szCs w:val="24"/>
        </w:rPr>
        <w:t xml:space="preserve"> miestelyje, </w:t>
      </w:r>
      <w:r w:rsidR="000F1FEA">
        <w:rPr>
          <w:caps w:val="0"/>
          <w:color w:val="000000"/>
          <w:szCs w:val="24"/>
        </w:rPr>
        <w:t>Barzdų</w:t>
      </w:r>
      <w:r w:rsidRPr="00682B54">
        <w:rPr>
          <w:caps w:val="0"/>
          <w:color w:val="000000"/>
          <w:szCs w:val="24"/>
        </w:rPr>
        <w:t xml:space="preserve"> seniūnijoje, Šakių rajono savivaldybėje</w:t>
      </w:r>
      <w:r>
        <w:rPr>
          <w:caps w:val="0"/>
          <w:color w:val="000000"/>
          <w:szCs w:val="24"/>
        </w:rPr>
        <w:t>, ilgalaikei nuomai</w:t>
      </w:r>
      <w:r w:rsidRPr="00682B54">
        <w:rPr>
          <w:caps w:val="0"/>
          <w:color w:val="000000"/>
          <w:szCs w:val="24"/>
        </w:rPr>
        <w:t>.</w:t>
      </w:r>
      <w:r w:rsidRPr="00682B54">
        <w:rPr>
          <w:caps w:val="0"/>
          <w:szCs w:val="24"/>
        </w:rPr>
        <w:t xml:space="preserve"> </w:t>
      </w:r>
    </w:p>
    <w:p w14:paraId="43369A18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szCs w:val="24"/>
          <w:lang w:eastAsia="lt-LT"/>
        </w:rPr>
      </w:pPr>
      <w:r w:rsidRPr="00682B54">
        <w:rPr>
          <w:caps w:val="0"/>
          <w:szCs w:val="24"/>
        </w:rPr>
        <w:tab/>
        <w:t>2. Biudžeto lėšų poreikis, konkretūs finansavimo šaltiniai</w:t>
      </w:r>
      <w:r w:rsidRPr="00682B54">
        <w:rPr>
          <w:caps w:val="0"/>
          <w:szCs w:val="24"/>
          <w:lang w:eastAsia="lt-LT"/>
        </w:rPr>
        <w:t>: ......................................................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4"/>
        <w:gridCol w:w="4256"/>
      </w:tblGrid>
      <w:tr w:rsidR="00682B54" w:rsidRPr="00682B54" w14:paraId="60B56921" w14:textId="77777777" w:rsidTr="005C1447"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5A4B" w14:textId="77777777" w:rsidR="00682B54" w:rsidRPr="00682B54" w:rsidRDefault="00682B54" w:rsidP="00682B54">
            <w:pPr>
              <w:spacing w:line="276" w:lineRule="auto"/>
              <w:jc w:val="both"/>
              <w:rPr>
                <w:b/>
                <w:caps w:val="0"/>
                <w:szCs w:val="24"/>
              </w:rPr>
            </w:pPr>
            <w:r w:rsidRPr="00682B54">
              <w:rPr>
                <w:b/>
                <w:caps w:val="0"/>
                <w:szCs w:val="24"/>
              </w:rPr>
              <w:t>Lėšų suma</w:t>
            </w: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EC556" w14:textId="77777777" w:rsidR="00682B54" w:rsidRPr="00682B54" w:rsidRDefault="00682B54" w:rsidP="00682B54">
            <w:pPr>
              <w:spacing w:line="276" w:lineRule="auto"/>
              <w:jc w:val="both"/>
              <w:rPr>
                <w:b/>
                <w:caps w:val="0"/>
                <w:szCs w:val="24"/>
              </w:rPr>
            </w:pPr>
            <w:r w:rsidRPr="00682B54">
              <w:rPr>
                <w:b/>
                <w:caps w:val="0"/>
                <w:szCs w:val="24"/>
              </w:rPr>
              <w:t>Suderinta su</w:t>
            </w:r>
          </w:p>
        </w:tc>
      </w:tr>
      <w:tr w:rsidR="00682B54" w:rsidRPr="00682B54" w14:paraId="5CA44335" w14:textId="77777777" w:rsidTr="005C1447">
        <w:trPr>
          <w:trHeight w:val="70"/>
        </w:trPr>
        <w:tc>
          <w:tcPr>
            <w:tcW w:w="5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FE9E" w14:textId="77777777" w:rsidR="00682B54" w:rsidRPr="00682B54" w:rsidRDefault="00682B54" w:rsidP="00682B54">
            <w:pPr>
              <w:tabs>
                <w:tab w:val="left" w:pos="540"/>
              </w:tabs>
              <w:spacing w:line="276" w:lineRule="auto"/>
              <w:jc w:val="both"/>
              <w:rPr>
                <w:caps w:val="0"/>
                <w:szCs w:val="24"/>
              </w:rPr>
            </w:pPr>
          </w:p>
        </w:tc>
        <w:tc>
          <w:tcPr>
            <w:tcW w:w="4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AEE4" w14:textId="77777777" w:rsidR="00682B54" w:rsidRPr="00682B54" w:rsidRDefault="00682B54" w:rsidP="00682B54">
            <w:pPr>
              <w:spacing w:line="276" w:lineRule="auto"/>
              <w:jc w:val="both"/>
              <w:rPr>
                <w:caps w:val="0"/>
                <w:szCs w:val="24"/>
              </w:rPr>
            </w:pPr>
          </w:p>
        </w:tc>
      </w:tr>
    </w:tbl>
    <w:p w14:paraId="24B3350D" w14:textId="77777777" w:rsidR="00682B54" w:rsidRPr="00682B54" w:rsidRDefault="00682B54" w:rsidP="00682B54">
      <w:pPr>
        <w:tabs>
          <w:tab w:val="left" w:pos="720"/>
        </w:tabs>
        <w:spacing w:line="276" w:lineRule="auto"/>
        <w:jc w:val="both"/>
        <w:rPr>
          <w:caps w:val="0"/>
          <w:color w:val="000000"/>
          <w:szCs w:val="24"/>
          <w:lang w:eastAsia="lt-LT"/>
        </w:rPr>
      </w:pPr>
      <w:r w:rsidRPr="00682B54">
        <w:rPr>
          <w:caps w:val="0"/>
          <w:szCs w:val="24"/>
        </w:rPr>
        <w:tab/>
      </w:r>
      <w:r w:rsidRPr="00682B54">
        <w:rPr>
          <w:caps w:val="0"/>
          <w:color w:val="000000"/>
          <w:szCs w:val="24"/>
        </w:rPr>
        <w:t>3. Projekto antikorupcinis vertinimas (jei taip, pridedama antikorupcinio vertinimo pažyma): t</w:t>
      </w:r>
      <w:r w:rsidRPr="00682B54">
        <w:rPr>
          <w:caps w:val="0"/>
          <w:color w:val="000000"/>
          <w:szCs w:val="24"/>
          <w:lang w:eastAsia="lt-LT"/>
        </w:rPr>
        <w:t>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0A0703AD" w14:textId="77777777" w:rsidR="00682B54" w:rsidRPr="00682B54" w:rsidRDefault="00682B54" w:rsidP="00682B54">
      <w:pPr>
        <w:spacing w:line="276" w:lineRule="auto"/>
        <w:ind w:firstLine="720"/>
        <w:jc w:val="both"/>
        <w:rPr>
          <w:caps w:val="0"/>
          <w:color w:val="000000"/>
          <w:szCs w:val="24"/>
        </w:rPr>
      </w:pPr>
      <w:r w:rsidRPr="00682B54">
        <w:rPr>
          <w:caps w:val="0"/>
          <w:color w:val="000000"/>
          <w:szCs w:val="24"/>
        </w:rPr>
        <w:t>4. Kiti, projekto rengėjų nuomone, reikalingi paaiškinimai: Šakių rajono savivaldybės administracij</w:t>
      </w:r>
      <w:r>
        <w:rPr>
          <w:caps w:val="0"/>
          <w:color w:val="000000"/>
          <w:szCs w:val="24"/>
        </w:rPr>
        <w:t>ai</w:t>
      </w:r>
      <w:r w:rsidRPr="00682B54">
        <w:rPr>
          <w:caps w:val="0"/>
          <w:color w:val="000000"/>
          <w:szCs w:val="24"/>
        </w:rPr>
        <w:t xml:space="preserve"> </w:t>
      </w:r>
      <w:r>
        <w:rPr>
          <w:caps w:val="0"/>
          <w:color w:val="000000"/>
          <w:szCs w:val="24"/>
        </w:rPr>
        <w:t>valstybinės žemės ūkio paskirties žemės sklypo naudotoja</w:t>
      </w:r>
      <w:r w:rsidR="00B73660">
        <w:rPr>
          <w:caps w:val="0"/>
          <w:color w:val="000000"/>
          <w:szCs w:val="24"/>
        </w:rPr>
        <w:t>i J</w:t>
      </w:r>
      <w:r w:rsidR="005D2951">
        <w:rPr>
          <w:caps w:val="0"/>
          <w:color w:val="000000"/>
          <w:szCs w:val="24"/>
        </w:rPr>
        <w:t>.</w:t>
      </w:r>
      <w:r w:rsidR="00B73660">
        <w:rPr>
          <w:caps w:val="0"/>
          <w:color w:val="000000"/>
          <w:szCs w:val="24"/>
        </w:rPr>
        <w:t xml:space="preserve"> A</w:t>
      </w:r>
      <w:r w:rsidR="005D2951">
        <w:rPr>
          <w:caps w:val="0"/>
          <w:color w:val="000000"/>
          <w:szCs w:val="24"/>
        </w:rPr>
        <w:t>. (duomenys neskelbiami)</w:t>
      </w:r>
      <w:r w:rsidR="00B73660">
        <w:rPr>
          <w:caps w:val="0"/>
          <w:color w:val="000000"/>
          <w:szCs w:val="24"/>
        </w:rPr>
        <w:t xml:space="preserve"> ir A</w:t>
      </w:r>
      <w:r w:rsidR="005D2951">
        <w:rPr>
          <w:caps w:val="0"/>
          <w:color w:val="000000"/>
          <w:szCs w:val="24"/>
        </w:rPr>
        <w:t>.</w:t>
      </w:r>
      <w:r w:rsidR="00B73660">
        <w:rPr>
          <w:caps w:val="0"/>
          <w:color w:val="000000"/>
          <w:szCs w:val="24"/>
        </w:rPr>
        <w:t xml:space="preserve"> U</w:t>
      </w:r>
      <w:r w:rsidR="005D2951">
        <w:rPr>
          <w:caps w:val="0"/>
          <w:color w:val="000000"/>
          <w:szCs w:val="24"/>
        </w:rPr>
        <w:t>. (duomenys neskelbiami)</w:t>
      </w:r>
      <w:r>
        <w:rPr>
          <w:caps w:val="0"/>
          <w:color w:val="000000"/>
          <w:szCs w:val="24"/>
        </w:rPr>
        <w:t xml:space="preserve"> </w:t>
      </w:r>
      <w:r w:rsidRPr="00241FC0">
        <w:rPr>
          <w:caps w:val="0"/>
          <w:color w:val="000000"/>
          <w:szCs w:val="24"/>
        </w:rPr>
        <w:t>2024-</w:t>
      </w:r>
      <w:r w:rsidR="00B73660">
        <w:rPr>
          <w:caps w:val="0"/>
          <w:color w:val="000000"/>
          <w:szCs w:val="24"/>
        </w:rPr>
        <w:t>12</w:t>
      </w:r>
      <w:r w:rsidRPr="00241FC0">
        <w:rPr>
          <w:caps w:val="0"/>
          <w:color w:val="000000"/>
          <w:szCs w:val="24"/>
        </w:rPr>
        <w:t>-</w:t>
      </w:r>
      <w:r w:rsidR="00B73660">
        <w:rPr>
          <w:caps w:val="0"/>
          <w:color w:val="000000"/>
          <w:szCs w:val="24"/>
        </w:rPr>
        <w:t>04</w:t>
      </w:r>
      <w:r w:rsidRPr="00682B54">
        <w:rPr>
          <w:caps w:val="0"/>
          <w:color w:val="000000"/>
          <w:szCs w:val="24"/>
        </w:rPr>
        <w:t xml:space="preserve"> </w:t>
      </w:r>
      <w:r>
        <w:rPr>
          <w:caps w:val="0"/>
          <w:color w:val="000000"/>
          <w:szCs w:val="24"/>
        </w:rPr>
        <w:t>pateikė prašym</w:t>
      </w:r>
      <w:r w:rsidR="00B73660">
        <w:rPr>
          <w:caps w:val="0"/>
          <w:color w:val="000000"/>
          <w:szCs w:val="24"/>
        </w:rPr>
        <w:t>us</w:t>
      </w:r>
      <w:r>
        <w:rPr>
          <w:caps w:val="0"/>
          <w:color w:val="000000"/>
          <w:szCs w:val="24"/>
        </w:rPr>
        <w:t xml:space="preserve"> </w:t>
      </w:r>
      <w:r w:rsidRPr="00C65EDC">
        <w:rPr>
          <w:caps w:val="0"/>
          <w:color w:val="000000"/>
          <w:szCs w:val="24"/>
        </w:rPr>
        <w:t>Nr.</w:t>
      </w:r>
      <w:r>
        <w:rPr>
          <w:caps w:val="0"/>
          <w:color w:val="000000"/>
          <w:szCs w:val="24"/>
        </w:rPr>
        <w:t xml:space="preserve"> </w:t>
      </w:r>
      <w:r w:rsidR="006A1059">
        <w:rPr>
          <w:caps w:val="0"/>
          <w:color w:val="000000"/>
          <w:szCs w:val="24"/>
        </w:rPr>
        <w:t>P-</w:t>
      </w:r>
      <w:r w:rsidR="00B73660">
        <w:rPr>
          <w:caps w:val="0"/>
          <w:color w:val="000000"/>
          <w:szCs w:val="24"/>
        </w:rPr>
        <w:t>208</w:t>
      </w:r>
      <w:r w:rsidR="000553FE">
        <w:rPr>
          <w:caps w:val="0"/>
          <w:color w:val="000000"/>
          <w:szCs w:val="24"/>
        </w:rPr>
        <w:t>7</w:t>
      </w:r>
      <w:r w:rsidR="00B73660">
        <w:rPr>
          <w:caps w:val="0"/>
          <w:color w:val="000000"/>
          <w:szCs w:val="24"/>
        </w:rPr>
        <w:t xml:space="preserve"> ir Nr. P-20</w:t>
      </w:r>
      <w:r w:rsidR="000553FE">
        <w:rPr>
          <w:caps w:val="0"/>
          <w:color w:val="000000"/>
          <w:szCs w:val="24"/>
        </w:rPr>
        <w:t>89</w:t>
      </w:r>
      <w:r w:rsidR="000606C9">
        <w:rPr>
          <w:caps w:val="0"/>
          <w:color w:val="000000"/>
          <w:szCs w:val="24"/>
        </w:rPr>
        <w:t xml:space="preserve"> </w:t>
      </w:r>
      <w:r w:rsidRPr="00682B54">
        <w:rPr>
          <w:caps w:val="0"/>
          <w:color w:val="000000"/>
          <w:szCs w:val="24"/>
        </w:rPr>
        <w:t>dėl valstybinės žemės sklypo, kadastro Nr. 84</w:t>
      </w:r>
      <w:r w:rsidR="000F1FEA">
        <w:rPr>
          <w:caps w:val="0"/>
          <w:color w:val="000000"/>
          <w:szCs w:val="24"/>
        </w:rPr>
        <w:t>05</w:t>
      </w:r>
      <w:r w:rsidRPr="00682B54">
        <w:rPr>
          <w:caps w:val="0"/>
          <w:color w:val="000000"/>
          <w:szCs w:val="24"/>
        </w:rPr>
        <w:t>/000</w:t>
      </w:r>
      <w:r w:rsidR="000553FE">
        <w:rPr>
          <w:caps w:val="0"/>
          <w:color w:val="000000"/>
          <w:szCs w:val="24"/>
        </w:rPr>
        <w:t>4</w:t>
      </w:r>
      <w:r w:rsidRPr="00682B54">
        <w:rPr>
          <w:caps w:val="0"/>
          <w:color w:val="000000"/>
          <w:szCs w:val="24"/>
        </w:rPr>
        <w:t>:</w:t>
      </w:r>
      <w:r w:rsidR="000553FE">
        <w:rPr>
          <w:caps w:val="0"/>
          <w:color w:val="000000"/>
          <w:szCs w:val="24"/>
        </w:rPr>
        <w:t>216</w:t>
      </w:r>
      <w:r w:rsidRPr="00682B54">
        <w:rPr>
          <w:caps w:val="0"/>
          <w:color w:val="000000"/>
          <w:szCs w:val="24"/>
        </w:rPr>
        <w:t xml:space="preserve">, esančio </w:t>
      </w:r>
      <w:bookmarkStart w:id="2" w:name="_Hlk159582447"/>
      <w:r w:rsidR="000F1FEA">
        <w:rPr>
          <w:caps w:val="0"/>
          <w:color w:val="000000"/>
          <w:szCs w:val="24"/>
        </w:rPr>
        <w:t>Barzdų</w:t>
      </w:r>
      <w:r w:rsidRPr="00682B54">
        <w:rPr>
          <w:caps w:val="0"/>
          <w:color w:val="000000"/>
          <w:szCs w:val="24"/>
        </w:rPr>
        <w:t xml:space="preserve"> mstl., </w:t>
      </w:r>
      <w:r w:rsidR="000F1FEA">
        <w:rPr>
          <w:caps w:val="0"/>
          <w:color w:val="000000"/>
          <w:szCs w:val="24"/>
        </w:rPr>
        <w:t>Barzdų</w:t>
      </w:r>
      <w:r w:rsidRPr="00682B54">
        <w:rPr>
          <w:caps w:val="0"/>
          <w:color w:val="000000"/>
          <w:szCs w:val="24"/>
        </w:rPr>
        <w:t xml:space="preserve"> sen., Šakių r. sav., </w:t>
      </w:r>
      <w:bookmarkEnd w:id="2"/>
      <w:r>
        <w:rPr>
          <w:caps w:val="0"/>
          <w:color w:val="000000"/>
          <w:szCs w:val="24"/>
        </w:rPr>
        <w:t xml:space="preserve">išnuomojimo ilgalaikei nuomai </w:t>
      </w:r>
      <w:r w:rsidR="00C5563C">
        <w:rPr>
          <w:caps w:val="0"/>
          <w:color w:val="000000"/>
          <w:szCs w:val="24"/>
        </w:rPr>
        <w:t>–</w:t>
      </w:r>
      <w:r w:rsidR="00B73660">
        <w:rPr>
          <w:caps w:val="0"/>
          <w:color w:val="000000"/>
          <w:szCs w:val="24"/>
        </w:rPr>
        <w:t xml:space="preserve"> 1</w:t>
      </w:r>
      <w:r>
        <w:rPr>
          <w:caps w:val="0"/>
          <w:color w:val="000000"/>
          <w:szCs w:val="24"/>
        </w:rPr>
        <w:t>5 m</w:t>
      </w:r>
      <w:r w:rsidR="00B73660">
        <w:rPr>
          <w:caps w:val="0"/>
          <w:color w:val="000000"/>
          <w:szCs w:val="24"/>
        </w:rPr>
        <w:t>etų terminui</w:t>
      </w:r>
      <w:r>
        <w:rPr>
          <w:caps w:val="0"/>
          <w:color w:val="000000"/>
          <w:szCs w:val="24"/>
        </w:rPr>
        <w:t>.</w:t>
      </w:r>
      <w:r w:rsidRPr="00682B54">
        <w:rPr>
          <w:caps w:val="0"/>
          <w:color w:val="000000"/>
          <w:szCs w:val="24"/>
        </w:rPr>
        <w:t xml:space="preserve"> </w:t>
      </w:r>
    </w:p>
    <w:p w14:paraId="4A24B00E" w14:textId="2AD377C1" w:rsidR="00682B54" w:rsidRPr="00682B54" w:rsidRDefault="00B73660" w:rsidP="00682B54">
      <w:pPr>
        <w:spacing w:line="276" w:lineRule="auto"/>
        <w:ind w:firstLine="720"/>
        <w:jc w:val="both"/>
        <w:rPr>
          <w:caps w:val="0"/>
          <w:color w:val="000000"/>
          <w:szCs w:val="24"/>
        </w:rPr>
      </w:pPr>
      <w:r>
        <w:rPr>
          <w:iCs/>
          <w:caps w:val="0"/>
          <w:szCs w:val="24"/>
        </w:rPr>
        <w:t>Ši</w:t>
      </w:r>
      <w:r w:rsidR="00A116AC">
        <w:rPr>
          <w:iCs/>
          <w:caps w:val="0"/>
          <w:szCs w:val="24"/>
        </w:rPr>
        <w:t>s</w:t>
      </w:r>
      <w:r>
        <w:rPr>
          <w:iCs/>
          <w:caps w:val="0"/>
          <w:szCs w:val="24"/>
        </w:rPr>
        <w:t xml:space="preserve"> žemės sklypa</w:t>
      </w:r>
      <w:r w:rsidR="00A116AC">
        <w:rPr>
          <w:iCs/>
          <w:caps w:val="0"/>
          <w:szCs w:val="24"/>
        </w:rPr>
        <w:t>s</w:t>
      </w:r>
      <w:r>
        <w:rPr>
          <w:iCs/>
          <w:caps w:val="0"/>
          <w:szCs w:val="24"/>
        </w:rPr>
        <w:t xml:space="preserve"> buvo suprojektuot</w:t>
      </w:r>
      <w:r w:rsidR="00A116AC">
        <w:rPr>
          <w:iCs/>
          <w:caps w:val="0"/>
          <w:szCs w:val="24"/>
        </w:rPr>
        <w:t>as</w:t>
      </w:r>
      <w:r>
        <w:rPr>
          <w:iCs/>
          <w:caps w:val="0"/>
          <w:szCs w:val="24"/>
        </w:rPr>
        <w:t xml:space="preserve"> ir patvirtintas Marijampolės apskrities viršininko administracijos 1999-03-26</w:t>
      </w:r>
      <w:r w:rsidR="00AE3545">
        <w:rPr>
          <w:iCs/>
          <w:caps w:val="0"/>
          <w:szCs w:val="24"/>
        </w:rPr>
        <w:t xml:space="preserve"> įsakymu Nr. 61 </w:t>
      </w:r>
      <w:proofErr w:type="spellStart"/>
      <w:r w:rsidR="00AE3545">
        <w:rPr>
          <w:iCs/>
          <w:caps w:val="0"/>
          <w:szCs w:val="24"/>
        </w:rPr>
        <w:t>ŽŠ</w:t>
      </w:r>
      <w:proofErr w:type="spellEnd"/>
      <w:r w:rsidR="00AE3545">
        <w:rPr>
          <w:iCs/>
          <w:caps w:val="0"/>
          <w:szCs w:val="24"/>
        </w:rPr>
        <w:t xml:space="preserve"> „Dėl žemės reformos žemėtvarkos projekto </w:t>
      </w:r>
      <w:r w:rsidR="00736469">
        <w:rPr>
          <w:iCs/>
          <w:caps w:val="0"/>
          <w:szCs w:val="24"/>
        </w:rPr>
        <w:t>pa</w:t>
      </w:r>
      <w:r w:rsidR="00AE3545">
        <w:rPr>
          <w:iCs/>
          <w:caps w:val="0"/>
          <w:szCs w:val="24"/>
        </w:rPr>
        <w:t>tvirtinimo“</w:t>
      </w:r>
      <w:r w:rsidR="00A116AC">
        <w:rPr>
          <w:iCs/>
          <w:caps w:val="0"/>
          <w:szCs w:val="24"/>
        </w:rPr>
        <w:t xml:space="preserve"> kaip asmeninio ūkio žemės sklypas. Atsižvelgiant į </w:t>
      </w:r>
      <w:r w:rsidR="00B55C3E">
        <w:rPr>
          <w:iCs/>
          <w:caps w:val="0"/>
          <w:szCs w:val="24"/>
        </w:rPr>
        <w:t xml:space="preserve">asmenų pateiktą </w:t>
      </w:r>
      <w:r w:rsidR="00A116AC">
        <w:rPr>
          <w:iCs/>
          <w:caps w:val="0"/>
          <w:szCs w:val="24"/>
        </w:rPr>
        <w:t>paveldėjimo teisės liudijimą pagal įstatymą</w:t>
      </w:r>
      <w:r w:rsidR="00B55C3E">
        <w:rPr>
          <w:iCs/>
          <w:caps w:val="0"/>
          <w:szCs w:val="24"/>
        </w:rPr>
        <w:t xml:space="preserve"> (2006-11-09)</w:t>
      </w:r>
      <w:r w:rsidR="00A116AC">
        <w:rPr>
          <w:iCs/>
          <w:caps w:val="0"/>
          <w:szCs w:val="24"/>
        </w:rPr>
        <w:t>, Notarinio registro Nr. 6918, kuriame nurodyta, kad du įpėdiniai: J</w:t>
      </w:r>
      <w:r w:rsidR="006412C4">
        <w:rPr>
          <w:iCs/>
          <w:caps w:val="0"/>
          <w:szCs w:val="24"/>
        </w:rPr>
        <w:t xml:space="preserve">. </w:t>
      </w:r>
      <w:r w:rsidR="00A116AC">
        <w:rPr>
          <w:iCs/>
          <w:caps w:val="0"/>
          <w:szCs w:val="24"/>
        </w:rPr>
        <w:t>U</w:t>
      </w:r>
      <w:r w:rsidR="006412C4">
        <w:rPr>
          <w:iCs/>
          <w:caps w:val="0"/>
          <w:szCs w:val="24"/>
        </w:rPr>
        <w:t>. (duomenys neskelbiami)</w:t>
      </w:r>
      <w:r w:rsidR="00A116AC">
        <w:rPr>
          <w:iCs/>
          <w:caps w:val="0"/>
          <w:szCs w:val="24"/>
        </w:rPr>
        <w:t xml:space="preserve"> (šiuo metu pavarde – J</w:t>
      </w:r>
      <w:r w:rsidR="005D2951">
        <w:rPr>
          <w:iCs/>
          <w:caps w:val="0"/>
          <w:szCs w:val="24"/>
        </w:rPr>
        <w:t>.</w:t>
      </w:r>
      <w:r w:rsidR="00A116AC">
        <w:rPr>
          <w:iCs/>
          <w:caps w:val="0"/>
          <w:szCs w:val="24"/>
        </w:rPr>
        <w:t xml:space="preserve"> A</w:t>
      </w:r>
      <w:r w:rsidR="005D2951">
        <w:rPr>
          <w:iCs/>
          <w:caps w:val="0"/>
          <w:szCs w:val="24"/>
        </w:rPr>
        <w:t>. (duomenys neskelbiami)</w:t>
      </w:r>
      <w:r w:rsidR="00A116AC">
        <w:rPr>
          <w:iCs/>
          <w:caps w:val="0"/>
          <w:szCs w:val="24"/>
        </w:rPr>
        <w:t>) ir A</w:t>
      </w:r>
      <w:r w:rsidR="005D2951">
        <w:rPr>
          <w:iCs/>
          <w:caps w:val="0"/>
          <w:szCs w:val="24"/>
        </w:rPr>
        <w:t>.</w:t>
      </w:r>
      <w:r w:rsidR="00A116AC">
        <w:rPr>
          <w:iCs/>
          <w:caps w:val="0"/>
          <w:szCs w:val="24"/>
        </w:rPr>
        <w:t xml:space="preserve"> U</w:t>
      </w:r>
      <w:r w:rsidR="005D2951">
        <w:rPr>
          <w:iCs/>
          <w:caps w:val="0"/>
          <w:szCs w:val="24"/>
        </w:rPr>
        <w:t>. (duomenys neskelbiami)</w:t>
      </w:r>
      <w:r w:rsidR="00A116AC">
        <w:rPr>
          <w:iCs/>
          <w:caps w:val="0"/>
          <w:szCs w:val="24"/>
        </w:rPr>
        <w:t xml:space="preserve"> paveldėjo </w:t>
      </w:r>
      <w:r w:rsidR="00F77513">
        <w:rPr>
          <w:iCs/>
          <w:caps w:val="0"/>
          <w:szCs w:val="24"/>
        </w:rPr>
        <w:t xml:space="preserve">teisę į </w:t>
      </w:r>
      <w:r w:rsidR="00A116AC">
        <w:rPr>
          <w:iCs/>
          <w:caps w:val="0"/>
          <w:szCs w:val="24"/>
        </w:rPr>
        <w:t>po ½ turėto 1,00 ha asmeninio ūkio žemės plotą, kuris šiuo metu</w:t>
      </w:r>
      <w:r w:rsidR="00736469">
        <w:rPr>
          <w:iCs/>
          <w:caps w:val="0"/>
          <w:szCs w:val="24"/>
        </w:rPr>
        <w:t xml:space="preserve"> paženklintas</w:t>
      </w:r>
      <w:r w:rsidR="00DB26BC">
        <w:rPr>
          <w:iCs/>
          <w:caps w:val="0"/>
          <w:szCs w:val="24"/>
        </w:rPr>
        <w:t>,</w:t>
      </w:r>
      <w:r w:rsidR="00736469">
        <w:rPr>
          <w:iCs/>
          <w:caps w:val="0"/>
          <w:szCs w:val="24"/>
        </w:rPr>
        <w:t xml:space="preserve"> atliekant preliminarius matavimus</w:t>
      </w:r>
      <w:r w:rsidR="005C0C74">
        <w:rPr>
          <w:iCs/>
          <w:caps w:val="0"/>
          <w:szCs w:val="24"/>
        </w:rPr>
        <w:t>,</w:t>
      </w:r>
      <w:r w:rsidR="00AE3545">
        <w:rPr>
          <w:iCs/>
          <w:caps w:val="0"/>
          <w:szCs w:val="24"/>
        </w:rPr>
        <w:t xml:space="preserve"> </w:t>
      </w:r>
      <w:r w:rsidR="00736469">
        <w:rPr>
          <w:iCs/>
          <w:caps w:val="0"/>
          <w:szCs w:val="24"/>
        </w:rPr>
        <w:t>trijuose žemės ūkio paskirties žemės sklypuose (0,1700 ha</w:t>
      </w:r>
      <w:r w:rsidR="00796FCB">
        <w:rPr>
          <w:iCs/>
          <w:caps w:val="0"/>
          <w:szCs w:val="24"/>
        </w:rPr>
        <w:t>,</w:t>
      </w:r>
      <w:r w:rsidR="00736469">
        <w:rPr>
          <w:iCs/>
          <w:caps w:val="0"/>
          <w:szCs w:val="24"/>
        </w:rPr>
        <w:t xml:space="preserve"> 0,2000 ha</w:t>
      </w:r>
      <w:r w:rsidR="00F77513">
        <w:rPr>
          <w:iCs/>
          <w:caps w:val="0"/>
          <w:szCs w:val="24"/>
        </w:rPr>
        <w:t>,</w:t>
      </w:r>
      <w:r w:rsidR="00736469">
        <w:rPr>
          <w:iCs/>
          <w:caps w:val="0"/>
          <w:szCs w:val="24"/>
        </w:rPr>
        <w:t xml:space="preserve"> 0,6500 ha), esančiuose Barzdų miestelyje, Barzdų </w:t>
      </w:r>
      <w:r w:rsidR="00884F60">
        <w:rPr>
          <w:iCs/>
          <w:caps w:val="0"/>
          <w:szCs w:val="24"/>
        </w:rPr>
        <w:t>seniūnijo</w:t>
      </w:r>
      <w:r w:rsidR="00736469">
        <w:rPr>
          <w:iCs/>
          <w:caps w:val="0"/>
          <w:szCs w:val="24"/>
        </w:rPr>
        <w:t>je, Šakių rajono savivaldybėje</w:t>
      </w:r>
      <w:r w:rsidR="00DB26BC">
        <w:rPr>
          <w:iCs/>
          <w:caps w:val="0"/>
          <w:szCs w:val="24"/>
        </w:rPr>
        <w:t xml:space="preserve">. </w:t>
      </w:r>
      <w:r w:rsidR="00291A0A">
        <w:rPr>
          <w:iCs/>
          <w:caps w:val="0"/>
          <w:szCs w:val="24"/>
        </w:rPr>
        <w:t>K</w:t>
      </w:r>
      <w:r w:rsidR="00F77513">
        <w:rPr>
          <w:iCs/>
          <w:caps w:val="0"/>
          <w:szCs w:val="24"/>
        </w:rPr>
        <w:t>iekvienas žemės sklypas atitinkamai išnuomojamas po ½ dalį</w:t>
      </w:r>
      <w:r w:rsidR="00DB26BC">
        <w:rPr>
          <w:iCs/>
          <w:caps w:val="0"/>
          <w:szCs w:val="24"/>
        </w:rPr>
        <w:t xml:space="preserve"> paveldėtojams</w:t>
      </w:r>
      <w:r w:rsidR="00F77513">
        <w:rPr>
          <w:iCs/>
          <w:caps w:val="0"/>
          <w:szCs w:val="24"/>
        </w:rPr>
        <w:t>. Atsižvelgiant į asmenų prašym</w:t>
      </w:r>
      <w:r w:rsidR="00DB26BC">
        <w:rPr>
          <w:iCs/>
          <w:caps w:val="0"/>
          <w:szCs w:val="24"/>
        </w:rPr>
        <w:t>us</w:t>
      </w:r>
      <w:r w:rsidR="00F77513">
        <w:rPr>
          <w:iCs/>
          <w:caps w:val="0"/>
          <w:szCs w:val="24"/>
        </w:rPr>
        <w:t xml:space="preserve"> išnuomoti</w:t>
      </w:r>
      <w:r w:rsidR="00B55C3E">
        <w:rPr>
          <w:iCs/>
          <w:caps w:val="0"/>
          <w:szCs w:val="24"/>
        </w:rPr>
        <w:t xml:space="preserve"> 0,</w:t>
      </w:r>
      <w:r w:rsidR="000553FE">
        <w:rPr>
          <w:iCs/>
          <w:caps w:val="0"/>
          <w:szCs w:val="24"/>
        </w:rPr>
        <w:t>17</w:t>
      </w:r>
      <w:r w:rsidR="00B55C3E">
        <w:rPr>
          <w:iCs/>
          <w:caps w:val="0"/>
          <w:szCs w:val="24"/>
        </w:rPr>
        <w:t>00 ha ploto</w:t>
      </w:r>
      <w:r w:rsidR="00F77513">
        <w:rPr>
          <w:iCs/>
          <w:caps w:val="0"/>
          <w:szCs w:val="24"/>
        </w:rPr>
        <w:t xml:space="preserve"> žemės sklypą 15 metų laikotarpiui ir į aukščiau minėtą paveldėjimą, </w:t>
      </w:r>
      <w:r w:rsidR="00BB2407">
        <w:rPr>
          <w:iCs/>
          <w:caps w:val="0"/>
          <w:szCs w:val="24"/>
        </w:rPr>
        <w:t>tikslinga tenkinti asmen</w:t>
      </w:r>
      <w:r w:rsidR="00F77513">
        <w:rPr>
          <w:iCs/>
          <w:caps w:val="0"/>
          <w:szCs w:val="24"/>
        </w:rPr>
        <w:t>ų</w:t>
      </w:r>
      <w:r w:rsidR="00BB2407">
        <w:rPr>
          <w:iCs/>
          <w:caps w:val="0"/>
          <w:szCs w:val="24"/>
        </w:rPr>
        <w:t xml:space="preserve"> pateikt</w:t>
      </w:r>
      <w:r w:rsidR="00F77513">
        <w:rPr>
          <w:iCs/>
          <w:caps w:val="0"/>
          <w:szCs w:val="24"/>
        </w:rPr>
        <w:t>us</w:t>
      </w:r>
      <w:r w:rsidR="00BB2407">
        <w:rPr>
          <w:iCs/>
          <w:caps w:val="0"/>
          <w:szCs w:val="24"/>
        </w:rPr>
        <w:t xml:space="preserve"> prašym</w:t>
      </w:r>
      <w:r w:rsidR="00F77513">
        <w:rPr>
          <w:iCs/>
          <w:caps w:val="0"/>
          <w:szCs w:val="24"/>
        </w:rPr>
        <w:t>us</w:t>
      </w:r>
      <w:r w:rsidR="00690347">
        <w:rPr>
          <w:iCs/>
          <w:caps w:val="0"/>
          <w:szCs w:val="24"/>
        </w:rPr>
        <w:t>,</w:t>
      </w:r>
      <w:r w:rsidR="00BF142A">
        <w:rPr>
          <w:iCs/>
          <w:caps w:val="0"/>
          <w:szCs w:val="24"/>
        </w:rPr>
        <w:t xml:space="preserve"> sudarant </w:t>
      </w:r>
      <w:r w:rsidR="00B55C3E">
        <w:rPr>
          <w:iCs/>
          <w:caps w:val="0"/>
          <w:szCs w:val="24"/>
        </w:rPr>
        <w:t>asmeniniam ūkiui skirt</w:t>
      </w:r>
      <w:r w:rsidR="00DB26BC">
        <w:rPr>
          <w:iCs/>
          <w:caps w:val="0"/>
          <w:szCs w:val="24"/>
        </w:rPr>
        <w:t>ą</w:t>
      </w:r>
      <w:r w:rsidR="00B55C3E">
        <w:rPr>
          <w:iCs/>
          <w:caps w:val="0"/>
          <w:szCs w:val="24"/>
        </w:rPr>
        <w:t xml:space="preserve"> </w:t>
      </w:r>
      <w:r w:rsidR="00BF142A">
        <w:rPr>
          <w:iCs/>
          <w:caps w:val="0"/>
          <w:szCs w:val="24"/>
        </w:rPr>
        <w:t>valstybinės žemės ūkio paskirties žemės sklyp</w:t>
      </w:r>
      <w:r w:rsidR="00DB26BC">
        <w:rPr>
          <w:iCs/>
          <w:caps w:val="0"/>
          <w:szCs w:val="24"/>
        </w:rPr>
        <w:t>ą,</w:t>
      </w:r>
      <w:r w:rsidR="00BF142A">
        <w:rPr>
          <w:iCs/>
          <w:caps w:val="0"/>
          <w:szCs w:val="24"/>
        </w:rPr>
        <w:t xml:space="preserve"> ilgalaik</w:t>
      </w:r>
      <w:r w:rsidR="00B55C3E">
        <w:rPr>
          <w:iCs/>
          <w:caps w:val="0"/>
          <w:szCs w:val="24"/>
        </w:rPr>
        <w:t>ės</w:t>
      </w:r>
      <w:r w:rsidR="002A1BE2">
        <w:rPr>
          <w:iCs/>
          <w:caps w:val="0"/>
          <w:szCs w:val="24"/>
        </w:rPr>
        <w:t xml:space="preserve"> </w:t>
      </w:r>
      <w:r w:rsidR="00BF142A">
        <w:rPr>
          <w:iCs/>
          <w:caps w:val="0"/>
          <w:szCs w:val="24"/>
        </w:rPr>
        <w:t>nuom</w:t>
      </w:r>
      <w:r w:rsidR="00B55C3E">
        <w:rPr>
          <w:iCs/>
          <w:caps w:val="0"/>
          <w:szCs w:val="24"/>
        </w:rPr>
        <w:t>os</w:t>
      </w:r>
      <w:r w:rsidR="00BF142A">
        <w:rPr>
          <w:iCs/>
          <w:caps w:val="0"/>
          <w:szCs w:val="24"/>
        </w:rPr>
        <w:t xml:space="preserve"> sutart</w:t>
      </w:r>
      <w:r w:rsidR="00511259">
        <w:rPr>
          <w:iCs/>
          <w:caps w:val="0"/>
          <w:szCs w:val="24"/>
        </w:rPr>
        <w:t>is</w:t>
      </w:r>
      <w:r w:rsidR="00BB2407">
        <w:rPr>
          <w:iCs/>
          <w:caps w:val="0"/>
          <w:szCs w:val="24"/>
        </w:rPr>
        <w:t>.</w:t>
      </w:r>
      <w:r w:rsidR="006632C6">
        <w:rPr>
          <w:iCs/>
          <w:caps w:val="0"/>
          <w:szCs w:val="24"/>
        </w:rPr>
        <w:t xml:space="preserve"> </w:t>
      </w:r>
    </w:p>
    <w:p w14:paraId="7C82E95E" w14:textId="77777777" w:rsidR="00682B54" w:rsidRPr="00BD727D" w:rsidRDefault="00682B54" w:rsidP="00230B35">
      <w:pPr>
        <w:jc w:val="both"/>
        <w:rPr>
          <w:caps w:val="0"/>
          <w:szCs w:val="24"/>
        </w:rPr>
      </w:pPr>
    </w:p>
    <w:sectPr w:rsidR="00682B54" w:rsidRPr="00BD727D" w:rsidSect="005714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135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8E0C9A" w14:textId="77777777" w:rsidR="00ED6DC0" w:rsidRDefault="00ED6DC0">
      <w:r>
        <w:separator/>
      </w:r>
    </w:p>
  </w:endnote>
  <w:endnote w:type="continuationSeparator" w:id="0">
    <w:p w14:paraId="3B1A749A" w14:textId="77777777" w:rsidR="00ED6DC0" w:rsidRDefault="00ED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87D88" w14:textId="77777777" w:rsidR="00D5719A" w:rsidRDefault="00D5719A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01490C4" w14:textId="77777777" w:rsidR="00D5719A" w:rsidRDefault="00D5719A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979C5" w14:textId="77777777" w:rsidR="00D5719A" w:rsidRDefault="00D5719A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B6F58" w14:textId="77777777" w:rsidR="00ED6DC0" w:rsidRDefault="00ED6DC0">
      <w:r>
        <w:separator/>
      </w:r>
    </w:p>
  </w:footnote>
  <w:footnote w:type="continuationSeparator" w:id="0">
    <w:p w14:paraId="3C956D4A" w14:textId="77777777" w:rsidR="00ED6DC0" w:rsidRDefault="00ED6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FF52C" w14:textId="77777777" w:rsidR="00D5719A" w:rsidRDefault="00D5719A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1FD8BDB" w14:textId="77777777" w:rsidR="00D5719A" w:rsidRDefault="00D5719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F0C73" w14:textId="517E4B33" w:rsidR="00D5719A" w:rsidRPr="00682B54" w:rsidRDefault="00D5719A" w:rsidP="003F0219">
    <w:pPr>
      <w:pStyle w:val="Antrats"/>
      <w:jc w:val="right"/>
      <w:rPr>
        <w:lang w:val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90331" w14:textId="198DC884" w:rsidR="001C249C" w:rsidRPr="003F0219" w:rsidRDefault="001C249C" w:rsidP="003F0219">
    <w:pPr>
      <w:pStyle w:val="Antrats"/>
      <w:jc w:val="right"/>
      <w:rPr>
        <w:b/>
        <w:bCs/>
        <w:lang w:val="lt-LT"/>
      </w:rPr>
    </w:pPr>
    <w:r>
      <w:rPr>
        <w:lang w:val="lt-LT"/>
      </w:rPr>
      <w:tab/>
    </w:r>
    <w:r>
      <w:rPr>
        <w:lang w:val="lt-LT"/>
      </w:rPr>
      <w:tab/>
      <w:t xml:space="preserve">                        </w:t>
    </w:r>
    <w:r w:rsidRPr="003F0219">
      <w:rPr>
        <w:b/>
        <w:bCs/>
        <w:lang w:val="lt-LT"/>
      </w:rPr>
      <w:t>P</w:t>
    </w:r>
    <w:r w:rsidRPr="003F0219">
      <w:rPr>
        <w:b/>
        <w:bCs/>
        <w:caps w:val="0"/>
        <w:lang w:val="lt-LT"/>
      </w:rPr>
      <w:t>rojektas</w:t>
    </w:r>
    <w:r w:rsidR="003F0219">
      <w:rPr>
        <w:b/>
        <w:bCs/>
        <w:caps w:val="0"/>
        <w:lang w:val="lt-LT"/>
      </w:rPr>
      <w:t xml:space="preserve"> nuasmenintas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D2FB0"/>
    <w:multiLevelType w:val="hybridMultilevel"/>
    <w:tmpl w:val="36E67EB4"/>
    <w:lvl w:ilvl="0" w:tplc="5FC2E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836A1D"/>
    <w:multiLevelType w:val="hybridMultilevel"/>
    <w:tmpl w:val="E3B2A1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B733D2B"/>
    <w:multiLevelType w:val="hybridMultilevel"/>
    <w:tmpl w:val="61F448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ED0528D"/>
    <w:multiLevelType w:val="hybridMultilevel"/>
    <w:tmpl w:val="36E67EB4"/>
    <w:lvl w:ilvl="0" w:tplc="5FC2E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E31"/>
    <w:rsid w:val="000042DC"/>
    <w:rsid w:val="00010E04"/>
    <w:rsid w:val="00012A0C"/>
    <w:rsid w:val="00014452"/>
    <w:rsid w:val="000258F4"/>
    <w:rsid w:val="0002594C"/>
    <w:rsid w:val="000328CE"/>
    <w:rsid w:val="00034381"/>
    <w:rsid w:val="0003446C"/>
    <w:rsid w:val="00051140"/>
    <w:rsid w:val="0005371F"/>
    <w:rsid w:val="000553FE"/>
    <w:rsid w:val="00057EC3"/>
    <w:rsid w:val="000606C9"/>
    <w:rsid w:val="000654C3"/>
    <w:rsid w:val="00067E9F"/>
    <w:rsid w:val="00067F25"/>
    <w:rsid w:val="00071CF1"/>
    <w:rsid w:val="00087998"/>
    <w:rsid w:val="00092136"/>
    <w:rsid w:val="0009786E"/>
    <w:rsid w:val="000A5D7B"/>
    <w:rsid w:val="000B7376"/>
    <w:rsid w:val="000C094F"/>
    <w:rsid w:val="000D4B88"/>
    <w:rsid w:val="000D540E"/>
    <w:rsid w:val="000E2E0A"/>
    <w:rsid w:val="000F1FEA"/>
    <w:rsid w:val="000F2400"/>
    <w:rsid w:val="001041D3"/>
    <w:rsid w:val="0012790B"/>
    <w:rsid w:val="00136942"/>
    <w:rsid w:val="001409EF"/>
    <w:rsid w:val="00151191"/>
    <w:rsid w:val="00155189"/>
    <w:rsid w:val="00165594"/>
    <w:rsid w:val="00170784"/>
    <w:rsid w:val="00184659"/>
    <w:rsid w:val="001971CD"/>
    <w:rsid w:val="001A3D8A"/>
    <w:rsid w:val="001B1D24"/>
    <w:rsid w:val="001B2259"/>
    <w:rsid w:val="001B2270"/>
    <w:rsid w:val="001C1176"/>
    <w:rsid w:val="001C249C"/>
    <w:rsid w:val="001C2E26"/>
    <w:rsid w:val="001C7939"/>
    <w:rsid w:val="001D0C04"/>
    <w:rsid w:val="001D1C39"/>
    <w:rsid w:val="001E7989"/>
    <w:rsid w:val="001F3C88"/>
    <w:rsid w:val="00204420"/>
    <w:rsid w:val="002111F5"/>
    <w:rsid w:val="0021296F"/>
    <w:rsid w:val="00221498"/>
    <w:rsid w:val="00225D7E"/>
    <w:rsid w:val="00230B35"/>
    <w:rsid w:val="0023102E"/>
    <w:rsid w:val="00241FC0"/>
    <w:rsid w:val="00252C18"/>
    <w:rsid w:val="0025419D"/>
    <w:rsid w:val="0026397B"/>
    <w:rsid w:val="00275FB8"/>
    <w:rsid w:val="00277E9D"/>
    <w:rsid w:val="00291A0A"/>
    <w:rsid w:val="002A1BE2"/>
    <w:rsid w:val="002A1E06"/>
    <w:rsid w:val="002B4E98"/>
    <w:rsid w:val="002B5735"/>
    <w:rsid w:val="002B6B1E"/>
    <w:rsid w:val="002C0F51"/>
    <w:rsid w:val="002C3496"/>
    <w:rsid w:val="002D1270"/>
    <w:rsid w:val="002D344B"/>
    <w:rsid w:val="002D3E87"/>
    <w:rsid w:val="002D71CC"/>
    <w:rsid w:val="002D78F2"/>
    <w:rsid w:val="002E693B"/>
    <w:rsid w:val="002F77FC"/>
    <w:rsid w:val="0030059C"/>
    <w:rsid w:val="00314975"/>
    <w:rsid w:val="003212A8"/>
    <w:rsid w:val="00330CBA"/>
    <w:rsid w:val="00333DB8"/>
    <w:rsid w:val="0033405E"/>
    <w:rsid w:val="00340F3C"/>
    <w:rsid w:val="00342534"/>
    <w:rsid w:val="0034665E"/>
    <w:rsid w:val="003475AE"/>
    <w:rsid w:val="0035041E"/>
    <w:rsid w:val="00352151"/>
    <w:rsid w:val="00357F19"/>
    <w:rsid w:val="003671BA"/>
    <w:rsid w:val="003728B1"/>
    <w:rsid w:val="00373201"/>
    <w:rsid w:val="00373BE8"/>
    <w:rsid w:val="003764A1"/>
    <w:rsid w:val="00386717"/>
    <w:rsid w:val="00386782"/>
    <w:rsid w:val="0039241A"/>
    <w:rsid w:val="003A27CB"/>
    <w:rsid w:val="003A37E8"/>
    <w:rsid w:val="003A4CCC"/>
    <w:rsid w:val="003B3D80"/>
    <w:rsid w:val="003B3FC7"/>
    <w:rsid w:val="003B6C49"/>
    <w:rsid w:val="003D28FB"/>
    <w:rsid w:val="003D6BC8"/>
    <w:rsid w:val="003E3737"/>
    <w:rsid w:val="003E720E"/>
    <w:rsid w:val="003F0219"/>
    <w:rsid w:val="003F578A"/>
    <w:rsid w:val="00406592"/>
    <w:rsid w:val="00413E9E"/>
    <w:rsid w:val="004178AE"/>
    <w:rsid w:val="0042655E"/>
    <w:rsid w:val="0043282F"/>
    <w:rsid w:val="00433880"/>
    <w:rsid w:val="00440DDD"/>
    <w:rsid w:val="004463D5"/>
    <w:rsid w:val="004479E9"/>
    <w:rsid w:val="00461BA8"/>
    <w:rsid w:val="00464440"/>
    <w:rsid w:val="004673E0"/>
    <w:rsid w:val="00484E0D"/>
    <w:rsid w:val="00486486"/>
    <w:rsid w:val="00487AD7"/>
    <w:rsid w:val="0049097C"/>
    <w:rsid w:val="00490D37"/>
    <w:rsid w:val="00494200"/>
    <w:rsid w:val="00495124"/>
    <w:rsid w:val="004A3204"/>
    <w:rsid w:val="004A5910"/>
    <w:rsid w:val="004A5C6B"/>
    <w:rsid w:val="004B5956"/>
    <w:rsid w:val="004C0BC9"/>
    <w:rsid w:val="004C149F"/>
    <w:rsid w:val="004C1576"/>
    <w:rsid w:val="004C51AE"/>
    <w:rsid w:val="004D1877"/>
    <w:rsid w:val="004E2DCC"/>
    <w:rsid w:val="004E3F4F"/>
    <w:rsid w:val="004E40DE"/>
    <w:rsid w:val="004F3625"/>
    <w:rsid w:val="004F5425"/>
    <w:rsid w:val="004F6672"/>
    <w:rsid w:val="00504242"/>
    <w:rsid w:val="00506908"/>
    <w:rsid w:val="00511259"/>
    <w:rsid w:val="00512094"/>
    <w:rsid w:val="005138FD"/>
    <w:rsid w:val="005229D3"/>
    <w:rsid w:val="005260EC"/>
    <w:rsid w:val="00526174"/>
    <w:rsid w:val="00536686"/>
    <w:rsid w:val="00550D23"/>
    <w:rsid w:val="00554FF5"/>
    <w:rsid w:val="005714C6"/>
    <w:rsid w:val="00572403"/>
    <w:rsid w:val="00573D10"/>
    <w:rsid w:val="0058504C"/>
    <w:rsid w:val="00590A3E"/>
    <w:rsid w:val="00592322"/>
    <w:rsid w:val="00594A76"/>
    <w:rsid w:val="005970C6"/>
    <w:rsid w:val="00597888"/>
    <w:rsid w:val="005A40B7"/>
    <w:rsid w:val="005A6265"/>
    <w:rsid w:val="005A7293"/>
    <w:rsid w:val="005B098B"/>
    <w:rsid w:val="005B184E"/>
    <w:rsid w:val="005B2410"/>
    <w:rsid w:val="005B7E48"/>
    <w:rsid w:val="005C0C74"/>
    <w:rsid w:val="005C1447"/>
    <w:rsid w:val="005D2951"/>
    <w:rsid w:val="005D5A2A"/>
    <w:rsid w:val="005E105C"/>
    <w:rsid w:val="005E1AA8"/>
    <w:rsid w:val="005E4A0A"/>
    <w:rsid w:val="005E50DE"/>
    <w:rsid w:val="005E53ED"/>
    <w:rsid w:val="005E722B"/>
    <w:rsid w:val="005F1166"/>
    <w:rsid w:val="005F24A3"/>
    <w:rsid w:val="006119FA"/>
    <w:rsid w:val="00612BF8"/>
    <w:rsid w:val="00614E44"/>
    <w:rsid w:val="006168C9"/>
    <w:rsid w:val="006179BD"/>
    <w:rsid w:val="006369E8"/>
    <w:rsid w:val="00637B68"/>
    <w:rsid w:val="00640115"/>
    <w:rsid w:val="006412C4"/>
    <w:rsid w:val="0064373C"/>
    <w:rsid w:val="00644971"/>
    <w:rsid w:val="00646B92"/>
    <w:rsid w:val="0065239A"/>
    <w:rsid w:val="006558F2"/>
    <w:rsid w:val="00655CE1"/>
    <w:rsid w:val="006632C6"/>
    <w:rsid w:val="006708DA"/>
    <w:rsid w:val="006723B2"/>
    <w:rsid w:val="00674BF8"/>
    <w:rsid w:val="00680F43"/>
    <w:rsid w:val="0068241E"/>
    <w:rsid w:val="00682B54"/>
    <w:rsid w:val="00685DF8"/>
    <w:rsid w:val="00687624"/>
    <w:rsid w:val="00690347"/>
    <w:rsid w:val="006A1059"/>
    <w:rsid w:val="006A7467"/>
    <w:rsid w:val="006B0B05"/>
    <w:rsid w:val="006B6332"/>
    <w:rsid w:val="006C0393"/>
    <w:rsid w:val="006C23B0"/>
    <w:rsid w:val="006D6CA5"/>
    <w:rsid w:val="006E365F"/>
    <w:rsid w:val="00702461"/>
    <w:rsid w:val="00702A40"/>
    <w:rsid w:val="0070323D"/>
    <w:rsid w:val="00706997"/>
    <w:rsid w:val="00713FB0"/>
    <w:rsid w:val="0072095A"/>
    <w:rsid w:val="007261DC"/>
    <w:rsid w:val="00730D3F"/>
    <w:rsid w:val="00733EB3"/>
    <w:rsid w:val="00736469"/>
    <w:rsid w:val="0075068B"/>
    <w:rsid w:val="0076333A"/>
    <w:rsid w:val="007651D8"/>
    <w:rsid w:val="00777FA5"/>
    <w:rsid w:val="00781420"/>
    <w:rsid w:val="00783818"/>
    <w:rsid w:val="00784712"/>
    <w:rsid w:val="00787E7E"/>
    <w:rsid w:val="00795339"/>
    <w:rsid w:val="00796FCB"/>
    <w:rsid w:val="007A1638"/>
    <w:rsid w:val="007A7F5E"/>
    <w:rsid w:val="007B39C9"/>
    <w:rsid w:val="007D35C1"/>
    <w:rsid w:val="007E4154"/>
    <w:rsid w:val="008003E2"/>
    <w:rsid w:val="00801C11"/>
    <w:rsid w:val="008150D7"/>
    <w:rsid w:val="00815571"/>
    <w:rsid w:val="00817672"/>
    <w:rsid w:val="008201C0"/>
    <w:rsid w:val="0082085C"/>
    <w:rsid w:val="00837008"/>
    <w:rsid w:val="00837D5E"/>
    <w:rsid w:val="008526B8"/>
    <w:rsid w:val="0085307A"/>
    <w:rsid w:val="00855499"/>
    <w:rsid w:val="008621F7"/>
    <w:rsid w:val="008746A3"/>
    <w:rsid w:val="008751B8"/>
    <w:rsid w:val="00875EFB"/>
    <w:rsid w:val="00876883"/>
    <w:rsid w:val="00884F60"/>
    <w:rsid w:val="00884FD5"/>
    <w:rsid w:val="00886B59"/>
    <w:rsid w:val="00892400"/>
    <w:rsid w:val="00896092"/>
    <w:rsid w:val="008A681F"/>
    <w:rsid w:val="008C19EB"/>
    <w:rsid w:val="008C4CE4"/>
    <w:rsid w:val="008C6649"/>
    <w:rsid w:val="008D4824"/>
    <w:rsid w:val="008D6C25"/>
    <w:rsid w:val="008E31A9"/>
    <w:rsid w:val="008F4935"/>
    <w:rsid w:val="008F642D"/>
    <w:rsid w:val="009003CD"/>
    <w:rsid w:val="009056E5"/>
    <w:rsid w:val="009056E8"/>
    <w:rsid w:val="00920984"/>
    <w:rsid w:val="00924BBA"/>
    <w:rsid w:val="009270EF"/>
    <w:rsid w:val="00936A88"/>
    <w:rsid w:val="0094203D"/>
    <w:rsid w:val="009426B0"/>
    <w:rsid w:val="00961791"/>
    <w:rsid w:val="00981600"/>
    <w:rsid w:val="009876C9"/>
    <w:rsid w:val="0099133C"/>
    <w:rsid w:val="00992C23"/>
    <w:rsid w:val="00995DE9"/>
    <w:rsid w:val="009A146F"/>
    <w:rsid w:val="009A5680"/>
    <w:rsid w:val="009B2EB1"/>
    <w:rsid w:val="009B301F"/>
    <w:rsid w:val="009B43D6"/>
    <w:rsid w:val="009B79BC"/>
    <w:rsid w:val="009B7B4E"/>
    <w:rsid w:val="009C30B7"/>
    <w:rsid w:val="009D545C"/>
    <w:rsid w:val="009E33CB"/>
    <w:rsid w:val="009F60AB"/>
    <w:rsid w:val="00A01369"/>
    <w:rsid w:val="00A035FB"/>
    <w:rsid w:val="00A116AC"/>
    <w:rsid w:val="00A14FD7"/>
    <w:rsid w:val="00A17D02"/>
    <w:rsid w:val="00A26348"/>
    <w:rsid w:val="00A30F6D"/>
    <w:rsid w:val="00A33C80"/>
    <w:rsid w:val="00A33DF5"/>
    <w:rsid w:val="00A36642"/>
    <w:rsid w:val="00A415C2"/>
    <w:rsid w:val="00A42E24"/>
    <w:rsid w:val="00A523DF"/>
    <w:rsid w:val="00A54DE9"/>
    <w:rsid w:val="00A556BC"/>
    <w:rsid w:val="00A55D2A"/>
    <w:rsid w:val="00A55E31"/>
    <w:rsid w:val="00A563F4"/>
    <w:rsid w:val="00A62156"/>
    <w:rsid w:val="00A74B78"/>
    <w:rsid w:val="00A77B9B"/>
    <w:rsid w:val="00A84B3F"/>
    <w:rsid w:val="00A86FAD"/>
    <w:rsid w:val="00A951AE"/>
    <w:rsid w:val="00AA06EF"/>
    <w:rsid w:val="00AA50ED"/>
    <w:rsid w:val="00AB16A1"/>
    <w:rsid w:val="00AB710A"/>
    <w:rsid w:val="00AC2137"/>
    <w:rsid w:val="00AD115A"/>
    <w:rsid w:val="00AD5468"/>
    <w:rsid w:val="00AE3545"/>
    <w:rsid w:val="00AE51DB"/>
    <w:rsid w:val="00AF76E7"/>
    <w:rsid w:val="00B00C81"/>
    <w:rsid w:val="00B00EC5"/>
    <w:rsid w:val="00B0249A"/>
    <w:rsid w:val="00B11614"/>
    <w:rsid w:val="00B129A4"/>
    <w:rsid w:val="00B22F6B"/>
    <w:rsid w:val="00B26DC5"/>
    <w:rsid w:val="00B36213"/>
    <w:rsid w:val="00B4394F"/>
    <w:rsid w:val="00B45B34"/>
    <w:rsid w:val="00B52D8A"/>
    <w:rsid w:val="00B55C3E"/>
    <w:rsid w:val="00B63A7B"/>
    <w:rsid w:val="00B65E0D"/>
    <w:rsid w:val="00B7063F"/>
    <w:rsid w:val="00B73660"/>
    <w:rsid w:val="00B83A16"/>
    <w:rsid w:val="00B972B2"/>
    <w:rsid w:val="00BA37E4"/>
    <w:rsid w:val="00BB14F7"/>
    <w:rsid w:val="00BB2407"/>
    <w:rsid w:val="00BB7979"/>
    <w:rsid w:val="00BC0118"/>
    <w:rsid w:val="00BC5393"/>
    <w:rsid w:val="00BC7FBE"/>
    <w:rsid w:val="00BD0614"/>
    <w:rsid w:val="00BD727D"/>
    <w:rsid w:val="00BF142A"/>
    <w:rsid w:val="00BF7250"/>
    <w:rsid w:val="00C01123"/>
    <w:rsid w:val="00C12696"/>
    <w:rsid w:val="00C12C19"/>
    <w:rsid w:val="00C30B52"/>
    <w:rsid w:val="00C44B90"/>
    <w:rsid w:val="00C54C8E"/>
    <w:rsid w:val="00C5563C"/>
    <w:rsid w:val="00C61443"/>
    <w:rsid w:val="00C64F08"/>
    <w:rsid w:val="00C65EDC"/>
    <w:rsid w:val="00C77A4F"/>
    <w:rsid w:val="00C846C5"/>
    <w:rsid w:val="00C85AF8"/>
    <w:rsid w:val="00C874D4"/>
    <w:rsid w:val="00C92E07"/>
    <w:rsid w:val="00CA3FAE"/>
    <w:rsid w:val="00CA4FA0"/>
    <w:rsid w:val="00CB1DD8"/>
    <w:rsid w:val="00CB30A3"/>
    <w:rsid w:val="00CC1A6D"/>
    <w:rsid w:val="00CC22D8"/>
    <w:rsid w:val="00CC437A"/>
    <w:rsid w:val="00CC5B56"/>
    <w:rsid w:val="00CC628B"/>
    <w:rsid w:val="00CE013D"/>
    <w:rsid w:val="00CE44EE"/>
    <w:rsid w:val="00CF00BD"/>
    <w:rsid w:val="00CF1A03"/>
    <w:rsid w:val="00CF3FA9"/>
    <w:rsid w:val="00CF4F60"/>
    <w:rsid w:val="00D0638B"/>
    <w:rsid w:val="00D120FC"/>
    <w:rsid w:val="00D13F67"/>
    <w:rsid w:val="00D14DBE"/>
    <w:rsid w:val="00D33258"/>
    <w:rsid w:val="00D41462"/>
    <w:rsid w:val="00D55C65"/>
    <w:rsid w:val="00D56F47"/>
    <w:rsid w:val="00D5719A"/>
    <w:rsid w:val="00D57795"/>
    <w:rsid w:val="00D661DB"/>
    <w:rsid w:val="00D66BC1"/>
    <w:rsid w:val="00D67E7D"/>
    <w:rsid w:val="00D74DBF"/>
    <w:rsid w:val="00D77339"/>
    <w:rsid w:val="00D8027C"/>
    <w:rsid w:val="00D8733E"/>
    <w:rsid w:val="00D902E0"/>
    <w:rsid w:val="00D90AC3"/>
    <w:rsid w:val="00D95672"/>
    <w:rsid w:val="00D957BA"/>
    <w:rsid w:val="00D96B89"/>
    <w:rsid w:val="00DA6CE9"/>
    <w:rsid w:val="00DB0EA9"/>
    <w:rsid w:val="00DB26BC"/>
    <w:rsid w:val="00DB4C7B"/>
    <w:rsid w:val="00DB51BF"/>
    <w:rsid w:val="00DB5421"/>
    <w:rsid w:val="00DB701F"/>
    <w:rsid w:val="00DD242E"/>
    <w:rsid w:val="00DD32BB"/>
    <w:rsid w:val="00DD66A0"/>
    <w:rsid w:val="00DE1B35"/>
    <w:rsid w:val="00DE777C"/>
    <w:rsid w:val="00DF5FE8"/>
    <w:rsid w:val="00DF7C35"/>
    <w:rsid w:val="00E00297"/>
    <w:rsid w:val="00E12528"/>
    <w:rsid w:val="00E14DAB"/>
    <w:rsid w:val="00E30F3A"/>
    <w:rsid w:val="00E348EB"/>
    <w:rsid w:val="00E34FEB"/>
    <w:rsid w:val="00E365BF"/>
    <w:rsid w:val="00E36A8D"/>
    <w:rsid w:val="00E4050B"/>
    <w:rsid w:val="00E41375"/>
    <w:rsid w:val="00E5615F"/>
    <w:rsid w:val="00E57D47"/>
    <w:rsid w:val="00E63B4B"/>
    <w:rsid w:val="00E74429"/>
    <w:rsid w:val="00E91EB2"/>
    <w:rsid w:val="00EA4D14"/>
    <w:rsid w:val="00EB4A75"/>
    <w:rsid w:val="00EC1E46"/>
    <w:rsid w:val="00ED0260"/>
    <w:rsid w:val="00ED5A53"/>
    <w:rsid w:val="00ED6DC0"/>
    <w:rsid w:val="00ED76B9"/>
    <w:rsid w:val="00EE2A53"/>
    <w:rsid w:val="00EE4F82"/>
    <w:rsid w:val="00F04C0B"/>
    <w:rsid w:val="00F051D7"/>
    <w:rsid w:val="00F105C4"/>
    <w:rsid w:val="00F130F3"/>
    <w:rsid w:val="00F25400"/>
    <w:rsid w:val="00F37B63"/>
    <w:rsid w:val="00F401C6"/>
    <w:rsid w:val="00F45001"/>
    <w:rsid w:val="00F54D5E"/>
    <w:rsid w:val="00F6775A"/>
    <w:rsid w:val="00F771A3"/>
    <w:rsid w:val="00F77513"/>
    <w:rsid w:val="00F81EFB"/>
    <w:rsid w:val="00F81F6C"/>
    <w:rsid w:val="00F83A23"/>
    <w:rsid w:val="00F87400"/>
    <w:rsid w:val="00F91169"/>
    <w:rsid w:val="00F92D30"/>
    <w:rsid w:val="00F9415D"/>
    <w:rsid w:val="00FA17DD"/>
    <w:rsid w:val="00FA3C02"/>
    <w:rsid w:val="00FA593B"/>
    <w:rsid w:val="00FA64B2"/>
    <w:rsid w:val="00FB17B5"/>
    <w:rsid w:val="00FB406E"/>
    <w:rsid w:val="00FC0DD2"/>
    <w:rsid w:val="00FC3C04"/>
    <w:rsid w:val="00FD753B"/>
    <w:rsid w:val="00FE5FFA"/>
    <w:rsid w:val="00FE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85BED1"/>
  <w15:chartTrackingRefBased/>
  <w15:docId w15:val="{25A9F3DB-FDEF-44C4-97E3-24B70FDA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caps/>
      <w:sz w:val="24"/>
      <w:lang w:val="lt-LT"/>
    </w:rPr>
  </w:style>
  <w:style w:type="paragraph" w:styleId="Antrat1">
    <w:name w:val="heading 1"/>
    <w:basedOn w:val="prastasis"/>
    <w:next w:val="prastasis"/>
    <w:qFormat/>
    <w:pPr>
      <w:keepNext/>
      <w:ind w:left="-540" w:firstLine="540"/>
      <w:jc w:val="center"/>
      <w:outlineLvl w:val="0"/>
    </w:pPr>
    <w:rPr>
      <w:rFonts w:ascii="TimesLT" w:hAnsi="TimesLT"/>
      <w:b/>
      <w:caps w:val="0"/>
      <w:sz w:val="28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b/>
      <w:bCs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04420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semiHidden/>
    <w:pPr>
      <w:jc w:val="both"/>
    </w:pPr>
    <w:rPr>
      <w:lang w:val="x-none"/>
    </w:rPr>
  </w:style>
  <w:style w:type="character" w:styleId="Hipersaitas">
    <w:name w:val="Hyperlink"/>
    <w:semiHidden/>
    <w:rPr>
      <w:color w:val="0000FF"/>
      <w:u w:val="single"/>
    </w:rPr>
  </w:style>
  <w:style w:type="character" w:styleId="Perirtashipersaitas">
    <w:name w:val="FollowedHyperlink"/>
    <w:semiHidden/>
    <w:rPr>
      <w:color w:val="800080"/>
      <w:u w:val="single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  <w:rPr>
      <w:lang w:val="x-none"/>
    </w:r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semiHidden/>
  </w:style>
  <w:style w:type="paragraph" w:styleId="Pagrindiniotekstotrauka">
    <w:name w:val="Body Text Indent"/>
    <w:basedOn w:val="prastasis"/>
    <w:semiHidden/>
    <w:pPr>
      <w:ind w:firstLine="720"/>
      <w:jc w:val="both"/>
    </w:pPr>
    <w:rPr>
      <w:caps w:val="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7008"/>
    <w:rPr>
      <w:rFonts w:ascii="Tahoma" w:hAnsi="Tahoma"/>
      <w:sz w:val="16"/>
      <w:szCs w:val="16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837008"/>
    <w:rPr>
      <w:rFonts w:ascii="Tahoma" w:hAnsi="Tahoma" w:cs="Tahoma"/>
      <w:caps/>
      <w:sz w:val="16"/>
      <w:szCs w:val="16"/>
      <w:lang w:eastAsia="en-US"/>
    </w:rPr>
  </w:style>
  <w:style w:type="character" w:customStyle="1" w:styleId="PagrindinistekstasDiagrama">
    <w:name w:val="Pagrindinis tekstas Diagrama"/>
    <w:link w:val="Pagrindinistekstas"/>
    <w:semiHidden/>
    <w:rsid w:val="00CC437A"/>
    <w:rPr>
      <w:caps/>
      <w:sz w:val="24"/>
      <w:lang w:eastAsia="en-US"/>
    </w:rPr>
  </w:style>
  <w:style w:type="character" w:customStyle="1" w:styleId="AntratsDiagrama">
    <w:name w:val="Antraštės Diagrama"/>
    <w:link w:val="Antrats"/>
    <w:uiPriority w:val="99"/>
    <w:rsid w:val="00655CE1"/>
    <w:rPr>
      <w:caps/>
      <w:sz w:val="24"/>
      <w:lang w:eastAsia="en-US"/>
    </w:rPr>
  </w:style>
  <w:style w:type="character" w:customStyle="1" w:styleId="Antrat3Diagrama">
    <w:name w:val="Antraštė 3 Diagrama"/>
    <w:link w:val="Antrat3"/>
    <w:uiPriority w:val="9"/>
    <w:semiHidden/>
    <w:rsid w:val="00204420"/>
    <w:rPr>
      <w:rFonts w:ascii="Cambria" w:eastAsia="Times New Roman" w:hAnsi="Cambria" w:cs="Times New Roman"/>
      <w:b/>
      <w:bCs/>
      <w:caps/>
      <w:sz w:val="26"/>
      <w:szCs w:val="26"/>
      <w:lang w:eastAsia="en-US"/>
    </w:rPr>
  </w:style>
  <w:style w:type="paragraph" w:styleId="Antrat">
    <w:name w:val="caption"/>
    <w:basedOn w:val="prastasis"/>
    <w:next w:val="prastasis"/>
    <w:qFormat/>
    <w:rsid w:val="00204420"/>
    <w:pPr>
      <w:jc w:val="center"/>
    </w:pPr>
    <w:rPr>
      <w:b/>
    </w:rPr>
  </w:style>
  <w:style w:type="paragraph" w:styleId="Pagrindiniotekstotrauka2">
    <w:name w:val="Body Text Indent 2"/>
    <w:basedOn w:val="prastasis"/>
    <w:link w:val="Pagrindiniotekstotrauka2Diagrama"/>
    <w:uiPriority w:val="99"/>
    <w:semiHidden/>
    <w:unhideWhenUsed/>
    <w:rsid w:val="00E12528"/>
    <w:pPr>
      <w:spacing w:after="120" w:line="480" w:lineRule="auto"/>
      <w:ind w:left="360"/>
    </w:pPr>
  </w:style>
  <w:style w:type="character" w:customStyle="1" w:styleId="Pagrindiniotekstotrauka2Diagrama">
    <w:name w:val="Pagrindinio teksto įtrauka 2 Diagrama"/>
    <w:link w:val="Pagrindiniotekstotrauka2"/>
    <w:uiPriority w:val="99"/>
    <w:semiHidden/>
    <w:rsid w:val="00E12528"/>
    <w:rPr>
      <w:caps/>
      <w:sz w:val="24"/>
      <w:lang w:val="lt-LT"/>
    </w:rPr>
  </w:style>
  <w:style w:type="paragraph" w:styleId="Puslapioinaostekstas">
    <w:name w:val="footnote text"/>
    <w:basedOn w:val="prastasis"/>
    <w:link w:val="PuslapioinaostekstasDiagrama"/>
    <w:semiHidden/>
    <w:rsid w:val="00151191"/>
    <w:rPr>
      <w:sz w:val="20"/>
    </w:rPr>
  </w:style>
  <w:style w:type="character" w:customStyle="1" w:styleId="PuslapioinaostekstasDiagrama">
    <w:name w:val="Puslapio išnašos tekstas Diagrama"/>
    <w:link w:val="Puslapioinaostekstas"/>
    <w:semiHidden/>
    <w:rsid w:val="00151191"/>
    <w:rPr>
      <w:caps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4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Nacionalin&#279;%20&#382;em&#279;s%20tarnyb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FECE928-50FD-40CE-B539-4FF5888B82C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Nacionalinė žemės tarnyb1</Template>
  <TotalTime>1</TotalTime>
  <Pages>2</Pages>
  <Words>2842</Words>
  <Characters>1621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Zemetvarkos ir teises departamentas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ZUD</dc:creator>
  <cp:keywords/>
  <cp:lastModifiedBy>Inga Kanapeckienė</cp:lastModifiedBy>
  <cp:revision>2</cp:revision>
  <cp:lastPrinted>2024-12-05T09:31:00Z</cp:lastPrinted>
  <dcterms:created xsi:type="dcterms:W3CDTF">2025-01-30T07:22:00Z</dcterms:created>
  <dcterms:modified xsi:type="dcterms:W3CDTF">2025-01-30T07:22:00Z</dcterms:modified>
</cp:coreProperties>
</file>