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77710" w14:textId="77777777" w:rsidR="00097933" w:rsidRPr="006776D4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6776D4">
        <w:rPr>
          <w:noProof/>
          <w:lang w:val="lt-LT" w:eastAsia="lt-LT"/>
        </w:rPr>
        <w:drawing>
          <wp:inline distT="0" distB="0" distL="0" distR="0" wp14:anchorId="4C184816" wp14:editId="7E9B040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F76D5" w14:textId="77777777" w:rsidR="00093E2D" w:rsidRPr="0016689E" w:rsidRDefault="00093E2D">
      <w:pPr>
        <w:jc w:val="center"/>
        <w:rPr>
          <w:rFonts w:ascii="Times New Roman" w:hAnsi="Times New Roman"/>
          <w:b/>
          <w:lang w:val="lt-LT"/>
        </w:rPr>
      </w:pPr>
    </w:p>
    <w:p w14:paraId="4F1E90EF" w14:textId="77777777" w:rsidR="00097933" w:rsidRPr="006776D4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6776D4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6776D4">
        <w:rPr>
          <w:rFonts w:ascii="Times New Roman" w:hAnsi="Times New Roman"/>
          <w:b/>
          <w:sz w:val="24"/>
          <w:lang w:val="lt-LT"/>
        </w:rPr>
        <w:t>TARYBA</w:t>
      </w:r>
    </w:p>
    <w:p w14:paraId="62AB0C92" w14:textId="77777777" w:rsidR="00097933" w:rsidRPr="006776D4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70E1E85" w14:textId="77777777" w:rsidR="00097933" w:rsidRPr="006776D4" w:rsidRDefault="005D72B6">
      <w:pPr>
        <w:pStyle w:val="Antrat3"/>
        <w:rPr>
          <w:b/>
          <w:lang w:val="lt-LT"/>
        </w:rPr>
      </w:pPr>
      <w:r w:rsidRPr="006776D4">
        <w:rPr>
          <w:b/>
          <w:lang w:val="lt-LT"/>
        </w:rPr>
        <w:t>SPRENDIMAS</w:t>
      </w:r>
    </w:p>
    <w:p w14:paraId="53B5BA38" w14:textId="16655C95" w:rsidR="00097933" w:rsidRPr="006776D4" w:rsidRDefault="00110CD8">
      <w:pPr>
        <w:pStyle w:val="Antrat1"/>
        <w:jc w:val="center"/>
        <w:rPr>
          <w:b/>
          <w:lang w:val="lt-LT"/>
        </w:rPr>
      </w:pPr>
      <w:r w:rsidRPr="006776D4">
        <w:rPr>
          <w:b/>
          <w:lang w:val="lt-LT"/>
        </w:rPr>
        <w:t xml:space="preserve">DĖL </w:t>
      </w:r>
      <w:r w:rsidR="00BD2C75" w:rsidRPr="006776D4">
        <w:rPr>
          <w:b/>
          <w:lang w:val="lt-LT"/>
        </w:rPr>
        <w:t>SAVIVALDYB</w:t>
      </w:r>
      <w:r w:rsidR="00F96A76" w:rsidRPr="006776D4">
        <w:rPr>
          <w:b/>
          <w:lang w:val="lt-LT"/>
        </w:rPr>
        <w:t>ĖS</w:t>
      </w:r>
      <w:r w:rsidR="00BD2C75" w:rsidRPr="006776D4">
        <w:rPr>
          <w:b/>
          <w:szCs w:val="24"/>
          <w:lang w:val="lt-LT"/>
        </w:rPr>
        <w:t xml:space="preserve"> TURTO PERDAVIMO </w:t>
      </w:r>
      <w:r w:rsidR="009108F3" w:rsidRPr="006776D4">
        <w:rPr>
          <w:b/>
          <w:szCs w:val="24"/>
          <w:lang w:val="lt-LT"/>
        </w:rPr>
        <w:t xml:space="preserve">PATIKĖJIMO TEISE PAGAL PATIKĖJIMO SUTARTĮ </w:t>
      </w:r>
      <w:r w:rsidR="006E6F47">
        <w:rPr>
          <w:b/>
          <w:szCs w:val="24"/>
          <w:lang w:val="lt-LT"/>
        </w:rPr>
        <w:t xml:space="preserve">VIEŠAJAI ĮSTAIGAI </w:t>
      </w:r>
      <w:r w:rsidR="00BA6E16">
        <w:rPr>
          <w:b/>
          <w:szCs w:val="24"/>
          <w:lang w:val="lt-LT"/>
        </w:rPr>
        <w:t>VYTAUTO DIDŽIOJO UNIVERSITETO ŠAKIŲ „ŽIBURIO“ GIMNAZIJAI</w:t>
      </w:r>
    </w:p>
    <w:p w14:paraId="7DB5D161" w14:textId="77777777" w:rsidR="00097933" w:rsidRPr="006776D4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32E6AAD" w14:textId="5C7FCC7F" w:rsidR="005D5F17" w:rsidRPr="006776D4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6776D4">
        <w:rPr>
          <w:rFonts w:ascii="Times New Roman" w:hAnsi="Times New Roman"/>
          <w:sz w:val="24"/>
          <w:szCs w:val="24"/>
          <w:lang w:val="lt-LT"/>
        </w:rPr>
        <w:t>20</w:t>
      </w:r>
      <w:r w:rsidR="00F16BC5" w:rsidRPr="006776D4">
        <w:rPr>
          <w:rFonts w:ascii="Times New Roman" w:hAnsi="Times New Roman"/>
          <w:sz w:val="24"/>
          <w:szCs w:val="24"/>
          <w:lang w:val="lt-LT"/>
        </w:rPr>
        <w:t>2</w:t>
      </w:r>
      <w:r w:rsidR="00BE78C7">
        <w:rPr>
          <w:rFonts w:ascii="Times New Roman" w:hAnsi="Times New Roman"/>
          <w:sz w:val="24"/>
          <w:szCs w:val="24"/>
          <w:lang w:val="lt-LT"/>
        </w:rPr>
        <w:t>6</w:t>
      </w:r>
      <w:r w:rsidRPr="006776D4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375579" w:rsidRPr="006776D4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BE78C7">
        <w:rPr>
          <w:rFonts w:ascii="Times New Roman" w:hAnsi="Times New Roman"/>
          <w:sz w:val="24"/>
          <w:szCs w:val="24"/>
          <w:lang w:val="lt-LT"/>
        </w:rPr>
        <w:t>vasario 13</w:t>
      </w:r>
      <w:r w:rsidR="00823A7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776D4">
        <w:rPr>
          <w:rFonts w:ascii="Times New Roman" w:hAnsi="Times New Roman"/>
          <w:sz w:val="24"/>
          <w:szCs w:val="24"/>
          <w:lang w:val="lt-LT"/>
        </w:rPr>
        <w:t>d.</w:t>
      </w:r>
      <w:r w:rsidRPr="006776D4">
        <w:rPr>
          <w:rFonts w:ascii="Times New Roman" w:hAnsi="Times New Roman"/>
          <w:lang w:val="lt-LT"/>
        </w:rPr>
        <w:t xml:space="preserve"> </w:t>
      </w:r>
      <w:r w:rsidR="005D5F17" w:rsidRPr="006776D4">
        <w:rPr>
          <w:rFonts w:ascii="Times New Roman" w:hAnsi="Times New Roman"/>
          <w:sz w:val="24"/>
          <w:szCs w:val="24"/>
          <w:lang w:val="lt-LT"/>
        </w:rPr>
        <w:t xml:space="preserve">Nr. </w:t>
      </w:r>
      <w:proofErr w:type="spellStart"/>
      <w:r w:rsidR="005D5F17" w:rsidRPr="006776D4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="005D5F17" w:rsidRPr="006776D4">
        <w:rPr>
          <w:rFonts w:ascii="Times New Roman" w:hAnsi="Times New Roman"/>
          <w:sz w:val="24"/>
          <w:szCs w:val="24"/>
          <w:lang w:val="lt-LT"/>
        </w:rPr>
        <w:t>-</w:t>
      </w:r>
      <w:r w:rsidR="0065339D">
        <w:rPr>
          <w:rFonts w:ascii="Times New Roman" w:hAnsi="Times New Roman"/>
          <w:sz w:val="24"/>
          <w:szCs w:val="24"/>
          <w:lang w:val="lt-LT"/>
        </w:rPr>
        <w:t>23</w:t>
      </w:r>
    </w:p>
    <w:p w14:paraId="66BF532D" w14:textId="77777777" w:rsidR="00097933" w:rsidRPr="006776D4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6776D4">
        <w:rPr>
          <w:rFonts w:ascii="Times New Roman" w:hAnsi="Times New Roman"/>
          <w:sz w:val="24"/>
          <w:szCs w:val="24"/>
          <w:lang w:val="lt-LT"/>
        </w:rPr>
        <w:t>Šakiai</w:t>
      </w:r>
    </w:p>
    <w:p w14:paraId="54E6C781" w14:textId="77777777" w:rsidR="00097933" w:rsidRPr="006776D4" w:rsidRDefault="00097933" w:rsidP="00151B1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348077C1" w14:textId="7657F654" w:rsidR="00D10DCF" w:rsidRPr="006776D4" w:rsidRDefault="00D10DCF" w:rsidP="0095567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6776D4">
        <w:rPr>
          <w:rFonts w:ascii="Times New Roman" w:hAnsi="Times New Roman"/>
          <w:sz w:val="24"/>
          <w:szCs w:val="24"/>
          <w:lang w:val="lt-LT"/>
        </w:rPr>
        <w:tab/>
        <w:t xml:space="preserve">Vadovaudamasi </w:t>
      </w:r>
      <w:r w:rsidR="00E84AC2" w:rsidRPr="006776D4">
        <w:rPr>
          <w:rFonts w:ascii="Times New Roman" w:hAnsi="Times New Roman"/>
          <w:sz w:val="24"/>
          <w:szCs w:val="24"/>
          <w:lang w:val="lt-LT" w:eastAsia="ar-SA"/>
        </w:rPr>
        <w:t>Lietuvos Respublikos vietos savivaldos įstatymo</w:t>
      </w:r>
      <w:r w:rsidR="000C1045">
        <w:rPr>
          <w:rFonts w:ascii="Times New Roman" w:hAnsi="Times New Roman"/>
          <w:sz w:val="24"/>
          <w:szCs w:val="24"/>
          <w:lang w:val="lt-LT" w:eastAsia="ar-SA"/>
        </w:rPr>
        <w:t xml:space="preserve"> 6 straipsnio </w:t>
      </w:r>
      <w:r w:rsidR="00677560">
        <w:rPr>
          <w:rFonts w:ascii="Times New Roman" w:hAnsi="Times New Roman"/>
          <w:sz w:val="24"/>
          <w:szCs w:val="24"/>
          <w:lang w:val="lt-LT" w:eastAsia="ar-SA"/>
        </w:rPr>
        <w:t xml:space="preserve">5, </w:t>
      </w:r>
      <w:r w:rsidR="00C23377">
        <w:rPr>
          <w:rFonts w:ascii="Times New Roman" w:hAnsi="Times New Roman"/>
          <w:sz w:val="24"/>
          <w:szCs w:val="24"/>
          <w:lang w:val="lt-LT" w:eastAsia="ar-SA"/>
        </w:rPr>
        <w:t>6</w:t>
      </w:r>
      <w:r w:rsidR="00677560">
        <w:rPr>
          <w:rFonts w:ascii="Times New Roman" w:hAnsi="Times New Roman"/>
          <w:sz w:val="24"/>
          <w:szCs w:val="24"/>
          <w:lang w:val="lt-LT" w:eastAsia="ar-SA"/>
        </w:rPr>
        <w:t>, 10</w:t>
      </w:r>
      <w:r w:rsidR="000C1045" w:rsidRPr="001143B7">
        <w:rPr>
          <w:rFonts w:ascii="Times New Roman" w:hAnsi="Times New Roman"/>
          <w:sz w:val="24"/>
          <w:szCs w:val="24"/>
          <w:lang w:val="lt-LT" w:eastAsia="ar-SA"/>
        </w:rPr>
        <w:t xml:space="preserve"> punkt</w:t>
      </w:r>
      <w:r w:rsidR="00677560">
        <w:rPr>
          <w:rFonts w:ascii="Times New Roman" w:hAnsi="Times New Roman"/>
          <w:sz w:val="24"/>
          <w:szCs w:val="24"/>
          <w:lang w:val="lt-LT" w:eastAsia="ar-SA"/>
        </w:rPr>
        <w:t>ais</w:t>
      </w:r>
      <w:r w:rsidR="000C1045" w:rsidRPr="001143B7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 w:rsidR="000C1045">
        <w:rPr>
          <w:rFonts w:ascii="Times New Roman" w:hAnsi="Times New Roman"/>
          <w:sz w:val="24"/>
          <w:szCs w:val="24"/>
          <w:lang w:val="lt-LT" w:eastAsia="ar-SA"/>
        </w:rPr>
        <w:t>ir</w:t>
      </w:r>
      <w:r w:rsidR="00E84AC2" w:rsidRPr="006776D4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 w:rsidR="00F816A1" w:rsidRPr="006776D4">
        <w:rPr>
          <w:rFonts w:ascii="Times New Roman" w:hAnsi="Times New Roman"/>
          <w:sz w:val="24"/>
          <w:szCs w:val="24"/>
          <w:lang w:val="lt-LT"/>
        </w:rPr>
        <w:t>1</w:t>
      </w:r>
      <w:r w:rsidR="00CC15CD">
        <w:rPr>
          <w:rFonts w:ascii="Times New Roman" w:hAnsi="Times New Roman"/>
          <w:sz w:val="24"/>
          <w:szCs w:val="24"/>
          <w:lang w:val="lt-LT"/>
        </w:rPr>
        <w:t>5</w:t>
      </w:r>
      <w:r w:rsidR="00F816A1" w:rsidRPr="006776D4">
        <w:rPr>
          <w:rFonts w:ascii="Times New Roman" w:hAnsi="Times New Roman"/>
          <w:sz w:val="24"/>
          <w:szCs w:val="24"/>
          <w:lang w:val="lt-LT"/>
        </w:rPr>
        <w:t xml:space="preserve"> straipsnio 2 dalies </w:t>
      </w:r>
      <w:r w:rsidR="00CC15CD">
        <w:rPr>
          <w:rFonts w:ascii="Times New Roman" w:hAnsi="Times New Roman"/>
          <w:sz w:val="24"/>
          <w:szCs w:val="24"/>
          <w:lang w:val="lt-LT"/>
        </w:rPr>
        <w:t>19</w:t>
      </w:r>
      <w:r w:rsidR="00F816A1" w:rsidRPr="006776D4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>,</w:t>
      </w:r>
      <w:r w:rsidR="00F816A1" w:rsidRPr="006776D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4AC2" w:rsidRPr="006776D4">
        <w:rPr>
          <w:rFonts w:ascii="Times New Roman" w:hAnsi="Times New Roman"/>
          <w:sz w:val="24"/>
          <w:szCs w:val="24"/>
          <w:lang w:val="lt-LT" w:eastAsia="ar-SA"/>
        </w:rPr>
        <w:t xml:space="preserve">Lietuvos Respublikos </w:t>
      </w:r>
      <w:r w:rsidR="002F40DB" w:rsidRPr="006776D4">
        <w:rPr>
          <w:rFonts w:ascii="Times New Roman" w:hAnsi="Times New Roman"/>
          <w:sz w:val="24"/>
          <w:szCs w:val="24"/>
          <w:lang w:val="lt-LT" w:eastAsia="ar-SA"/>
        </w:rPr>
        <w:t xml:space="preserve">valstybės ir savivaldybių turto valdymo, naudojimo ir disponavimo juo </w:t>
      </w:r>
      <w:r w:rsidR="00E84AC2" w:rsidRPr="006776D4">
        <w:rPr>
          <w:rFonts w:ascii="Times New Roman" w:hAnsi="Times New Roman"/>
          <w:sz w:val="24"/>
          <w:szCs w:val="24"/>
          <w:lang w:val="lt-LT" w:eastAsia="ar-SA"/>
        </w:rPr>
        <w:t xml:space="preserve">įstatymo </w:t>
      </w:r>
      <w:r w:rsidR="00F816A1" w:rsidRPr="006776D4">
        <w:rPr>
          <w:rFonts w:ascii="Times New Roman" w:hAnsi="Times New Roman"/>
          <w:sz w:val="24"/>
          <w:szCs w:val="24"/>
          <w:lang w:val="lt-LT"/>
        </w:rPr>
        <w:t>12 straipsni</w:t>
      </w:r>
      <w:r w:rsidR="006776D4">
        <w:rPr>
          <w:rFonts w:ascii="Times New Roman" w:hAnsi="Times New Roman"/>
          <w:sz w:val="24"/>
          <w:szCs w:val="24"/>
          <w:lang w:val="lt-LT"/>
        </w:rPr>
        <w:t xml:space="preserve">o 1 ir 3 dalimis, </w:t>
      </w:r>
      <w:r w:rsidR="000F0511">
        <w:rPr>
          <w:rFonts w:ascii="Times New Roman" w:hAnsi="Times New Roman"/>
          <w:sz w:val="24"/>
          <w:szCs w:val="24"/>
          <w:lang w:val="lt-LT"/>
        </w:rPr>
        <w:t xml:space="preserve">Šakių rajono savivaldybės turto perdavimo valdyti, naudoti ir disponuoti juo patikėjimo teise </w:t>
      </w:r>
      <w:r w:rsidR="006776D4">
        <w:rPr>
          <w:rFonts w:ascii="Times New Roman" w:hAnsi="Times New Roman"/>
          <w:sz w:val="24"/>
          <w:szCs w:val="24"/>
          <w:lang w:val="lt-LT"/>
        </w:rPr>
        <w:t>tvarkos aprašu</w:t>
      </w:r>
      <w:r w:rsidR="000F0511">
        <w:rPr>
          <w:rFonts w:ascii="Times New Roman" w:hAnsi="Times New Roman"/>
          <w:sz w:val="24"/>
          <w:szCs w:val="24"/>
          <w:lang w:val="lt-LT"/>
        </w:rPr>
        <w:t>, patvirtintu Šakių rajono savivaldybės tarybos 2021 m. balandžio 23 d. sprendimu Nr. T-</w:t>
      </w:r>
      <w:r w:rsidR="004A3E43">
        <w:rPr>
          <w:rFonts w:ascii="Times New Roman" w:hAnsi="Times New Roman"/>
          <w:sz w:val="24"/>
          <w:szCs w:val="24"/>
          <w:lang w:val="lt-LT"/>
        </w:rPr>
        <w:t>144</w:t>
      </w:r>
      <w:r w:rsidR="000F0511">
        <w:rPr>
          <w:rFonts w:ascii="Times New Roman" w:hAnsi="Times New Roman"/>
          <w:sz w:val="24"/>
          <w:szCs w:val="24"/>
          <w:lang w:val="lt-LT"/>
        </w:rPr>
        <w:t xml:space="preserve"> „Dėl Šakių rajono savivaldybės turto perdavimo valdyti, naudoti ir disponuoti juo patikėjimo teise tvarkos aprašo patvirtinimo“</w:t>
      </w:r>
      <w:r w:rsidR="00110D46">
        <w:rPr>
          <w:rFonts w:ascii="Times New Roman" w:hAnsi="Times New Roman"/>
          <w:sz w:val="24"/>
          <w:szCs w:val="24"/>
          <w:lang w:val="lt-LT"/>
        </w:rPr>
        <w:t>,</w:t>
      </w:r>
      <w:r w:rsidR="006776D4">
        <w:rPr>
          <w:rFonts w:ascii="Times New Roman" w:hAnsi="Times New Roman"/>
          <w:sz w:val="24"/>
          <w:szCs w:val="24"/>
          <w:lang w:val="lt-LT"/>
        </w:rPr>
        <w:t xml:space="preserve"> bei atsižvelgdama į </w:t>
      </w:r>
      <w:r w:rsidR="006E6F47">
        <w:rPr>
          <w:rFonts w:ascii="Times New Roman" w:hAnsi="Times New Roman"/>
          <w:sz w:val="24"/>
          <w:szCs w:val="24"/>
          <w:lang w:val="lt-LT"/>
        </w:rPr>
        <w:t xml:space="preserve">viešosios įstaigos </w:t>
      </w:r>
      <w:r w:rsidR="00BA6E16">
        <w:rPr>
          <w:rFonts w:ascii="Times New Roman" w:hAnsi="Times New Roman"/>
          <w:sz w:val="24"/>
          <w:szCs w:val="24"/>
          <w:lang w:val="lt-LT"/>
        </w:rPr>
        <w:t xml:space="preserve">Vytauto Didžiojo universiteto Šakių „Žiburio“ gimnazijos </w:t>
      </w:r>
      <w:r w:rsidR="006E6F47">
        <w:rPr>
          <w:rFonts w:ascii="Times New Roman" w:hAnsi="Times New Roman"/>
          <w:sz w:val="24"/>
          <w:szCs w:val="24"/>
          <w:lang w:val="lt-LT"/>
        </w:rPr>
        <w:t>202</w:t>
      </w:r>
      <w:r w:rsidR="00BE78C7">
        <w:rPr>
          <w:rFonts w:ascii="Times New Roman" w:hAnsi="Times New Roman"/>
          <w:sz w:val="24"/>
          <w:szCs w:val="24"/>
          <w:lang w:val="lt-LT"/>
        </w:rPr>
        <w:t>6</w:t>
      </w:r>
      <w:r w:rsidR="006E6F4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E78C7">
        <w:rPr>
          <w:rFonts w:ascii="Times New Roman" w:hAnsi="Times New Roman"/>
          <w:sz w:val="24"/>
          <w:szCs w:val="24"/>
          <w:lang w:val="lt-LT"/>
        </w:rPr>
        <w:t>sausio 26</w:t>
      </w:r>
      <w:r w:rsidR="007564F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E6F47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BA6E16">
        <w:rPr>
          <w:rFonts w:ascii="Times New Roman" w:hAnsi="Times New Roman"/>
          <w:sz w:val="24"/>
          <w:szCs w:val="24"/>
          <w:lang w:val="lt-LT"/>
        </w:rPr>
        <w:t>prašymą</w:t>
      </w:r>
      <w:r w:rsidR="006E6F47">
        <w:rPr>
          <w:rFonts w:ascii="Times New Roman" w:hAnsi="Times New Roman"/>
          <w:sz w:val="24"/>
          <w:szCs w:val="24"/>
          <w:lang w:val="lt-LT"/>
        </w:rPr>
        <w:t xml:space="preserve"> Nr.</w:t>
      </w:r>
      <w:r w:rsidR="00151B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564FE">
        <w:rPr>
          <w:rFonts w:ascii="Times New Roman" w:hAnsi="Times New Roman"/>
          <w:sz w:val="24"/>
          <w:szCs w:val="24"/>
          <w:lang w:val="lt-LT"/>
        </w:rPr>
        <w:t>S</w:t>
      </w:r>
      <w:r w:rsidR="00BE78C7">
        <w:rPr>
          <w:rFonts w:ascii="Times New Roman" w:hAnsi="Times New Roman"/>
          <w:sz w:val="24"/>
          <w:szCs w:val="24"/>
          <w:lang w:val="lt-LT"/>
        </w:rPr>
        <w:t>E-1</w:t>
      </w:r>
      <w:r w:rsidR="00F816A1" w:rsidRPr="00372F40">
        <w:rPr>
          <w:rFonts w:ascii="Times New Roman" w:hAnsi="Times New Roman"/>
          <w:sz w:val="24"/>
          <w:szCs w:val="24"/>
          <w:lang w:val="lt-LT"/>
        </w:rPr>
        <w:t>,</w:t>
      </w:r>
      <w:r w:rsidR="00F816A1" w:rsidRPr="00372F40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 w:rsidR="002A0A78" w:rsidRPr="006776D4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6776D4">
        <w:rPr>
          <w:rFonts w:ascii="Times New Roman" w:hAnsi="Times New Roman"/>
          <w:sz w:val="24"/>
          <w:szCs w:val="24"/>
          <w:lang w:val="lt-LT"/>
        </w:rPr>
        <w:t>savivaldybės taryba</w:t>
      </w:r>
      <w:r w:rsidRPr="006776D4">
        <w:rPr>
          <w:rFonts w:ascii="Times New Roman" w:hAnsi="Times New Roman"/>
          <w:spacing w:val="60"/>
          <w:sz w:val="24"/>
          <w:szCs w:val="24"/>
          <w:lang w:val="lt-LT"/>
        </w:rPr>
        <w:t xml:space="preserve"> nusprendžia</w:t>
      </w:r>
      <w:r w:rsidR="00823A70">
        <w:rPr>
          <w:rFonts w:ascii="Times New Roman" w:hAnsi="Times New Roman"/>
          <w:sz w:val="24"/>
          <w:szCs w:val="24"/>
          <w:lang w:val="lt-LT"/>
        </w:rPr>
        <w:t>:</w:t>
      </w:r>
    </w:p>
    <w:p w14:paraId="0DC04179" w14:textId="32D4FFC2" w:rsidR="006776D4" w:rsidRDefault="00CE6825" w:rsidP="0095567C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6776D4">
        <w:rPr>
          <w:rFonts w:ascii="Times New Roman" w:hAnsi="Times New Roman"/>
          <w:sz w:val="24"/>
          <w:szCs w:val="24"/>
          <w:lang w:val="lt-LT"/>
        </w:rPr>
        <w:tab/>
      </w:r>
      <w:r w:rsidR="00DA50C3" w:rsidRPr="006776D4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 xml:space="preserve">Perduoti </w:t>
      </w:r>
      <w:r w:rsidR="006E6F47">
        <w:rPr>
          <w:rFonts w:ascii="Times New Roman" w:hAnsi="Times New Roman"/>
          <w:sz w:val="24"/>
          <w:szCs w:val="24"/>
          <w:lang w:val="lt-LT"/>
        </w:rPr>
        <w:t xml:space="preserve">viešajai įstaigai </w:t>
      </w:r>
      <w:r w:rsidR="00BA6E16" w:rsidRPr="00BA6E16">
        <w:rPr>
          <w:rFonts w:ascii="Times New Roman" w:hAnsi="Times New Roman"/>
          <w:sz w:val="24"/>
          <w:szCs w:val="24"/>
          <w:lang w:val="lt-LT"/>
        </w:rPr>
        <w:t>Vytauto Didžiojo universiteto Šakių „Žiburio“ gimnazij</w:t>
      </w:r>
      <w:r w:rsidR="00BA6E16">
        <w:rPr>
          <w:rFonts w:ascii="Times New Roman" w:hAnsi="Times New Roman"/>
          <w:sz w:val="24"/>
          <w:szCs w:val="24"/>
          <w:lang w:val="lt-LT"/>
        </w:rPr>
        <w:t xml:space="preserve">ai </w:t>
      </w:r>
      <w:r w:rsidR="00354BDC">
        <w:rPr>
          <w:rFonts w:ascii="Times New Roman" w:hAnsi="Times New Roman"/>
          <w:sz w:val="24"/>
          <w:szCs w:val="24"/>
          <w:lang w:val="lt-LT"/>
        </w:rPr>
        <w:t xml:space="preserve">(kodas </w:t>
      </w:r>
      <w:r w:rsidR="00BA6E16">
        <w:rPr>
          <w:rFonts w:ascii="Times New Roman" w:hAnsi="Times New Roman"/>
          <w:sz w:val="24"/>
          <w:szCs w:val="24"/>
          <w:lang w:val="lt-LT"/>
        </w:rPr>
        <w:t>195360750</w:t>
      </w:r>
      <w:r w:rsidR="00354BDC">
        <w:rPr>
          <w:rFonts w:ascii="Times New Roman" w:hAnsi="Times New Roman"/>
          <w:sz w:val="24"/>
          <w:szCs w:val="24"/>
          <w:lang w:val="lt-LT"/>
        </w:rPr>
        <w:t xml:space="preserve">) 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 xml:space="preserve">patikėjimo teise pagal patikėjimo sutartį </w:t>
      </w:r>
      <w:r w:rsidR="00677560" w:rsidRPr="00677560">
        <w:rPr>
          <w:rFonts w:ascii="Times New Roman" w:hAnsi="Times New Roman"/>
          <w:sz w:val="24"/>
          <w:szCs w:val="24"/>
          <w:lang w:val="lt-LT"/>
        </w:rPr>
        <w:t>dvidešimčiai</w:t>
      </w:r>
      <w:r w:rsidR="006776D4" w:rsidRPr="00E4415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>met</w:t>
      </w:r>
      <w:r w:rsidR="00E44158">
        <w:rPr>
          <w:rFonts w:ascii="Times New Roman" w:hAnsi="Times New Roman"/>
          <w:sz w:val="24"/>
          <w:szCs w:val="24"/>
          <w:lang w:val="lt-LT"/>
        </w:rPr>
        <w:t>ų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 xml:space="preserve"> valdyti ir naudoti </w:t>
      </w:r>
      <w:r w:rsidR="00827A5C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 xml:space="preserve">rajono savivaldybei nuosavybės teise priklausantį </w:t>
      </w:r>
      <w:bookmarkStart w:id="0" w:name="_Hlk178753622"/>
      <w:r w:rsidR="006776D4" w:rsidRPr="006776D4">
        <w:rPr>
          <w:rFonts w:ascii="Times New Roman" w:hAnsi="Times New Roman"/>
          <w:sz w:val="24"/>
          <w:szCs w:val="24"/>
          <w:lang w:val="lt-LT"/>
        </w:rPr>
        <w:t xml:space="preserve">ilgalaikį </w:t>
      </w:r>
      <w:r w:rsidR="00B07DAB">
        <w:rPr>
          <w:rFonts w:ascii="Times New Roman" w:hAnsi="Times New Roman"/>
          <w:sz w:val="24"/>
          <w:szCs w:val="24"/>
          <w:lang w:val="lt-LT"/>
        </w:rPr>
        <w:t xml:space="preserve">ir trumpalaikį 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>materialųjį</w:t>
      </w:r>
      <w:r w:rsidR="00BE78C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>turtą</w:t>
      </w:r>
      <w:bookmarkEnd w:id="0"/>
      <w:r w:rsidR="006776D4" w:rsidRPr="006776D4">
        <w:rPr>
          <w:rFonts w:ascii="Times New Roman" w:hAnsi="Times New Roman"/>
          <w:sz w:val="24"/>
          <w:szCs w:val="24"/>
          <w:lang w:val="lt-LT"/>
        </w:rPr>
        <w:t xml:space="preserve"> savivaldybės savarankišk</w:t>
      </w:r>
      <w:r w:rsidR="009A6192">
        <w:rPr>
          <w:rFonts w:ascii="Times New Roman" w:hAnsi="Times New Roman"/>
          <w:sz w:val="24"/>
          <w:szCs w:val="24"/>
          <w:lang w:val="lt-LT"/>
        </w:rPr>
        <w:t>oms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 xml:space="preserve"> funkcij</w:t>
      </w:r>
      <w:r w:rsidR="009A6192">
        <w:rPr>
          <w:rFonts w:ascii="Times New Roman" w:hAnsi="Times New Roman"/>
          <w:sz w:val="24"/>
          <w:szCs w:val="24"/>
          <w:lang w:val="lt-LT"/>
        </w:rPr>
        <w:t>oms</w:t>
      </w:r>
      <w:r w:rsidR="006776D4" w:rsidRPr="006776D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776D4" w:rsidRPr="00460896">
        <w:rPr>
          <w:rFonts w:ascii="Times New Roman" w:hAnsi="Times New Roman"/>
          <w:sz w:val="24"/>
          <w:szCs w:val="24"/>
          <w:lang w:val="lt-LT"/>
        </w:rPr>
        <w:t>(</w:t>
      </w:r>
      <w:r w:rsidR="00677560" w:rsidRPr="00677560">
        <w:rPr>
          <w:rFonts w:ascii="Times New Roman" w:hAnsi="Times New Roman"/>
          <w:sz w:val="24"/>
          <w:szCs w:val="24"/>
          <w:lang w:val="lt-LT"/>
        </w:rPr>
        <w:t>savivaldybės teritorijoje gyvenančių vaikų iki 16 metų mokymosi pagal privalomojo švietimo programas užtikrinimas</w:t>
      </w:r>
      <w:r w:rsidR="00677560">
        <w:rPr>
          <w:rFonts w:ascii="Times New Roman" w:hAnsi="Times New Roman"/>
          <w:sz w:val="24"/>
          <w:szCs w:val="24"/>
          <w:lang w:val="lt-LT"/>
        </w:rPr>
        <w:t>;</w:t>
      </w:r>
      <w:r w:rsidR="00C23377" w:rsidRPr="00C23377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švietimo pagalbos teikimo mokiniui, mokytojui, šeimai, mokyklai, vaiko minimaliosios priežiūros priemonių vykdymo organizavimas ir koordinavimas, prevencinių programų įgyvendinimo mokyklose užtikrinimas</w:t>
      </w:r>
      <w:r w:rsidR="00677560" w:rsidRPr="00677560">
        <w:rPr>
          <w:rFonts w:ascii="Times New Roman" w:hAnsi="Times New Roman"/>
          <w:sz w:val="24"/>
          <w:szCs w:val="24"/>
          <w:lang w:val="lt-LT"/>
        </w:rPr>
        <w:t>;</w:t>
      </w:r>
      <w:r w:rsidR="00677560" w:rsidRPr="00677560">
        <w:t xml:space="preserve"> </w:t>
      </w:r>
      <w:r w:rsidR="00677560" w:rsidRPr="00677560">
        <w:rPr>
          <w:rFonts w:ascii="Times New Roman" w:hAnsi="Times New Roman"/>
          <w:sz w:val="24"/>
          <w:szCs w:val="24"/>
          <w:lang w:val="lt-LT"/>
        </w:rPr>
        <w:t>maitinimo paslaugų organizavimas teisės aktų nustatyta tvarka švietimo įstaigose, įgyvendinančiose mokymą pagal ikimokyklinio, priešmokyklinio ir bendrojo ugdymo programas</w:t>
      </w:r>
      <w:r w:rsidR="00460896">
        <w:rPr>
          <w:rFonts w:ascii="Times New Roman" w:hAnsi="Times New Roman"/>
          <w:sz w:val="24"/>
          <w:szCs w:val="24"/>
          <w:lang w:val="lt-LT"/>
        </w:rPr>
        <w:t xml:space="preserve">) </w:t>
      </w:r>
      <w:r w:rsidR="000C1045">
        <w:rPr>
          <w:rFonts w:ascii="Times New Roman" w:hAnsi="Times New Roman"/>
          <w:sz w:val="24"/>
          <w:szCs w:val="24"/>
          <w:lang w:val="lt-LT"/>
        </w:rPr>
        <w:t>įgyvendinti</w:t>
      </w:r>
      <w:r w:rsidR="00B07DAB">
        <w:rPr>
          <w:rFonts w:ascii="Times New Roman" w:hAnsi="Times New Roman"/>
          <w:sz w:val="24"/>
          <w:szCs w:val="24"/>
          <w:lang w:val="lt-LT"/>
        </w:rPr>
        <w:t xml:space="preserve"> pagal prideda</w:t>
      </w:r>
      <w:r w:rsidR="00BF220B">
        <w:rPr>
          <w:rFonts w:ascii="Times New Roman" w:hAnsi="Times New Roman"/>
          <w:sz w:val="24"/>
          <w:szCs w:val="24"/>
          <w:lang w:val="lt-LT"/>
        </w:rPr>
        <w:t>m</w:t>
      </w:r>
      <w:r w:rsidR="00C23377">
        <w:rPr>
          <w:rFonts w:ascii="Times New Roman" w:hAnsi="Times New Roman"/>
          <w:sz w:val="24"/>
          <w:szCs w:val="24"/>
          <w:lang w:val="lt-LT"/>
        </w:rPr>
        <w:t>ą priedą</w:t>
      </w:r>
      <w:r w:rsidR="00B07DAB">
        <w:rPr>
          <w:rFonts w:ascii="Times New Roman" w:hAnsi="Times New Roman"/>
          <w:sz w:val="24"/>
          <w:szCs w:val="24"/>
          <w:lang w:val="lt-LT"/>
        </w:rPr>
        <w:t>.</w:t>
      </w:r>
    </w:p>
    <w:p w14:paraId="3BF50105" w14:textId="77777777" w:rsidR="00C23377" w:rsidRPr="00151B1F" w:rsidRDefault="00C23377" w:rsidP="0095567C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eastAsia="Calibri" w:hAnsi="Times New Roman"/>
          <w:sz w:val="24"/>
          <w:szCs w:val="24"/>
          <w:lang w:val="lt-LT" w:eastAsia="lt-LT" w:bidi="lo-LA"/>
        </w:rPr>
      </w:pPr>
      <w:r w:rsidRPr="006776D4">
        <w:rPr>
          <w:rFonts w:ascii="Times New Roman" w:hAnsi="Times New Roman"/>
          <w:sz w:val="24"/>
          <w:szCs w:val="24"/>
          <w:lang w:val="lt-LT"/>
        </w:rPr>
        <w:tab/>
        <w:t xml:space="preserve">2. Įgalioti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6776D4">
        <w:rPr>
          <w:rFonts w:ascii="Times New Roman" w:hAnsi="Times New Roman"/>
          <w:sz w:val="24"/>
          <w:szCs w:val="24"/>
          <w:lang w:val="lt-LT"/>
        </w:rPr>
        <w:t xml:space="preserve">rajono savivaldybės administracijos direktorių pasirašyti </w:t>
      </w:r>
      <w:r w:rsidRPr="00933100">
        <w:rPr>
          <w:rFonts w:ascii="Times New Roman" w:eastAsia="Calibri" w:hAnsi="Times New Roman"/>
          <w:sz w:val="24"/>
          <w:szCs w:val="24"/>
          <w:lang w:val="lt-LT"/>
        </w:rPr>
        <w:t>1 punkte nurodyto turto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776D4">
        <w:rPr>
          <w:rFonts w:ascii="Times New Roman" w:hAnsi="Times New Roman"/>
          <w:sz w:val="24"/>
          <w:szCs w:val="24"/>
          <w:lang w:val="lt-LT"/>
        </w:rPr>
        <w:t>patikėjimo sutartį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251BBE">
        <w:rPr>
          <w:rFonts w:ascii="Times New Roman" w:hAnsi="Times New Roman"/>
          <w:sz w:val="24"/>
          <w:szCs w:val="24"/>
          <w:lang w:val="lt-LT"/>
        </w:rPr>
        <w:t>ir perdavimo–priėmimo aktą.</w:t>
      </w:r>
    </w:p>
    <w:p w14:paraId="256016D9" w14:textId="585AEDDB" w:rsidR="005D5F17" w:rsidRPr="00151B1F" w:rsidRDefault="00E21981" w:rsidP="00151B1F">
      <w:pPr>
        <w:tabs>
          <w:tab w:val="left" w:pos="720"/>
        </w:tabs>
        <w:spacing w:line="276" w:lineRule="auto"/>
        <w:jc w:val="both"/>
        <w:rPr>
          <w:rFonts w:ascii="Times New Roman" w:eastAsia="Calibri" w:hAnsi="Times New Roman"/>
          <w:sz w:val="24"/>
          <w:szCs w:val="24"/>
          <w:lang w:val="lt-LT" w:eastAsia="lt-LT" w:bidi="lo-LA"/>
        </w:rPr>
      </w:pPr>
      <w:r w:rsidRPr="006776D4">
        <w:rPr>
          <w:rFonts w:ascii="Times New Roman" w:eastAsia="Calibri" w:hAnsi="Times New Roman"/>
          <w:sz w:val="24"/>
          <w:szCs w:val="24"/>
          <w:lang w:val="lt-LT"/>
        </w:rPr>
        <w:tab/>
      </w:r>
    </w:p>
    <w:p w14:paraId="77FB3FEC" w14:textId="77777777" w:rsidR="00151B1F" w:rsidRPr="006776D4" w:rsidRDefault="00151B1F" w:rsidP="0050573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9A9A6CE" w14:textId="75EBCBC6" w:rsidR="005D5F17" w:rsidRDefault="005D5F17" w:rsidP="0050573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6776D4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6776D4">
        <w:rPr>
          <w:rFonts w:ascii="Times New Roman" w:hAnsi="Times New Roman"/>
          <w:sz w:val="24"/>
          <w:szCs w:val="24"/>
          <w:lang w:val="lt-LT"/>
        </w:rPr>
        <w:tab/>
      </w:r>
      <w:r w:rsidRPr="006776D4">
        <w:rPr>
          <w:rFonts w:ascii="Times New Roman" w:hAnsi="Times New Roman"/>
          <w:sz w:val="24"/>
          <w:szCs w:val="24"/>
          <w:lang w:val="lt-LT"/>
        </w:rPr>
        <w:tab/>
      </w:r>
      <w:r w:rsidRPr="006776D4">
        <w:rPr>
          <w:rFonts w:ascii="Times New Roman" w:hAnsi="Times New Roman"/>
          <w:sz w:val="24"/>
          <w:szCs w:val="24"/>
          <w:lang w:val="lt-LT"/>
        </w:rPr>
        <w:tab/>
      </w:r>
      <w:r w:rsidRPr="006776D4">
        <w:rPr>
          <w:rFonts w:ascii="Times New Roman" w:hAnsi="Times New Roman"/>
          <w:sz w:val="24"/>
          <w:szCs w:val="24"/>
          <w:lang w:val="lt-LT"/>
        </w:rPr>
        <w:tab/>
      </w:r>
      <w:r w:rsidRPr="006776D4">
        <w:rPr>
          <w:rFonts w:ascii="Times New Roman" w:hAnsi="Times New Roman"/>
          <w:sz w:val="24"/>
          <w:szCs w:val="24"/>
          <w:lang w:val="lt-LT"/>
        </w:rPr>
        <w:tab/>
      </w:r>
      <w:r w:rsidRPr="006776D4">
        <w:rPr>
          <w:rFonts w:ascii="Times New Roman" w:hAnsi="Times New Roman"/>
          <w:sz w:val="24"/>
          <w:szCs w:val="24"/>
          <w:lang w:val="lt-LT"/>
        </w:rPr>
        <w:tab/>
      </w:r>
      <w:r w:rsidRPr="006776D4">
        <w:rPr>
          <w:rFonts w:ascii="Times New Roman" w:hAnsi="Times New Roman"/>
          <w:sz w:val="24"/>
          <w:szCs w:val="24"/>
          <w:lang w:val="lt-LT"/>
        </w:rPr>
        <w:tab/>
      </w:r>
      <w:r w:rsidR="002E71A1" w:rsidRPr="006776D4">
        <w:rPr>
          <w:rFonts w:ascii="Times New Roman" w:hAnsi="Times New Roman"/>
          <w:sz w:val="24"/>
          <w:szCs w:val="24"/>
          <w:lang w:val="lt-LT"/>
        </w:rPr>
        <w:tab/>
      </w:r>
      <w:r w:rsidR="009A6EFD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36DCF2EF" w14:textId="77777777" w:rsidR="0095567C" w:rsidRDefault="0095567C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</w:p>
    <w:p w14:paraId="723D3192" w14:textId="77777777" w:rsidR="0095567C" w:rsidRDefault="0095567C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</w:p>
    <w:p w14:paraId="04108E17" w14:textId="4F84DB46" w:rsidR="005D5F17" w:rsidRPr="006776D4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  <w:r w:rsidRPr="006776D4">
        <w:rPr>
          <w:rFonts w:ascii="Times New Roman" w:hAnsi="Times New Roman"/>
          <w:sz w:val="23"/>
          <w:szCs w:val="23"/>
          <w:lang w:val="lt-LT"/>
        </w:rPr>
        <w:t>Parengė:</w:t>
      </w:r>
      <w:r w:rsidRPr="006776D4">
        <w:rPr>
          <w:rFonts w:ascii="Times New Roman" w:hAnsi="Times New Roman"/>
          <w:sz w:val="23"/>
          <w:szCs w:val="23"/>
          <w:lang w:val="lt-LT"/>
        </w:rPr>
        <w:tab/>
        <w:t>Biudžeto, turto ir strateginio planavimo skyrius (</w:t>
      </w:r>
      <w:r w:rsidR="00351EF2">
        <w:rPr>
          <w:rFonts w:ascii="Times New Roman" w:hAnsi="Times New Roman"/>
          <w:sz w:val="23"/>
          <w:szCs w:val="23"/>
          <w:lang w:val="lt-LT"/>
        </w:rPr>
        <w:t>A.</w:t>
      </w:r>
      <w:r w:rsidR="004F393D">
        <w:rPr>
          <w:rFonts w:ascii="Times New Roman" w:hAnsi="Times New Roman"/>
          <w:sz w:val="23"/>
          <w:szCs w:val="23"/>
          <w:lang w:val="lt-LT"/>
        </w:rPr>
        <w:t xml:space="preserve"> </w:t>
      </w:r>
      <w:r w:rsidR="00351EF2">
        <w:rPr>
          <w:rFonts w:ascii="Times New Roman" w:hAnsi="Times New Roman"/>
          <w:sz w:val="23"/>
          <w:szCs w:val="23"/>
          <w:lang w:val="lt-LT"/>
        </w:rPr>
        <w:t>Urbonienė</w:t>
      </w:r>
      <w:r w:rsidRPr="006776D4">
        <w:rPr>
          <w:rFonts w:ascii="Times New Roman" w:hAnsi="Times New Roman"/>
          <w:sz w:val="23"/>
          <w:szCs w:val="23"/>
          <w:lang w:val="lt-LT"/>
        </w:rPr>
        <w:t>)</w:t>
      </w:r>
    </w:p>
    <w:p w14:paraId="0A27BE02" w14:textId="78E02071" w:rsidR="00784C31" w:rsidRDefault="005D5F17" w:rsidP="00561218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3"/>
          <w:szCs w:val="23"/>
          <w:lang w:val="lt-LT"/>
        </w:rPr>
      </w:pPr>
      <w:r w:rsidRPr="006776D4">
        <w:rPr>
          <w:rFonts w:ascii="Times New Roman" w:hAnsi="Times New Roman"/>
          <w:sz w:val="23"/>
          <w:szCs w:val="23"/>
          <w:lang w:val="lt-LT"/>
        </w:rPr>
        <w:t>Pranešėja:</w:t>
      </w:r>
      <w:r w:rsidRPr="006776D4">
        <w:rPr>
          <w:rFonts w:ascii="Times New Roman" w:hAnsi="Times New Roman"/>
          <w:sz w:val="23"/>
          <w:szCs w:val="23"/>
          <w:lang w:val="lt-LT"/>
        </w:rPr>
        <w:tab/>
        <w:t>E. Grigaitienė</w:t>
      </w:r>
    </w:p>
    <w:p w14:paraId="64A0E2DE" w14:textId="68F453BC" w:rsidR="00784C31" w:rsidRPr="003E754F" w:rsidRDefault="0097415C" w:rsidP="00BA6E1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sz w:val="23"/>
          <w:szCs w:val="23"/>
          <w:lang w:val="lt-LT"/>
        </w:rPr>
        <w:br w:type="page"/>
      </w:r>
      <w:r w:rsidR="00784C31" w:rsidRPr="003E754F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</w:p>
    <w:p w14:paraId="0B2C5D81" w14:textId="77777777" w:rsidR="00784C31" w:rsidRPr="003E754F" w:rsidRDefault="00784C31" w:rsidP="00784C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3E754F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400BE532" w14:textId="77777777" w:rsidR="00784C31" w:rsidRPr="003E754F" w:rsidRDefault="00784C31" w:rsidP="00784C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E754F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23648602" w14:textId="77777777" w:rsidR="00784C31" w:rsidRPr="003E754F" w:rsidRDefault="00784C31" w:rsidP="00784C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E754F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6275C235" w14:textId="51EB6DF3" w:rsidR="00784C31" w:rsidRPr="003E754F" w:rsidRDefault="00784C31" w:rsidP="00784C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E754F">
        <w:rPr>
          <w:rFonts w:ascii="Times New Roman" w:hAnsi="Times New Roman"/>
          <w:b/>
          <w:sz w:val="24"/>
          <w:szCs w:val="24"/>
          <w:lang w:val="lt-LT"/>
        </w:rPr>
        <w:t>„</w:t>
      </w:r>
      <w:r w:rsidR="009A6192" w:rsidRPr="009A6192">
        <w:rPr>
          <w:rFonts w:ascii="Times New Roman" w:hAnsi="Times New Roman"/>
          <w:b/>
          <w:sz w:val="24"/>
          <w:szCs w:val="24"/>
          <w:lang w:val="lt-LT"/>
        </w:rPr>
        <w:t>DĖL SAVIVALDYBĖS TURTO PERDAVIMO PATIKĖJIMO TEISE PAGAL PATIKĖJIMO SUTARTĮ VIEŠAJAI ĮSTAIGAI VYTAUTO DIDŽIOJO UNIVERSITETO ŠAKIŲ „ŽIBURIO“ GIMNAZIJAI</w:t>
      </w:r>
      <w:r w:rsidR="003E754F" w:rsidRPr="003E754F">
        <w:rPr>
          <w:rFonts w:ascii="Times New Roman" w:hAnsi="Times New Roman"/>
          <w:b/>
          <w:sz w:val="24"/>
          <w:szCs w:val="24"/>
          <w:lang w:val="lt-LT"/>
        </w:rPr>
        <w:t>“</w:t>
      </w:r>
      <w:r w:rsidR="00F66DDF" w:rsidRPr="003E754F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3E754F">
        <w:rPr>
          <w:rFonts w:ascii="Times New Roman" w:hAnsi="Times New Roman"/>
          <w:b/>
          <w:sz w:val="24"/>
          <w:szCs w:val="24"/>
          <w:lang w:val="lt-LT"/>
        </w:rPr>
        <w:t>PROJEKTO</w:t>
      </w:r>
    </w:p>
    <w:p w14:paraId="5AA85008" w14:textId="77777777" w:rsidR="00784C31" w:rsidRPr="003E754F" w:rsidRDefault="00784C31" w:rsidP="00784C31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6132883" w14:textId="21B7CB5F" w:rsidR="00784C31" w:rsidRPr="003E754F" w:rsidRDefault="00784C31" w:rsidP="00784C31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E754F">
        <w:rPr>
          <w:rFonts w:ascii="Times New Roman" w:hAnsi="Times New Roman"/>
          <w:sz w:val="24"/>
          <w:szCs w:val="24"/>
          <w:lang w:val="lt-LT"/>
        </w:rPr>
        <w:t>202</w:t>
      </w:r>
      <w:r w:rsidR="006C3541">
        <w:rPr>
          <w:rFonts w:ascii="Times New Roman" w:hAnsi="Times New Roman"/>
          <w:sz w:val="24"/>
          <w:szCs w:val="24"/>
          <w:lang w:val="lt-LT"/>
        </w:rPr>
        <w:t>6</w:t>
      </w:r>
      <w:r w:rsidRPr="003E75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C3541">
        <w:rPr>
          <w:rFonts w:ascii="Times New Roman" w:hAnsi="Times New Roman"/>
          <w:sz w:val="24"/>
          <w:szCs w:val="24"/>
          <w:lang w:val="lt-LT"/>
        </w:rPr>
        <w:t>sausio 28</w:t>
      </w:r>
      <w:r w:rsidR="00F66DDF" w:rsidRPr="003E75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D414C" w:rsidRPr="003E754F">
        <w:rPr>
          <w:rFonts w:ascii="Times New Roman" w:hAnsi="Times New Roman"/>
          <w:sz w:val="24"/>
          <w:szCs w:val="24"/>
          <w:lang w:val="lt-LT"/>
        </w:rPr>
        <w:t>d.</w:t>
      </w:r>
    </w:p>
    <w:p w14:paraId="2805E8C2" w14:textId="77777777" w:rsidR="00784C31" w:rsidRPr="003E754F" w:rsidRDefault="00784C31" w:rsidP="00784C31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E754F">
        <w:rPr>
          <w:rFonts w:ascii="Times New Roman" w:hAnsi="Times New Roman"/>
          <w:sz w:val="24"/>
          <w:szCs w:val="24"/>
          <w:lang w:val="lt-LT"/>
        </w:rPr>
        <w:t>Šakiai</w:t>
      </w:r>
    </w:p>
    <w:p w14:paraId="05BF12AD" w14:textId="77777777" w:rsidR="00784C31" w:rsidRPr="003E754F" w:rsidRDefault="00784C31" w:rsidP="00784C31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479B685D" w14:textId="44D205FA" w:rsidR="001143B7" w:rsidRPr="003E754F" w:rsidRDefault="00784C31" w:rsidP="00151B1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E754F">
        <w:rPr>
          <w:rFonts w:ascii="Times New Roman" w:hAnsi="Times New Roman"/>
          <w:sz w:val="24"/>
          <w:szCs w:val="24"/>
          <w:lang w:val="lt-LT"/>
        </w:rPr>
        <w:tab/>
        <w:t>1. Parengto projekto tikslai, uždaviniai ir laukiami rezultatai:</w:t>
      </w:r>
      <w:r w:rsidR="00F816A1" w:rsidRPr="003E75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51E2" w:rsidRPr="003E754F">
        <w:rPr>
          <w:rFonts w:ascii="Times New Roman" w:hAnsi="Times New Roman"/>
          <w:sz w:val="24"/>
          <w:szCs w:val="24"/>
          <w:lang w:val="lt-LT"/>
        </w:rPr>
        <w:t xml:space="preserve">perduoti juridiniam asmeniui patikėjimo teise pagal patikėjimo sutartį valdyti ir naudoti ilgalaikį </w:t>
      </w:r>
      <w:r w:rsidR="00F66DDF" w:rsidRPr="003E754F">
        <w:rPr>
          <w:rFonts w:ascii="Times New Roman" w:hAnsi="Times New Roman"/>
          <w:sz w:val="24"/>
          <w:szCs w:val="24"/>
          <w:lang w:val="lt-LT"/>
        </w:rPr>
        <w:t xml:space="preserve">ir trumpalaikį </w:t>
      </w:r>
      <w:r w:rsidR="002751E2" w:rsidRPr="003E754F">
        <w:rPr>
          <w:rFonts w:ascii="Times New Roman" w:hAnsi="Times New Roman"/>
          <w:sz w:val="24"/>
          <w:szCs w:val="24"/>
          <w:lang w:val="lt-LT"/>
        </w:rPr>
        <w:t>materialųjį</w:t>
      </w:r>
      <w:r w:rsidR="009A61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51E2" w:rsidRPr="003E754F">
        <w:rPr>
          <w:rFonts w:ascii="Times New Roman" w:hAnsi="Times New Roman"/>
          <w:sz w:val="24"/>
          <w:szCs w:val="24"/>
          <w:lang w:val="lt-LT"/>
        </w:rPr>
        <w:t xml:space="preserve">turtą savivaldybės </w:t>
      </w:r>
      <w:r w:rsidR="00460896" w:rsidRPr="003E754F">
        <w:rPr>
          <w:rFonts w:ascii="Times New Roman" w:hAnsi="Times New Roman"/>
          <w:sz w:val="24"/>
          <w:szCs w:val="24"/>
          <w:lang w:val="lt-LT"/>
        </w:rPr>
        <w:t>savarankišk</w:t>
      </w:r>
      <w:r w:rsidR="009A6192">
        <w:rPr>
          <w:rFonts w:ascii="Times New Roman" w:hAnsi="Times New Roman"/>
          <w:sz w:val="24"/>
          <w:szCs w:val="24"/>
          <w:lang w:val="lt-LT"/>
        </w:rPr>
        <w:t>osioms</w:t>
      </w:r>
      <w:r w:rsidR="00460896" w:rsidRPr="003E75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51E2" w:rsidRPr="003E754F">
        <w:rPr>
          <w:rFonts w:ascii="Times New Roman" w:hAnsi="Times New Roman"/>
          <w:sz w:val="24"/>
          <w:szCs w:val="24"/>
          <w:lang w:val="lt-LT"/>
        </w:rPr>
        <w:t>funkcij</w:t>
      </w:r>
      <w:r w:rsidR="009A6192">
        <w:rPr>
          <w:rFonts w:ascii="Times New Roman" w:hAnsi="Times New Roman"/>
          <w:sz w:val="24"/>
          <w:szCs w:val="24"/>
          <w:lang w:val="lt-LT"/>
        </w:rPr>
        <w:t>oms</w:t>
      </w:r>
      <w:r w:rsidR="002751E2" w:rsidRPr="003E75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1045" w:rsidRPr="003E754F">
        <w:rPr>
          <w:rFonts w:ascii="Times New Roman" w:hAnsi="Times New Roman"/>
          <w:sz w:val="24"/>
          <w:szCs w:val="24"/>
          <w:lang w:val="lt-LT"/>
        </w:rPr>
        <w:t>įgyvendinti</w:t>
      </w:r>
      <w:r w:rsidR="002751E2" w:rsidRPr="003E754F">
        <w:rPr>
          <w:rFonts w:ascii="Times New Roman" w:hAnsi="Times New Roman"/>
          <w:sz w:val="24"/>
          <w:szCs w:val="24"/>
          <w:lang w:val="lt-LT"/>
        </w:rPr>
        <w:t>.</w:t>
      </w:r>
      <w:r w:rsidR="005A55BD" w:rsidRPr="003E75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5B2DE23" w14:textId="2B126379" w:rsidR="00784C31" w:rsidRPr="003E754F" w:rsidRDefault="00784C31" w:rsidP="00151B1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3E754F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3E754F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: </w:t>
      </w:r>
      <w:r w:rsidR="002E71A1" w:rsidRPr="003E754F">
        <w:rPr>
          <w:rFonts w:ascii="Times New Roman" w:hAnsi="Times New Roman"/>
          <w:color w:val="000000"/>
          <w:sz w:val="24"/>
          <w:szCs w:val="24"/>
          <w:lang w:val="lt-LT" w:eastAsia="lt-LT"/>
        </w:rPr>
        <w:t>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784C31" w:rsidRPr="003E754F" w14:paraId="70B6AE8B" w14:textId="77777777" w:rsidTr="002522FA">
        <w:tc>
          <w:tcPr>
            <w:tcW w:w="5400" w:type="dxa"/>
          </w:tcPr>
          <w:p w14:paraId="6A00DF25" w14:textId="77777777" w:rsidR="00784C31" w:rsidRPr="003E754F" w:rsidRDefault="00CA040A" w:rsidP="00151B1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E754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3E7D8727" w14:textId="77777777" w:rsidR="00784C31" w:rsidRPr="003E754F" w:rsidRDefault="00CA040A" w:rsidP="00151B1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E754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784C31" w:rsidRPr="003E754F" w14:paraId="3188E561" w14:textId="77777777" w:rsidTr="002522FA">
        <w:tc>
          <w:tcPr>
            <w:tcW w:w="5400" w:type="dxa"/>
          </w:tcPr>
          <w:p w14:paraId="2B53005C" w14:textId="77777777" w:rsidR="00784C31" w:rsidRPr="003E754F" w:rsidRDefault="00784C31" w:rsidP="00151B1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2A41989F" w14:textId="77777777" w:rsidR="00784C31" w:rsidRPr="003E754F" w:rsidRDefault="00784C31" w:rsidP="00151B1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50E6471D" w14:textId="3AC2D8C0" w:rsidR="00784C31" w:rsidRPr="003E754F" w:rsidRDefault="00784C31" w:rsidP="00151B1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3E754F">
        <w:rPr>
          <w:rFonts w:ascii="Times New Roman" w:hAnsi="Times New Roman"/>
          <w:sz w:val="24"/>
          <w:szCs w:val="24"/>
          <w:lang w:val="lt-LT"/>
        </w:rPr>
        <w:tab/>
        <w:t>3. Projekto antikorupcinis vertinimas (jei taip, pridedama antikorupcinio vertinimo pažyma):</w:t>
      </w:r>
      <w:r w:rsidR="004848E0" w:rsidRPr="003E754F">
        <w:rPr>
          <w:rFonts w:ascii="Times New Roman" w:hAnsi="Times New Roman"/>
          <w:sz w:val="24"/>
          <w:szCs w:val="24"/>
          <w:lang w:val="lt-LT"/>
        </w:rPr>
        <w:t xml:space="preserve">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3D25784B" w14:textId="16B11247" w:rsidR="00F66DDF" w:rsidRDefault="00784C31" w:rsidP="00151B1F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E754F">
        <w:rPr>
          <w:rFonts w:ascii="Times New Roman" w:hAnsi="Times New Roman"/>
          <w:sz w:val="24"/>
          <w:szCs w:val="24"/>
          <w:lang w:val="lt-LT"/>
        </w:rPr>
        <w:tab/>
        <w:t xml:space="preserve">4. Kiti, projekto rengėjų nuomone, reikalingi paaiškinimai: </w:t>
      </w:r>
      <w:r w:rsidR="00E208A6" w:rsidRPr="00E208A6">
        <w:rPr>
          <w:rFonts w:ascii="Times New Roman" w:hAnsi="Times New Roman"/>
          <w:sz w:val="24"/>
          <w:szCs w:val="24"/>
          <w:lang w:val="lt-LT"/>
        </w:rPr>
        <w:t>Nacionalin</w:t>
      </w:r>
      <w:r w:rsidR="00E208A6" w:rsidRPr="00E208A6">
        <w:rPr>
          <w:rFonts w:ascii="Times New Roman" w:hAnsi="Times New Roman" w:hint="eastAsia"/>
          <w:sz w:val="24"/>
          <w:szCs w:val="24"/>
          <w:lang w:val="lt-LT"/>
        </w:rPr>
        <w:t>ė</w:t>
      </w:r>
      <w:r w:rsidR="00E208A6" w:rsidRPr="00E208A6">
        <w:rPr>
          <w:rFonts w:ascii="Times New Roman" w:hAnsi="Times New Roman"/>
          <w:sz w:val="24"/>
          <w:szCs w:val="24"/>
          <w:lang w:val="lt-LT"/>
        </w:rPr>
        <w:t xml:space="preserve"> švietimo agent</w:t>
      </w:r>
      <w:r w:rsidR="00E208A6" w:rsidRPr="00E208A6">
        <w:rPr>
          <w:rFonts w:ascii="Times New Roman" w:hAnsi="Times New Roman" w:hint="eastAsia"/>
          <w:sz w:val="24"/>
          <w:szCs w:val="24"/>
          <w:lang w:val="lt-LT"/>
        </w:rPr>
        <w:t>ū</w:t>
      </w:r>
      <w:r w:rsidR="00E208A6" w:rsidRPr="00E208A6">
        <w:rPr>
          <w:rFonts w:ascii="Times New Roman" w:hAnsi="Times New Roman"/>
          <w:sz w:val="24"/>
          <w:szCs w:val="24"/>
          <w:lang w:val="lt-LT"/>
        </w:rPr>
        <w:t>ra</w:t>
      </w:r>
      <w:r w:rsidR="00F92BAB">
        <w:rPr>
          <w:rFonts w:ascii="Times New Roman" w:hAnsi="Times New Roman"/>
          <w:sz w:val="24"/>
          <w:szCs w:val="24"/>
          <w:lang w:val="lt-LT"/>
        </w:rPr>
        <w:t xml:space="preserve"> Šakių rajono savivaldybės nuosavybėn perdavė turtą (</w:t>
      </w:r>
      <w:r w:rsidR="00086FB6" w:rsidRPr="00086FB6">
        <w:rPr>
          <w:rFonts w:ascii="Times New Roman" w:hAnsi="Times New Roman"/>
          <w:sz w:val="24"/>
          <w:szCs w:val="24"/>
          <w:lang w:val="lt-LT"/>
        </w:rPr>
        <w:t>kompiuterin</w:t>
      </w:r>
      <w:r w:rsidR="00086FB6">
        <w:rPr>
          <w:rFonts w:ascii="Times New Roman" w:hAnsi="Times New Roman"/>
          <w:sz w:val="24"/>
          <w:szCs w:val="24"/>
          <w:lang w:val="lt-LT"/>
        </w:rPr>
        <w:t>ę</w:t>
      </w:r>
      <w:r w:rsidR="00086FB6" w:rsidRPr="00086F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86FB6" w:rsidRPr="00086FB6">
        <w:rPr>
          <w:rFonts w:ascii="Times New Roman" w:hAnsi="Times New Roman" w:hint="eastAsia"/>
          <w:sz w:val="24"/>
          <w:szCs w:val="24"/>
          <w:lang w:val="lt-LT"/>
        </w:rPr>
        <w:t>į</w:t>
      </w:r>
      <w:r w:rsidR="00086FB6" w:rsidRPr="00086FB6">
        <w:rPr>
          <w:rFonts w:ascii="Times New Roman" w:hAnsi="Times New Roman"/>
          <w:sz w:val="24"/>
          <w:szCs w:val="24"/>
          <w:lang w:val="lt-LT"/>
        </w:rPr>
        <w:t>rang</w:t>
      </w:r>
      <w:r w:rsidR="005A200F">
        <w:rPr>
          <w:rFonts w:ascii="Times New Roman" w:hAnsi="Times New Roman"/>
          <w:sz w:val="24"/>
          <w:szCs w:val="24"/>
          <w:lang w:val="lt-LT"/>
        </w:rPr>
        <w:t>ą</w:t>
      </w:r>
      <w:r w:rsidR="00F92BAB">
        <w:rPr>
          <w:rFonts w:ascii="Times New Roman" w:hAnsi="Times New Roman"/>
          <w:sz w:val="24"/>
          <w:szCs w:val="24"/>
          <w:lang w:val="lt-LT"/>
        </w:rPr>
        <w:t xml:space="preserve">), kuris perduodamas mokykloms. </w:t>
      </w:r>
    </w:p>
    <w:p w14:paraId="59FCBEEA" w14:textId="0EB02EC9" w:rsidR="00F92BAB" w:rsidRPr="003E754F" w:rsidRDefault="00F92BAB" w:rsidP="00151B1F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Š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aki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s administracija vykd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 xml:space="preserve"> projekt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ą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„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 xml:space="preserve">Atviros ekosistemos atsiskaitymams negrynaisiais pinigais bendrojo ugdymo 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į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staig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 xml:space="preserve"> valgyklose k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ū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rimas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“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 xml:space="preserve">, kurio metu buvo 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į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 xml:space="preserve">sigyta 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į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ranga elektroniniams mokinio pa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ž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ym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jimams spausdinti. Pa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ž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ym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jimai spausdinami savivaldyb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ė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 xml:space="preserve">s administracijos 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Š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vietimo, kult</w:t>
      </w:r>
      <w:r w:rsidR="006D7283" w:rsidRPr="006D7283">
        <w:rPr>
          <w:rFonts w:ascii="Times New Roman" w:hAnsi="Times New Roman" w:hint="eastAsia"/>
          <w:sz w:val="24"/>
          <w:szCs w:val="24"/>
          <w:lang w:val="lt-LT"/>
        </w:rPr>
        <w:t>ū</w:t>
      </w:r>
      <w:r w:rsidR="006D7283" w:rsidRPr="006D7283">
        <w:rPr>
          <w:rFonts w:ascii="Times New Roman" w:hAnsi="Times New Roman"/>
          <w:sz w:val="24"/>
          <w:szCs w:val="24"/>
          <w:lang w:val="lt-LT"/>
        </w:rPr>
        <w:t>ros ir sporto skyriuje.</w:t>
      </w:r>
    </w:p>
    <w:p w14:paraId="471412BC" w14:textId="5D21A89F" w:rsidR="000D67F9" w:rsidRDefault="000D67F9" w:rsidP="00151B1F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E754F">
        <w:rPr>
          <w:rFonts w:ascii="Times New Roman" w:hAnsi="Times New Roman"/>
          <w:sz w:val="24"/>
          <w:szCs w:val="24"/>
          <w:lang w:val="lt-LT"/>
        </w:rPr>
        <w:tab/>
        <w:t xml:space="preserve">Lietuvos Respublikos valstybės ir savivaldybių turto valdymo, naudojimo ir disponavimo juo įstatymo 12 straipsnio 3 dalyje nustatyta, jog </w:t>
      </w:r>
      <w:r w:rsidR="001512A1" w:rsidRPr="003E754F">
        <w:rPr>
          <w:rFonts w:ascii="Times New Roman" w:hAnsi="Times New Roman"/>
          <w:sz w:val="24"/>
          <w:szCs w:val="24"/>
          <w:lang w:val="lt-LT"/>
        </w:rPr>
        <w:t xml:space="preserve">juridiniams asmenims savivaldybių turtas patikėjimo teise gali būti perduodamas pagal turto patikėjimo sutartį savivaldybių funkcijoms įgyvendinti </w:t>
      </w:r>
      <w:r w:rsidR="00AC2679" w:rsidRPr="003E754F">
        <w:rPr>
          <w:rFonts w:ascii="Times New Roman" w:hAnsi="Times New Roman"/>
          <w:sz w:val="24"/>
          <w:szCs w:val="24"/>
          <w:lang w:val="lt-LT"/>
        </w:rPr>
        <w:t xml:space="preserve">ir </w:t>
      </w:r>
      <w:r w:rsidR="001512A1" w:rsidRPr="003E754F">
        <w:rPr>
          <w:rFonts w:ascii="Times New Roman" w:hAnsi="Times New Roman"/>
          <w:sz w:val="24"/>
          <w:szCs w:val="24"/>
          <w:lang w:val="lt-LT"/>
        </w:rPr>
        <w:t>tik tais atvejais, kai juridiniai asmenys pagal įstatymus gali atlikti savivaldybių funkcijas. Sutarties galiojimo terminas negali būti ilgesnis kaip 20 metų</w:t>
      </w:r>
      <w:r w:rsidR="00394205" w:rsidRPr="003E754F">
        <w:rPr>
          <w:rFonts w:ascii="Times New Roman" w:hAnsi="Times New Roman"/>
          <w:sz w:val="24"/>
          <w:szCs w:val="24"/>
          <w:lang w:val="lt-LT"/>
        </w:rPr>
        <w:t>.</w:t>
      </w:r>
    </w:p>
    <w:p w14:paraId="7A6DA7A1" w14:textId="77777777" w:rsidR="00475B8E" w:rsidRDefault="00475B8E" w:rsidP="00151B1F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8C4100D" w14:textId="77777777" w:rsidR="006D7283" w:rsidRDefault="006D7283" w:rsidP="00151B1F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20B592" w14:textId="3DFAB6DB" w:rsidR="00475B8E" w:rsidRPr="003E754F" w:rsidRDefault="00475B8E" w:rsidP="00151B1F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475B8E" w:rsidRPr="003E754F" w:rsidSect="00596153">
      <w:headerReference w:type="default" r:id="rId9"/>
      <w:footerReference w:type="default" r:id="rId10"/>
      <w:headerReference w:type="first" r:id="rId11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184DE" w14:textId="77777777" w:rsidR="00961174" w:rsidRDefault="00961174">
      <w:r>
        <w:separator/>
      </w:r>
    </w:p>
  </w:endnote>
  <w:endnote w:type="continuationSeparator" w:id="0">
    <w:p w14:paraId="761C64AD" w14:textId="77777777" w:rsidR="00961174" w:rsidRDefault="00961174">
      <w:r>
        <w:continuationSeparator/>
      </w:r>
    </w:p>
  </w:endnote>
  <w:endnote w:type="continuationNotice" w:id="1">
    <w:p w14:paraId="0A4F0634" w14:textId="77777777" w:rsidR="00961174" w:rsidRDefault="009611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84ED7" w14:textId="14F4C0EF" w:rsidR="006327C8" w:rsidRDefault="0072645F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F35E8A">
      <w:rPr>
        <w:noProof/>
        <w:sz w:val="10"/>
      </w:rPr>
      <w:t>C:\Users\aurboniene\Desktop\Tarybos sprendimai\2024\sprendimo projektas 1203.docx</w:t>
    </w:r>
    <w:r>
      <w:rPr>
        <w:noProof/>
        <w:sz w:val="10"/>
      </w:rPr>
      <w:fldChar w:fldCharType="end"/>
    </w:r>
  </w:p>
  <w:p w14:paraId="25A588C4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BA9E0" w14:textId="77777777" w:rsidR="00961174" w:rsidRDefault="00961174">
      <w:r>
        <w:separator/>
      </w:r>
    </w:p>
  </w:footnote>
  <w:footnote w:type="continuationSeparator" w:id="0">
    <w:p w14:paraId="55EB2660" w14:textId="77777777" w:rsidR="00961174" w:rsidRDefault="00961174">
      <w:r>
        <w:continuationSeparator/>
      </w:r>
    </w:p>
  </w:footnote>
  <w:footnote w:type="continuationNotice" w:id="1">
    <w:p w14:paraId="6CF0FA21" w14:textId="77777777" w:rsidR="00961174" w:rsidRDefault="009611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8864586"/>
      <w:docPartObj>
        <w:docPartGallery w:val="Page Numbers (Top of Page)"/>
        <w:docPartUnique/>
      </w:docPartObj>
    </w:sdtPr>
    <w:sdtEndPr/>
    <w:sdtContent>
      <w:p w14:paraId="63D28577" w14:textId="77777777" w:rsidR="00596153" w:rsidRDefault="0059615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579" w:rsidRPr="00375579">
          <w:rPr>
            <w:noProof/>
            <w:lang w:val="lt-LT"/>
          </w:rPr>
          <w:t>2</w:t>
        </w:r>
        <w:r>
          <w:fldChar w:fldCharType="end"/>
        </w:r>
      </w:p>
    </w:sdtContent>
  </w:sdt>
  <w:p w14:paraId="1E5710A2" w14:textId="77777777" w:rsidR="0052523C" w:rsidRDefault="0052523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ADFDC" w14:textId="77777777" w:rsidR="00596153" w:rsidRPr="00BE251D" w:rsidRDefault="00BD020D" w:rsidP="00BD020D">
    <w:pPr>
      <w:pStyle w:val="Antrats"/>
      <w:tabs>
        <w:tab w:val="center" w:pos="4819"/>
        <w:tab w:val="left" w:pos="6000"/>
      </w:tabs>
      <w:jc w:val="right"/>
      <w:rPr>
        <w:rFonts w:ascii="Times New Roman" w:hAnsi="Times New Roman"/>
        <w:b/>
        <w:sz w:val="24"/>
        <w:szCs w:val="24"/>
        <w:lang w:val="lt-LT"/>
      </w:rPr>
    </w:pPr>
    <w:r w:rsidRPr="00BE251D">
      <w:rPr>
        <w:rFonts w:ascii="Times New Roman" w:hAnsi="Times New Roman"/>
        <w:b/>
        <w:sz w:val="24"/>
        <w:szCs w:val="24"/>
        <w:lang w:val="lt-LT"/>
      </w:rPr>
      <w:t>Projektas</w:t>
    </w:r>
  </w:p>
  <w:p w14:paraId="62EAF607" w14:textId="77777777" w:rsidR="002D1313" w:rsidRDefault="002D131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43C48"/>
    <w:multiLevelType w:val="hybridMultilevel"/>
    <w:tmpl w:val="95BCF812"/>
    <w:lvl w:ilvl="0" w:tplc="0427000F">
      <w:start w:val="1"/>
      <w:numFmt w:val="decimal"/>
      <w:lvlText w:val="%1."/>
      <w:lvlJc w:val="left"/>
      <w:pPr>
        <w:ind w:left="928" w:hanging="360"/>
      </w:p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</w:lvl>
    <w:lvl w:ilvl="3" w:tplc="0427000F" w:tentative="1">
      <w:start w:val="1"/>
      <w:numFmt w:val="decimal"/>
      <w:lvlText w:val="%4."/>
      <w:lvlJc w:val="left"/>
      <w:pPr>
        <w:ind w:left="3088" w:hanging="360"/>
      </w:p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</w:lvl>
    <w:lvl w:ilvl="6" w:tplc="0427000F" w:tentative="1">
      <w:start w:val="1"/>
      <w:numFmt w:val="decimal"/>
      <w:lvlText w:val="%7."/>
      <w:lvlJc w:val="left"/>
      <w:pPr>
        <w:ind w:left="5248" w:hanging="360"/>
      </w:p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B94086D"/>
    <w:multiLevelType w:val="hybridMultilevel"/>
    <w:tmpl w:val="1D20AC1E"/>
    <w:lvl w:ilvl="0" w:tplc="1752FA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113"/>
    <w:rsid w:val="000003AA"/>
    <w:rsid w:val="00005B6F"/>
    <w:rsid w:val="00011B92"/>
    <w:rsid w:val="00016C30"/>
    <w:rsid w:val="00047BC8"/>
    <w:rsid w:val="00053B8E"/>
    <w:rsid w:val="00054F0D"/>
    <w:rsid w:val="000556E1"/>
    <w:rsid w:val="000703C6"/>
    <w:rsid w:val="00072173"/>
    <w:rsid w:val="000754BF"/>
    <w:rsid w:val="0007554A"/>
    <w:rsid w:val="00086FB6"/>
    <w:rsid w:val="00093E2D"/>
    <w:rsid w:val="00097933"/>
    <w:rsid w:val="000A5A52"/>
    <w:rsid w:val="000A6A0E"/>
    <w:rsid w:val="000B3201"/>
    <w:rsid w:val="000C1045"/>
    <w:rsid w:val="000C1F69"/>
    <w:rsid w:val="000C2C56"/>
    <w:rsid w:val="000C31D6"/>
    <w:rsid w:val="000D67F9"/>
    <w:rsid w:val="000D6896"/>
    <w:rsid w:val="000F02B9"/>
    <w:rsid w:val="000F0511"/>
    <w:rsid w:val="000F262D"/>
    <w:rsid w:val="000F3096"/>
    <w:rsid w:val="000F3B9F"/>
    <w:rsid w:val="00101EAC"/>
    <w:rsid w:val="00104550"/>
    <w:rsid w:val="00104BB2"/>
    <w:rsid w:val="001070C9"/>
    <w:rsid w:val="00110CD8"/>
    <w:rsid w:val="00110D46"/>
    <w:rsid w:val="001125CB"/>
    <w:rsid w:val="00113FCF"/>
    <w:rsid w:val="001143B7"/>
    <w:rsid w:val="00114841"/>
    <w:rsid w:val="00115063"/>
    <w:rsid w:val="001223C2"/>
    <w:rsid w:val="00123813"/>
    <w:rsid w:val="00123C23"/>
    <w:rsid w:val="00124170"/>
    <w:rsid w:val="001251A0"/>
    <w:rsid w:val="001304E5"/>
    <w:rsid w:val="00130EA1"/>
    <w:rsid w:val="00131398"/>
    <w:rsid w:val="001460EE"/>
    <w:rsid w:val="00146E5A"/>
    <w:rsid w:val="0015105D"/>
    <w:rsid w:val="001512A1"/>
    <w:rsid w:val="00151B1F"/>
    <w:rsid w:val="0015793B"/>
    <w:rsid w:val="0016396E"/>
    <w:rsid w:val="00163CA8"/>
    <w:rsid w:val="0016689E"/>
    <w:rsid w:val="00172CA9"/>
    <w:rsid w:val="00174529"/>
    <w:rsid w:val="0017479D"/>
    <w:rsid w:val="0018058B"/>
    <w:rsid w:val="00184F03"/>
    <w:rsid w:val="00186644"/>
    <w:rsid w:val="00187CB5"/>
    <w:rsid w:val="001934A4"/>
    <w:rsid w:val="00194FD3"/>
    <w:rsid w:val="001C1213"/>
    <w:rsid w:val="001C3A29"/>
    <w:rsid w:val="001C4732"/>
    <w:rsid w:val="001C4CA1"/>
    <w:rsid w:val="001D1C27"/>
    <w:rsid w:val="001D585A"/>
    <w:rsid w:val="001E07A7"/>
    <w:rsid w:val="001E3210"/>
    <w:rsid w:val="001E356B"/>
    <w:rsid w:val="001F626F"/>
    <w:rsid w:val="002028C8"/>
    <w:rsid w:val="00205F32"/>
    <w:rsid w:val="0021103E"/>
    <w:rsid w:val="002215E2"/>
    <w:rsid w:val="0023102A"/>
    <w:rsid w:val="002404DC"/>
    <w:rsid w:val="002411F7"/>
    <w:rsid w:val="002477D6"/>
    <w:rsid w:val="00251BBE"/>
    <w:rsid w:val="00254449"/>
    <w:rsid w:val="00266F97"/>
    <w:rsid w:val="002671FA"/>
    <w:rsid w:val="002673E0"/>
    <w:rsid w:val="002751E2"/>
    <w:rsid w:val="00276AA8"/>
    <w:rsid w:val="00284891"/>
    <w:rsid w:val="00291B42"/>
    <w:rsid w:val="00291FA5"/>
    <w:rsid w:val="002A0A78"/>
    <w:rsid w:val="002C0625"/>
    <w:rsid w:val="002C210B"/>
    <w:rsid w:val="002C4AA5"/>
    <w:rsid w:val="002D041C"/>
    <w:rsid w:val="002D1313"/>
    <w:rsid w:val="002E1541"/>
    <w:rsid w:val="002E5724"/>
    <w:rsid w:val="002E71A1"/>
    <w:rsid w:val="002F258C"/>
    <w:rsid w:val="002F40DB"/>
    <w:rsid w:val="00304626"/>
    <w:rsid w:val="00316EB6"/>
    <w:rsid w:val="00323C21"/>
    <w:rsid w:val="003250B8"/>
    <w:rsid w:val="0032733C"/>
    <w:rsid w:val="003338FA"/>
    <w:rsid w:val="00340B6C"/>
    <w:rsid w:val="00351EF2"/>
    <w:rsid w:val="00354BDC"/>
    <w:rsid w:val="00361680"/>
    <w:rsid w:val="00361F6E"/>
    <w:rsid w:val="0036615B"/>
    <w:rsid w:val="00372F40"/>
    <w:rsid w:val="00375579"/>
    <w:rsid w:val="003908AF"/>
    <w:rsid w:val="00393A74"/>
    <w:rsid w:val="00393B9A"/>
    <w:rsid w:val="00394205"/>
    <w:rsid w:val="00396072"/>
    <w:rsid w:val="003A5D6A"/>
    <w:rsid w:val="003B2560"/>
    <w:rsid w:val="003B5E74"/>
    <w:rsid w:val="003C07A2"/>
    <w:rsid w:val="003C2C26"/>
    <w:rsid w:val="003C48E2"/>
    <w:rsid w:val="003C6AAF"/>
    <w:rsid w:val="003E6CE8"/>
    <w:rsid w:val="003E754F"/>
    <w:rsid w:val="003F77B1"/>
    <w:rsid w:val="004000AD"/>
    <w:rsid w:val="004061DA"/>
    <w:rsid w:val="004163A8"/>
    <w:rsid w:val="004233F3"/>
    <w:rsid w:val="004273CB"/>
    <w:rsid w:val="00431F6B"/>
    <w:rsid w:val="00434A6F"/>
    <w:rsid w:val="0043611B"/>
    <w:rsid w:val="00460896"/>
    <w:rsid w:val="0046418B"/>
    <w:rsid w:val="004664C5"/>
    <w:rsid w:val="00475B8E"/>
    <w:rsid w:val="00476138"/>
    <w:rsid w:val="00480662"/>
    <w:rsid w:val="004832BC"/>
    <w:rsid w:val="004848E0"/>
    <w:rsid w:val="00485132"/>
    <w:rsid w:val="00490E9A"/>
    <w:rsid w:val="00491D1F"/>
    <w:rsid w:val="00492E59"/>
    <w:rsid w:val="00494D8C"/>
    <w:rsid w:val="004A12C4"/>
    <w:rsid w:val="004A1BCE"/>
    <w:rsid w:val="004A3E43"/>
    <w:rsid w:val="004A4D52"/>
    <w:rsid w:val="004C3F4B"/>
    <w:rsid w:val="004C4D24"/>
    <w:rsid w:val="004D0C08"/>
    <w:rsid w:val="004F393D"/>
    <w:rsid w:val="004F43A5"/>
    <w:rsid w:val="004F48C1"/>
    <w:rsid w:val="004F51E0"/>
    <w:rsid w:val="005046D4"/>
    <w:rsid w:val="00505736"/>
    <w:rsid w:val="00506434"/>
    <w:rsid w:val="00516BFF"/>
    <w:rsid w:val="005233B0"/>
    <w:rsid w:val="0052523C"/>
    <w:rsid w:val="005367F0"/>
    <w:rsid w:val="00543EA6"/>
    <w:rsid w:val="00544C4E"/>
    <w:rsid w:val="0055263C"/>
    <w:rsid w:val="00552823"/>
    <w:rsid w:val="00555AF8"/>
    <w:rsid w:val="00557E00"/>
    <w:rsid w:val="00561218"/>
    <w:rsid w:val="00561D7C"/>
    <w:rsid w:val="005706EC"/>
    <w:rsid w:val="00573BC3"/>
    <w:rsid w:val="005833F0"/>
    <w:rsid w:val="005949C1"/>
    <w:rsid w:val="00595CB9"/>
    <w:rsid w:val="00596153"/>
    <w:rsid w:val="005961BD"/>
    <w:rsid w:val="005A200F"/>
    <w:rsid w:val="005A278A"/>
    <w:rsid w:val="005A55BD"/>
    <w:rsid w:val="005A6B49"/>
    <w:rsid w:val="005A6B7A"/>
    <w:rsid w:val="005A7D9A"/>
    <w:rsid w:val="005C4A28"/>
    <w:rsid w:val="005D0648"/>
    <w:rsid w:val="005D27A1"/>
    <w:rsid w:val="005D5DF7"/>
    <w:rsid w:val="005D5F17"/>
    <w:rsid w:val="005D72B6"/>
    <w:rsid w:val="005D7F98"/>
    <w:rsid w:val="005E4EC4"/>
    <w:rsid w:val="005E6FCC"/>
    <w:rsid w:val="0060355B"/>
    <w:rsid w:val="0061039D"/>
    <w:rsid w:val="00615771"/>
    <w:rsid w:val="006327C8"/>
    <w:rsid w:val="00636AF9"/>
    <w:rsid w:val="00652957"/>
    <w:rsid w:val="0065339D"/>
    <w:rsid w:val="00662CB0"/>
    <w:rsid w:val="00663A97"/>
    <w:rsid w:val="006724FA"/>
    <w:rsid w:val="00677560"/>
    <w:rsid w:val="006776D4"/>
    <w:rsid w:val="00681920"/>
    <w:rsid w:val="006847AE"/>
    <w:rsid w:val="00694002"/>
    <w:rsid w:val="006A3312"/>
    <w:rsid w:val="006A6A10"/>
    <w:rsid w:val="006A7CA3"/>
    <w:rsid w:val="006B5874"/>
    <w:rsid w:val="006C3541"/>
    <w:rsid w:val="006C6851"/>
    <w:rsid w:val="006D0CED"/>
    <w:rsid w:val="006D588A"/>
    <w:rsid w:val="006D7283"/>
    <w:rsid w:val="006E2568"/>
    <w:rsid w:val="006E46D1"/>
    <w:rsid w:val="006E49EE"/>
    <w:rsid w:val="006E6F47"/>
    <w:rsid w:val="006F2A7D"/>
    <w:rsid w:val="0070577F"/>
    <w:rsid w:val="007060F2"/>
    <w:rsid w:val="0071155B"/>
    <w:rsid w:val="0071179E"/>
    <w:rsid w:val="00717895"/>
    <w:rsid w:val="007219FC"/>
    <w:rsid w:val="00724DA2"/>
    <w:rsid w:val="00725B2A"/>
    <w:rsid w:val="0072645F"/>
    <w:rsid w:val="00727A4B"/>
    <w:rsid w:val="007308C6"/>
    <w:rsid w:val="00733D67"/>
    <w:rsid w:val="00735505"/>
    <w:rsid w:val="00736410"/>
    <w:rsid w:val="007546FB"/>
    <w:rsid w:val="007564FE"/>
    <w:rsid w:val="00762535"/>
    <w:rsid w:val="00772253"/>
    <w:rsid w:val="007732FF"/>
    <w:rsid w:val="00774750"/>
    <w:rsid w:val="00784C31"/>
    <w:rsid w:val="0079009B"/>
    <w:rsid w:val="00791819"/>
    <w:rsid w:val="0079479E"/>
    <w:rsid w:val="007962E9"/>
    <w:rsid w:val="0079703E"/>
    <w:rsid w:val="007B03D5"/>
    <w:rsid w:val="007B12F7"/>
    <w:rsid w:val="007B3895"/>
    <w:rsid w:val="007B5645"/>
    <w:rsid w:val="007C46EF"/>
    <w:rsid w:val="007D54AA"/>
    <w:rsid w:val="007E6C85"/>
    <w:rsid w:val="007E7D58"/>
    <w:rsid w:val="007F3029"/>
    <w:rsid w:val="00805605"/>
    <w:rsid w:val="0080570F"/>
    <w:rsid w:val="00812AC0"/>
    <w:rsid w:val="00817177"/>
    <w:rsid w:val="00823A70"/>
    <w:rsid w:val="008249A6"/>
    <w:rsid w:val="00826B17"/>
    <w:rsid w:val="00827A5C"/>
    <w:rsid w:val="008319D8"/>
    <w:rsid w:val="00833861"/>
    <w:rsid w:val="00835715"/>
    <w:rsid w:val="008377D3"/>
    <w:rsid w:val="00842731"/>
    <w:rsid w:val="00887C5D"/>
    <w:rsid w:val="00890C8E"/>
    <w:rsid w:val="00896B24"/>
    <w:rsid w:val="008B0FC2"/>
    <w:rsid w:val="008B32D1"/>
    <w:rsid w:val="008B4230"/>
    <w:rsid w:val="008B617C"/>
    <w:rsid w:val="008B7E35"/>
    <w:rsid w:val="008C1A97"/>
    <w:rsid w:val="008E0DAD"/>
    <w:rsid w:val="008E1DF3"/>
    <w:rsid w:val="008F16AC"/>
    <w:rsid w:val="008F622B"/>
    <w:rsid w:val="008F7AF2"/>
    <w:rsid w:val="009056B3"/>
    <w:rsid w:val="009072FD"/>
    <w:rsid w:val="009108F3"/>
    <w:rsid w:val="00912DA7"/>
    <w:rsid w:val="00915830"/>
    <w:rsid w:val="00916E82"/>
    <w:rsid w:val="0092437F"/>
    <w:rsid w:val="0094636F"/>
    <w:rsid w:val="00954F57"/>
    <w:rsid w:val="0095567C"/>
    <w:rsid w:val="00957628"/>
    <w:rsid w:val="00961174"/>
    <w:rsid w:val="00962908"/>
    <w:rsid w:val="00965D85"/>
    <w:rsid w:val="0097415C"/>
    <w:rsid w:val="00984F06"/>
    <w:rsid w:val="0099086B"/>
    <w:rsid w:val="0099168D"/>
    <w:rsid w:val="00991CE0"/>
    <w:rsid w:val="00996938"/>
    <w:rsid w:val="00996C82"/>
    <w:rsid w:val="009A6192"/>
    <w:rsid w:val="009A6EFD"/>
    <w:rsid w:val="009B2339"/>
    <w:rsid w:val="009B3993"/>
    <w:rsid w:val="009C6CB7"/>
    <w:rsid w:val="009D564F"/>
    <w:rsid w:val="009D7245"/>
    <w:rsid w:val="009E1345"/>
    <w:rsid w:val="00A03C4F"/>
    <w:rsid w:val="00A05D50"/>
    <w:rsid w:val="00A05F89"/>
    <w:rsid w:val="00A15B19"/>
    <w:rsid w:val="00A20292"/>
    <w:rsid w:val="00A20A7A"/>
    <w:rsid w:val="00A20AAE"/>
    <w:rsid w:val="00A213C6"/>
    <w:rsid w:val="00A24603"/>
    <w:rsid w:val="00A2758C"/>
    <w:rsid w:val="00A31418"/>
    <w:rsid w:val="00A50F77"/>
    <w:rsid w:val="00A511FC"/>
    <w:rsid w:val="00A548BD"/>
    <w:rsid w:val="00A54F54"/>
    <w:rsid w:val="00A55AD8"/>
    <w:rsid w:val="00A560DA"/>
    <w:rsid w:val="00A64696"/>
    <w:rsid w:val="00A7307C"/>
    <w:rsid w:val="00A852D9"/>
    <w:rsid w:val="00A9093E"/>
    <w:rsid w:val="00A93C49"/>
    <w:rsid w:val="00A93ED2"/>
    <w:rsid w:val="00AA4A83"/>
    <w:rsid w:val="00AC2679"/>
    <w:rsid w:val="00AC2735"/>
    <w:rsid w:val="00AD6A3E"/>
    <w:rsid w:val="00AE461F"/>
    <w:rsid w:val="00AF2A10"/>
    <w:rsid w:val="00AF3E0F"/>
    <w:rsid w:val="00AF3E2F"/>
    <w:rsid w:val="00B04046"/>
    <w:rsid w:val="00B04EBE"/>
    <w:rsid w:val="00B06B2C"/>
    <w:rsid w:val="00B07DAB"/>
    <w:rsid w:val="00B31BBB"/>
    <w:rsid w:val="00B334F2"/>
    <w:rsid w:val="00B3486B"/>
    <w:rsid w:val="00B40F1B"/>
    <w:rsid w:val="00B4107C"/>
    <w:rsid w:val="00B4375A"/>
    <w:rsid w:val="00B44B1D"/>
    <w:rsid w:val="00B46F6A"/>
    <w:rsid w:val="00B57C2F"/>
    <w:rsid w:val="00B6490E"/>
    <w:rsid w:val="00B70CA4"/>
    <w:rsid w:val="00B752B2"/>
    <w:rsid w:val="00B772EF"/>
    <w:rsid w:val="00B8083E"/>
    <w:rsid w:val="00B82002"/>
    <w:rsid w:val="00B860DC"/>
    <w:rsid w:val="00BA678A"/>
    <w:rsid w:val="00BA6E16"/>
    <w:rsid w:val="00BA7373"/>
    <w:rsid w:val="00BB0F3F"/>
    <w:rsid w:val="00BB132A"/>
    <w:rsid w:val="00BB20A8"/>
    <w:rsid w:val="00BC5338"/>
    <w:rsid w:val="00BC763F"/>
    <w:rsid w:val="00BD020D"/>
    <w:rsid w:val="00BD2C75"/>
    <w:rsid w:val="00BD4D90"/>
    <w:rsid w:val="00BE251D"/>
    <w:rsid w:val="00BE5DAE"/>
    <w:rsid w:val="00BE78C7"/>
    <w:rsid w:val="00BF220B"/>
    <w:rsid w:val="00BF5F9E"/>
    <w:rsid w:val="00BF605E"/>
    <w:rsid w:val="00BF6761"/>
    <w:rsid w:val="00C14CAE"/>
    <w:rsid w:val="00C23377"/>
    <w:rsid w:val="00C27DA2"/>
    <w:rsid w:val="00C32EDD"/>
    <w:rsid w:val="00C33089"/>
    <w:rsid w:val="00C37EED"/>
    <w:rsid w:val="00C4038F"/>
    <w:rsid w:val="00C42BEC"/>
    <w:rsid w:val="00C4506A"/>
    <w:rsid w:val="00C51062"/>
    <w:rsid w:val="00C71709"/>
    <w:rsid w:val="00C73B76"/>
    <w:rsid w:val="00C75A9D"/>
    <w:rsid w:val="00C87CFB"/>
    <w:rsid w:val="00C92F7F"/>
    <w:rsid w:val="00CA040A"/>
    <w:rsid w:val="00CA0F29"/>
    <w:rsid w:val="00CA344A"/>
    <w:rsid w:val="00CA3EBA"/>
    <w:rsid w:val="00CA416E"/>
    <w:rsid w:val="00CB1D57"/>
    <w:rsid w:val="00CB6DD7"/>
    <w:rsid w:val="00CB7C9C"/>
    <w:rsid w:val="00CC15CD"/>
    <w:rsid w:val="00CD2F60"/>
    <w:rsid w:val="00CE23A6"/>
    <w:rsid w:val="00CE6825"/>
    <w:rsid w:val="00CE7957"/>
    <w:rsid w:val="00CF2D8B"/>
    <w:rsid w:val="00D009EF"/>
    <w:rsid w:val="00D07A4D"/>
    <w:rsid w:val="00D10DCF"/>
    <w:rsid w:val="00D24292"/>
    <w:rsid w:val="00D3354C"/>
    <w:rsid w:val="00D36AEC"/>
    <w:rsid w:val="00D37CD8"/>
    <w:rsid w:val="00D41E45"/>
    <w:rsid w:val="00D42E04"/>
    <w:rsid w:val="00D50E01"/>
    <w:rsid w:val="00D52FEF"/>
    <w:rsid w:val="00D53544"/>
    <w:rsid w:val="00D56045"/>
    <w:rsid w:val="00D57CEA"/>
    <w:rsid w:val="00D62223"/>
    <w:rsid w:val="00D656EE"/>
    <w:rsid w:val="00D71819"/>
    <w:rsid w:val="00D82C92"/>
    <w:rsid w:val="00D9755A"/>
    <w:rsid w:val="00DA00BF"/>
    <w:rsid w:val="00DA199A"/>
    <w:rsid w:val="00DA50C3"/>
    <w:rsid w:val="00DB19D0"/>
    <w:rsid w:val="00DB2710"/>
    <w:rsid w:val="00DB486D"/>
    <w:rsid w:val="00DC08CD"/>
    <w:rsid w:val="00DC5444"/>
    <w:rsid w:val="00DC763B"/>
    <w:rsid w:val="00DD017A"/>
    <w:rsid w:val="00DD27F6"/>
    <w:rsid w:val="00DE26F9"/>
    <w:rsid w:val="00DE628B"/>
    <w:rsid w:val="00DE7032"/>
    <w:rsid w:val="00DF5892"/>
    <w:rsid w:val="00E03CF9"/>
    <w:rsid w:val="00E06CAD"/>
    <w:rsid w:val="00E134FF"/>
    <w:rsid w:val="00E15109"/>
    <w:rsid w:val="00E16FD2"/>
    <w:rsid w:val="00E208A6"/>
    <w:rsid w:val="00E21981"/>
    <w:rsid w:val="00E247BE"/>
    <w:rsid w:val="00E32C63"/>
    <w:rsid w:val="00E37402"/>
    <w:rsid w:val="00E41B9C"/>
    <w:rsid w:val="00E44158"/>
    <w:rsid w:val="00E46352"/>
    <w:rsid w:val="00E5367D"/>
    <w:rsid w:val="00E5691E"/>
    <w:rsid w:val="00E670C0"/>
    <w:rsid w:val="00E70E87"/>
    <w:rsid w:val="00E72AA3"/>
    <w:rsid w:val="00E7338A"/>
    <w:rsid w:val="00E748A6"/>
    <w:rsid w:val="00E809B2"/>
    <w:rsid w:val="00E84AC2"/>
    <w:rsid w:val="00E91E9E"/>
    <w:rsid w:val="00E926B6"/>
    <w:rsid w:val="00EA481C"/>
    <w:rsid w:val="00EA5015"/>
    <w:rsid w:val="00EA54BF"/>
    <w:rsid w:val="00EB6D08"/>
    <w:rsid w:val="00EC1ADC"/>
    <w:rsid w:val="00EC20D4"/>
    <w:rsid w:val="00EC5376"/>
    <w:rsid w:val="00ED298B"/>
    <w:rsid w:val="00ED414C"/>
    <w:rsid w:val="00EE0C6A"/>
    <w:rsid w:val="00F01E77"/>
    <w:rsid w:val="00F04F5B"/>
    <w:rsid w:val="00F16BC5"/>
    <w:rsid w:val="00F2542E"/>
    <w:rsid w:val="00F35E8A"/>
    <w:rsid w:val="00F36C7E"/>
    <w:rsid w:val="00F37BF2"/>
    <w:rsid w:val="00F513D5"/>
    <w:rsid w:val="00F6274B"/>
    <w:rsid w:val="00F66DDF"/>
    <w:rsid w:val="00F75512"/>
    <w:rsid w:val="00F80A31"/>
    <w:rsid w:val="00F816A1"/>
    <w:rsid w:val="00F9223A"/>
    <w:rsid w:val="00F92BAB"/>
    <w:rsid w:val="00F9421D"/>
    <w:rsid w:val="00F96A76"/>
    <w:rsid w:val="00FA00E1"/>
    <w:rsid w:val="00FA2886"/>
    <w:rsid w:val="00FA4C7D"/>
    <w:rsid w:val="00FB186F"/>
    <w:rsid w:val="00FB18F7"/>
    <w:rsid w:val="00FB6FC3"/>
    <w:rsid w:val="00FB7835"/>
    <w:rsid w:val="00FD1F2A"/>
    <w:rsid w:val="00FD7084"/>
    <w:rsid w:val="00FE2B2A"/>
    <w:rsid w:val="00FF2185"/>
    <w:rsid w:val="00FF2C44"/>
    <w:rsid w:val="00FF3C0D"/>
    <w:rsid w:val="00FF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CE0EAD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paragraph" w:styleId="Sraopastraipa">
    <w:name w:val="List Paragraph"/>
    <w:basedOn w:val="prastasis"/>
    <w:uiPriority w:val="34"/>
    <w:qFormat/>
    <w:rsid w:val="00F16BC5"/>
    <w:pPr>
      <w:ind w:left="720"/>
      <w:contextualSpacing/>
    </w:pPr>
    <w:rPr>
      <w:rFonts w:ascii="Times New Roman" w:hAnsi="Times New Roman"/>
      <w:sz w:val="24"/>
      <w:szCs w:val="24"/>
      <w:lang w:val="lt-LT" w:eastAsia="ru-RU"/>
    </w:rPr>
  </w:style>
  <w:style w:type="table" w:styleId="Lentelstinklelis">
    <w:name w:val="Table Grid"/>
    <w:basedOn w:val="prastojilentel"/>
    <w:rsid w:val="006776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slapioinaostekstas">
    <w:name w:val="footnote text"/>
    <w:basedOn w:val="prastasis"/>
    <w:link w:val="PuslapioinaostekstasDiagrama"/>
    <w:semiHidden/>
    <w:rsid w:val="006776D4"/>
    <w:rPr>
      <w:lang w:val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6776D4"/>
    <w:rPr>
      <w:rFonts w:ascii="TimesLT" w:hAnsi="TimesL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7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1CE87F-A910-48E8-9E94-CA4F63AF6F6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000CA-218A-465F-B5D0-EAEBBB090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2640</Words>
  <Characters>1506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4138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2024-12-05T11:56:00Z</cp:lastPrinted>
  <dcterms:created xsi:type="dcterms:W3CDTF">2026-02-02T07:54:00Z</dcterms:created>
  <dcterms:modified xsi:type="dcterms:W3CDTF">2026-02-02T07:54:00Z</dcterms:modified>
</cp:coreProperties>
</file>