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BF4F9" w14:textId="77777777" w:rsidR="00097933" w:rsidRPr="0071087A" w:rsidRDefault="00B860DC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71087A">
        <w:rPr>
          <w:noProof/>
          <w:lang w:val="lt-LT" w:eastAsia="lt-LT"/>
        </w:rPr>
        <w:drawing>
          <wp:inline distT="0" distB="0" distL="0" distR="0" wp14:anchorId="38DA9E8B" wp14:editId="25DDD91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1B4F9" w14:textId="77777777" w:rsidR="00093E2D" w:rsidRPr="0071087A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81876FE" w14:textId="77777777" w:rsidR="00097933" w:rsidRPr="0071087A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71087A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71087A">
        <w:rPr>
          <w:rFonts w:ascii="Times New Roman" w:hAnsi="Times New Roman"/>
          <w:b/>
          <w:sz w:val="24"/>
          <w:lang w:val="lt-LT"/>
        </w:rPr>
        <w:t>TARYBA</w:t>
      </w:r>
    </w:p>
    <w:p w14:paraId="5153BE8C" w14:textId="77777777" w:rsidR="002673E0" w:rsidRPr="0071087A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4C1F407" w14:textId="77777777" w:rsidR="00097933" w:rsidRPr="0071087A" w:rsidRDefault="005D72B6">
      <w:pPr>
        <w:pStyle w:val="Antrat3"/>
        <w:rPr>
          <w:b/>
          <w:szCs w:val="24"/>
          <w:lang w:val="lt-LT"/>
        </w:rPr>
      </w:pPr>
      <w:r w:rsidRPr="0071087A">
        <w:rPr>
          <w:b/>
          <w:szCs w:val="24"/>
          <w:lang w:val="lt-LT"/>
        </w:rPr>
        <w:t>SPRENDIMAS</w:t>
      </w:r>
    </w:p>
    <w:p w14:paraId="6FBB6AFC" w14:textId="14A5B06F" w:rsidR="0011148A" w:rsidRPr="00EC1CB5" w:rsidRDefault="00434A6F" w:rsidP="0011148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C1CB5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B486D" w:rsidRPr="00EC1CB5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proofErr w:type="spellStart"/>
      <w:r w:rsidR="00EC1CB5" w:rsidRPr="00EC1CB5">
        <w:rPr>
          <w:rFonts w:ascii="Times New Roman" w:hAnsi="Times New Roman"/>
          <w:b/>
          <w:bCs/>
          <w:sz w:val="24"/>
          <w:szCs w:val="24"/>
        </w:rPr>
        <w:t>TURTO</w:t>
      </w:r>
      <w:proofErr w:type="spellEnd"/>
      <w:r w:rsidR="00EC1CB5" w:rsidRPr="00EC1CB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EC1CB5" w:rsidRPr="00EC1CB5">
        <w:rPr>
          <w:rFonts w:ascii="Times New Roman" w:hAnsi="Times New Roman"/>
          <w:b/>
          <w:bCs/>
          <w:sz w:val="24"/>
          <w:szCs w:val="24"/>
        </w:rPr>
        <w:t>PERĖMIMO</w:t>
      </w:r>
      <w:proofErr w:type="spellEnd"/>
      <w:r w:rsidR="00EC1CB5" w:rsidRPr="00EC1CB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C1CB5">
        <w:rPr>
          <w:rFonts w:ascii="Times New Roman" w:hAnsi="Times New Roman"/>
          <w:b/>
          <w:bCs/>
          <w:sz w:val="24"/>
          <w:szCs w:val="24"/>
        </w:rPr>
        <w:t>ŠAKIŲ</w:t>
      </w:r>
      <w:r w:rsidR="00EC1CB5" w:rsidRPr="00EC1CB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EC1CB5" w:rsidRPr="00EC1CB5">
        <w:rPr>
          <w:rFonts w:ascii="Times New Roman" w:hAnsi="Times New Roman"/>
          <w:b/>
          <w:bCs/>
          <w:sz w:val="24"/>
          <w:szCs w:val="24"/>
        </w:rPr>
        <w:t>RAJONO</w:t>
      </w:r>
      <w:proofErr w:type="spellEnd"/>
      <w:r w:rsidR="00EC1CB5" w:rsidRPr="00EC1CB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EC1CB5" w:rsidRPr="00EC1CB5">
        <w:rPr>
          <w:rFonts w:ascii="Times New Roman" w:hAnsi="Times New Roman"/>
          <w:b/>
          <w:bCs/>
          <w:sz w:val="24"/>
          <w:szCs w:val="24"/>
        </w:rPr>
        <w:t>SAVIVALDYBĖS</w:t>
      </w:r>
      <w:proofErr w:type="spellEnd"/>
      <w:r w:rsidR="00EC1CB5" w:rsidRPr="00EC1CB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EC1CB5" w:rsidRPr="00EC1CB5">
        <w:rPr>
          <w:rFonts w:ascii="Times New Roman" w:hAnsi="Times New Roman"/>
          <w:b/>
          <w:bCs/>
          <w:sz w:val="24"/>
          <w:szCs w:val="24"/>
        </w:rPr>
        <w:t>NUOSAVYBĖN</w:t>
      </w:r>
      <w:proofErr w:type="spellEnd"/>
    </w:p>
    <w:p w14:paraId="04043977" w14:textId="77777777" w:rsidR="00097933" w:rsidRPr="0071087A" w:rsidRDefault="00097933">
      <w:pPr>
        <w:pStyle w:val="Antrat1"/>
        <w:jc w:val="center"/>
        <w:rPr>
          <w:b/>
          <w:szCs w:val="24"/>
          <w:lang w:val="lt-LT"/>
        </w:rPr>
      </w:pPr>
    </w:p>
    <w:p w14:paraId="311D3DB5" w14:textId="359B9EB5" w:rsidR="005D5F17" w:rsidRPr="0071087A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5665F4">
        <w:rPr>
          <w:rFonts w:ascii="Times New Roman" w:hAnsi="Times New Roman"/>
          <w:sz w:val="24"/>
          <w:szCs w:val="24"/>
          <w:lang w:val="lt-LT"/>
        </w:rPr>
        <w:t>20</w:t>
      </w:r>
      <w:r w:rsidR="00C71A58" w:rsidRPr="005665F4">
        <w:rPr>
          <w:rFonts w:ascii="Times New Roman" w:hAnsi="Times New Roman"/>
          <w:sz w:val="24"/>
          <w:szCs w:val="24"/>
          <w:lang w:val="lt-LT"/>
        </w:rPr>
        <w:t>2</w:t>
      </w:r>
      <w:r w:rsidR="00D255DC">
        <w:rPr>
          <w:rFonts w:ascii="Times New Roman" w:hAnsi="Times New Roman"/>
          <w:sz w:val="24"/>
          <w:szCs w:val="24"/>
          <w:lang w:val="lt-LT"/>
        </w:rPr>
        <w:t>6</w:t>
      </w:r>
      <w:r w:rsidRPr="005665F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5665F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81C64">
        <w:rPr>
          <w:rFonts w:ascii="Times New Roman" w:hAnsi="Times New Roman"/>
          <w:sz w:val="24"/>
          <w:szCs w:val="24"/>
          <w:lang w:val="lt-LT"/>
        </w:rPr>
        <w:t>vasario 13</w:t>
      </w:r>
      <w:r w:rsidR="00D255D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665F4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D5F17" w:rsidRPr="0071087A">
        <w:rPr>
          <w:rFonts w:ascii="Times New Roman" w:hAnsi="Times New Roman"/>
          <w:sz w:val="24"/>
          <w:szCs w:val="24"/>
          <w:lang w:val="lt-LT"/>
        </w:rPr>
        <w:t xml:space="preserve">Nr. </w:t>
      </w:r>
      <w:proofErr w:type="spellStart"/>
      <w:r w:rsidR="005D5F17" w:rsidRPr="0071087A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="005D5F17" w:rsidRPr="0071087A">
        <w:rPr>
          <w:rFonts w:ascii="Times New Roman" w:hAnsi="Times New Roman"/>
          <w:sz w:val="24"/>
          <w:szCs w:val="24"/>
          <w:lang w:val="lt-LT"/>
        </w:rPr>
        <w:t>-</w:t>
      </w:r>
      <w:r w:rsidR="00F43BC1">
        <w:rPr>
          <w:rFonts w:ascii="Times New Roman" w:hAnsi="Times New Roman"/>
          <w:sz w:val="24"/>
          <w:szCs w:val="24"/>
          <w:lang w:val="lt-LT"/>
        </w:rPr>
        <w:t>3</w:t>
      </w:r>
    </w:p>
    <w:p w14:paraId="49D51A6D" w14:textId="77777777" w:rsidR="00097933" w:rsidRPr="0071087A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>Šakiai</w:t>
      </w:r>
    </w:p>
    <w:p w14:paraId="0F63A0FE" w14:textId="77777777" w:rsidR="00097933" w:rsidRPr="0071087A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7C23D822" w14:textId="7CA9A53C" w:rsidR="00EC6DA3" w:rsidRPr="00EC1CB5" w:rsidRDefault="00EC6DA3" w:rsidP="0048724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C1CB5">
        <w:rPr>
          <w:rFonts w:ascii="Times New Roman" w:hAnsi="Times New Roman"/>
          <w:sz w:val="24"/>
          <w:szCs w:val="24"/>
          <w:lang w:val="lt-LT"/>
        </w:rPr>
        <w:tab/>
        <w:t xml:space="preserve">Vadovaudamasi 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 xml:space="preserve">Lietuvos Respublikos </w:t>
      </w:r>
      <w:r w:rsidR="00EC1CB5"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vietos savivaldos įstatymo 6 straipsnio 32 punktu, </w:t>
      </w:r>
      <w:r w:rsidR="00DE4B5A" w:rsidRPr="00EC1CB5">
        <w:rPr>
          <w:rFonts w:ascii="Times New Roman" w:hAnsi="Times New Roman"/>
          <w:color w:val="000000"/>
          <w:sz w:val="24"/>
          <w:szCs w:val="24"/>
          <w:lang w:val="lt-LT"/>
        </w:rPr>
        <w:t>Lietuvos Respublikos kelių įstatymo 4 straipsnio 3 dalimi</w:t>
      </w:r>
      <w:r w:rsidR="00DE4B5A" w:rsidRPr="00EC1CB5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753BCD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valstybės ir savivaldybių turto valdymo, naudojimo ir disponavimo juo įstatymo 6 straipsnio 1 punktu, 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>Lietuvos Respublikos valstybės turto per</w:t>
      </w:r>
      <w:r w:rsidR="00812A4B">
        <w:rPr>
          <w:rFonts w:ascii="Times New Roman" w:hAnsi="Times New Roman"/>
          <w:sz w:val="24"/>
          <w:szCs w:val="24"/>
          <w:lang w:val="lt-LT"/>
        </w:rPr>
        <w:t>ėmimo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 xml:space="preserve"> savivaldybių nuosavybėn įstatymo 3 straipsnio 1 dali</w:t>
      </w:r>
      <w:r w:rsidR="00812A4B">
        <w:rPr>
          <w:rFonts w:ascii="Times New Roman" w:hAnsi="Times New Roman"/>
          <w:sz w:val="24"/>
          <w:szCs w:val="24"/>
          <w:lang w:val="lt-LT"/>
        </w:rPr>
        <w:t>es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2A4B">
        <w:rPr>
          <w:rFonts w:ascii="Times New Roman" w:hAnsi="Times New Roman"/>
          <w:sz w:val="24"/>
          <w:szCs w:val="24"/>
          <w:lang w:val="lt-LT"/>
        </w:rPr>
        <w:t>2</w:t>
      </w:r>
      <w:r w:rsidR="00EC1CB5" w:rsidRPr="00EC1CB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12A4B">
        <w:rPr>
          <w:rFonts w:ascii="Times New Roman" w:hAnsi="Times New Roman"/>
          <w:sz w:val="24"/>
          <w:szCs w:val="24"/>
          <w:lang w:val="lt-LT"/>
        </w:rPr>
        <w:t>punktu</w:t>
      </w:r>
      <w:r w:rsidR="00AD587C">
        <w:rPr>
          <w:rFonts w:ascii="Times New Roman" w:hAnsi="Times New Roman"/>
          <w:sz w:val="24"/>
          <w:szCs w:val="24"/>
          <w:lang w:val="lt-LT"/>
        </w:rPr>
        <w:t xml:space="preserve"> ir 4 straipsnio 1 dalimi</w:t>
      </w:r>
      <w:r w:rsidRPr="00EC1CB5">
        <w:rPr>
          <w:rFonts w:ascii="Times New Roman" w:hAnsi="Times New Roman"/>
          <w:sz w:val="24"/>
          <w:szCs w:val="24"/>
          <w:lang w:val="lt-LT"/>
        </w:rPr>
        <w:t xml:space="preserve">, Šakių rajono savivaldybės taryba  </w:t>
      </w:r>
      <w:r w:rsidRPr="00EC1CB5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690176">
        <w:rPr>
          <w:rFonts w:ascii="Times New Roman" w:hAnsi="Times New Roman"/>
          <w:sz w:val="24"/>
          <w:szCs w:val="24"/>
          <w:lang w:val="lt-LT"/>
        </w:rPr>
        <w:t>:</w:t>
      </w:r>
    </w:p>
    <w:p w14:paraId="2BBFF521" w14:textId="3D916EE1" w:rsidR="002A6F46" w:rsidRDefault="00EC1CB5" w:rsidP="00487246">
      <w:pPr>
        <w:shd w:val="clear" w:color="auto" w:fill="FFFFFF"/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690176">
        <w:rPr>
          <w:rFonts w:ascii="Times New Roman" w:hAnsi="Times New Roman"/>
          <w:color w:val="000000"/>
          <w:sz w:val="24"/>
          <w:szCs w:val="24"/>
          <w:lang w:val="lt-LT"/>
        </w:rPr>
        <w:t>P</w:t>
      </w:r>
      <w:r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erimti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Šakių</w:t>
      </w:r>
      <w:r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 rajono savivaldybės nuosavybėn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Šakių</w:t>
      </w:r>
      <w:r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 rajono </w:t>
      </w:r>
      <w:r w:rsidR="00096183">
        <w:rPr>
          <w:rFonts w:ascii="Times New Roman" w:hAnsi="Times New Roman"/>
          <w:color w:val="000000"/>
          <w:sz w:val="24"/>
          <w:szCs w:val="24"/>
          <w:lang w:val="lt-LT"/>
        </w:rPr>
        <w:t xml:space="preserve">savivaldybės </w:t>
      </w:r>
      <w:r w:rsidR="00AD587C" w:rsidRPr="00C54037">
        <w:rPr>
          <w:rFonts w:ascii="Times New Roman" w:hAnsi="Times New Roman"/>
          <w:sz w:val="24"/>
          <w:szCs w:val="24"/>
          <w:lang w:val="lt-LT"/>
        </w:rPr>
        <w:t>f</w:t>
      </w:r>
      <w:r w:rsidR="00AD587C" w:rsidRPr="00EC1CB5">
        <w:rPr>
          <w:rFonts w:ascii="Times New Roman" w:hAnsi="Times New Roman"/>
          <w:color w:val="000000"/>
          <w:sz w:val="24"/>
          <w:szCs w:val="24"/>
          <w:lang w:val="lt-LT"/>
        </w:rPr>
        <w:t xml:space="preserve">aktiškai </w:t>
      </w:r>
      <w:r w:rsidRPr="00EC1CB5">
        <w:rPr>
          <w:rFonts w:ascii="Times New Roman" w:hAnsi="Times New Roman"/>
          <w:color w:val="000000"/>
          <w:sz w:val="24"/>
          <w:szCs w:val="24"/>
          <w:lang w:val="lt-LT"/>
        </w:rPr>
        <w:t>valdomą valstybės turtą</w:t>
      </w:r>
      <w:r w:rsidR="001F7C6D">
        <w:rPr>
          <w:rFonts w:ascii="Times New Roman" w:hAnsi="Times New Roman"/>
          <w:color w:val="000000"/>
          <w:sz w:val="24"/>
          <w:szCs w:val="24"/>
          <w:lang w:val="lt-LT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1"/>
        <w:gridCol w:w="1134"/>
        <w:gridCol w:w="1276"/>
        <w:gridCol w:w="1701"/>
        <w:gridCol w:w="1842"/>
      </w:tblGrid>
      <w:tr w:rsidR="00753BCD" w:rsidRPr="00D700D1" w14:paraId="59F39A67" w14:textId="77777777" w:rsidTr="00753BCD">
        <w:trPr>
          <w:tblHeader/>
        </w:trPr>
        <w:tc>
          <w:tcPr>
            <w:tcW w:w="3681" w:type="dxa"/>
          </w:tcPr>
          <w:p w14:paraId="4F7B1612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Objekto pavadinimas ir adresas (vieta)</w:t>
            </w:r>
          </w:p>
          <w:p w14:paraId="400A89B4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Unikalus Nr.</w:t>
            </w:r>
          </w:p>
        </w:tc>
        <w:tc>
          <w:tcPr>
            <w:tcW w:w="1134" w:type="dxa"/>
          </w:tcPr>
          <w:p w14:paraId="6F519E12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Žymėjimo indeksas</w:t>
            </w:r>
          </w:p>
        </w:tc>
        <w:tc>
          <w:tcPr>
            <w:tcW w:w="1276" w:type="dxa"/>
          </w:tcPr>
          <w:p w14:paraId="1F8A54DF" w14:textId="72A3AFD4" w:rsidR="00753BCD" w:rsidRDefault="00753BCD" w:rsidP="00DB0895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I</w:t>
            </w: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lgis (km)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>,</w:t>
            </w:r>
          </w:p>
          <w:p w14:paraId="05607C36" w14:textId="77777777" w:rsidR="00753BCD" w:rsidRDefault="00753BCD" w:rsidP="00DB0895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sz w:val="22"/>
                <w:szCs w:val="22"/>
                <w:lang w:val="lt-LT"/>
              </w:rPr>
              <w:t>p</w:t>
            </w:r>
            <w:r w:rsidRPr="009F75F0">
              <w:rPr>
                <w:rFonts w:ascii="Times New Roman" w:hAnsi="Times New Roman"/>
                <w:sz w:val="22"/>
                <w:szCs w:val="22"/>
                <w:lang w:val="lt-LT"/>
              </w:rPr>
              <w:t>lotas</w:t>
            </w:r>
            <w:r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</w:t>
            </w:r>
          </w:p>
          <w:p w14:paraId="1BDA5703" w14:textId="5D970325" w:rsidR="00753BCD" w:rsidRPr="009F75F0" w:rsidRDefault="00753BCD" w:rsidP="00DB0895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9F75F0">
              <w:rPr>
                <w:rFonts w:ascii="Times New Roman" w:hAnsi="Times New Roman"/>
                <w:sz w:val="22"/>
                <w:szCs w:val="22"/>
                <w:lang w:val="lt-LT"/>
              </w:rPr>
              <w:t>(kv. m),</w:t>
            </w:r>
          </w:p>
          <w:p w14:paraId="4EC1E5AB" w14:textId="32A40367" w:rsidR="00753BCD" w:rsidRPr="00D700D1" w:rsidRDefault="00753BCD" w:rsidP="00DB0895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</w:tcPr>
          <w:p w14:paraId="7F94BC91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NT registro Nr., inventorizavimo data</w:t>
            </w:r>
          </w:p>
        </w:tc>
        <w:tc>
          <w:tcPr>
            <w:tcW w:w="1842" w:type="dxa"/>
          </w:tcPr>
          <w:p w14:paraId="0812F2A7" w14:textId="77777777" w:rsidR="00753BCD" w:rsidRPr="00D700D1" w:rsidRDefault="00753BCD" w:rsidP="00B7596A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D700D1">
              <w:rPr>
                <w:rFonts w:ascii="Times New Roman" w:hAnsi="Times New Roman"/>
                <w:sz w:val="22"/>
                <w:szCs w:val="22"/>
                <w:lang w:val="lt-LT"/>
              </w:rPr>
              <w:t>Pastabos</w:t>
            </w:r>
          </w:p>
        </w:tc>
      </w:tr>
      <w:tr w:rsidR="00753BCD" w:rsidRPr="00D700D1" w14:paraId="5914ADC5" w14:textId="77777777" w:rsidTr="00753BCD">
        <w:tc>
          <w:tcPr>
            <w:tcW w:w="3681" w:type="dxa"/>
          </w:tcPr>
          <w:p w14:paraId="2C60EC51" w14:textId="2140AA00" w:rsidR="00753BCD" w:rsidRDefault="00753BCD" w:rsidP="00B7596A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Suvalkiečių g. atšaka</w:t>
            </w:r>
          </w:p>
          <w:p w14:paraId="231C96BB" w14:textId="77777777" w:rsidR="00753BCD" w:rsidRPr="00487246" w:rsidRDefault="00753BCD" w:rsidP="00B7596A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73D81E93" w14:textId="5621EB5D" w:rsidR="00753BCD" w:rsidRPr="002F1C52" w:rsidRDefault="00753BCD" w:rsidP="00B7596A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F1C5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Šakių r. sav.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2F1C5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Slavikų</w:t>
            </w:r>
            <w:proofErr w:type="spellEnd"/>
            <w:r w:rsidRPr="002F1C5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k.</w:t>
            </w:r>
          </w:p>
          <w:p w14:paraId="0C953DE4" w14:textId="77777777" w:rsidR="00753BCD" w:rsidRPr="00487246" w:rsidRDefault="00753BCD" w:rsidP="00B7596A">
            <w:pPr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5B155278" w14:textId="780D628E" w:rsidR="00753BCD" w:rsidRPr="00D700D1" w:rsidRDefault="00753BCD" w:rsidP="00B7596A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2F1C5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4400-681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</w:t>
            </w:r>
            <w:r w:rsidRPr="002F1C5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0263</w:t>
            </w:r>
          </w:p>
        </w:tc>
        <w:tc>
          <w:tcPr>
            <w:tcW w:w="1134" w:type="dxa"/>
          </w:tcPr>
          <w:p w14:paraId="5C09BB61" w14:textId="72436821" w:rsidR="00753BCD" w:rsidRPr="00D700D1" w:rsidRDefault="00753BCD" w:rsidP="00B7596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15-25</w:t>
            </w:r>
          </w:p>
        </w:tc>
        <w:tc>
          <w:tcPr>
            <w:tcW w:w="1276" w:type="dxa"/>
          </w:tcPr>
          <w:p w14:paraId="7C6666C1" w14:textId="76DCC407" w:rsidR="00753BCD" w:rsidRPr="00D700D1" w:rsidRDefault="00753BCD" w:rsidP="00B7596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0,144</w:t>
            </w:r>
          </w:p>
        </w:tc>
        <w:tc>
          <w:tcPr>
            <w:tcW w:w="1701" w:type="dxa"/>
          </w:tcPr>
          <w:p w14:paraId="6CEAB997" w14:textId="4CE1851D" w:rsidR="00753BCD" w:rsidRDefault="00753BCD" w:rsidP="00940CE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44/3770382</w:t>
            </w:r>
          </w:p>
          <w:p w14:paraId="7F80F73D" w14:textId="07BD3161" w:rsidR="00753BCD" w:rsidRPr="00D700D1" w:rsidRDefault="00753BCD" w:rsidP="00940CE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2025-11-12</w:t>
            </w:r>
          </w:p>
        </w:tc>
        <w:tc>
          <w:tcPr>
            <w:tcW w:w="1842" w:type="dxa"/>
          </w:tcPr>
          <w:p w14:paraId="1199EC8E" w14:textId="3716D8A5" w:rsidR="00753BCD" w:rsidRPr="00D700D1" w:rsidRDefault="00753BCD" w:rsidP="00B7596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Statybos metai – 1995</w:t>
            </w:r>
          </w:p>
        </w:tc>
      </w:tr>
    </w:tbl>
    <w:p w14:paraId="2F6BDFD8" w14:textId="0A9114B1" w:rsidR="00B84E1F" w:rsidRPr="00EC1CB5" w:rsidRDefault="00B84E1F" w:rsidP="00EC1CB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6EB6044" w14:textId="77777777" w:rsidR="009E2652" w:rsidRDefault="009E2652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27CCA89" w14:textId="77777777" w:rsidR="00593F5C" w:rsidRDefault="00593F5C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32212B8" w14:textId="7740F826" w:rsidR="005D5F17" w:rsidRPr="00E16BAC" w:rsidRDefault="005D5F17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E16BAC">
        <w:rPr>
          <w:rFonts w:ascii="Times New Roman" w:hAnsi="Times New Roman"/>
          <w:sz w:val="24"/>
          <w:szCs w:val="24"/>
          <w:lang w:val="lt-LT"/>
        </w:rPr>
        <w:t>Savivaldybės mer</w:t>
      </w:r>
      <w:r w:rsidR="00FF07D1">
        <w:rPr>
          <w:rFonts w:ascii="Times New Roman" w:hAnsi="Times New Roman"/>
          <w:sz w:val="24"/>
          <w:szCs w:val="24"/>
          <w:lang w:val="lt-LT"/>
        </w:rPr>
        <w:t>as</w:t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Pr="00E16BAC">
        <w:rPr>
          <w:rFonts w:ascii="Times New Roman" w:hAnsi="Times New Roman"/>
          <w:sz w:val="24"/>
          <w:szCs w:val="24"/>
          <w:lang w:val="lt-LT"/>
        </w:rPr>
        <w:tab/>
      </w:r>
      <w:r w:rsidR="000A2EB3" w:rsidRPr="00E16BAC">
        <w:rPr>
          <w:rFonts w:ascii="Times New Roman" w:hAnsi="Times New Roman"/>
          <w:sz w:val="24"/>
          <w:szCs w:val="24"/>
          <w:lang w:val="lt-LT"/>
        </w:rPr>
        <w:tab/>
      </w:r>
      <w:r w:rsidR="000A2EB3" w:rsidRPr="00E16BAC">
        <w:rPr>
          <w:rFonts w:ascii="Times New Roman" w:hAnsi="Times New Roman"/>
          <w:sz w:val="24"/>
          <w:szCs w:val="24"/>
          <w:lang w:val="lt-LT"/>
        </w:rPr>
        <w:tab/>
      </w:r>
      <w:r w:rsidR="000A2EB3" w:rsidRPr="00E16BAC">
        <w:rPr>
          <w:rFonts w:ascii="Times New Roman" w:hAnsi="Times New Roman"/>
          <w:sz w:val="24"/>
          <w:szCs w:val="24"/>
          <w:lang w:val="lt-LT"/>
        </w:rPr>
        <w:tab/>
      </w:r>
      <w:r w:rsidR="00FF07D1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0D34F14B" w14:textId="77777777" w:rsidR="005D5F17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34F54DA" w14:textId="77777777" w:rsidR="001007C7" w:rsidRDefault="001007C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F690DAC" w14:textId="77777777" w:rsidR="009E2652" w:rsidRDefault="009E2652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FC48D83" w14:textId="77777777" w:rsidR="009E2652" w:rsidRDefault="009E2652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CE924AA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792E3CA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F1173BA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83D0AB7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E094A85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75137F7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09468B5C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73DB56F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48EFD96" w14:textId="77777777" w:rsidR="00753BCD" w:rsidRDefault="00753BCD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A0D60D2" w14:textId="77777777" w:rsidR="009E2652" w:rsidRDefault="009E2652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9BC07C1" w14:textId="7275BE2B" w:rsidR="005D5F17" w:rsidRPr="0071087A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>Parengė:</w:t>
      </w:r>
      <w:r w:rsidRPr="0071087A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(I. Čepulionienė)</w:t>
      </w:r>
    </w:p>
    <w:p w14:paraId="578BFE2A" w14:textId="1038C269" w:rsidR="003F0F22" w:rsidRDefault="000846A3" w:rsidP="003F0F2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>Pranešėja:</w:t>
      </w:r>
      <w:r w:rsidRPr="0071087A">
        <w:rPr>
          <w:rFonts w:ascii="Times New Roman" w:hAnsi="Times New Roman"/>
          <w:sz w:val="24"/>
          <w:szCs w:val="24"/>
          <w:lang w:val="lt-LT"/>
        </w:rPr>
        <w:tab/>
      </w:r>
      <w:r w:rsidR="00001750" w:rsidRPr="0071087A">
        <w:rPr>
          <w:rFonts w:ascii="Times New Roman" w:hAnsi="Times New Roman"/>
          <w:sz w:val="24"/>
          <w:szCs w:val="24"/>
          <w:lang w:val="lt-LT"/>
        </w:rPr>
        <w:t xml:space="preserve">E. </w:t>
      </w:r>
      <w:proofErr w:type="spellStart"/>
      <w:r w:rsidR="00001750" w:rsidRPr="0071087A"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 w:rsidR="003F0F22">
        <w:rPr>
          <w:rFonts w:ascii="Times New Roman" w:hAnsi="Times New Roman"/>
          <w:sz w:val="24"/>
          <w:szCs w:val="24"/>
          <w:lang w:val="lt-LT"/>
        </w:rPr>
        <w:br w:type="page"/>
      </w:r>
    </w:p>
    <w:p w14:paraId="18048E0C" w14:textId="77777777" w:rsidR="0080405F" w:rsidRPr="0071087A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71087A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01CA0FB2" w14:textId="77777777" w:rsidR="0080405F" w:rsidRPr="0071087A" w:rsidRDefault="0080405F" w:rsidP="0080405F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3FC8CF05" w14:textId="77777777" w:rsidR="0080405F" w:rsidRPr="0071087A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15BAC4DE" w14:textId="77777777" w:rsidR="0080405F" w:rsidRPr="0071087A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391F3F28" w14:textId="3D8A35C6" w:rsidR="0080405F" w:rsidRPr="0071087A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1087A">
        <w:rPr>
          <w:rFonts w:ascii="Times New Roman" w:hAnsi="Times New Roman"/>
          <w:b/>
          <w:sz w:val="24"/>
          <w:szCs w:val="24"/>
          <w:lang w:val="lt-LT"/>
        </w:rPr>
        <w:t>„DĖL</w:t>
      </w:r>
      <w:r w:rsidR="00415C24" w:rsidRPr="0071087A">
        <w:rPr>
          <w:rFonts w:ascii="Times New Roman" w:hAnsi="Times New Roman"/>
          <w:b/>
          <w:sz w:val="24"/>
          <w:szCs w:val="24"/>
          <w:lang w:val="lt-LT"/>
        </w:rPr>
        <w:t xml:space="preserve"> TURTO PER</w:t>
      </w:r>
      <w:r w:rsidR="00EC1CB5">
        <w:rPr>
          <w:rFonts w:ascii="Times New Roman" w:hAnsi="Times New Roman"/>
          <w:b/>
          <w:sz w:val="24"/>
          <w:szCs w:val="24"/>
          <w:lang w:val="lt-LT"/>
        </w:rPr>
        <w:t>ĖMIMO</w:t>
      </w:r>
      <w:r w:rsidR="00D97547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1674D1">
        <w:rPr>
          <w:rFonts w:ascii="Times New Roman" w:hAnsi="Times New Roman"/>
          <w:b/>
          <w:sz w:val="24"/>
          <w:szCs w:val="24"/>
          <w:lang w:val="lt-LT"/>
        </w:rPr>
        <w:t>ŠAKIŲ</w:t>
      </w:r>
      <w:r w:rsidR="00EC1CB5">
        <w:rPr>
          <w:rFonts w:ascii="Times New Roman" w:hAnsi="Times New Roman"/>
          <w:b/>
          <w:sz w:val="24"/>
          <w:szCs w:val="24"/>
          <w:lang w:val="lt-LT"/>
        </w:rPr>
        <w:t xml:space="preserve"> RAJONO SAVIVALDYBĖS NUOSAVYBĖN</w:t>
      </w:r>
      <w:r w:rsidRPr="0071087A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7EC6B872" w14:textId="77777777" w:rsidR="0080405F" w:rsidRPr="0071087A" w:rsidRDefault="0080405F" w:rsidP="0080405F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289EE23B" w14:textId="121A6974" w:rsidR="0080405F" w:rsidRPr="00C14714" w:rsidRDefault="0080405F" w:rsidP="0080405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14714">
        <w:rPr>
          <w:rFonts w:ascii="Times New Roman" w:hAnsi="Times New Roman"/>
          <w:sz w:val="24"/>
          <w:szCs w:val="24"/>
          <w:lang w:val="lt-LT"/>
        </w:rPr>
        <w:t>202</w:t>
      </w:r>
      <w:r w:rsidR="00381C64">
        <w:rPr>
          <w:rFonts w:ascii="Times New Roman" w:hAnsi="Times New Roman"/>
          <w:sz w:val="24"/>
          <w:szCs w:val="24"/>
          <w:lang w:val="lt-LT"/>
        </w:rPr>
        <w:t>6</w:t>
      </w:r>
      <w:r w:rsidRPr="00C1471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81C64">
        <w:rPr>
          <w:rFonts w:ascii="Times New Roman" w:hAnsi="Times New Roman"/>
          <w:sz w:val="24"/>
          <w:szCs w:val="24"/>
          <w:lang w:val="lt-LT"/>
        </w:rPr>
        <w:t>sausio</w:t>
      </w:r>
      <w:r w:rsidR="0009618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6727">
        <w:rPr>
          <w:rFonts w:ascii="Times New Roman" w:hAnsi="Times New Roman"/>
          <w:sz w:val="24"/>
          <w:szCs w:val="24"/>
          <w:lang w:val="lt-LT"/>
        </w:rPr>
        <w:t>9</w:t>
      </w:r>
      <w:r w:rsidR="00D255D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14714">
        <w:rPr>
          <w:rFonts w:ascii="Times New Roman" w:hAnsi="Times New Roman"/>
          <w:sz w:val="24"/>
          <w:szCs w:val="24"/>
          <w:lang w:val="lt-LT"/>
        </w:rPr>
        <w:t>d.</w:t>
      </w:r>
    </w:p>
    <w:p w14:paraId="7259ABCD" w14:textId="77777777" w:rsidR="0080405F" w:rsidRPr="0071087A" w:rsidRDefault="0080405F" w:rsidP="0080405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>Šakiai</w:t>
      </w:r>
    </w:p>
    <w:p w14:paraId="7520C46A" w14:textId="77777777" w:rsidR="0080405F" w:rsidRPr="0071087A" w:rsidRDefault="0080405F" w:rsidP="0080405F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3262BC89" w14:textId="1D7B2028" w:rsidR="008E1E81" w:rsidRDefault="0080405F" w:rsidP="0080405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</w:t>
      </w:r>
      <w:r w:rsidR="00C71D4A" w:rsidRPr="0071087A">
        <w:rPr>
          <w:rFonts w:ascii="Times New Roman" w:hAnsi="Times New Roman"/>
          <w:sz w:val="24"/>
          <w:szCs w:val="24"/>
          <w:lang w:val="lt-LT"/>
        </w:rPr>
        <w:t>:</w:t>
      </w:r>
      <w:r w:rsidR="00EC1CB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5689">
        <w:rPr>
          <w:rFonts w:ascii="Times New Roman" w:hAnsi="Times New Roman"/>
          <w:sz w:val="24"/>
          <w:szCs w:val="24"/>
          <w:lang w:val="lt-LT"/>
        </w:rPr>
        <w:t>priimti sprendimą</w:t>
      </w:r>
      <w:r w:rsidR="00155CD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66196">
        <w:rPr>
          <w:rFonts w:ascii="Times New Roman" w:hAnsi="Times New Roman"/>
          <w:sz w:val="24"/>
          <w:szCs w:val="24"/>
          <w:lang w:val="lt-LT"/>
        </w:rPr>
        <w:t>perimti savivaldybės nuosavybėn</w:t>
      </w:r>
      <w:r w:rsidR="001F7C6D">
        <w:rPr>
          <w:rFonts w:ascii="Times New Roman" w:hAnsi="Times New Roman"/>
          <w:sz w:val="24"/>
          <w:szCs w:val="24"/>
          <w:lang w:val="lt-LT"/>
        </w:rPr>
        <w:t xml:space="preserve"> savivaldybės </w:t>
      </w:r>
      <w:r w:rsidR="00F17836">
        <w:rPr>
          <w:rFonts w:ascii="Times New Roman" w:hAnsi="Times New Roman"/>
          <w:sz w:val="24"/>
          <w:szCs w:val="24"/>
          <w:lang w:val="lt-LT"/>
        </w:rPr>
        <w:t xml:space="preserve">faktiškai valdomą valstybės </w:t>
      </w:r>
      <w:r w:rsidR="00366196">
        <w:rPr>
          <w:rFonts w:ascii="Times New Roman" w:hAnsi="Times New Roman"/>
          <w:sz w:val="24"/>
          <w:szCs w:val="24"/>
          <w:lang w:val="lt-LT"/>
        </w:rPr>
        <w:t>turtą</w:t>
      </w:r>
      <w:r w:rsidR="008E1E81">
        <w:rPr>
          <w:rFonts w:ascii="Times New Roman" w:hAnsi="Times New Roman"/>
          <w:sz w:val="24"/>
          <w:szCs w:val="24"/>
          <w:lang w:val="lt-LT"/>
        </w:rPr>
        <w:t>. Priimtas sprendimas būtų teisinis pagrindas teisės aktų nustatyta tvarka Nekilnojamojo turto registre registruoti savivaldybės nuosavybės teisę į nekilnojamąjį turtą.</w:t>
      </w:r>
    </w:p>
    <w:p w14:paraId="22410EA0" w14:textId="77777777" w:rsidR="0080405F" w:rsidRPr="0071087A" w:rsidRDefault="0080405F" w:rsidP="0080405F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71087A">
        <w:rPr>
          <w:rFonts w:ascii="Times New Roman" w:hAnsi="Times New Roman"/>
          <w:color w:val="000000"/>
          <w:sz w:val="24"/>
          <w:szCs w:val="24"/>
          <w:lang w:val="lt-LT" w:eastAsia="lt-LT"/>
        </w:rPr>
        <w:t>: ......................................................</w:t>
      </w:r>
    </w:p>
    <w:p w14:paraId="34DAC985" w14:textId="77777777" w:rsidR="0080405F" w:rsidRPr="0071087A" w:rsidRDefault="0080405F" w:rsidP="0080405F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80405F" w:rsidRPr="0071087A" w14:paraId="3BBE1DA1" w14:textId="77777777" w:rsidTr="007F401A">
        <w:tc>
          <w:tcPr>
            <w:tcW w:w="5400" w:type="dxa"/>
          </w:tcPr>
          <w:p w14:paraId="4871D266" w14:textId="77777777" w:rsidR="0080405F" w:rsidRPr="0071087A" w:rsidRDefault="0080405F" w:rsidP="007F401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71087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51A18026" w14:textId="77777777" w:rsidR="0080405F" w:rsidRPr="0071087A" w:rsidRDefault="0080405F" w:rsidP="007F401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71087A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80405F" w:rsidRPr="0071087A" w14:paraId="66868E7C" w14:textId="77777777" w:rsidTr="007F401A">
        <w:tc>
          <w:tcPr>
            <w:tcW w:w="5400" w:type="dxa"/>
          </w:tcPr>
          <w:p w14:paraId="07836B94" w14:textId="77777777" w:rsidR="0080405F" w:rsidRPr="0071087A" w:rsidRDefault="0080405F" w:rsidP="007F401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57C2C82F" w14:textId="77777777" w:rsidR="0080405F" w:rsidRPr="0071087A" w:rsidRDefault="0080405F" w:rsidP="007F401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53151BF7" w14:textId="77777777" w:rsidR="0080405F" w:rsidRPr="0071087A" w:rsidRDefault="0080405F" w:rsidP="00CF79E3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BDEA24D" w14:textId="77777777" w:rsidR="0080405F" w:rsidRPr="0071087A" w:rsidRDefault="0080405F" w:rsidP="00E07E0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71087A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71087A">
        <w:rPr>
          <w:rFonts w:ascii="Times New Roman" w:hAnsi="Times New Roman"/>
          <w:sz w:val="24"/>
          <w:szCs w:val="24"/>
          <w:lang w:val="lt-LT"/>
        </w:rPr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44E2EC8E" w14:textId="5915F6F2" w:rsidR="00F34FB6" w:rsidRPr="00F34FB6" w:rsidRDefault="0080405F" w:rsidP="000E5BB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71087A">
        <w:rPr>
          <w:rFonts w:ascii="Times New Roman" w:hAnsi="Times New Roman"/>
          <w:sz w:val="24"/>
          <w:szCs w:val="24"/>
          <w:lang w:val="lt-LT"/>
        </w:rPr>
        <w:tab/>
        <w:t xml:space="preserve">4. Kiti, projekto rengėjų nuomone, reikalingi paaiškinimai: </w:t>
      </w:r>
      <w:r w:rsidR="000E5BB1">
        <w:rPr>
          <w:rFonts w:ascii="Times New Roman" w:hAnsi="Times New Roman"/>
          <w:sz w:val="24"/>
          <w:szCs w:val="24"/>
          <w:lang w:val="lt-LT"/>
        </w:rPr>
        <w:t>s</w:t>
      </w:r>
      <w:r w:rsidR="000E5BB1" w:rsidRPr="00F34FB6">
        <w:rPr>
          <w:rFonts w:ascii="Times New Roman" w:hAnsi="Times New Roman"/>
          <w:sz w:val="24"/>
          <w:szCs w:val="24"/>
          <w:lang w:val="lt-LT"/>
        </w:rPr>
        <w:t>avivaldybės administracija</w:t>
      </w:r>
      <w:r w:rsidR="000E5BB1">
        <w:rPr>
          <w:rFonts w:ascii="Times New Roman" w:hAnsi="Times New Roman"/>
          <w:sz w:val="24"/>
          <w:szCs w:val="24"/>
          <w:lang w:val="lt-LT"/>
        </w:rPr>
        <w:t>,</w:t>
      </w:r>
      <w:r w:rsidR="000E5BB1" w:rsidRPr="00F34FB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B1">
        <w:rPr>
          <w:rFonts w:ascii="Times New Roman" w:hAnsi="Times New Roman"/>
          <w:sz w:val="24"/>
          <w:szCs w:val="24"/>
          <w:lang w:val="lt-LT"/>
        </w:rPr>
        <w:t>v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>ykd</w:t>
      </w:r>
      <w:r w:rsidR="00F34FB6">
        <w:rPr>
          <w:rFonts w:ascii="Times New Roman" w:hAnsi="Times New Roman"/>
          <w:sz w:val="24"/>
          <w:szCs w:val="24"/>
          <w:lang w:val="lt-LT"/>
        </w:rPr>
        <w:t>ydama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 xml:space="preserve"> tęstinį darbą</w:t>
      </w:r>
      <w:r w:rsidR="000E5BB1">
        <w:rPr>
          <w:rFonts w:ascii="Times New Roman" w:hAnsi="Times New Roman"/>
          <w:sz w:val="24"/>
          <w:szCs w:val="24"/>
          <w:lang w:val="lt-LT"/>
        </w:rPr>
        <w:t>,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 xml:space="preserve"> toliau organizuoja </w:t>
      </w:r>
      <w:r w:rsidR="00F34FB6">
        <w:rPr>
          <w:rFonts w:ascii="Times New Roman" w:hAnsi="Times New Roman"/>
          <w:sz w:val="24"/>
          <w:szCs w:val="24"/>
          <w:lang w:val="lt-LT"/>
        </w:rPr>
        <w:t>s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>avivaldybės teritorijoje</w:t>
      </w:r>
      <w:r w:rsidR="00F34FB6">
        <w:rPr>
          <w:rFonts w:ascii="Times New Roman" w:hAnsi="Times New Roman"/>
          <w:sz w:val="24"/>
          <w:szCs w:val="24"/>
          <w:lang w:val="lt-LT"/>
        </w:rPr>
        <w:t xml:space="preserve"> esančių vietinės reikšmės kelių ir gatvių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 xml:space="preserve"> kadastr</w:t>
      </w:r>
      <w:r w:rsidR="0014055F">
        <w:rPr>
          <w:rFonts w:ascii="Times New Roman" w:hAnsi="Times New Roman"/>
          <w:sz w:val="24"/>
          <w:szCs w:val="24"/>
          <w:lang w:val="lt-LT"/>
        </w:rPr>
        <w:t>o duomenų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 xml:space="preserve"> bylų parengimą ir daiktinių teisių į </w:t>
      </w:r>
      <w:r w:rsidR="00F34FB6">
        <w:rPr>
          <w:rFonts w:ascii="Times New Roman" w:hAnsi="Times New Roman"/>
          <w:sz w:val="24"/>
          <w:szCs w:val="24"/>
          <w:lang w:val="lt-LT"/>
        </w:rPr>
        <w:t>s</w:t>
      </w:r>
      <w:r w:rsidR="00F34FB6" w:rsidRPr="00F34FB6">
        <w:rPr>
          <w:rFonts w:ascii="Times New Roman" w:hAnsi="Times New Roman"/>
          <w:sz w:val="24"/>
          <w:szCs w:val="24"/>
          <w:lang w:val="lt-LT"/>
        </w:rPr>
        <w:t>avivaldybei nuosavybės teise priklausančio nekilnojamojo turto registravimą Nekilnojamojo turto registre.</w:t>
      </w:r>
    </w:p>
    <w:p w14:paraId="30FEF696" w14:textId="77777777" w:rsidR="00414E17" w:rsidRDefault="00F34FB6" w:rsidP="000E5BB1">
      <w:pPr>
        <w:spacing w:line="360" w:lineRule="auto"/>
        <w:ind w:right="4" w:firstLine="851"/>
        <w:jc w:val="both"/>
        <w:rPr>
          <w:rFonts w:ascii="Times New Roman" w:hAnsi="Times New Roman"/>
          <w:iCs/>
          <w:sz w:val="24"/>
          <w:szCs w:val="24"/>
          <w:lang w:val="lt-LT"/>
        </w:rPr>
      </w:pPr>
      <w:r w:rsidRPr="00F34FB6">
        <w:rPr>
          <w:rFonts w:ascii="Times New Roman" w:hAnsi="Times New Roman"/>
          <w:iCs/>
          <w:sz w:val="24"/>
          <w:szCs w:val="24"/>
          <w:lang w:val="lt-LT"/>
        </w:rPr>
        <w:t xml:space="preserve">Nuo 2022 m. liepos 8 d. įsigaliojus naujai </w:t>
      </w:r>
      <w:r w:rsidRPr="00F34FB6">
        <w:rPr>
          <w:rFonts w:ascii="Times New Roman" w:hAnsi="Times New Roman"/>
          <w:sz w:val="24"/>
          <w:szCs w:val="24"/>
          <w:lang w:val="lt-LT"/>
        </w:rPr>
        <w:t xml:space="preserve">Lietuvos Respublikos valstybės turto perėmimo savivaldybių nuosavybėn įstatymo </w:t>
      </w:r>
      <w:r w:rsidRPr="00F34FB6">
        <w:rPr>
          <w:rFonts w:ascii="Times New Roman" w:hAnsi="Times New Roman"/>
          <w:iCs/>
          <w:sz w:val="24"/>
          <w:szCs w:val="24"/>
          <w:lang w:val="lt-LT"/>
        </w:rPr>
        <w:t xml:space="preserve">redakcijai, </w:t>
      </w:r>
      <w:r w:rsidR="000E5BB1">
        <w:rPr>
          <w:rFonts w:ascii="Times New Roman" w:hAnsi="Times New Roman"/>
          <w:iCs/>
          <w:sz w:val="24"/>
          <w:szCs w:val="24"/>
          <w:lang w:val="lt-LT"/>
        </w:rPr>
        <w:t xml:space="preserve">pagal šį įstatymą </w:t>
      </w:r>
      <w:r w:rsidRPr="00F34FB6">
        <w:rPr>
          <w:rFonts w:ascii="Times New Roman" w:hAnsi="Times New Roman"/>
          <w:iCs/>
          <w:sz w:val="24"/>
          <w:szCs w:val="24"/>
          <w:lang w:val="lt-LT"/>
        </w:rPr>
        <w:t xml:space="preserve">savivaldybių nuosavybėn perimamą turtą savivaldybės perima savivaldybės tarybos sprendimu. </w:t>
      </w:r>
    </w:p>
    <w:p w14:paraId="4FDF78DE" w14:textId="3218FCC2" w:rsidR="00F34FB6" w:rsidRPr="00F34FB6" w:rsidRDefault="00F34FB6" w:rsidP="000E5BB1">
      <w:pPr>
        <w:spacing w:line="360" w:lineRule="auto"/>
        <w:ind w:right="4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F34FB6">
        <w:rPr>
          <w:rFonts w:ascii="Times New Roman" w:hAnsi="Times New Roman"/>
          <w:color w:val="000000"/>
          <w:sz w:val="24"/>
          <w:szCs w:val="24"/>
          <w:lang w:val="lt-LT"/>
        </w:rPr>
        <w:t>Savivaldybės taryb</w:t>
      </w:r>
      <w:r w:rsidR="000E5BB1">
        <w:rPr>
          <w:rFonts w:ascii="Times New Roman" w:hAnsi="Times New Roman"/>
          <w:color w:val="000000"/>
          <w:sz w:val="24"/>
          <w:szCs w:val="24"/>
          <w:lang w:val="lt-LT"/>
        </w:rPr>
        <w:t>os</w:t>
      </w:r>
      <w:r w:rsidRPr="00F34FB6">
        <w:rPr>
          <w:rFonts w:ascii="Times New Roman" w:hAnsi="Times New Roman"/>
          <w:color w:val="000000"/>
          <w:sz w:val="24"/>
          <w:szCs w:val="24"/>
          <w:lang w:val="lt-LT"/>
        </w:rPr>
        <w:t xml:space="preserve"> sprendimų projektai</w:t>
      </w:r>
      <w:r w:rsidRPr="00F34FB6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 dėl savivaldybių nuosavybėn perimamo turto </w:t>
      </w:r>
      <w:r w:rsidRPr="00F34FB6">
        <w:rPr>
          <w:rFonts w:ascii="Times New Roman" w:hAnsi="Times New Roman"/>
          <w:color w:val="000000"/>
          <w:sz w:val="24"/>
          <w:szCs w:val="24"/>
          <w:lang w:val="lt-LT"/>
        </w:rPr>
        <w:t>ne vėliau kaip prieš vieną mėnesį iki jų svarstymo savivaldybės tarybos posėdyje paskelbiami viešai savivaldybės interneto svetainėje.</w:t>
      </w:r>
    </w:p>
    <w:p w14:paraId="4B3EB0BA" w14:textId="4B2CB6B6" w:rsidR="00F34FB6" w:rsidRDefault="00F34FB6" w:rsidP="000E5BB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78F34B81" w14:textId="28A48FF2" w:rsidR="00EE060A" w:rsidRPr="00BD69DA" w:rsidRDefault="00EE060A" w:rsidP="00A21FB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C3308F6" w14:textId="77777777" w:rsidR="00EE060A" w:rsidRPr="00BD69DA" w:rsidRDefault="00EE060A" w:rsidP="00A21FB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4512A91" w14:textId="77777777" w:rsidR="0080405F" w:rsidRPr="00BD69DA" w:rsidRDefault="0080405F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sectPr w:rsidR="0080405F" w:rsidRPr="00BD69DA">
      <w:headerReference w:type="default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48B7B" w14:textId="77777777" w:rsidR="001D7159" w:rsidRDefault="001D7159">
      <w:r>
        <w:separator/>
      </w:r>
    </w:p>
  </w:endnote>
  <w:endnote w:type="continuationSeparator" w:id="0">
    <w:p w14:paraId="1F6B04DE" w14:textId="77777777" w:rsidR="001D7159" w:rsidRDefault="001D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76939" w14:textId="723F31DE" w:rsidR="006327C8" w:rsidRDefault="002D1E16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3F0F22">
      <w:rPr>
        <w:noProof/>
        <w:sz w:val="10"/>
      </w:rPr>
      <w:t>C:\Users\icepulioniene\Desktop\Dokumentai\2025\SPRENDIMAI\12sp1.docx</w:t>
    </w:r>
    <w:r>
      <w:rPr>
        <w:noProof/>
        <w:sz w:val="10"/>
      </w:rPr>
      <w:fldChar w:fldCharType="end"/>
    </w:r>
  </w:p>
  <w:p w14:paraId="1B5C8AF9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AD7AB" w14:textId="77777777" w:rsidR="001D7159" w:rsidRDefault="001D7159">
      <w:r>
        <w:separator/>
      </w:r>
    </w:p>
  </w:footnote>
  <w:footnote w:type="continuationSeparator" w:id="0">
    <w:p w14:paraId="5960F8BA" w14:textId="77777777" w:rsidR="001D7159" w:rsidRDefault="001D7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FDB64" w14:textId="77777777" w:rsidR="0011148A" w:rsidRPr="0011148A" w:rsidRDefault="0011148A" w:rsidP="00C71A58">
    <w:pPr>
      <w:pStyle w:val="Antrats"/>
      <w:ind w:firstLine="4820"/>
      <w:jc w:val="right"/>
      <w:rPr>
        <w:rFonts w:ascii="Times New Roman" w:hAnsi="Times New Roman"/>
        <w:sz w:val="24"/>
        <w:szCs w:val="24"/>
      </w:rPr>
    </w:pPr>
    <w:proofErr w:type="spellStart"/>
    <w:r w:rsidRPr="0011148A">
      <w:rPr>
        <w:rFonts w:ascii="Times New Roman" w:hAnsi="Times New Roman"/>
        <w:b/>
        <w:sz w:val="24"/>
        <w:szCs w:val="24"/>
      </w:rPr>
      <w:t>Projektas</w:t>
    </w:r>
    <w:proofErr w:type="spellEnd"/>
  </w:p>
  <w:p w14:paraId="0CE0586F" w14:textId="77777777" w:rsidR="0011148A" w:rsidRDefault="001114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EC7"/>
    <w:multiLevelType w:val="hybridMultilevel"/>
    <w:tmpl w:val="FD7ACDF8"/>
    <w:lvl w:ilvl="0" w:tplc="8C8C4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6C1A6A"/>
    <w:multiLevelType w:val="hybridMultilevel"/>
    <w:tmpl w:val="DBC002B0"/>
    <w:lvl w:ilvl="0" w:tplc="43FC6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EF7672"/>
    <w:multiLevelType w:val="hybridMultilevel"/>
    <w:tmpl w:val="0EA42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A02F1"/>
    <w:multiLevelType w:val="hybridMultilevel"/>
    <w:tmpl w:val="55A87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01978"/>
    <w:multiLevelType w:val="hybridMultilevel"/>
    <w:tmpl w:val="AFFCEA70"/>
    <w:lvl w:ilvl="0" w:tplc="B54CB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CE4ECD"/>
    <w:multiLevelType w:val="hybridMultilevel"/>
    <w:tmpl w:val="162E2E98"/>
    <w:lvl w:ilvl="0" w:tplc="9172435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750"/>
    <w:rsid w:val="00003FAB"/>
    <w:rsid w:val="00005B6F"/>
    <w:rsid w:val="00016C30"/>
    <w:rsid w:val="000172DB"/>
    <w:rsid w:val="000276C2"/>
    <w:rsid w:val="00033FD3"/>
    <w:rsid w:val="0004367C"/>
    <w:rsid w:val="00051D5A"/>
    <w:rsid w:val="000572D8"/>
    <w:rsid w:val="00071139"/>
    <w:rsid w:val="0007155F"/>
    <w:rsid w:val="000846A3"/>
    <w:rsid w:val="00093E2D"/>
    <w:rsid w:val="00094D8F"/>
    <w:rsid w:val="00096183"/>
    <w:rsid w:val="00097933"/>
    <w:rsid w:val="000A2EB3"/>
    <w:rsid w:val="000A3121"/>
    <w:rsid w:val="000B29D0"/>
    <w:rsid w:val="000B366E"/>
    <w:rsid w:val="000B5BDB"/>
    <w:rsid w:val="000C7E5D"/>
    <w:rsid w:val="000E5BB1"/>
    <w:rsid w:val="000F02B9"/>
    <w:rsid w:val="000F08A1"/>
    <w:rsid w:val="001007C7"/>
    <w:rsid w:val="00101EAC"/>
    <w:rsid w:val="00104550"/>
    <w:rsid w:val="001051B5"/>
    <w:rsid w:val="0011148A"/>
    <w:rsid w:val="0011373C"/>
    <w:rsid w:val="00117E9C"/>
    <w:rsid w:val="00131D63"/>
    <w:rsid w:val="00133DA9"/>
    <w:rsid w:val="0014055F"/>
    <w:rsid w:val="0014338F"/>
    <w:rsid w:val="0014364A"/>
    <w:rsid w:val="00146E5A"/>
    <w:rsid w:val="00151095"/>
    <w:rsid w:val="0015127A"/>
    <w:rsid w:val="00155CDD"/>
    <w:rsid w:val="0016396E"/>
    <w:rsid w:val="00163CA8"/>
    <w:rsid w:val="001674D1"/>
    <w:rsid w:val="00176402"/>
    <w:rsid w:val="00182FAA"/>
    <w:rsid w:val="00186E5F"/>
    <w:rsid w:val="00193531"/>
    <w:rsid w:val="0019770D"/>
    <w:rsid w:val="001A0144"/>
    <w:rsid w:val="001A0C38"/>
    <w:rsid w:val="001A6983"/>
    <w:rsid w:val="001B6F50"/>
    <w:rsid w:val="001C0813"/>
    <w:rsid w:val="001C0FD0"/>
    <w:rsid w:val="001C4666"/>
    <w:rsid w:val="001C68A6"/>
    <w:rsid w:val="001D5626"/>
    <w:rsid w:val="001D585A"/>
    <w:rsid w:val="001D7159"/>
    <w:rsid w:val="001F3659"/>
    <w:rsid w:val="001F4DC5"/>
    <w:rsid w:val="001F7C6D"/>
    <w:rsid w:val="00205F32"/>
    <w:rsid w:val="00206355"/>
    <w:rsid w:val="0021022B"/>
    <w:rsid w:val="00211784"/>
    <w:rsid w:val="0022540F"/>
    <w:rsid w:val="00227A73"/>
    <w:rsid w:val="00230B17"/>
    <w:rsid w:val="002324B2"/>
    <w:rsid w:val="002340E0"/>
    <w:rsid w:val="00242248"/>
    <w:rsid w:val="00246547"/>
    <w:rsid w:val="00256922"/>
    <w:rsid w:val="002673E0"/>
    <w:rsid w:val="002715CB"/>
    <w:rsid w:val="00280583"/>
    <w:rsid w:val="002817B9"/>
    <w:rsid w:val="00284C3A"/>
    <w:rsid w:val="002877AD"/>
    <w:rsid w:val="00294C3C"/>
    <w:rsid w:val="002A6F46"/>
    <w:rsid w:val="002B0ECE"/>
    <w:rsid w:val="002B3EF1"/>
    <w:rsid w:val="002C75B9"/>
    <w:rsid w:val="002D0965"/>
    <w:rsid w:val="002D1E16"/>
    <w:rsid w:val="002D24C5"/>
    <w:rsid w:val="002D4F70"/>
    <w:rsid w:val="002E1966"/>
    <w:rsid w:val="002E795E"/>
    <w:rsid w:val="002F07C1"/>
    <w:rsid w:val="002F1C52"/>
    <w:rsid w:val="002F258C"/>
    <w:rsid w:val="002F50B0"/>
    <w:rsid w:val="00307B9C"/>
    <w:rsid w:val="00314D1F"/>
    <w:rsid w:val="00314DBC"/>
    <w:rsid w:val="003354BA"/>
    <w:rsid w:val="003417EA"/>
    <w:rsid w:val="00342C19"/>
    <w:rsid w:val="0034396E"/>
    <w:rsid w:val="003530ED"/>
    <w:rsid w:val="00353152"/>
    <w:rsid w:val="003567ED"/>
    <w:rsid w:val="00366196"/>
    <w:rsid w:val="00367E3A"/>
    <w:rsid w:val="0037713E"/>
    <w:rsid w:val="003774BA"/>
    <w:rsid w:val="00377C88"/>
    <w:rsid w:val="00381C64"/>
    <w:rsid w:val="003850C4"/>
    <w:rsid w:val="003911A2"/>
    <w:rsid w:val="00393F8C"/>
    <w:rsid w:val="003A01FC"/>
    <w:rsid w:val="003A2A1A"/>
    <w:rsid w:val="003A3521"/>
    <w:rsid w:val="003C0CB3"/>
    <w:rsid w:val="003C6AFC"/>
    <w:rsid w:val="003D1205"/>
    <w:rsid w:val="003D1D67"/>
    <w:rsid w:val="003E21FD"/>
    <w:rsid w:val="003F0F22"/>
    <w:rsid w:val="003F3C6D"/>
    <w:rsid w:val="003F761D"/>
    <w:rsid w:val="003F7A73"/>
    <w:rsid w:val="004144D1"/>
    <w:rsid w:val="00414E17"/>
    <w:rsid w:val="00415C24"/>
    <w:rsid w:val="00427A82"/>
    <w:rsid w:val="00431606"/>
    <w:rsid w:val="00431FFA"/>
    <w:rsid w:val="004320BC"/>
    <w:rsid w:val="00432D8F"/>
    <w:rsid w:val="00434A6F"/>
    <w:rsid w:val="004529E0"/>
    <w:rsid w:val="004622E8"/>
    <w:rsid w:val="00465C00"/>
    <w:rsid w:val="004675FF"/>
    <w:rsid w:val="00472441"/>
    <w:rsid w:val="00476853"/>
    <w:rsid w:val="0048140E"/>
    <w:rsid w:val="00487246"/>
    <w:rsid w:val="004A041B"/>
    <w:rsid w:val="004A12ED"/>
    <w:rsid w:val="004B6A35"/>
    <w:rsid w:val="004C1295"/>
    <w:rsid w:val="004C3F4B"/>
    <w:rsid w:val="004C61AA"/>
    <w:rsid w:val="004C7210"/>
    <w:rsid w:val="004E42B4"/>
    <w:rsid w:val="004F034E"/>
    <w:rsid w:val="004F3A2F"/>
    <w:rsid w:val="004F76F4"/>
    <w:rsid w:val="00504FAD"/>
    <w:rsid w:val="0051299B"/>
    <w:rsid w:val="00515255"/>
    <w:rsid w:val="00516BFF"/>
    <w:rsid w:val="00521D97"/>
    <w:rsid w:val="005254B3"/>
    <w:rsid w:val="00527EFE"/>
    <w:rsid w:val="005311C8"/>
    <w:rsid w:val="0053212B"/>
    <w:rsid w:val="00541CCB"/>
    <w:rsid w:val="005501AD"/>
    <w:rsid w:val="005502AF"/>
    <w:rsid w:val="005505FA"/>
    <w:rsid w:val="005536A1"/>
    <w:rsid w:val="00563164"/>
    <w:rsid w:val="005649BC"/>
    <w:rsid w:val="005665F4"/>
    <w:rsid w:val="0056677D"/>
    <w:rsid w:val="00576779"/>
    <w:rsid w:val="0059015C"/>
    <w:rsid w:val="00593F5C"/>
    <w:rsid w:val="00595CB9"/>
    <w:rsid w:val="005A5833"/>
    <w:rsid w:val="005A77C7"/>
    <w:rsid w:val="005D312A"/>
    <w:rsid w:val="005D5334"/>
    <w:rsid w:val="005D558D"/>
    <w:rsid w:val="005D5F17"/>
    <w:rsid w:val="005D72B6"/>
    <w:rsid w:val="005E2084"/>
    <w:rsid w:val="005E5409"/>
    <w:rsid w:val="005E58D7"/>
    <w:rsid w:val="00601671"/>
    <w:rsid w:val="00603863"/>
    <w:rsid w:val="0060557D"/>
    <w:rsid w:val="00606520"/>
    <w:rsid w:val="00613C33"/>
    <w:rsid w:val="0061444B"/>
    <w:rsid w:val="00616D08"/>
    <w:rsid w:val="00617048"/>
    <w:rsid w:val="00623F58"/>
    <w:rsid w:val="0062688A"/>
    <w:rsid w:val="006327C8"/>
    <w:rsid w:val="00634425"/>
    <w:rsid w:val="00642822"/>
    <w:rsid w:val="006500CD"/>
    <w:rsid w:val="0066175E"/>
    <w:rsid w:val="00665F67"/>
    <w:rsid w:val="006836AF"/>
    <w:rsid w:val="00690176"/>
    <w:rsid w:val="00691795"/>
    <w:rsid w:val="00692761"/>
    <w:rsid w:val="006A16A4"/>
    <w:rsid w:val="006A6E33"/>
    <w:rsid w:val="006B655C"/>
    <w:rsid w:val="006D7AB1"/>
    <w:rsid w:val="00701C22"/>
    <w:rsid w:val="0070577F"/>
    <w:rsid w:val="007060BB"/>
    <w:rsid w:val="0071087A"/>
    <w:rsid w:val="00714949"/>
    <w:rsid w:val="00724DA2"/>
    <w:rsid w:val="00725197"/>
    <w:rsid w:val="0073090A"/>
    <w:rsid w:val="00733476"/>
    <w:rsid w:val="00733CC3"/>
    <w:rsid w:val="007527F0"/>
    <w:rsid w:val="007531CA"/>
    <w:rsid w:val="00753BCD"/>
    <w:rsid w:val="007546FB"/>
    <w:rsid w:val="00767625"/>
    <w:rsid w:val="00775B91"/>
    <w:rsid w:val="00784240"/>
    <w:rsid w:val="00793079"/>
    <w:rsid w:val="007A6111"/>
    <w:rsid w:val="007A6272"/>
    <w:rsid w:val="007A7998"/>
    <w:rsid w:val="007B682D"/>
    <w:rsid w:val="007D39DC"/>
    <w:rsid w:val="007F0F52"/>
    <w:rsid w:val="007F1279"/>
    <w:rsid w:val="00800130"/>
    <w:rsid w:val="008013D9"/>
    <w:rsid w:val="0080405F"/>
    <w:rsid w:val="008128FE"/>
    <w:rsid w:val="00812A4B"/>
    <w:rsid w:val="00827775"/>
    <w:rsid w:val="00827F87"/>
    <w:rsid w:val="008401E8"/>
    <w:rsid w:val="008653FE"/>
    <w:rsid w:val="00890994"/>
    <w:rsid w:val="00896985"/>
    <w:rsid w:val="008A1125"/>
    <w:rsid w:val="008A2E5C"/>
    <w:rsid w:val="008A4EAA"/>
    <w:rsid w:val="008B1774"/>
    <w:rsid w:val="008B7E35"/>
    <w:rsid w:val="008D01FE"/>
    <w:rsid w:val="008D1FA5"/>
    <w:rsid w:val="008E1926"/>
    <w:rsid w:val="008E1E81"/>
    <w:rsid w:val="0090306C"/>
    <w:rsid w:val="00903640"/>
    <w:rsid w:val="009047CD"/>
    <w:rsid w:val="00905E30"/>
    <w:rsid w:val="00915830"/>
    <w:rsid w:val="00924597"/>
    <w:rsid w:val="00930D84"/>
    <w:rsid w:val="009327B9"/>
    <w:rsid w:val="00940CEA"/>
    <w:rsid w:val="00943BE2"/>
    <w:rsid w:val="00951B0D"/>
    <w:rsid w:val="00952031"/>
    <w:rsid w:val="00953E3C"/>
    <w:rsid w:val="0095533F"/>
    <w:rsid w:val="00967999"/>
    <w:rsid w:val="00990BC4"/>
    <w:rsid w:val="00993911"/>
    <w:rsid w:val="009969D1"/>
    <w:rsid w:val="009A46F0"/>
    <w:rsid w:val="009B1590"/>
    <w:rsid w:val="009B5768"/>
    <w:rsid w:val="009B6F84"/>
    <w:rsid w:val="009D3514"/>
    <w:rsid w:val="009D66C3"/>
    <w:rsid w:val="009E2652"/>
    <w:rsid w:val="009F72EA"/>
    <w:rsid w:val="009F75F0"/>
    <w:rsid w:val="009F7F16"/>
    <w:rsid w:val="00A21820"/>
    <w:rsid w:val="00A21FB2"/>
    <w:rsid w:val="00A2445A"/>
    <w:rsid w:val="00A33385"/>
    <w:rsid w:val="00A36B34"/>
    <w:rsid w:val="00A51850"/>
    <w:rsid w:val="00A57252"/>
    <w:rsid w:val="00A94C9D"/>
    <w:rsid w:val="00AA1F31"/>
    <w:rsid w:val="00AA62CC"/>
    <w:rsid w:val="00AA65C4"/>
    <w:rsid w:val="00AA7DF5"/>
    <w:rsid w:val="00AB3F1A"/>
    <w:rsid w:val="00AB5B0C"/>
    <w:rsid w:val="00AB61CB"/>
    <w:rsid w:val="00AC1E80"/>
    <w:rsid w:val="00AC4B11"/>
    <w:rsid w:val="00AD5239"/>
    <w:rsid w:val="00AD587C"/>
    <w:rsid w:val="00AD634A"/>
    <w:rsid w:val="00AD6A3E"/>
    <w:rsid w:val="00AE144E"/>
    <w:rsid w:val="00AE3660"/>
    <w:rsid w:val="00AE5D6F"/>
    <w:rsid w:val="00AF3E83"/>
    <w:rsid w:val="00AF4ACB"/>
    <w:rsid w:val="00B0258A"/>
    <w:rsid w:val="00B0262B"/>
    <w:rsid w:val="00B15807"/>
    <w:rsid w:val="00B17461"/>
    <w:rsid w:val="00B17AA5"/>
    <w:rsid w:val="00B301FC"/>
    <w:rsid w:val="00B32200"/>
    <w:rsid w:val="00B60381"/>
    <w:rsid w:val="00B61104"/>
    <w:rsid w:val="00B614CB"/>
    <w:rsid w:val="00B676ED"/>
    <w:rsid w:val="00B748F8"/>
    <w:rsid w:val="00B84E1F"/>
    <w:rsid w:val="00B860DC"/>
    <w:rsid w:val="00B90F73"/>
    <w:rsid w:val="00BA3452"/>
    <w:rsid w:val="00BA4D52"/>
    <w:rsid w:val="00BB12F8"/>
    <w:rsid w:val="00BB6D06"/>
    <w:rsid w:val="00BC3CFC"/>
    <w:rsid w:val="00BC3E21"/>
    <w:rsid w:val="00BC56F5"/>
    <w:rsid w:val="00BC6E86"/>
    <w:rsid w:val="00BD4410"/>
    <w:rsid w:val="00BD69DA"/>
    <w:rsid w:val="00BE0089"/>
    <w:rsid w:val="00BE05E6"/>
    <w:rsid w:val="00BF068A"/>
    <w:rsid w:val="00BF14C9"/>
    <w:rsid w:val="00BF3862"/>
    <w:rsid w:val="00BF451C"/>
    <w:rsid w:val="00C009CE"/>
    <w:rsid w:val="00C011D5"/>
    <w:rsid w:val="00C0335D"/>
    <w:rsid w:val="00C10F96"/>
    <w:rsid w:val="00C114E2"/>
    <w:rsid w:val="00C143BA"/>
    <w:rsid w:val="00C14714"/>
    <w:rsid w:val="00C14CAE"/>
    <w:rsid w:val="00C17C52"/>
    <w:rsid w:val="00C204CC"/>
    <w:rsid w:val="00C23505"/>
    <w:rsid w:val="00C36068"/>
    <w:rsid w:val="00C36D40"/>
    <w:rsid w:val="00C510B5"/>
    <w:rsid w:val="00C54037"/>
    <w:rsid w:val="00C71A58"/>
    <w:rsid w:val="00C71D4A"/>
    <w:rsid w:val="00C8507B"/>
    <w:rsid w:val="00C93725"/>
    <w:rsid w:val="00C9390B"/>
    <w:rsid w:val="00C953E8"/>
    <w:rsid w:val="00CA74A5"/>
    <w:rsid w:val="00CA7DDF"/>
    <w:rsid w:val="00CC5F34"/>
    <w:rsid w:val="00CF1237"/>
    <w:rsid w:val="00CF260D"/>
    <w:rsid w:val="00CF79E3"/>
    <w:rsid w:val="00D009EF"/>
    <w:rsid w:val="00D02594"/>
    <w:rsid w:val="00D04EBA"/>
    <w:rsid w:val="00D175E4"/>
    <w:rsid w:val="00D24B92"/>
    <w:rsid w:val="00D255DC"/>
    <w:rsid w:val="00D263C4"/>
    <w:rsid w:val="00D31F37"/>
    <w:rsid w:val="00D3322E"/>
    <w:rsid w:val="00D3522A"/>
    <w:rsid w:val="00D42E04"/>
    <w:rsid w:val="00D46AB8"/>
    <w:rsid w:val="00D529C8"/>
    <w:rsid w:val="00D60457"/>
    <w:rsid w:val="00D6650B"/>
    <w:rsid w:val="00D6703A"/>
    <w:rsid w:val="00D672DB"/>
    <w:rsid w:val="00D700D1"/>
    <w:rsid w:val="00D704FD"/>
    <w:rsid w:val="00D72B82"/>
    <w:rsid w:val="00D86E01"/>
    <w:rsid w:val="00D97547"/>
    <w:rsid w:val="00DA3DBF"/>
    <w:rsid w:val="00DA4270"/>
    <w:rsid w:val="00DA47AE"/>
    <w:rsid w:val="00DA4B64"/>
    <w:rsid w:val="00DB0895"/>
    <w:rsid w:val="00DB423E"/>
    <w:rsid w:val="00DB486D"/>
    <w:rsid w:val="00DC2226"/>
    <w:rsid w:val="00DC306E"/>
    <w:rsid w:val="00DE4B5A"/>
    <w:rsid w:val="00DF64FB"/>
    <w:rsid w:val="00DF6EAF"/>
    <w:rsid w:val="00DF7250"/>
    <w:rsid w:val="00DF7E3B"/>
    <w:rsid w:val="00E00208"/>
    <w:rsid w:val="00E03CF9"/>
    <w:rsid w:val="00E05272"/>
    <w:rsid w:val="00E07E08"/>
    <w:rsid w:val="00E138BE"/>
    <w:rsid w:val="00E16BAC"/>
    <w:rsid w:val="00E47F6C"/>
    <w:rsid w:val="00E65CB4"/>
    <w:rsid w:val="00E65F6A"/>
    <w:rsid w:val="00E66D86"/>
    <w:rsid w:val="00E670C0"/>
    <w:rsid w:val="00E7205A"/>
    <w:rsid w:val="00E8409F"/>
    <w:rsid w:val="00E8536B"/>
    <w:rsid w:val="00E9259A"/>
    <w:rsid w:val="00E94477"/>
    <w:rsid w:val="00EA5BC2"/>
    <w:rsid w:val="00EC0B4B"/>
    <w:rsid w:val="00EC1CB5"/>
    <w:rsid w:val="00EC5689"/>
    <w:rsid w:val="00EC6DA3"/>
    <w:rsid w:val="00EE060A"/>
    <w:rsid w:val="00EE255F"/>
    <w:rsid w:val="00EE7208"/>
    <w:rsid w:val="00F01E77"/>
    <w:rsid w:val="00F17836"/>
    <w:rsid w:val="00F213B3"/>
    <w:rsid w:val="00F34FB6"/>
    <w:rsid w:val="00F36C7E"/>
    <w:rsid w:val="00F40954"/>
    <w:rsid w:val="00F43BC1"/>
    <w:rsid w:val="00F461C1"/>
    <w:rsid w:val="00F46984"/>
    <w:rsid w:val="00F65B52"/>
    <w:rsid w:val="00F72284"/>
    <w:rsid w:val="00F7384E"/>
    <w:rsid w:val="00F74D2D"/>
    <w:rsid w:val="00F829B1"/>
    <w:rsid w:val="00F9223A"/>
    <w:rsid w:val="00F96A9E"/>
    <w:rsid w:val="00FA4077"/>
    <w:rsid w:val="00FB379B"/>
    <w:rsid w:val="00FC6727"/>
    <w:rsid w:val="00FC7BCA"/>
    <w:rsid w:val="00FD0B84"/>
    <w:rsid w:val="00FD32D7"/>
    <w:rsid w:val="00FD3697"/>
    <w:rsid w:val="00FD653D"/>
    <w:rsid w:val="00FF0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A7EA0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character" w:customStyle="1" w:styleId="uficommentbody">
    <w:name w:val="uficommentbody"/>
    <w:basedOn w:val="Numatytasispastraiposriftas"/>
    <w:rsid w:val="0011148A"/>
  </w:style>
  <w:style w:type="paragraph" w:styleId="Sraopastraipa">
    <w:name w:val="List Paragraph"/>
    <w:basedOn w:val="prastasis"/>
    <w:uiPriority w:val="34"/>
    <w:qFormat/>
    <w:rsid w:val="004C1295"/>
    <w:pPr>
      <w:ind w:left="720"/>
      <w:contextualSpacing/>
    </w:pPr>
  </w:style>
  <w:style w:type="character" w:styleId="Grietas">
    <w:name w:val="Strong"/>
    <w:uiPriority w:val="99"/>
    <w:qFormat/>
    <w:rsid w:val="00001750"/>
    <w:rPr>
      <w:rFonts w:cs="Times New Roman"/>
      <w:b/>
      <w:bCs/>
    </w:rPr>
  </w:style>
  <w:style w:type="table" w:styleId="Lentelstinklelis">
    <w:name w:val="Table Grid"/>
    <w:basedOn w:val="prastojilentel"/>
    <w:uiPriority w:val="99"/>
    <w:rsid w:val="00EC6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AC9367-872A-4413-A345-87C06707AA3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769B5-6FDF-401E-8037-8D51BFF85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1917</Words>
  <Characters>1093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3004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2025-11-14T07:35:00Z</cp:lastPrinted>
  <dcterms:created xsi:type="dcterms:W3CDTF">2026-01-12T07:08:00Z</dcterms:created>
  <dcterms:modified xsi:type="dcterms:W3CDTF">2026-01-12T07:08:00Z</dcterms:modified>
</cp:coreProperties>
</file>