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471A2" w14:textId="35170270" w:rsidR="00CE013D" w:rsidRPr="00D33258" w:rsidRDefault="00594B0C" w:rsidP="006C0393">
      <w:pPr>
        <w:jc w:val="center"/>
        <w:rPr>
          <w:sz w:val="10"/>
        </w:rPr>
      </w:pPr>
      <w:r w:rsidRPr="004E3F4F">
        <w:rPr>
          <w:b/>
          <w:caps w:val="0"/>
          <w:noProof/>
          <w:sz w:val="20"/>
          <w:lang w:eastAsia="lt-LT"/>
        </w:rPr>
        <w:drawing>
          <wp:inline distT="0" distB="0" distL="0" distR="0" wp14:anchorId="1A422884" wp14:editId="52A59376">
            <wp:extent cx="542925" cy="609600"/>
            <wp:effectExtent l="0" t="0" r="0" b="0"/>
            <wp:docPr id="1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8156A" w14:textId="77777777" w:rsidR="00C92E07" w:rsidRPr="00D33258" w:rsidRDefault="00C92E07" w:rsidP="006C0393">
      <w:pPr>
        <w:jc w:val="center"/>
        <w:rPr>
          <w:szCs w:val="24"/>
        </w:rPr>
      </w:pPr>
    </w:p>
    <w:tbl>
      <w:tblPr>
        <w:tblW w:w="977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9772"/>
      </w:tblGrid>
      <w:tr w:rsidR="00CE013D" w:rsidRPr="00D33258" w14:paraId="45F44DAB" w14:textId="77777777">
        <w:trPr>
          <w:cantSplit/>
          <w:trHeight w:val="1074"/>
        </w:trPr>
        <w:tc>
          <w:tcPr>
            <w:tcW w:w="9772" w:type="dxa"/>
          </w:tcPr>
          <w:tbl>
            <w:tblPr>
              <w:tblpPr w:leftFromText="180" w:rightFromText="180" w:vertAnchor="text" w:tblpY="-329"/>
              <w:tblOverlap w:val="never"/>
              <w:tblW w:w="9498" w:type="dxa"/>
              <w:tblLayout w:type="fixed"/>
              <w:tblLook w:val="0000" w:firstRow="0" w:lastRow="0" w:firstColumn="0" w:lastColumn="0" w:noHBand="0" w:noVBand="0"/>
            </w:tblPr>
            <w:tblGrid>
              <w:gridCol w:w="9498"/>
            </w:tblGrid>
            <w:tr w:rsidR="00B52D8A" w:rsidRPr="00D33258" w14:paraId="28BD9042" w14:textId="77777777" w:rsidTr="00B52D8A">
              <w:trPr>
                <w:cantSplit/>
              </w:trPr>
              <w:tc>
                <w:tcPr>
                  <w:tcW w:w="9498" w:type="dxa"/>
                </w:tcPr>
                <w:p w14:paraId="678A5ADF" w14:textId="77777777" w:rsidR="004E3F4F" w:rsidRPr="00412BEC" w:rsidRDefault="004E3F4F" w:rsidP="004E3F4F">
                  <w:pPr>
                    <w:jc w:val="center"/>
                    <w:rPr>
                      <w:b/>
                      <w:caps w:val="0"/>
                      <w:lang w:val="pt-BR"/>
                    </w:rPr>
                  </w:pPr>
                  <w:r w:rsidRPr="004E3F4F">
                    <w:rPr>
                      <w:b/>
                      <w:caps w:val="0"/>
                    </w:rPr>
                    <w:t>Š</w:t>
                  </w:r>
                  <w:r w:rsidRPr="00412BEC">
                    <w:rPr>
                      <w:b/>
                      <w:caps w:val="0"/>
                      <w:lang w:val="pt-BR"/>
                    </w:rPr>
                    <w:t>AKIŲ RAJONO SAVIVALDYBĖS TARYBA</w:t>
                  </w:r>
                </w:p>
                <w:p w14:paraId="41CD1546" w14:textId="77777777" w:rsidR="004E3F4F" w:rsidRPr="00412BEC" w:rsidRDefault="004E3F4F" w:rsidP="004E3F4F">
                  <w:pPr>
                    <w:jc w:val="center"/>
                    <w:rPr>
                      <w:b/>
                      <w:caps w:val="0"/>
                      <w:lang w:val="pt-BR"/>
                    </w:rPr>
                  </w:pPr>
                </w:p>
                <w:p w14:paraId="24533FA6" w14:textId="77777777" w:rsidR="00B52D8A" w:rsidRPr="00D33258" w:rsidRDefault="004E3F4F" w:rsidP="004E3F4F">
                  <w:pPr>
                    <w:keepNext/>
                    <w:jc w:val="center"/>
                    <w:outlineLvl w:val="2"/>
                    <w:rPr>
                      <w:szCs w:val="24"/>
                    </w:rPr>
                  </w:pPr>
                  <w:r w:rsidRPr="00412BEC">
                    <w:rPr>
                      <w:b/>
                      <w:bCs/>
                      <w:caps w:val="0"/>
                      <w:lang w:val="pt-BR"/>
                    </w:rPr>
                    <w:t>SPRENDIMAS</w:t>
                  </w:r>
                </w:p>
              </w:tc>
            </w:tr>
          </w:tbl>
          <w:p w14:paraId="0B53FC5C" w14:textId="77777777" w:rsidR="003D28FB" w:rsidRDefault="003D28FB" w:rsidP="003D28FB">
            <w:pPr>
              <w:jc w:val="center"/>
              <w:rPr>
                <w:b/>
                <w:caps w:val="0"/>
              </w:rPr>
            </w:pPr>
            <w:bookmarkStart w:id="0" w:name="_Hlk184291257"/>
            <w:r>
              <w:rPr>
                <w:b/>
                <w:caps w:val="0"/>
              </w:rPr>
              <w:t xml:space="preserve">DĖL </w:t>
            </w:r>
            <w:r w:rsidRPr="003011CB">
              <w:rPr>
                <w:b/>
                <w:caps w:val="0"/>
              </w:rPr>
              <w:t>VALSTYBINĖS ŽEMĖS ŪKIO PASKIRTIES ŽEMĖS SKLY</w:t>
            </w:r>
            <w:r>
              <w:rPr>
                <w:b/>
                <w:caps w:val="0"/>
              </w:rPr>
              <w:t xml:space="preserve">PO, </w:t>
            </w:r>
          </w:p>
          <w:p w14:paraId="30051ABB" w14:textId="1A77814E" w:rsidR="003D28FB" w:rsidRDefault="003D28FB" w:rsidP="003D28FB">
            <w:pPr>
              <w:jc w:val="center"/>
              <w:rPr>
                <w:b/>
                <w:caps w:val="0"/>
              </w:rPr>
            </w:pPr>
            <w:r>
              <w:rPr>
                <w:b/>
                <w:caps w:val="0"/>
              </w:rPr>
              <w:t>KADASTRO NR. 84</w:t>
            </w:r>
            <w:r w:rsidR="00412BEC">
              <w:rPr>
                <w:b/>
                <w:caps w:val="0"/>
              </w:rPr>
              <w:t>80</w:t>
            </w:r>
            <w:r>
              <w:rPr>
                <w:b/>
                <w:caps w:val="0"/>
              </w:rPr>
              <w:t>/000</w:t>
            </w:r>
            <w:r w:rsidR="00412BEC">
              <w:rPr>
                <w:b/>
                <w:caps w:val="0"/>
              </w:rPr>
              <w:t>3</w:t>
            </w:r>
            <w:r w:rsidR="003B3D80">
              <w:rPr>
                <w:b/>
                <w:caps w:val="0"/>
              </w:rPr>
              <w:t>:</w:t>
            </w:r>
            <w:r w:rsidR="006607AF">
              <w:rPr>
                <w:b/>
                <w:caps w:val="0"/>
              </w:rPr>
              <w:t>28</w:t>
            </w:r>
            <w:r w:rsidR="004F6672">
              <w:rPr>
                <w:b/>
                <w:caps w:val="0"/>
              </w:rPr>
              <w:t xml:space="preserve">, </w:t>
            </w:r>
            <w:r>
              <w:rPr>
                <w:b/>
                <w:caps w:val="0"/>
              </w:rPr>
              <w:t>ESANČIO</w:t>
            </w:r>
            <w:r w:rsidR="000F1FEA">
              <w:rPr>
                <w:b/>
                <w:caps w:val="0"/>
              </w:rPr>
              <w:t xml:space="preserve"> </w:t>
            </w:r>
            <w:r w:rsidR="00412BEC">
              <w:rPr>
                <w:b/>
                <w:caps w:val="0"/>
              </w:rPr>
              <w:t>SINTAUTŲ</w:t>
            </w:r>
            <w:r w:rsidR="004E3F4F">
              <w:rPr>
                <w:b/>
                <w:caps w:val="0"/>
              </w:rPr>
              <w:t xml:space="preserve"> MIESTELYJE</w:t>
            </w:r>
            <w:r>
              <w:rPr>
                <w:b/>
                <w:caps w:val="0"/>
              </w:rPr>
              <w:t xml:space="preserve">, </w:t>
            </w:r>
          </w:p>
          <w:p w14:paraId="4EDF5272" w14:textId="4B3850CB" w:rsidR="003D28FB" w:rsidRDefault="00412BEC" w:rsidP="003D28FB">
            <w:pPr>
              <w:jc w:val="center"/>
              <w:rPr>
                <w:b/>
                <w:caps w:val="0"/>
              </w:rPr>
            </w:pPr>
            <w:r>
              <w:rPr>
                <w:b/>
                <w:caps w:val="0"/>
              </w:rPr>
              <w:t>SINTAUTŲ</w:t>
            </w:r>
            <w:r w:rsidR="003D28FB">
              <w:rPr>
                <w:b/>
                <w:caps w:val="0"/>
              </w:rPr>
              <w:t xml:space="preserve"> SENIŪNIJOJE, ŠAKIŲ RAJON</w:t>
            </w:r>
            <w:r w:rsidR="00FA17DD">
              <w:rPr>
                <w:b/>
                <w:caps w:val="0"/>
              </w:rPr>
              <w:t xml:space="preserve">O </w:t>
            </w:r>
            <w:r w:rsidR="003D28FB">
              <w:rPr>
                <w:b/>
                <w:caps w:val="0"/>
              </w:rPr>
              <w:t>SAVIVALDYBĖJE,</w:t>
            </w:r>
            <w:r w:rsidR="003D28FB" w:rsidRPr="003011CB">
              <w:rPr>
                <w:b/>
                <w:caps w:val="0"/>
              </w:rPr>
              <w:t xml:space="preserve"> </w:t>
            </w:r>
          </w:p>
          <w:p w14:paraId="686AC96F" w14:textId="43E77032" w:rsidR="003D28FB" w:rsidRDefault="003D28FB" w:rsidP="003D28FB">
            <w:pPr>
              <w:jc w:val="center"/>
              <w:rPr>
                <w:b/>
                <w:caps w:val="0"/>
              </w:rPr>
            </w:pPr>
            <w:r>
              <w:rPr>
                <w:b/>
                <w:caps w:val="0"/>
              </w:rPr>
              <w:t>NUOMOS</w:t>
            </w:r>
            <w:r w:rsidRPr="003011CB">
              <w:rPr>
                <w:b/>
                <w:caps w:val="0"/>
              </w:rPr>
              <w:t xml:space="preserve"> </w:t>
            </w:r>
            <w:r w:rsidR="00412BEC">
              <w:rPr>
                <w:b/>
                <w:caps w:val="0"/>
              </w:rPr>
              <w:t>A</w:t>
            </w:r>
            <w:r w:rsidR="00D209F0">
              <w:rPr>
                <w:b/>
                <w:caps w:val="0"/>
              </w:rPr>
              <w:t>.</w:t>
            </w:r>
            <w:r w:rsidR="00412BEC">
              <w:rPr>
                <w:b/>
                <w:caps w:val="0"/>
              </w:rPr>
              <w:t xml:space="preserve"> J</w:t>
            </w:r>
            <w:r w:rsidR="00D209F0">
              <w:rPr>
                <w:b/>
                <w:caps w:val="0"/>
              </w:rPr>
              <w:t>. (DUOMENYS NESKELBIAMI)</w:t>
            </w:r>
            <w:bookmarkEnd w:id="0"/>
          </w:p>
          <w:p w14:paraId="63BEA859" w14:textId="6DB61008" w:rsidR="00204420" w:rsidRPr="00D33258" w:rsidRDefault="00E30F3A" w:rsidP="006C0393">
            <w:pPr>
              <w:pStyle w:val="Antrat3"/>
              <w:contextualSpacing/>
              <w:jc w:val="center"/>
              <w:rPr>
                <w:rFonts w:ascii="Times New Roman" w:hAnsi="Times New Roman"/>
                <w:b w:val="0"/>
                <w:sz w:val="24"/>
                <w:lang w:val="lt-LT"/>
              </w:rPr>
            </w:pPr>
            <w:r w:rsidRPr="00D33258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20</w:t>
            </w:r>
            <w:r w:rsidR="001E7989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2</w:t>
            </w:r>
            <w:r w:rsidR="006607AF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6</w:t>
            </w:r>
            <w:r w:rsidRPr="00D33258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 xml:space="preserve"> m.</w:t>
            </w:r>
            <w:r w:rsidR="006607AF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 xml:space="preserve"> vasario 13</w:t>
            </w:r>
            <w:r w:rsidR="00E91EB2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 xml:space="preserve"> </w:t>
            </w:r>
            <w:r w:rsidRPr="00D33258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d.</w:t>
            </w:r>
            <w:r w:rsidR="00204420" w:rsidRPr="00D33258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 xml:space="preserve"> Nr. </w:t>
            </w:r>
            <w:proofErr w:type="spellStart"/>
            <w:r w:rsidR="00F130F3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TSP</w:t>
            </w:r>
            <w:proofErr w:type="spellEnd"/>
            <w:r w:rsidR="00F130F3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-</w:t>
            </w:r>
            <w:r w:rsidR="008418F0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8</w:t>
            </w:r>
          </w:p>
          <w:p w14:paraId="244D564B" w14:textId="77777777" w:rsidR="00CE013D" w:rsidRPr="00D33258" w:rsidRDefault="00A36642" w:rsidP="006C0393">
            <w:pPr>
              <w:jc w:val="center"/>
              <w:rPr>
                <w:b/>
                <w:szCs w:val="24"/>
              </w:rPr>
            </w:pPr>
            <w:r>
              <w:rPr>
                <w:caps w:val="0"/>
              </w:rPr>
              <w:t>Šakiai</w:t>
            </w:r>
          </w:p>
        </w:tc>
      </w:tr>
    </w:tbl>
    <w:p w14:paraId="48546B78" w14:textId="77777777" w:rsidR="00057EC3" w:rsidRPr="00D33258" w:rsidRDefault="00057EC3" w:rsidP="006C0393">
      <w:pPr>
        <w:pStyle w:val="Antrats"/>
        <w:widowControl w:val="0"/>
        <w:tabs>
          <w:tab w:val="clear" w:pos="4153"/>
          <w:tab w:val="clear" w:pos="8306"/>
        </w:tabs>
        <w:jc w:val="both"/>
        <w:rPr>
          <w:caps w:val="0"/>
          <w:lang w:val="lt-LT"/>
        </w:rPr>
      </w:pPr>
    </w:p>
    <w:p w14:paraId="69ABA5F8" w14:textId="47FDF25D" w:rsidR="00057EC3" w:rsidRPr="00D902E0" w:rsidRDefault="00057EC3" w:rsidP="00292D2B">
      <w:pPr>
        <w:spacing w:line="360" w:lineRule="auto"/>
        <w:ind w:firstLine="720"/>
        <w:jc w:val="both"/>
        <w:rPr>
          <w:caps w:val="0"/>
          <w:szCs w:val="24"/>
        </w:rPr>
      </w:pPr>
      <w:r w:rsidRPr="00D902E0">
        <w:rPr>
          <w:caps w:val="0"/>
          <w:szCs w:val="24"/>
        </w:rPr>
        <w:t>Vadovaudamasi</w:t>
      </w:r>
      <w:r w:rsidR="00572403" w:rsidRPr="00D902E0">
        <w:rPr>
          <w:caps w:val="0"/>
          <w:szCs w:val="24"/>
        </w:rPr>
        <w:t xml:space="preserve"> </w:t>
      </w:r>
      <w:r w:rsidR="00573D10" w:rsidRPr="00D902E0">
        <w:rPr>
          <w:caps w:val="0"/>
          <w:szCs w:val="24"/>
        </w:rPr>
        <w:t xml:space="preserve">Lietuvos Respublikos </w:t>
      </w:r>
      <w:r w:rsidR="006369E8" w:rsidRPr="00D902E0">
        <w:rPr>
          <w:caps w:val="0"/>
          <w:szCs w:val="24"/>
        </w:rPr>
        <w:t>v</w:t>
      </w:r>
      <w:r w:rsidR="00573D10" w:rsidRPr="00D902E0">
        <w:rPr>
          <w:caps w:val="0"/>
          <w:szCs w:val="24"/>
        </w:rPr>
        <w:t xml:space="preserve">ietos </w:t>
      </w:r>
      <w:r w:rsidR="006369E8" w:rsidRPr="00D902E0">
        <w:rPr>
          <w:caps w:val="0"/>
          <w:szCs w:val="24"/>
        </w:rPr>
        <w:t>s</w:t>
      </w:r>
      <w:r w:rsidR="00573D10" w:rsidRPr="00D902E0">
        <w:rPr>
          <w:caps w:val="0"/>
          <w:szCs w:val="24"/>
        </w:rPr>
        <w:t xml:space="preserve">avivaldos </w:t>
      </w:r>
      <w:r w:rsidR="006369E8" w:rsidRPr="00D902E0">
        <w:rPr>
          <w:caps w:val="0"/>
          <w:szCs w:val="24"/>
        </w:rPr>
        <w:t>į</w:t>
      </w:r>
      <w:r w:rsidR="00573D10" w:rsidRPr="00D902E0">
        <w:rPr>
          <w:caps w:val="0"/>
          <w:szCs w:val="24"/>
        </w:rPr>
        <w:t xml:space="preserve">statymo </w:t>
      </w:r>
      <w:r w:rsidR="00464440" w:rsidRPr="00B37BCD">
        <w:rPr>
          <w:caps w:val="0"/>
          <w:color w:val="000000" w:themeColor="text1"/>
          <w:szCs w:val="24"/>
        </w:rPr>
        <w:t xml:space="preserve">7 straipsnio 9 punktu, </w:t>
      </w:r>
      <w:r w:rsidR="00573D10" w:rsidRPr="00D902E0">
        <w:rPr>
          <w:caps w:val="0"/>
          <w:szCs w:val="24"/>
        </w:rPr>
        <w:t>15 straipsnio 2 dalies 20 punktu,</w:t>
      </w:r>
      <w:r w:rsidR="00573D10" w:rsidRPr="00D902E0">
        <w:rPr>
          <w:caps w:val="0"/>
          <w:szCs w:val="24"/>
          <w:lang w:eastAsia="lt-LT"/>
        </w:rPr>
        <w:t xml:space="preserve"> </w:t>
      </w:r>
      <w:bookmarkStart w:id="1" w:name="_Hlk159486419"/>
      <w:r w:rsidR="00573D10" w:rsidRPr="00D902E0">
        <w:rPr>
          <w:caps w:val="0"/>
          <w:szCs w:val="24"/>
          <w:lang w:eastAsia="lt-LT"/>
        </w:rPr>
        <w:t xml:space="preserve">Lietuvos Respublikos </w:t>
      </w:r>
      <w:r w:rsidR="00ED6BFC">
        <w:rPr>
          <w:caps w:val="0"/>
          <w:szCs w:val="24"/>
          <w:lang w:eastAsia="lt-LT"/>
        </w:rPr>
        <w:t>ž</w:t>
      </w:r>
      <w:r w:rsidR="00573D10" w:rsidRPr="00D902E0">
        <w:rPr>
          <w:caps w:val="0"/>
          <w:szCs w:val="24"/>
          <w:lang w:eastAsia="lt-LT"/>
        </w:rPr>
        <w:t>emės</w:t>
      </w:r>
      <w:r w:rsidR="006369E8" w:rsidRPr="00D902E0">
        <w:rPr>
          <w:caps w:val="0"/>
          <w:szCs w:val="24"/>
          <w:lang w:eastAsia="lt-LT"/>
        </w:rPr>
        <w:t xml:space="preserve"> į</w:t>
      </w:r>
      <w:r w:rsidR="00573D10" w:rsidRPr="00D902E0">
        <w:rPr>
          <w:caps w:val="0"/>
          <w:szCs w:val="24"/>
          <w:lang w:eastAsia="lt-LT"/>
        </w:rPr>
        <w:t>statymo</w:t>
      </w:r>
      <w:r w:rsidR="00573D10" w:rsidRPr="00D902E0">
        <w:rPr>
          <w:iCs/>
          <w:caps w:val="0"/>
          <w:szCs w:val="24"/>
          <w:lang w:eastAsia="lt-LT"/>
        </w:rPr>
        <w:t xml:space="preserve"> </w:t>
      </w:r>
      <w:r w:rsidR="00464440" w:rsidRPr="00D902E0">
        <w:rPr>
          <w:iCs/>
          <w:caps w:val="0"/>
          <w:szCs w:val="24"/>
          <w:lang w:eastAsia="lt-LT"/>
        </w:rPr>
        <w:t xml:space="preserve">7 straipsnio 1 dalies 2 punktu, </w:t>
      </w:r>
      <w:r w:rsidR="00573D10" w:rsidRPr="00D902E0">
        <w:rPr>
          <w:iCs/>
          <w:caps w:val="0"/>
          <w:szCs w:val="24"/>
          <w:lang w:eastAsia="lt-LT"/>
        </w:rPr>
        <w:t xml:space="preserve">9 </w:t>
      </w:r>
      <w:r w:rsidR="006369E8" w:rsidRPr="00D902E0">
        <w:rPr>
          <w:iCs/>
          <w:caps w:val="0"/>
          <w:szCs w:val="24"/>
          <w:lang w:eastAsia="lt-LT"/>
        </w:rPr>
        <w:t>s</w:t>
      </w:r>
      <w:r w:rsidR="00573D10" w:rsidRPr="00D902E0">
        <w:rPr>
          <w:iCs/>
          <w:caps w:val="0"/>
          <w:szCs w:val="24"/>
          <w:lang w:eastAsia="lt-LT"/>
        </w:rPr>
        <w:t xml:space="preserve">traipsnio 1 </w:t>
      </w:r>
      <w:r w:rsidR="006369E8" w:rsidRPr="00D902E0">
        <w:rPr>
          <w:iCs/>
          <w:caps w:val="0"/>
          <w:szCs w:val="24"/>
          <w:lang w:eastAsia="lt-LT"/>
        </w:rPr>
        <w:t>d</w:t>
      </w:r>
      <w:r w:rsidR="00573D10" w:rsidRPr="00D902E0">
        <w:rPr>
          <w:iCs/>
          <w:caps w:val="0"/>
          <w:szCs w:val="24"/>
          <w:lang w:eastAsia="lt-LT"/>
        </w:rPr>
        <w:t xml:space="preserve">alies 1 </w:t>
      </w:r>
      <w:r w:rsidR="006369E8" w:rsidRPr="00D902E0">
        <w:rPr>
          <w:iCs/>
          <w:caps w:val="0"/>
          <w:szCs w:val="24"/>
          <w:lang w:eastAsia="lt-LT"/>
        </w:rPr>
        <w:t>p</w:t>
      </w:r>
      <w:r w:rsidR="00573D10" w:rsidRPr="00D902E0">
        <w:rPr>
          <w:iCs/>
          <w:caps w:val="0"/>
          <w:szCs w:val="24"/>
          <w:lang w:eastAsia="lt-LT"/>
        </w:rPr>
        <w:t>unktu</w:t>
      </w:r>
      <w:bookmarkEnd w:id="1"/>
      <w:r w:rsidR="00464440" w:rsidRPr="00D902E0">
        <w:rPr>
          <w:iCs/>
          <w:caps w:val="0"/>
          <w:szCs w:val="24"/>
          <w:lang w:eastAsia="lt-LT"/>
        </w:rPr>
        <w:t>, 3 dalimi,</w:t>
      </w:r>
      <w:r w:rsidR="00554FF5" w:rsidRPr="00D902E0">
        <w:rPr>
          <w:iCs/>
          <w:caps w:val="0"/>
          <w:szCs w:val="24"/>
          <w:lang w:eastAsia="lt-LT"/>
        </w:rPr>
        <w:t xml:space="preserve"> </w:t>
      </w:r>
      <w:r w:rsidR="00412BEC">
        <w:rPr>
          <w:caps w:val="0"/>
          <w:szCs w:val="24"/>
        </w:rPr>
        <w:t xml:space="preserve">8 dalies 1 punktu, </w:t>
      </w:r>
      <w:r w:rsidR="00ED6BFC">
        <w:rPr>
          <w:caps w:val="0"/>
          <w:szCs w:val="24"/>
        </w:rPr>
        <w:t>9</w:t>
      </w:r>
      <w:r w:rsidR="00ED6BFC" w:rsidRPr="00ED6BFC">
        <w:rPr>
          <w:caps w:val="0"/>
          <w:szCs w:val="24"/>
          <w:vertAlign w:val="superscript"/>
        </w:rPr>
        <w:t>1</w:t>
      </w:r>
      <w:r w:rsidR="00ED6BFC">
        <w:rPr>
          <w:caps w:val="0"/>
          <w:szCs w:val="24"/>
        </w:rPr>
        <w:t xml:space="preserve"> dalimi, </w:t>
      </w:r>
      <w:r w:rsidRPr="00D902E0">
        <w:rPr>
          <w:bCs/>
          <w:caps w:val="0"/>
          <w:szCs w:val="24"/>
        </w:rPr>
        <w:t>Valstybinės žemės ūkio paskirties žemės sklypų</w:t>
      </w:r>
      <w:r w:rsidR="00CC22D8" w:rsidRPr="00D902E0">
        <w:rPr>
          <w:bCs/>
          <w:caps w:val="0"/>
          <w:szCs w:val="24"/>
        </w:rPr>
        <w:t xml:space="preserve"> </w:t>
      </w:r>
      <w:r w:rsidRPr="00D902E0">
        <w:rPr>
          <w:bCs/>
          <w:caps w:val="0"/>
          <w:szCs w:val="24"/>
        </w:rPr>
        <w:t>nuomos taisykl</w:t>
      </w:r>
      <w:r w:rsidR="000C7803">
        <w:rPr>
          <w:bCs/>
          <w:caps w:val="0"/>
          <w:szCs w:val="24"/>
        </w:rPr>
        <w:t>ių</w:t>
      </w:r>
      <w:r w:rsidRPr="00D902E0">
        <w:rPr>
          <w:bCs/>
          <w:caps w:val="0"/>
          <w:szCs w:val="24"/>
        </w:rPr>
        <w:t>, patvirtint</w:t>
      </w:r>
      <w:r w:rsidR="000C7803">
        <w:rPr>
          <w:bCs/>
          <w:caps w:val="0"/>
          <w:szCs w:val="24"/>
        </w:rPr>
        <w:t>ų</w:t>
      </w:r>
      <w:r w:rsidRPr="00D902E0">
        <w:rPr>
          <w:bCs/>
          <w:caps w:val="0"/>
          <w:szCs w:val="24"/>
        </w:rPr>
        <w:t xml:space="preserve"> Lietuvos Respublikos Vyriausybės 2003 m. vasario 18 d. nutarimu Nr. 236 </w:t>
      </w:r>
      <w:r w:rsidR="00FA593B" w:rsidRPr="00D902E0">
        <w:rPr>
          <w:iCs/>
          <w:caps w:val="0"/>
          <w:szCs w:val="24"/>
        </w:rPr>
        <w:t>„Dėl valstybinės žemės ūkio paskirties žemės sklypų pardavimo ir nuomos“</w:t>
      </w:r>
      <w:r w:rsidR="006B6332" w:rsidRPr="00D902E0">
        <w:rPr>
          <w:iCs/>
          <w:caps w:val="0"/>
          <w:szCs w:val="24"/>
        </w:rPr>
        <w:t xml:space="preserve">, </w:t>
      </w:r>
      <w:r w:rsidR="00412BEC">
        <w:rPr>
          <w:iCs/>
          <w:caps w:val="0"/>
          <w:szCs w:val="24"/>
        </w:rPr>
        <w:t xml:space="preserve">2.4 papunkčiu, </w:t>
      </w:r>
      <w:r w:rsidR="006607AF">
        <w:rPr>
          <w:iCs/>
          <w:caps w:val="0"/>
          <w:szCs w:val="24"/>
        </w:rPr>
        <w:t>Šakių rajono savivaldybės mero 2025 m. gruodžio 3 d. potvarkiu Nr. MT-507 „Dėl nuomotinų valstybinės žemės ūkio paskirties žemės sklypų Marijampolės apskrities Šakių rajono savivaldybės Sintautų seniūnijos Sintautų miestelyje sąrašo patvirtinimo“</w:t>
      </w:r>
      <w:r w:rsidR="00B37BCD">
        <w:rPr>
          <w:caps w:val="0"/>
          <w:szCs w:val="24"/>
        </w:rPr>
        <w:t xml:space="preserve"> ir </w:t>
      </w:r>
      <w:r w:rsidRPr="00D902E0">
        <w:rPr>
          <w:caps w:val="0"/>
          <w:szCs w:val="24"/>
        </w:rPr>
        <w:t>atsižvelgdama</w:t>
      </w:r>
      <w:r w:rsidR="00572403" w:rsidRPr="00D902E0">
        <w:rPr>
          <w:caps w:val="0"/>
          <w:szCs w:val="24"/>
        </w:rPr>
        <w:t xml:space="preserve"> </w:t>
      </w:r>
      <w:r w:rsidRPr="00D902E0">
        <w:rPr>
          <w:caps w:val="0"/>
          <w:szCs w:val="24"/>
        </w:rPr>
        <w:t>į</w:t>
      </w:r>
      <w:r w:rsidR="00FA593B" w:rsidRPr="00D902E0">
        <w:rPr>
          <w:caps w:val="0"/>
          <w:szCs w:val="24"/>
        </w:rPr>
        <w:t xml:space="preserve"> </w:t>
      </w:r>
      <w:r w:rsidR="00B37BCD">
        <w:rPr>
          <w:caps w:val="0"/>
          <w:szCs w:val="24"/>
        </w:rPr>
        <w:t>A</w:t>
      </w:r>
      <w:r w:rsidR="00D209F0">
        <w:rPr>
          <w:caps w:val="0"/>
          <w:szCs w:val="24"/>
        </w:rPr>
        <w:t>.</w:t>
      </w:r>
      <w:r w:rsidR="00B37BCD">
        <w:rPr>
          <w:caps w:val="0"/>
          <w:szCs w:val="24"/>
        </w:rPr>
        <w:t xml:space="preserve"> J</w:t>
      </w:r>
      <w:r w:rsidR="00D209F0">
        <w:rPr>
          <w:caps w:val="0"/>
          <w:szCs w:val="24"/>
        </w:rPr>
        <w:t>. (duomenys neskelbiami)</w:t>
      </w:r>
      <w:r w:rsidR="00D902E0" w:rsidRPr="00D902E0">
        <w:rPr>
          <w:caps w:val="0"/>
          <w:szCs w:val="24"/>
        </w:rPr>
        <w:t xml:space="preserve"> 202</w:t>
      </w:r>
      <w:r w:rsidR="006607AF">
        <w:rPr>
          <w:caps w:val="0"/>
          <w:szCs w:val="24"/>
        </w:rPr>
        <w:t>5</w:t>
      </w:r>
      <w:r w:rsidR="00D902E0" w:rsidRPr="00D902E0">
        <w:rPr>
          <w:caps w:val="0"/>
          <w:szCs w:val="24"/>
        </w:rPr>
        <w:t xml:space="preserve"> m</w:t>
      </w:r>
      <w:r w:rsidR="00A22659">
        <w:rPr>
          <w:caps w:val="0"/>
          <w:szCs w:val="24"/>
        </w:rPr>
        <w:t>.</w:t>
      </w:r>
      <w:r w:rsidR="00D902E0" w:rsidRPr="00D902E0">
        <w:rPr>
          <w:caps w:val="0"/>
          <w:szCs w:val="24"/>
        </w:rPr>
        <w:t xml:space="preserve"> </w:t>
      </w:r>
      <w:r w:rsidR="006607AF">
        <w:rPr>
          <w:caps w:val="0"/>
          <w:szCs w:val="24"/>
        </w:rPr>
        <w:t>gruodžio 4</w:t>
      </w:r>
      <w:r w:rsidR="00D902E0" w:rsidRPr="00D902E0">
        <w:rPr>
          <w:caps w:val="0"/>
          <w:szCs w:val="24"/>
        </w:rPr>
        <w:t xml:space="preserve"> d. prašymą Nr</w:t>
      </w:r>
      <w:r w:rsidR="00D902E0" w:rsidRPr="001B1F4B">
        <w:rPr>
          <w:caps w:val="0"/>
          <w:szCs w:val="24"/>
        </w:rPr>
        <w:t xml:space="preserve">. </w:t>
      </w:r>
      <w:proofErr w:type="spellStart"/>
      <w:r w:rsidR="006607AF">
        <w:rPr>
          <w:caps w:val="0"/>
          <w:szCs w:val="24"/>
        </w:rPr>
        <w:t>25NUO</w:t>
      </w:r>
      <w:proofErr w:type="spellEnd"/>
      <w:r w:rsidR="006607AF">
        <w:rPr>
          <w:caps w:val="0"/>
          <w:szCs w:val="24"/>
        </w:rPr>
        <w:t>-5508</w:t>
      </w:r>
      <w:r w:rsidR="00D902E0" w:rsidRPr="00D902E0">
        <w:rPr>
          <w:caps w:val="0"/>
          <w:szCs w:val="24"/>
        </w:rPr>
        <w:t xml:space="preserve"> „Dėl valstybinės žemės sklypo </w:t>
      </w:r>
      <w:r w:rsidR="006607AF">
        <w:rPr>
          <w:caps w:val="0"/>
          <w:szCs w:val="24"/>
        </w:rPr>
        <w:t>nuomos</w:t>
      </w:r>
      <w:r w:rsidR="00D902E0" w:rsidRPr="00D902E0">
        <w:rPr>
          <w:caps w:val="0"/>
          <w:szCs w:val="24"/>
        </w:rPr>
        <w:t>“</w:t>
      </w:r>
      <w:r w:rsidR="00B37BCD">
        <w:rPr>
          <w:caps w:val="0"/>
          <w:szCs w:val="24"/>
        </w:rPr>
        <w:t xml:space="preserve">, </w:t>
      </w:r>
      <w:r w:rsidR="00067F25" w:rsidRPr="00D902E0">
        <w:rPr>
          <w:caps w:val="0"/>
          <w:szCs w:val="24"/>
        </w:rPr>
        <w:t xml:space="preserve">Šakių rajono savivaldybės taryba </w:t>
      </w:r>
      <w:r w:rsidR="00067F25" w:rsidRPr="00292D2B">
        <w:rPr>
          <w:caps w:val="0"/>
          <w:spacing w:val="60"/>
          <w:szCs w:val="24"/>
        </w:rPr>
        <w:t>nusprendžia</w:t>
      </w:r>
      <w:r w:rsidR="000C7803">
        <w:rPr>
          <w:caps w:val="0"/>
          <w:spacing w:val="60"/>
          <w:szCs w:val="24"/>
        </w:rPr>
        <w:t>:</w:t>
      </w:r>
    </w:p>
    <w:p w14:paraId="2938E81B" w14:textId="679C9154" w:rsidR="00057EC3" w:rsidRDefault="00265419" w:rsidP="00292D2B">
      <w:pPr>
        <w:spacing w:line="360" w:lineRule="auto"/>
        <w:ind w:firstLine="720"/>
        <w:jc w:val="both"/>
        <w:rPr>
          <w:caps w:val="0"/>
          <w:szCs w:val="24"/>
        </w:rPr>
      </w:pPr>
      <w:r>
        <w:rPr>
          <w:caps w:val="0"/>
          <w:szCs w:val="24"/>
        </w:rPr>
        <w:t>I</w:t>
      </w:r>
      <w:r w:rsidR="00057EC3" w:rsidRPr="00D902E0">
        <w:rPr>
          <w:caps w:val="0"/>
          <w:szCs w:val="24"/>
        </w:rPr>
        <w:t>šnuo</w:t>
      </w:r>
      <w:r w:rsidR="00057EC3" w:rsidRPr="00D33258">
        <w:rPr>
          <w:caps w:val="0"/>
          <w:szCs w:val="24"/>
        </w:rPr>
        <w:t>mo</w:t>
      </w:r>
      <w:r w:rsidR="00067F25">
        <w:rPr>
          <w:caps w:val="0"/>
          <w:szCs w:val="24"/>
        </w:rPr>
        <w:t>ti</w:t>
      </w:r>
      <w:r w:rsidR="00057EC3" w:rsidRPr="00D33258">
        <w:rPr>
          <w:caps w:val="0"/>
          <w:szCs w:val="24"/>
        </w:rPr>
        <w:t xml:space="preserve"> </w:t>
      </w:r>
      <w:r w:rsidR="00B37BCD">
        <w:rPr>
          <w:caps w:val="0"/>
          <w:szCs w:val="24"/>
        </w:rPr>
        <w:t>2</w:t>
      </w:r>
      <w:r w:rsidR="00554FF5">
        <w:rPr>
          <w:caps w:val="0"/>
          <w:szCs w:val="24"/>
        </w:rPr>
        <w:t xml:space="preserve">5 </w:t>
      </w:r>
      <w:r w:rsidR="00D902E0">
        <w:rPr>
          <w:caps w:val="0"/>
          <w:szCs w:val="24"/>
        </w:rPr>
        <w:t>(</w:t>
      </w:r>
      <w:r w:rsidR="00B37BCD">
        <w:rPr>
          <w:caps w:val="0"/>
          <w:szCs w:val="24"/>
        </w:rPr>
        <w:t>dvidešimt penkeriems</w:t>
      </w:r>
      <w:r w:rsidR="00D902E0">
        <w:rPr>
          <w:caps w:val="0"/>
          <w:szCs w:val="24"/>
        </w:rPr>
        <w:t xml:space="preserve">) </w:t>
      </w:r>
      <w:r w:rsidR="00554FF5">
        <w:rPr>
          <w:caps w:val="0"/>
          <w:szCs w:val="24"/>
        </w:rPr>
        <w:t>met</w:t>
      </w:r>
      <w:r w:rsidR="00B37BCD">
        <w:rPr>
          <w:caps w:val="0"/>
          <w:szCs w:val="24"/>
        </w:rPr>
        <w:t xml:space="preserve">ams, skaičiuojant nuo sutarties sudarymo dienos, </w:t>
      </w:r>
      <w:r w:rsidR="00D209F0">
        <w:rPr>
          <w:caps w:val="0"/>
          <w:szCs w:val="24"/>
        </w:rPr>
        <w:t xml:space="preserve">A. J. (duomenys neskelbiami) </w:t>
      </w:r>
      <w:r w:rsidR="00B37BCD">
        <w:rPr>
          <w:caps w:val="0"/>
          <w:szCs w:val="24"/>
        </w:rPr>
        <w:t>0,</w:t>
      </w:r>
      <w:r w:rsidR="006607AF">
        <w:rPr>
          <w:caps w:val="0"/>
          <w:szCs w:val="24"/>
        </w:rPr>
        <w:t>1112</w:t>
      </w:r>
      <w:r w:rsidR="00B37BCD">
        <w:rPr>
          <w:caps w:val="0"/>
          <w:szCs w:val="24"/>
        </w:rPr>
        <w:t xml:space="preserve"> ha ploto</w:t>
      </w:r>
      <w:r w:rsidR="00554FF5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 xml:space="preserve">valstybinės žemės ūkio paskirties </w:t>
      </w:r>
      <w:r w:rsidR="00067F25">
        <w:rPr>
          <w:caps w:val="0"/>
          <w:szCs w:val="24"/>
        </w:rPr>
        <w:t xml:space="preserve">žemės </w:t>
      </w:r>
      <w:r w:rsidR="00057EC3" w:rsidRPr="00D33258">
        <w:rPr>
          <w:caps w:val="0"/>
          <w:szCs w:val="24"/>
        </w:rPr>
        <w:t xml:space="preserve">sklypą, kadastro Nr. </w:t>
      </w:r>
      <w:r w:rsidR="00A36642">
        <w:rPr>
          <w:caps w:val="0"/>
          <w:szCs w:val="24"/>
        </w:rPr>
        <w:t>84</w:t>
      </w:r>
      <w:r w:rsidR="00B37BCD">
        <w:rPr>
          <w:caps w:val="0"/>
          <w:szCs w:val="24"/>
        </w:rPr>
        <w:t>80</w:t>
      </w:r>
      <w:r w:rsidR="00A36642">
        <w:rPr>
          <w:caps w:val="0"/>
          <w:szCs w:val="24"/>
        </w:rPr>
        <w:t>/000</w:t>
      </w:r>
      <w:r w:rsidR="00B37BCD">
        <w:rPr>
          <w:caps w:val="0"/>
          <w:szCs w:val="24"/>
        </w:rPr>
        <w:t>3</w:t>
      </w:r>
      <w:r w:rsidR="009B79BC">
        <w:rPr>
          <w:caps w:val="0"/>
          <w:szCs w:val="24"/>
        </w:rPr>
        <w:t>:</w:t>
      </w:r>
      <w:r w:rsidR="006607AF">
        <w:rPr>
          <w:caps w:val="0"/>
          <w:szCs w:val="24"/>
        </w:rPr>
        <w:t>28</w:t>
      </w:r>
      <w:r w:rsidR="00F81F6C">
        <w:rPr>
          <w:caps w:val="0"/>
          <w:szCs w:val="24"/>
        </w:rPr>
        <w:t>,</w:t>
      </w:r>
      <w:r w:rsidR="00057EC3" w:rsidRPr="00D33258">
        <w:rPr>
          <w:caps w:val="0"/>
          <w:szCs w:val="24"/>
        </w:rPr>
        <w:t xml:space="preserve"> esantį </w:t>
      </w:r>
      <w:r w:rsidR="00B37BCD">
        <w:rPr>
          <w:caps w:val="0"/>
          <w:szCs w:val="24"/>
        </w:rPr>
        <w:t>Sintautų</w:t>
      </w:r>
      <w:r w:rsidR="00067F25">
        <w:rPr>
          <w:caps w:val="0"/>
          <w:szCs w:val="24"/>
        </w:rPr>
        <w:t xml:space="preserve"> miestelyje,</w:t>
      </w:r>
      <w:r w:rsidR="00057EC3" w:rsidRPr="006C23B0">
        <w:rPr>
          <w:caps w:val="0"/>
          <w:szCs w:val="24"/>
        </w:rPr>
        <w:t xml:space="preserve"> </w:t>
      </w:r>
      <w:r w:rsidR="00B37BCD">
        <w:rPr>
          <w:caps w:val="0"/>
          <w:szCs w:val="24"/>
        </w:rPr>
        <w:t>Sintautų</w:t>
      </w:r>
      <w:r w:rsidR="001E7989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 xml:space="preserve">seniūnijoje, </w:t>
      </w:r>
      <w:r w:rsidR="00A36642">
        <w:rPr>
          <w:caps w:val="0"/>
          <w:szCs w:val="24"/>
        </w:rPr>
        <w:t>Šakių</w:t>
      </w:r>
      <w:r w:rsidR="00057EC3" w:rsidRPr="00D33258">
        <w:rPr>
          <w:caps w:val="0"/>
          <w:szCs w:val="24"/>
        </w:rPr>
        <w:t xml:space="preserve"> rajon</w:t>
      </w:r>
      <w:r w:rsidR="00DF5FE8">
        <w:rPr>
          <w:caps w:val="0"/>
          <w:szCs w:val="24"/>
        </w:rPr>
        <w:t>o</w:t>
      </w:r>
      <w:r w:rsidR="00057EC3" w:rsidRPr="00D33258">
        <w:rPr>
          <w:caps w:val="0"/>
          <w:szCs w:val="24"/>
        </w:rPr>
        <w:t xml:space="preserve"> savivaldybėje</w:t>
      </w:r>
      <w:r w:rsidR="000C7803">
        <w:rPr>
          <w:caps w:val="0"/>
          <w:szCs w:val="24"/>
        </w:rPr>
        <w:t>,</w:t>
      </w:r>
      <w:r w:rsidR="00660BCF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>pagal valstybinės žemės nuomos sutar</w:t>
      </w:r>
      <w:r w:rsidR="00660BCF">
        <w:rPr>
          <w:caps w:val="0"/>
          <w:szCs w:val="24"/>
        </w:rPr>
        <w:t>ties</w:t>
      </w:r>
      <w:r w:rsidR="00057EC3" w:rsidRPr="00D33258">
        <w:rPr>
          <w:caps w:val="0"/>
          <w:szCs w:val="24"/>
        </w:rPr>
        <w:t xml:space="preserve"> projekt</w:t>
      </w:r>
      <w:r w:rsidR="00660BCF">
        <w:rPr>
          <w:caps w:val="0"/>
          <w:szCs w:val="24"/>
        </w:rPr>
        <w:t>ą</w:t>
      </w:r>
      <w:r w:rsidR="000C7803">
        <w:rPr>
          <w:caps w:val="0"/>
          <w:szCs w:val="24"/>
        </w:rPr>
        <w:t xml:space="preserve"> </w:t>
      </w:r>
      <w:r w:rsidR="00E2528A">
        <w:rPr>
          <w:caps w:val="0"/>
          <w:szCs w:val="24"/>
        </w:rPr>
        <w:t>(pridedama)</w:t>
      </w:r>
      <w:r w:rsidR="00057EC3" w:rsidRPr="00D33258">
        <w:rPr>
          <w:caps w:val="0"/>
          <w:szCs w:val="24"/>
        </w:rPr>
        <w:t xml:space="preserve">. </w:t>
      </w:r>
    </w:p>
    <w:p w14:paraId="072D12FA" w14:textId="6BF8E514" w:rsidR="008746A3" w:rsidRDefault="00B36213" w:rsidP="00292D2B">
      <w:pPr>
        <w:pStyle w:val="Antrats"/>
        <w:widowControl w:val="0"/>
        <w:tabs>
          <w:tab w:val="left" w:pos="567"/>
        </w:tabs>
        <w:spacing w:line="360" w:lineRule="auto"/>
        <w:ind w:firstLine="720"/>
        <w:jc w:val="both"/>
        <w:rPr>
          <w:caps w:val="0"/>
          <w:szCs w:val="24"/>
          <w:lang w:val="lt-LT"/>
        </w:rPr>
      </w:pPr>
      <w:r>
        <w:rPr>
          <w:caps w:val="0"/>
          <w:szCs w:val="24"/>
          <w:lang w:val="lt-LT"/>
        </w:rPr>
        <w:tab/>
      </w:r>
      <w:r w:rsidR="008746A3">
        <w:rPr>
          <w:caps w:val="0"/>
          <w:szCs w:val="24"/>
          <w:lang w:val="lt-LT"/>
        </w:rPr>
        <w:t xml:space="preserve">Šis sprendimas per vieną mėnesį nuo </w:t>
      </w:r>
      <w:r w:rsidR="00067F25">
        <w:rPr>
          <w:caps w:val="0"/>
          <w:szCs w:val="24"/>
          <w:lang w:val="lt-LT"/>
        </w:rPr>
        <w:t>gavimo</w:t>
      </w:r>
      <w:r w:rsidR="008746A3">
        <w:rPr>
          <w:caps w:val="0"/>
          <w:szCs w:val="24"/>
          <w:lang w:val="lt-LT"/>
        </w:rPr>
        <w:t xml:space="preserve"> dienos gali būti skundžiamas </w:t>
      </w:r>
      <w:r w:rsidR="00067F25">
        <w:rPr>
          <w:caps w:val="0"/>
          <w:szCs w:val="24"/>
          <w:lang w:val="lt-LT"/>
        </w:rPr>
        <w:t>Marijampolės</w:t>
      </w:r>
      <w:r w:rsidR="008746A3">
        <w:rPr>
          <w:caps w:val="0"/>
          <w:szCs w:val="24"/>
          <w:lang w:val="lt-LT"/>
        </w:rPr>
        <w:t xml:space="preserve"> apy</w:t>
      </w:r>
      <w:r w:rsidR="00067F25">
        <w:rPr>
          <w:caps w:val="0"/>
          <w:szCs w:val="24"/>
          <w:lang w:val="lt-LT"/>
        </w:rPr>
        <w:t xml:space="preserve">linkės </w:t>
      </w:r>
      <w:r w:rsidR="008746A3">
        <w:rPr>
          <w:caps w:val="0"/>
          <w:szCs w:val="24"/>
          <w:lang w:val="lt-LT"/>
        </w:rPr>
        <w:t xml:space="preserve">teismo </w:t>
      </w:r>
      <w:r w:rsidR="00F35B72">
        <w:rPr>
          <w:caps w:val="0"/>
          <w:szCs w:val="24"/>
          <w:lang w:val="lt-LT"/>
        </w:rPr>
        <w:t>Vilkaviškio</w:t>
      </w:r>
      <w:r w:rsidR="008746A3">
        <w:rPr>
          <w:caps w:val="0"/>
          <w:szCs w:val="24"/>
          <w:lang w:val="lt-LT"/>
        </w:rPr>
        <w:t xml:space="preserve"> rūmams</w:t>
      </w:r>
      <w:r w:rsidR="000C7803">
        <w:rPr>
          <w:caps w:val="0"/>
          <w:szCs w:val="24"/>
          <w:lang w:val="lt-LT"/>
        </w:rPr>
        <w:t xml:space="preserve"> Šakiuose</w:t>
      </w:r>
      <w:r w:rsidR="00067F25">
        <w:rPr>
          <w:caps w:val="0"/>
          <w:szCs w:val="24"/>
          <w:lang w:val="lt-LT"/>
        </w:rPr>
        <w:t>, adresu: Bažnyčios g. 6, Šakiai</w:t>
      </w:r>
      <w:r w:rsidR="008746A3">
        <w:rPr>
          <w:caps w:val="0"/>
          <w:szCs w:val="24"/>
          <w:lang w:val="lt-LT"/>
        </w:rPr>
        <w:t>.</w:t>
      </w:r>
    </w:p>
    <w:p w14:paraId="673DB904" w14:textId="77777777" w:rsidR="00230B35" w:rsidRDefault="00230B35" w:rsidP="00D902E0">
      <w:pPr>
        <w:spacing w:line="276" w:lineRule="auto"/>
        <w:jc w:val="both"/>
        <w:rPr>
          <w:caps w:val="0"/>
          <w:szCs w:val="24"/>
        </w:rPr>
      </w:pPr>
    </w:p>
    <w:p w14:paraId="45EFB122" w14:textId="77777777" w:rsidR="00230B35" w:rsidRDefault="00230B35" w:rsidP="00230B35">
      <w:pPr>
        <w:spacing w:line="360" w:lineRule="auto"/>
        <w:jc w:val="both"/>
        <w:rPr>
          <w:caps w:val="0"/>
          <w:szCs w:val="24"/>
        </w:rPr>
      </w:pPr>
    </w:p>
    <w:p w14:paraId="7A82FD01" w14:textId="77777777" w:rsidR="00B37BCD" w:rsidRDefault="00B37BCD" w:rsidP="00230B35">
      <w:pPr>
        <w:spacing w:line="360" w:lineRule="auto"/>
        <w:jc w:val="both"/>
        <w:rPr>
          <w:caps w:val="0"/>
          <w:szCs w:val="24"/>
        </w:rPr>
      </w:pPr>
    </w:p>
    <w:p w14:paraId="176B47A9" w14:textId="4F01C19E" w:rsidR="00C64F08" w:rsidRPr="00C64F08" w:rsidRDefault="004E3F4F" w:rsidP="009A5680">
      <w:pPr>
        <w:jc w:val="both"/>
        <w:rPr>
          <w:caps w:val="0"/>
          <w:szCs w:val="24"/>
        </w:rPr>
      </w:pPr>
      <w:r w:rsidRPr="004E3F4F">
        <w:rPr>
          <w:caps w:val="0"/>
          <w:szCs w:val="24"/>
        </w:rPr>
        <w:t>Savivaldybės meras</w:t>
      </w:r>
      <w:r w:rsidR="00292D2B">
        <w:rPr>
          <w:bCs/>
          <w:caps w:val="0"/>
          <w:color w:val="000000"/>
          <w:szCs w:val="24"/>
          <w:lang w:eastAsia="lt-LT"/>
        </w:rPr>
        <w:tab/>
      </w:r>
      <w:r w:rsidR="00292D2B">
        <w:rPr>
          <w:bCs/>
          <w:caps w:val="0"/>
          <w:color w:val="000000"/>
          <w:szCs w:val="24"/>
          <w:lang w:eastAsia="lt-LT"/>
        </w:rPr>
        <w:tab/>
      </w:r>
      <w:r w:rsidR="00292D2B">
        <w:rPr>
          <w:bCs/>
          <w:caps w:val="0"/>
          <w:color w:val="000000"/>
          <w:szCs w:val="24"/>
          <w:lang w:eastAsia="lt-LT"/>
        </w:rPr>
        <w:tab/>
      </w:r>
      <w:r w:rsidR="00292D2B">
        <w:rPr>
          <w:bCs/>
          <w:caps w:val="0"/>
          <w:color w:val="000000"/>
          <w:szCs w:val="24"/>
          <w:lang w:eastAsia="lt-LT"/>
        </w:rPr>
        <w:tab/>
      </w:r>
      <w:r w:rsidR="00292D2B">
        <w:rPr>
          <w:bCs/>
          <w:caps w:val="0"/>
          <w:color w:val="000000"/>
          <w:szCs w:val="24"/>
          <w:lang w:eastAsia="lt-LT"/>
        </w:rPr>
        <w:tab/>
      </w:r>
      <w:r w:rsidR="00292D2B">
        <w:rPr>
          <w:bCs/>
          <w:caps w:val="0"/>
          <w:color w:val="000000"/>
          <w:szCs w:val="24"/>
          <w:lang w:eastAsia="lt-LT"/>
        </w:rPr>
        <w:tab/>
      </w:r>
      <w:r w:rsidR="00292D2B">
        <w:rPr>
          <w:bCs/>
          <w:caps w:val="0"/>
          <w:color w:val="000000"/>
          <w:szCs w:val="24"/>
          <w:lang w:eastAsia="lt-LT"/>
        </w:rPr>
        <w:tab/>
      </w:r>
      <w:r w:rsidR="00292D2B">
        <w:rPr>
          <w:bCs/>
          <w:caps w:val="0"/>
          <w:color w:val="000000"/>
          <w:szCs w:val="24"/>
          <w:lang w:eastAsia="lt-LT"/>
        </w:rPr>
        <w:tab/>
        <w:t xml:space="preserve"> </w:t>
      </w:r>
      <w:r>
        <w:rPr>
          <w:bCs/>
          <w:caps w:val="0"/>
          <w:color w:val="000000"/>
          <w:szCs w:val="24"/>
          <w:lang w:eastAsia="lt-LT"/>
        </w:rPr>
        <w:t>Raimondas Januševičius</w:t>
      </w:r>
    </w:p>
    <w:p w14:paraId="09A8DDDD" w14:textId="77777777" w:rsidR="00FE5FFA" w:rsidRDefault="00FE5FFA" w:rsidP="00230B35">
      <w:pPr>
        <w:jc w:val="both"/>
        <w:rPr>
          <w:caps w:val="0"/>
          <w:szCs w:val="24"/>
        </w:rPr>
      </w:pPr>
    </w:p>
    <w:p w14:paraId="2E5414FE" w14:textId="77777777" w:rsidR="001C249C" w:rsidRDefault="001C249C" w:rsidP="00230B35">
      <w:pPr>
        <w:jc w:val="both"/>
        <w:rPr>
          <w:caps w:val="0"/>
          <w:szCs w:val="24"/>
        </w:rPr>
      </w:pPr>
    </w:p>
    <w:p w14:paraId="68EEAD65" w14:textId="77777777" w:rsidR="001C249C" w:rsidRDefault="001C249C" w:rsidP="00230B35">
      <w:pPr>
        <w:jc w:val="both"/>
        <w:rPr>
          <w:caps w:val="0"/>
          <w:szCs w:val="24"/>
        </w:rPr>
      </w:pPr>
    </w:p>
    <w:p w14:paraId="6770C10C" w14:textId="77777777" w:rsidR="0082042C" w:rsidRDefault="0082042C" w:rsidP="001C249C">
      <w:pPr>
        <w:rPr>
          <w:caps w:val="0"/>
          <w:szCs w:val="24"/>
        </w:rPr>
      </w:pPr>
    </w:p>
    <w:p w14:paraId="126B1D8E" w14:textId="77777777" w:rsidR="0082042C" w:rsidRDefault="0082042C" w:rsidP="001C249C">
      <w:pPr>
        <w:rPr>
          <w:caps w:val="0"/>
          <w:szCs w:val="24"/>
        </w:rPr>
      </w:pPr>
    </w:p>
    <w:p w14:paraId="1E5E02A1" w14:textId="6BAACC43" w:rsidR="001C249C" w:rsidRPr="001C249C" w:rsidRDefault="001C249C" w:rsidP="001C249C">
      <w:pPr>
        <w:rPr>
          <w:caps w:val="0"/>
          <w:szCs w:val="24"/>
        </w:rPr>
      </w:pPr>
      <w:r w:rsidRPr="001C249C">
        <w:rPr>
          <w:caps w:val="0"/>
          <w:szCs w:val="24"/>
        </w:rPr>
        <w:t>Parengė: Architektūros ir urbanistikos skyrius (R. Rutkauskienė)</w:t>
      </w:r>
    </w:p>
    <w:p w14:paraId="1797AD49" w14:textId="552464E9" w:rsidR="001C249C" w:rsidRDefault="001C249C" w:rsidP="001C249C">
      <w:pPr>
        <w:rPr>
          <w:bCs/>
          <w:iCs/>
          <w:caps w:val="0"/>
          <w:szCs w:val="24"/>
        </w:rPr>
      </w:pPr>
      <w:r w:rsidRPr="001C249C">
        <w:rPr>
          <w:caps w:val="0"/>
          <w:szCs w:val="24"/>
        </w:rPr>
        <w:t xml:space="preserve">Pranešėjas: </w:t>
      </w:r>
      <w:r w:rsidRPr="001C249C">
        <w:rPr>
          <w:bCs/>
          <w:iCs/>
          <w:caps w:val="0"/>
          <w:szCs w:val="24"/>
        </w:rPr>
        <w:t xml:space="preserve">Jurgita </w:t>
      </w:r>
      <w:proofErr w:type="spellStart"/>
      <w:r w:rsidRPr="001C249C">
        <w:rPr>
          <w:bCs/>
          <w:iCs/>
          <w:caps w:val="0"/>
          <w:szCs w:val="24"/>
        </w:rPr>
        <w:t>Bosikienė</w:t>
      </w:r>
      <w:proofErr w:type="spellEnd"/>
    </w:p>
    <w:p w14:paraId="70401EA0" w14:textId="77777777" w:rsidR="00292D2B" w:rsidRPr="001C249C" w:rsidRDefault="00292D2B" w:rsidP="001C249C">
      <w:pPr>
        <w:rPr>
          <w:caps w:val="0"/>
          <w:szCs w:val="24"/>
        </w:rPr>
      </w:pPr>
    </w:p>
    <w:p w14:paraId="2C3BEE2F" w14:textId="49A0FFBF" w:rsidR="00682B54" w:rsidRPr="00682B54" w:rsidRDefault="00682B54" w:rsidP="00682B54">
      <w:pPr>
        <w:tabs>
          <w:tab w:val="left" w:pos="851"/>
        </w:tabs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lastRenderedPageBreak/>
        <w:t>ŠAKIŲ RAJONO SAVIVALDYBĖS ADMINISTRACIJOS</w:t>
      </w:r>
      <w:r w:rsidRPr="00682B54">
        <w:rPr>
          <w:b/>
          <w:caps w:val="0"/>
          <w:noProof/>
          <w:szCs w:val="24"/>
        </w:rPr>
        <w:t xml:space="preserve"> </w:t>
      </w:r>
    </w:p>
    <w:p w14:paraId="122D3E98" w14:textId="77777777" w:rsidR="00682B54" w:rsidRPr="00682B54" w:rsidRDefault="00682B54" w:rsidP="00682B54">
      <w:pPr>
        <w:tabs>
          <w:tab w:val="left" w:pos="6804"/>
        </w:tabs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ab/>
        <w:t xml:space="preserve">   </w:t>
      </w:r>
    </w:p>
    <w:p w14:paraId="6CC70590" w14:textId="77777777" w:rsidR="00682B54" w:rsidRPr="00682B54" w:rsidRDefault="00682B54" w:rsidP="00682B54">
      <w:pPr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>AIŠKINAMASIS RAŠTAS</w:t>
      </w:r>
    </w:p>
    <w:p w14:paraId="2A2D55EE" w14:textId="77777777" w:rsidR="00682B54" w:rsidRPr="00682B54" w:rsidRDefault="00682B54" w:rsidP="00682B54">
      <w:pPr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>PRIE ŠAKIŲ RAJONO SAVIVALDYBĖS TARYBOS SPRENDIMO</w:t>
      </w:r>
    </w:p>
    <w:p w14:paraId="417585B7" w14:textId="77777777" w:rsidR="00412BEC" w:rsidRDefault="00682B54" w:rsidP="00412BEC">
      <w:pPr>
        <w:jc w:val="center"/>
        <w:rPr>
          <w:b/>
          <w:caps w:val="0"/>
        </w:rPr>
      </w:pPr>
      <w:r w:rsidRPr="00682B54">
        <w:rPr>
          <w:b/>
          <w:caps w:val="0"/>
          <w:szCs w:val="24"/>
        </w:rPr>
        <w:t>„</w:t>
      </w:r>
      <w:r w:rsidR="00412BEC">
        <w:rPr>
          <w:b/>
          <w:caps w:val="0"/>
        </w:rPr>
        <w:t xml:space="preserve">DĖL </w:t>
      </w:r>
      <w:r w:rsidR="00412BEC" w:rsidRPr="003011CB">
        <w:rPr>
          <w:b/>
          <w:caps w:val="0"/>
        </w:rPr>
        <w:t>VALSTYBINĖS ŽEMĖS ŪKIO PASKIRTIES ŽEMĖS SKLY</w:t>
      </w:r>
      <w:r w:rsidR="00412BEC">
        <w:rPr>
          <w:b/>
          <w:caps w:val="0"/>
        </w:rPr>
        <w:t xml:space="preserve">PO, </w:t>
      </w:r>
    </w:p>
    <w:p w14:paraId="54979DD6" w14:textId="621E75D5" w:rsidR="00412BEC" w:rsidRDefault="00412BEC" w:rsidP="00412BEC">
      <w:pPr>
        <w:jc w:val="center"/>
        <w:rPr>
          <w:b/>
          <w:caps w:val="0"/>
        </w:rPr>
      </w:pPr>
      <w:r>
        <w:rPr>
          <w:b/>
          <w:caps w:val="0"/>
        </w:rPr>
        <w:t>KADASTRO NR. 8480/0003:</w:t>
      </w:r>
      <w:r w:rsidR="006607AF">
        <w:rPr>
          <w:b/>
          <w:caps w:val="0"/>
        </w:rPr>
        <w:t>28</w:t>
      </w:r>
      <w:r>
        <w:rPr>
          <w:b/>
          <w:caps w:val="0"/>
        </w:rPr>
        <w:t xml:space="preserve">, ESANČIO SINTAUTŲ MIESTELYJE, </w:t>
      </w:r>
    </w:p>
    <w:p w14:paraId="578F0B35" w14:textId="77777777" w:rsidR="00412BEC" w:rsidRDefault="00412BEC" w:rsidP="00412BEC">
      <w:pPr>
        <w:jc w:val="center"/>
        <w:rPr>
          <w:b/>
          <w:caps w:val="0"/>
        </w:rPr>
      </w:pPr>
      <w:r>
        <w:rPr>
          <w:b/>
          <w:caps w:val="0"/>
        </w:rPr>
        <w:t>SINTAUTŲ SENIŪNIJOJE, ŠAKIŲ RAJONO SAVIVALDYBĖJE,</w:t>
      </w:r>
      <w:r w:rsidRPr="003011CB">
        <w:rPr>
          <w:b/>
          <w:caps w:val="0"/>
        </w:rPr>
        <w:t xml:space="preserve"> </w:t>
      </w:r>
    </w:p>
    <w:p w14:paraId="46599EEA" w14:textId="082E4E2B" w:rsidR="00682B54" w:rsidRPr="00682B54" w:rsidRDefault="00412BEC" w:rsidP="00D209F0">
      <w:pPr>
        <w:jc w:val="center"/>
        <w:rPr>
          <w:b/>
          <w:caps w:val="0"/>
          <w:szCs w:val="24"/>
        </w:rPr>
      </w:pPr>
      <w:r>
        <w:rPr>
          <w:b/>
          <w:caps w:val="0"/>
        </w:rPr>
        <w:t>NUOMOS</w:t>
      </w:r>
      <w:r w:rsidRPr="003011CB">
        <w:rPr>
          <w:b/>
          <w:caps w:val="0"/>
        </w:rPr>
        <w:t xml:space="preserve"> </w:t>
      </w:r>
      <w:r w:rsidR="00D209F0">
        <w:rPr>
          <w:b/>
          <w:caps w:val="0"/>
        </w:rPr>
        <w:t>A. J. (DUOMENYS NESKELBIAMI)</w:t>
      </w:r>
      <w:r w:rsidR="00682B54" w:rsidRPr="00682B54">
        <w:rPr>
          <w:b/>
          <w:caps w:val="0"/>
          <w:szCs w:val="24"/>
        </w:rPr>
        <w:t>“ PROJEKTO</w:t>
      </w:r>
    </w:p>
    <w:p w14:paraId="77325B09" w14:textId="77777777" w:rsidR="00682B54" w:rsidRPr="00682B54" w:rsidRDefault="00682B54" w:rsidP="00682B54">
      <w:pPr>
        <w:tabs>
          <w:tab w:val="left" w:pos="851"/>
        </w:tabs>
        <w:ind w:left="187"/>
        <w:jc w:val="center"/>
        <w:rPr>
          <w:b/>
          <w:caps w:val="0"/>
          <w:szCs w:val="24"/>
        </w:rPr>
      </w:pPr>
    </w:p>
    <w:p w14:paraId="61DB54EA" w14:textId="094E2BFF" w:rsidR="00682B54" w:rsidRPr="00682B54" w:rsidRDefault="00682B54" w:rsidP="00682B54">
      <w:pPr>
        <w:jc w:val="center"/>
        <w:rPr>
          <w:caps w:val="0"/>
          <w:szCs w:val="24"/>
        </w:rPr>
      </w:pPr>
      <w:r w:rsidRPr="00682B54">
        <w:rPr>
          <w:caps w:val="0"/>
          <w:szCs w:val="24"/>
        </w:rPr>
        <w:t>202</w:t>
      </w:r>
      <w:r w:rsidR="006607AF">
        <w:rPr>
          <w:caps w:val="0"/>
          <w:szCs w:val="24"/>
        </w:rPr>
        <w:t>6</w:t>
      </w:r>
      <w:r w:rsidRPr="00682B54">
        <w:rPr>
          <w:caps w:val="0"/>
          <w:szCs w:val="24"/>
        </w:rPr>
        <w:t xml:space="preserve"> m. </w:t>
      </w:r>
      <w:r w:rsidR="006607AF">
        <w:rPr>
          <w:caps w:val="0"/>
          <w:szCs w:val="24"/>
        </w:rPr>
        <w:t>sausio</w:t>
      </w:r>
      <w:r w:rsidR="00412BEC">
        <w:rPr>
          <w:caps w:val="0"/>
          <w:szCs w:val="24"/>
        </w:rPr>
        <w:t xml:space="preserve"> 1</w:t>
      </w:r>
      <w:r w:rsidR="006607AF">
        <w:rPr>
          <w:caps w:val="0"/>
          <w:szCs w:val="24"/>
        </w:rPr>
        <w:t>5</w:t>
      </w:r>
      <w:r w:rsidRPr="00682B54">
        <w:rPr>
          <w:caps w:val="0"/>
          <w:szCs w:val="24"/>
        </w:rPr>
        <w:t xml:space="preserve"> d.</w:t>
      </w:r>
    </w:p>
    <w:p w14:paraId="36557D89" w14:textId="77777777" w:rsidR="00682B54" w:rsidRPr="00682B54" w:rsidRDefault="00682B54" w:rsidP="00682B54">
      <w:pPr>
        <w:jc w:val="center"/>
        <w:rPr>
          <w:caps w:val="0"/>
          <w:szCs w:val="24"/>
        </w:rPr>
      </w:pPr>
      <w:r w:rsidRPr="00682B54">
        <w:rPr>
          <w:caps w:val="0"/>
          <w:szCs w:val="24"/>
        </w:rPr>
        <w:t>Šakiai</w:t>
      </w:r>
    </w:p>
    <w:p w14:paraId="08BDB329" w14:textId="77777777" w:rsidR="00682B54" w:rsidRPr="00682B54" w:rsidRDefault="00682B54" w:rsidP="00682B54">
      <w:pPr>
        <w:ind w:left="187"/>
        <w:rPr>
          <w:caps w:val="0"/>
          <w:szCs w:val="24"/>
        </w:rPr>
      </w:pPr>
    </w:p>
    <w:p w14:paraId="708EDCD2" w14:textId="0EC31461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szCs w:val="24"/>
        </w:rPr>
      </w:pPr>
      <w:r w:rsidRPr="00682B54">
        <w:rPr>
          <w:caps w:val="0"/>
          <w:szCs w:val="24"/>
        </w:rPr>
        <w:tab/>
        <w:t>1. Parengto projekto tikslai, uždaviniai ir laukiami rezultatai: išnuomoti valstybinės žemės</w:t>
      </w:r>
      <w:r>
        <w:rPr>
          <w:caps w:val="0"/>
          <w:szCs w:val="24"/>
        </w:rPr>
        <w:t xml:space="preserve"> ūkio paskirties žemės</w:t>
      </w:r>
      <w:r w:rsidRPr="00682B54">
        <w:rPr>
          <w:caps w:val="0"/>
          <w:szCs w:val="24"/>
        </w:rPr>
        <w:t xml:space="preserve"> sklyp</w:t>
      </w:r>
      <w:r>
        <w:rPr>
          <w:caps w:val="0"/>
          <w:szCs w:val="24"/>
        </w:rPr>
        <w:t>ą</w:t>
      </w:r>
      <w:r w:rsidRPr="00682B54">
        <w:rPr>
          <w:caps w:val="0"/>
          <w:szCs w:val="24"/>
        </w:rPr>
        <w:t>, kadastro Nr. 84</w:t>
      </w:r>
      <w:r w:rsidR="00970F89">
        <w:rPr>
          <w:caps w:val="0"/>
          <w:szCs w:val="24"/>
        </w:rPr>
        <w:t>80</w:t>
      </w:r>
      <w:r w:rsidRPr="00682B54">
        <w:rPr>
          <w:caps w:val="0"/>
          <w:szCs w:val="24"/>
        </w:rPr>
        <w:t>/00</w:t>
      </w:r>
      <w:r>
        <w:rPr>
          <w:caps w:val="0"/>
          <w:szCs w:val="24"/>
        </w:rPr>
        <w:t>0</w:t>
      </w:r>
      <w:r w:rsidR="00970F89">
        <w:rPr>
          <w:caps w:val="0"/>
          <w:szCs w:val="24"/>
        </w:rPr>
        <w:t>3</w:t>
      </w:r>
      <w:r w:rsidRPr="00682B54">
        <w:rPr>
          <w:caps w:val="0"/>
          <w:szCs w:val="24"/>
        </w:rPr>
        <w:t>:</w:t>
      </w:r>
      <w:r w:rsidR="006607AF">
        <w:rPr>
          <w:caps w:val="0"/>
          <w:szCs w:val="24"/>
        </w:rPr>
        <w:t>28</w:t>
      </w:r>
      <w:r w:rsidRPr="00682B54">
        <w:rPr>
          <w:caps w:val="0"/>
          <w:szCs w:val="24"/>
        </w:rPr>
        <w:t>, esan</w:t>
      </w:r>
      <w:r>
        <w:rPr>
          <w:caps w:val="0"/>
          <w:szCs w:val="24"/>
        </w:rPr>
        <w:t xml:space="preserve">tį </w:t>
      </w:r>
      <w:r w:rsidR="00970F89">
        <w:rPr>
          <w:caps w:val="0"/>
          <w:szCs w:val="24"/>
        </w:rPr>
        <w:t>Sintautų</w:t>
      </w:r>
      <w:r w:rsidRPr="00682B54">
        <w:rPr>
          <w:caps w:val="0"/>
          <w:color w:val="000000"/>
          <w:szCs w:val="24"/>
        </w:rPr>
        <w:t xml:space="preserve"> miestelyje, </w:t>
      </w:r>
      <w:r w:rsidR="00970F89">
        <w:rPr>
          <w:caps w:val="0"/>
          <w:color w:val="000000"/>
          <w:szCs w:val="24"/>
        </w:rPr>
        <w:t>Sintautų</w:t>
      </w:r>
      <w:r w:rsidRPr="00682B54">
        <w:rPr>
          <w:caps w:val="0"/>
          <w:color w:val="000000"/>
          <w:szCs w:val="24"/>
        </w:rPr>
        <w:t xml:space="preserve"> seniūnijoje, Šakių rajono savivaldybėje</w:t>
      </w:r>
      <w:r>
        <w:rPr>
          <w:caps w:val="0"/>
          <w:color w:val="000000"/>
          <w:szCs w:val="24"/>
        </w:rPr>
        <w:t>, ilgalaikei nuomai</w:t>
      </w:r>
      <w:r w:rsidRPr="00682B54">
        <w:rPr>
          <w:caps w:val="0"/>
          <w:color w:val="000000"/>
          <w:szCs w:val="24"/>
        </w:rPr>
        <w:t>.</w:t>
      </w:r>
      <w:r w:rsidRPr="00682B54">
        <w:rPr>
          <w:caps w:val="0"/>
          <w:szCs w:val="24"/>
        </w:rPr>
        <w:t xml:space="preserve"> </w:t>
      </w:r>
    </w:p>
    <w:p w14:paraId="33BA5595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szCs w:val="24"/>
          <w:lang w:eastAsia="lt-LT"/>
        </w:rPr>
      </w:pPr>
      <w:r w:rsidRPr="00682B54">
        <w:rPr>
          <w:caps w:val="0"/>
          <w:szCs w:val="24"/>
        </w:rPr>
        <w:tab/>
        <w:t>2. Biudžeto lėšų poreikis, konkretūs finansavimo šaltiniai</w:t>
      </w:r>
      <w:r w:rsidRPr="00682B54">
        <w:rPr>
          <w:caps w:val="0"/>
          <w:szCs w:val="24"/>
          <w:lang w:eastAsia="lt-LT"/>
        </w:rPr>
        <w:t>: ......................................................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3"/>
        <w:gridCol w:w="8758"/>
      </w:tblGrid>
      <w:tr w:rsidR="00682B54" w:rsidRPr="00682B54" w14:paraId="22DB49B6" w14:textId="77777777" w:rsidTr="00CA4EA7"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2012F" w14:textId="77777777" w:rsidR="00682B54" w:rsidRPr="00682B54" w:rsidRDefault="00682B54" w:rsidP="00682B54">
            <w:pPr>
              <w:spacing w:line="276" w:lineRule="auto"/>
              <w:jc w:val="both"/>
              <w:rPr>
                <w:b/>
                <w:caps w:val="0"/>
                <w:szCs w:val="24"/>
              </w:rPr>
            </w:pPr>
            <w:r w:rsidRPr="00682B54">
              <w:rPr>
                <w:b/>
                <w:caps w:val="0"/>
                <w:szCs w:val="24"/>
              </w:rPr>
              <w:t>Lėšų suma</w:t>
            </w:r>
          </w:p>
        </w:tc>
        <w:tc>
          <w:tcPr>
            <w:tcW w:w="8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2990" w14:textId="77777777" w:rsidR="00682B54" w:rsidRPr="00682B54" w:rsidRDefault="00682B54" w:rsidP="00CA4EA7">
            <w:pPr>
              <w:spacing w:line="276" w:lineRule="auto"/>
              <w:jc w:val="center"/>
              <w:rPr>
                <w:b/>
                <w:caps w:val="0"/>
                <w:szCs w:val="24"/>
              </w:rPr>
            </w:pPr>
            <w:r w:rsidRPr="00682B54">
              <w:rPr>
                <w:b/>
                <w:caps w:val="0"/>
                <w:szCs w:val="24"/>
              </w:rPr>
              <w:t>Suderinta su</w:t>
            </w:r>
          </w:p>
        </w:tc>
      </w:tr>
      <w:tr w:rsidR="00682B54" w:rsidRPr="00682B54" w14:paraId="1B01D9D1" w14:textId="77777777" w:rsidTr="00CA4EA7">
        <w:trPr>
          <w:trHeight w:val="7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A122" w14:textId="74A84B17" w:rsidR="00682B54" w:rsidRPr="00682B54" w:rsidRDefault="00CA4EA7" w:rsidP="00CA4EA7">
            <w:pPr>
              <w:tabs>
                <w:tab w:val="left" w:pos="540"/>
              </w:tabs>
              <w:spacing w:line="276" w:lineRule="auto"/>
              <w:jc w:val="center"/>
              <w:rPr>
                <w:caps w:val="0"/>
                <w:szCs w:val="24"/>
              </w:rPr>
            </w:pPr>
            <w:r>
              <w:rPr>
                <w:caps w:val="0"/>
                <w:szCs w:val="24"/>
              </w:rPr>
              <w:t>-</w:t>
            </w:r>
          </w:p>
        </w:tc>
        <w:tc>
          <w:tcPr>
            <w:tcW w:w="8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8346" w14:textId="7755AC62" w:rsidR="00682B54" w:rsidRPr="00682B54" w:rsidRDefault="00CA4EA7" w:rsidP="00CA4EA7">
            <w:pPr>
              <w:spacing w:line="276" w:lineRule="auto"/>
              <w:jc w:val="center"/>
              <w:rPr>
                <w:caps w:val="0"/>
                <w:szCs w:val="24"/>
              </w:rPr>
            </w:pPr>
            <w:r>
              <w:rPr>
                <w:caps w:val="0"/>
                <w:szCs w:val="24"/>
              </w:rPr>
              <w:t>-</w:t>
            </w:r>
          </w:p>
        </w:tc>
      </w:tr>
    </w:tbl>
    <w:p w14:paraId="310DE20C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color w:val="000000"/>
          <w:szCs w:val="24"/>
          <w:lang w:eastAsia="lt-LT"/>
        </w:rPr>
      </w:pPr>
      <w:r w:rsidRPr="00682B54">
        <w:rPr>
          <w:caps w:val="0"/>
          <w:szCs w:val="24"/>
        </w:rPr>
        <w:tab/>
      </w:r>
      <w:r w:rsidRPr="00682B54">
        <w:rPr>
          <w:caps w:val="0"/>
          <w:color w:val="000000"/>
          <w:szCs w:val="24"/>
        </w:rPr>
        <w:t>3. Projekto antikorupcinis vertinimas (jei taip, pridedama antikorupcinio vertinimo pažyma): t</w:t>
      </w:r>
      <w:r w:rsidRPr="00682B54">
        <w:rPr>
          <w:caps w:val="0"/>
          <w:color w:val="000000"/>
          <w:szCs w:val="24"/>
          <w:lang w:eastAsia="lt-LT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CA5A5E5" w14:textId="611BE44D" w:rsidR="00682B54" w:rsidRDefault="00682B54" w:rsidP="00B87C4F">
      <w:pPr>
        <w:spacing w:line="276" w:lineRule="auto"/>
        <w:ind w:firstLine="720"/>
        <w:jc w:val="both"/>
        <w:rPr>
          <w:caps w:val="0"/>
          <w:color w:val="000000"/>
          <w:szCs w:val="24"/>
        </w:rPr>
      </w:pPr>
      <w:r w:rsidRPr="00682B54">
        <w:rPr>
          <w:caps w:val="0"/>
          <w:color w:val="000000"/>
          <w:szCs w:val="24"/>
        </w:rPr>
        <w:t>4. Kiti, projekto rengėjų nuomone, reikalingi paaiškinimai: Šakių rajono savivaldybės administracij</w:t>
      </w:r>
      <w:r>
        <w:rPr>
          <w:caps w:val="0"/>
          <w:color w:val="000000"/>
          <w:szCs w:val="24"/>
        </w:rPr>
        <w:t>ai</w:t>
      </w:r>
      <w:r w:rsidRPr="00682B54">
        <w:rPr>
          <w:caps w:val="0"/>
          <w:color w:val="000000"/>
          <w:szCs w:val="24"/>
        </w:rPr>
        <w:t xml:space="preserve"> </w:t>
      </w:r>
      <w:r w:rsidR="00D209F0">
        <w:rPr>
          <w:caps w:val="0"/>
          <w:szCs w:val="24"/>
        </w:rPr>
        <w:t xml:space="preserve">A. J. (duomenys neskelbiami) </w:t>
      </w:r>
      <w:r w:rsidRPr="00241FC0">
        <w:rPr>
          <w:caps w:val="0"/>
          <w:color w:val="000000"/>
          <w:szCs w:val="24"/>
        </w:rPr>
        <w:t>202</w:t>
      </w:r>
      <w:r w:rsidR="00970F89">
        <w:rPr>
          <w:caps w:val="0"/>
          <w:color w:val="000000"/>
          <w:szCs w:val="24"/>
        </w:rPr>
        <w:t>5</w:t>
      </w:r>
      <w:r w:rsidR="000C7803">
        <w:rPr>
          <w:caps w:val="0"/>
          <w:color w:val="000000"/>
          <w:szCs w:val="24"/>
        </w:rPr>
        <w:t xml:space="preserve"> m. gruodžio </w:t>
      </w:r>
      <w:r w:rsidR="006607AF">
        <w:rPr>
          <w:caps w:val="0"/>
          <w:color w:val="000000"/>
          <w:szCs w:val="24"/>
        </w:rPr>
        <w:t>4</w:t>
      </w:r>
      <w:r w:rsidR="000C7803">
        <w:rPr>
          <w:caps w:val="0"/>
          <w:color w:val="000000"/>
          <w:szCs w:val="24"/>
        </w:rPr>
        <w:t xml:space="preserve"> d.</w:t>
      </w:r>
      <w:r w:rsidRPr="00682B54">
        <w:rPr>
          <w:caps w:val="0"/>
          <w:color w:val="000000"/>
          <w:szCs w:val="24"/>
        </w:rPr>
        <w:t xml:space="preserve"> </w:t>
      </w:r>
      <w:r>
        <w:rPr>
          <w:caps w:val="0"/>
          <w:color w:val="000000"/>
          <w:szCs w:val="24"/>
        </w:rPr>
        <w:t>pateikė prašym</w:t>
      </w:r>
      <w:r w:rsidR="00B87C4F">
        <w:rPr>
          <w:caps w:val="0"/>
          <w:color w:val="000000"/>
          <w:szCs w:val="24"/>
        </w:rPr>
        <w:t>ą</w:t>
      </w:r>
      <w:r>
        <w:rPr>
          <w:caps w:val="0"/>
          <w:color w:val="000000"/>
          <w:szCs w:val="24"/>
        </w:rPr>
        <w:t xml:space="preserve"> </w:t>
      </w:r>
      <w:r w:rsidRPr="00C65EDC">
        <w:rPr>
          <w:caps w:val="0"/>
          <w:color w:val="000000"/>
          <w:szCs w:val="24"/>
        </w:rPr>
        <w:t>Nr.</w:t>
      </w:r>
      <w:r>
        <w:rPr>
          <w:caps w:val="0"/>
          <w:color w:val="000000"/>
          <w:szCs w:val="24"/>
        </w:rPr>
        <w:t xml:space="preserve"> </w:t>
      </w:r>
      <w:proofErr w:type="spellStart"/>
      <w:r w:rsidR="006607AF">
        <w:rPr>
          <w:caps w:val="0"/>
          <w:color w:val="000000"/>
          <w:szCs w:val="24"/>
        </w:rPr>
        <w:t>25NUO</w:t>
      </w:r>
      <w:proofErr w:type="spellEnd"/>
      <w:r w:rsidR="006607AF">
        <w:rPr>
          <w:caps w:val="0"/>
          <w:color w:val="000000"/>
          <w:szCs w:val="24"/>
        </w:rPr>
        <w:t xml:space="preserve">-5508 </w:t>
      </w:r>
      <w:r w:rsidR="00573DB4">
        <w:rPr>
          <w:caps w:val="0"/>
          <w:color w:val="000000"/>
          <w:szCs w:val="24"/>
        </w:rPr>
        <w:t>(</w:t>
      </w:r>
      <w:r w:rsidR="006607AF">
        <w:rPr>
          <w:caps w:val="0"/>
          <w:color w:val="000000"/>
          <w:szCs w:val="24"/>
        </w:rPr>
        <w:t>per Teritorijų planavimo ir statybos vartus</w:t>
      </w:r>
      <w:r w:rsidR="00573DB4">
        <w:rPr>
          <w:caps w:val="0"/>
          <w:color w:val="000000"/>
          <w:szCs w:val="24"/>
        </w:rPr>
        <w:t xml:space="preserve"> </w:t>
      </w:r>
      <w:proofErr w:type="spellStart"/>
      <w:r w:rsidR="00573DB4">
        <w:rPr>
          <w:caps w:val="0"/>
          <w:color w:val="000000"/>
          <w:szCs w:val="24"/>
        </w:rPr>
        <w:t>ŽIS</w:t>
      </w:r>
      <w:proofErr w:type="spellEnd"/>
      <w:r w:rsidR="00573DB4">
        <w:rPr>
          <w:caps w:val="0"/>
          <w:color w:val="000000"/>
          <w:szCs w:val="24"/>
        </w:rPr>
        <w:t xml:space="preserve"> paslaugą)</w:t>
      </w:r>
      <w:r w:rsidR="001B1F4B">
        <w:rPr>
          <w:b/>
          <w:bCs/>
          <w:caps w:val="0"/>
          <w:color w:val="000000" w:themeColor="text1"/>
          <w:szCs w:val="24"/>
        </w:rPr>
        <w:t xml:space="preserve"> </w:t>
      </w:r>
      <w:r w:rsidRPr="00682B54">
        <w:rPr>
          <w:caps w:val="0"/>
          <w:color w:val="000000"/>
          <w:szCs w:val="24"/>
        </w:rPr>
        <w:t xml:space="preserve">dėl valstybinės žemės </w:t>
      </w:r>
      <w:r w:rsidR="000C7803">
        <w:rPr>
          <w:caps w:val="0"/>
          <w:color w:val="000000"/>
          <w:szCs w:val="24"/>
        </w:rPr>
        <w:t xml:space="preserve">ūkio paskirties žemės </w:t>
      </w:r>
      <w:r w:rsidRPr="00682B54">
        <w:rPr>
          <w:caps w:val="0"/>
          <w:color w:val="000000"/>
          <w:szCs w:val="24"/>
        </w:rPr>
        <w:t>sklypo, kadastro Nr. 84</w:t>
      </w:r>
      <w:r w:rsidR="00970F89">
        <w:rPr>
          <w:caps w:val="0"/>
          <w:color w:val="000000"/>
          <w:szCs w:val="24"/>
        </w:rPr>
        <w:t>80</w:t>
      </w:r>
      <w:r w:rsidRPr="00682B54">
        <w:rPr>
          <w:caps w:val="0"/>
          <w:color w:val="000000"/>
          <w:szCs w:val="24"/>
        </w:rPr>
        <w:t>/000</w:t>
      </w:r>
      <w:r w:rsidR="00970F89">
        <w:rPr>
          <w:caps w:val="0"/>
          <w:color w:val="000000"/>
          <w:szCs w:val="24"/>
        </w:rPr>
        <w:t>3</w:t>
      </w:r>
      <w:r w:rsidRPr="00682B54">
        <w:rPr>
          <w:caps w:val="0"/>
          <w:color w:val="000000"/>
          <w:szCs w:val="24"/>
        </w:rPr>
        <w:t>:</w:t>
      </w:r>
      <w:r w:rsidR="00573DB4">
        <w:rPr>
          <w:caps w:val="0"/>
          <w:color w:val="000000"/>
          <w:szCs w:val="24"/>
        </w:rPr>
        <w:t>28</w:t>
      </w:r>
      <w:r w:rsidRPr="00682B54">
        <w:rPr>
          <w:caps w:val="0"/>
          <w:color w:val="000000"/>
          <w:szCs w:val="24"/>
        </w:rPr>
        <w:t>, esančio</w:t>
      </w:r>
      <w:r w:rsidR="00970F89">
        <w:rPr>
          <w:caps w:val="0"/>
          <w:color w:val="000000"/>
          <w:szCs w:val="24"/>
        </w:rPr>
        <w:t xml:space="preserve"> Sintautų</w:t>
      </w:r>
      <w:bookmarkStart w:id="2" w:name="_Hlk159582447"/>
      <w:r w:rsidRPr="00682B54">
        <w:rPr>
          <w:caps w:val="0"/>
          <w:color w:val="000000"/>
          <w:szCs w:val="24"/>
        </w:rPr>
        <w:t xml:space="preserve"> mstl., </w:t>
      </w:r>
      <w:r w:rsidR="00970F89">
        <w:rPr>
          <w:caps w:val="0"/>
          <w:color w:val="000000"/>
          <w:szCs w:val="24"/>
        </w:rPr>
        <w:t xml:space="preserve">Sintautų </w:t>
      </w:r>
      <w:r w:rsidRPr="00682B54">
        <w:rPr>
          <w:caps w:val="0"/>
          <w:color w:val="000000"/>
          <w:szCs w:val="24"/>
        </w:rPr>
        <w:t xml:space="preserve">sen., Šakių r. sav., </w:t>
      </w:r>
      <w:bookmarkEnd w:id="2"/>
      <w:r>
        <w:rPr>
          <w:caps w:val="0"/>
          <w:color w:val="000000"/>
          <w:szCs w:val="24"/>
        </w:rPr>
        <w:t xml:space="preserve">išnuomojimo ilgalaikei nuomai </w:t>
      </w:r>
      <w:r w:rsidR="00C5563C">
        <w:rPr>
          <w:caps w:val="0"/>
          <w:color w:val="000000"/>
          <w:szCs w:val="24"/>
        </w:rPr>
        <w:t>–</w:t>
      </w:r>
      <w:r w:rsidR="00B73660">
        <w:rPr>
          <w:caps w:val="0"/>
          <w:color w:val="000000"/>
          <w:szCs w:val="24"/>
        </w:rPr>
        <w:t xml:space="preserve"> </w:t>
      </w:r>
      <w:r w:rsidR="00970F89">
        <w:rPr>
          <w:caps w:val="0"/>
          <w:color w:val="000000"/>
          <w:szCs w:val="24"/>
        </w:rPr>
        <w:t>2</w:t>
      </w:r>
      <w:r>
        <w:rPr>
          <w:caps w:val="0"/>
          <w:color w:val="000000"/>
          <w:szCs w:val="24"/>
        </w:rPr>
        <w:t>5 m</w:t>
      </w:r>
      <w:r w:rsidR="00B73660">
        <w:rPr>
          <w:caps w:val="0"/>
          <w:color w:val="000000"/>
          <w:szCs w:val="24"/>
        </w:rPr>
        <w:t>etų terminui</w:t>
      </w:r>
      <w:r>
        <w:rPr>
          <w:caps w:val="0"/>
          <w:color w:val="000000"/>
          <w:szCs w:val="24"/>
        </w:rPr>
        <w:t>.</w:t>
      </w:r>
      <w:r w:rsidRPr="00682B54">
        <w:rPr>
          <w:caps w:val="0"/>
          <w:color w:val="000000"/>
          <w:szCs w:val="24"/>
        </w:rPr>
        <w:t xml:space="preserve"> </w:t>
      </w:r>
    </w:p>
    <w:p w14:paraId="04C252A7" w14:textId="4C6077F4" w:rsidR="00CA4EA7" w:rsidRDefault="00CA4EA7" w:rsidP="00764C5C">
      <w:pPr>
        <w:tabs>
          <w:tab w:val="right" w:pos="8505"/>
          <w:tab w:val="right" w:pos="8930"/>
        </w:tabs>
        <w:bidi/>
        <w:spacing w:line="276" w:lineRule="auto"/>
        <w:jc w:val="both"/>
        <w:rPr>
          <w:iCs/>
          <w:caps w:val="0"/>
          <w:szCs w:val="24"/>
        </w:rPr>
      </w:pPr>
      <w:r>
        <w:rPr>
          <w:iCs/>
          <w:caps w:val="0"/>
          <w:szCs w:val="24"/>
        </w:rPr>
        <w:t xml:space="preserve">            </w:t>
      </w:r>
      <w:r w:rsidR="00B73660">
        <w:rPr>
          <w:iCs/>
          <w:caps w:val="0"/>
          <w:szCs w:val="24"/>
        </w:rPr>
        <w:t>Ši</w:t>
      </w:r>
      <w:r w:rsidR="00A116AC">
        <w:rPr>
          <w:iCs/>
          <w:caps w:val="0"/>
          <w:szCs w:val="24"/>
        </w:rPr>
        <w:t>s</w:t>
      </w:r>
      <w:r w:rsidR="00B73660">
        <w:rPr>
          <w:iCs/>
          <w:caps w:val="0"/>
          <w:szCs w:val="24"/>
        </w:rPr>
        <w:t xml:space="preserve"> žemės </w:t>
      </w:r>
      <w:r w:rsidR="00970F89">
        <w:rPr>
          <w:iCs/>
          <w:caps w:val="0"/>
          <w:szCs w:val="24"/>
        </w:rPr>
        <w:t xml:space="preserve">ūkio paskirties žemės </w:t>
      </w:r>
      <w:r w:rsidR="00B73660">
        <w:rPr>
          <w:iCs/>
          <w:caps w:val="0"/>
          <w:szCs w:val="24"/>
        </w:rPr>
        <w:t>sklypa</w:t>
      </w:r>
      <w:r w:rsidR="00A116AC">
        <w:rPr>
          <w:iCs/>
          <w:caps w:val="0"/>
          <w:szCs w:val="24"/>
        </w:rPr>
        <w:t>s</w:t>
      </w:r>
      <w:r w:rsidR="00B73660">
        <w:rPr>
          <w:iCs/>
          <w:caps w:val="0"/>
          <w:szCs w:val="24"/>
        </w:rPr>
        <w:t xml:space="preserve"> </w:t>
      </w:r>
      <w:r w:rsidR="009E4402">
        <w:rPr>
          <w:iCs/>
          <w:caps w:val="0"/>
          <w:szCs w:val="24"/>
        </w:rPr>
        <w:t xml:space="preserve">Sintautų kadastro vietovėje </w:t>
      </w:r>
      <w:r w:rsidR="00B73660">
        <w:rPr>
          <w:iCs/>
          <w:caps w:val="0"/>
          <w:szCs w:val="24"/>
        </w:rPr>
        <w:t>buvo suprojektuot</w:t>
      </w:r>
      <w:r w:rsidR="00A116AC">
        <w:rPr>
          <w:iCs/>
          <w:caps w:val="0"/>
          <w:szCs w:val="24"/>
        </w:rPr>
        <w:t>as</w:t>
      </w:r>
      <w:r w:rsidR="00B73660">
        <w:rPr>
          <w:iCs/>
          <w:caps w:val="0"/>
          <w:szCs w:val="24"/>
        </w:rPr>
        <w:t xml:space="preserve"> ir patvirtintas </w:t>
      </w:r>
      <w:r w:rsidR="00573DB4" w:rsidRPr="00573DB4">
        <w:rPr>
          <w:iCs/>
          <w:caps w:val="0"/>
          <w:szCs w:val="24"/>
        </w:rPr>
        <w:t xml:space="preserve">Marijampolės apskrities viršininko administracijos 2000 m. gruodžio 13 d. įsakymu Nr. 781 </w:t>
      </w:r>
      <w:proofErr w:type="spellStart"/>
      <w:r w:rsidR="00573DB4" w:rsidRPr="00573DB4">
        <w:rPr>
          <w:iCs/>
          <w:caps w:val="0"/>
          <w:szCs w:val="24"/>
        </w:rPr>
        <w:t>ŽŠ</w:t>
      </w:r>
      <w:proofErr w:type="spellEnd"/>
      <w:r w:rsidR="00573DB4" w:rsidRPr="00573DB4">
        <w:rPr>
          <w:iCs/>
          <w:caps w:val="0"/>
          <w:szCs w:val="24"/>
        </w:rPr>
        <w:t xml:space="preserve"> „Dėl asmeninio ūkio teritorijos žem</w:t>
      </w:r>
      <w:r w:rsidR="00752428">
        <w:rPr>
          <w:iCs/>
          <w:caps w:val="0"/>
          <w:szCs w:val="24"/>
        </w:rPr>
        <w:t>ė</w:t>
      </w:r>
      <w:r w:rsidR="00573DB4" w:rsidRPr="00573DB4">
        <w:rPr>
          <w:iCs/>
          <w:caps w:val="0"/>
          <w:szCs w:val="24"/>
        </w:rPr>
        <w:t>s reformos žemėtvarkos projekto tvirtinimo</w:t>
      </w:r>
      <w:r w:rsidR="009E4402">
        <w:rPr>
          <w:iCs/>
          <w:caps w:val="0"/>
          <w:szCs w:val="24"/>
        </w:rPr>
        <w:t>“</w:t>
      </w:r>
      <w:r w:rsidR="00752428">
        <w:rPr>
          <w:iCs/>
          <w:caps w:val="0"/>
          <w:szCs w:val="24"/>
        </w:rPr>
        <w:t>.</w:t>
      </w:r>
      <w:r w:rsidR="00970F89">
        <w:rPr>
          <w:caps w:val="0"/>
          <w:szCs w:val="24"/>
        </w:rPr>
        <w:t xml:space="preserve"> </w:t>
      </w:r>
      <w:r w:rsidR="00752428">
        <w:rPr>
          <w:caps w:val="0"/>
          <w:szCs w:val="24"/>
        </w:rPr>
        <w:t xml:space="preserve">Žemės sklypas yra įregistruotas Nekilnojamojo turto registre  ir buvo įtrauktas </w:t>
      </w:r>
      <w:r w:rsidR="003F0D95">
        <w:rPr>
          <w:caps w:val="0"/>
          <w:szCs w:val="24"/>
        </w:rPr>
        <w:t xml:space="preserve">į </w:t>
      </w:r>
      <w:r w:rsidR="00E0532D">
        <w:rPr>
          <w:caps w:val="0"/>
          <w:szCs w:val="24"/>
        </w:rPr>
        <w:t>N</w:t>
      </w:r>
      <w:r w:rsidR="00752428">
        <w:rPr>
          <w:caps w:val="0"/>
          <w:szCs w:val="24"/>
        </w:rPr>
        <w:t>uomotinų valstybinės žemės ūkio paskirties žemės sklypų Marijampolės apskrities Šakių rajono savivaldybės Sintautų seniūnijos Sintautų miestelyje sąraš</w:t>
      </w:r>
      <w:r w:rsidR="003F0D95">
        <w:rPr>
          <w:caps w:val="0"/>
          <w:szCs w:val="24"/>
        </w:rPr>
        <w:t>ą</w:t>
      </w:r>
      <w:r w:rsidR="00E0532D">
        <w:rPr>
          <w:caps w:val="0"/>
          <w:szCs w:val="24"/>
        </w:rPr>
        <w:t xml:space="preserve"> (toliau – Sąrašas)</w:t>
      </w:r>
      <w:r w:rsidR="003F0D95">
        <w:rPr>
          <w:caps w:val="0"/>
          <w:szCs w:val="24"/>
        </w:rPr>
        <w:t>,</w:t>
      </w:r>
      <w:r w:rsidR="00752428">
        <w:rPr>
          <w:caps w:val="0"/>
          <w:szCs w:val="24"/>
        </w:rPr>
        <w:t xml:space="preserve"> patvirtint</w:t>
      </w:r>
      <w:r w:rsidR="003F0D95">
        <w:rPr>
          <w:caps w:val="0"/>
          <w:szCs w:val="24"/>
        </w:rPr>
        <w:t>ą</w:t>
      </w:r>
      <w:r w:rsidR="00752428">
        <w:rPr>
          <w:caps w:val="0"/>
          <w:szCs w:val="24"/>
        </w:rPr>
        <w:t xml:space="preserve"> </w:t>
      </w:r>
      <w:r w:rsidR="00752428">
        <w:rPr>
          <w:iCs/>
          <w:caps w:val="0"/>
          <w:szCs w:val="24"/>
        </w:rPr>
        <w:t xml:space="preserve">Šakių rajono savivaldybės mero 2025 m. gruodžio 3 d. potvarkiu Nr. MT-507 „Dėl nuomotinų valstybinės žemės ūkio paskirties žemės sklypų Marijampolės apskrities Šakių rajono savivaldybės Sintautų seniūnijos Sintautų miestelyje sąrašo patvirtinimo“. </w:t>
      </w:r>
      <w:r w:rsidR="003F0D95">
        <w:rPr>
          <w:caps w:val="0"/>
          <w:szCs w:val="24"/>
        </w:rPr>
        <w:t xml:space="preserve">Minėtas </w:t>
      </w:r>
      <w:r w:rsidR="00E0532D">
        <w:rPr>
          <w:caps w:val="0"/>
          <w:szCs w:val="24"/>
        </w:rPr>
        <w:t>S</w:t>
      </w:r>
      <w:r w:rsidR="003F0D95">
        <w:rPr>
          <w:caps w:val="0"/>
          <w:szCs w:val="24"/>
        </w:rPr>
        <w:t xml:space="preserve">ąrašas </w:t>
      </w:r>
      <w:r w:rsidR="00E0532D">
        <w:rPr>
          <w:caps w:val="0"/>
          <w:szCs w:val="24"/>
        </w:rPr>
        <w:t>2025</w:t>
      </w:r>
      <w:r w:rsidR="009E4402">
        <w:rPr>
          <w:caps w:val="0"/>
          <w:szCs w:val="24"/>
        </w:rPr>
        <w:t xml:space="preserve"> m gruodžio </w:t>
      </w:r>
      <w:r w:rsidR="00E0532D">
        <w:rPr>
          <w:caps w:val="0"/>
          <w:szCs w:val="24"/>
        </w:rPr>
        <w:t>4</w:t>
      </w:r>
      <w:r w:rsidR="009E4402">
        <w:rPr>
          <w:caps w:val="0"/>
          <w:szCs w:val="24"/>
        </w:rPr>
        <w:t xml:space="preserve"> d.</w:t>
      </w:r>
      <w:r w:rsidR="00E0532D">
        <w:rPr>
          <w:caps w:val="0"/>
          <w:szCs w:val="24"/>
        </w:rPr>
        <w:t xml:space="preserve"> buvo paskelbtas</w:t>
      </w:r>
      <w:r w:rsidR="003F0D95">
        <w:rPr>
          <w:caps w:val="0"/>
          <w:szCs w:val="24"/>
        </w:rPr>
        <w:t xml:space="preserve"> vieš</w:t>
      </w:r>
      <w:r w:rsidR="00E0532D">
        <w:rPr>
          <w:caps w:val="0"/>
          <w:szCs w:val="24"/>
        </w:rPr>
        <w:t xml:space="preserve">oje erdvėje, t. y. </w:t>
      </w:r>
      <w:r w:rsidR="003F0D95">
        <w:rPr>
          <w:caps w:val="0"/>
          <w:szCs w:val="24"/>
        </w:rPr>
        <w:t xml:space="preserve">Šakių rajono savivaldybės tinklalapyje pavadinimu „Nuomotini žemės sklypai“ bei  </w:t>
      </w:r>
      <w:r w:rsidR="009E4402">
        <w:rPr>
          <w:caps w:val="0"/>
          <w:szCs w:val="24"/>
        </w:rPr>
        <w:t>T</w:t>
      </w:r>
      <w:r w:rsidR="003F0D95">
        <w:rPr>
          <w:caps w:val="0"/>
          <w:szCs w:val="24"/>
        </w:rPr>
        <w:t xml:space="preserve">eritorijų planavimo ir statybos vartuose </w:t>
      </w:r>
      <w:proofErr w:type="spellStart"/>
      <w:r w:rsidR="003F0D95">
        <w:rPr>
          <w:caps w:val="0"/>
          <w:szCs w:val="24"/>
        </w:rPr>
        <w:t>ŽIS</w:t>
      </w:r>
      <w:proofErr w:type="spellEnd"/>
      <w:r w:rsidR="003F0D95">
        <w:rPr>
          <w:caps w:val="0"/>
          <w:szCs w:val="24"/>
        </w:rPr>
        <w:t xml:space="preserve"> paslaugoje. </w:t>
      </w:r>
      <w:r w:rsidR="00E0532D">
        <w:rPr>
          <w:caps w:val="0"/>
          <w:szCs w:val="24"/>
        </w:rPr>
        <w:t>Vadovaujantis L</w:t>
      </w:r>
      <w:r w:rsidR="009E4402">
        <w:rPr>
          <w:caps w:val="0"/>
          <w:szCs w:val="24"/>
        </w:rPr>
        <w:t xml:space="preserve">ietuvos </w:t>
      </w:r>
      <w:r w:rsidR="00E0532D">
        <w:rPr>
          <w:caps w:val="0"/>
          <w:szCs w:val="24"/>
        </w:rPr>
        <w:t>R</w:t>
      </w:r>
      <w:r w:rsidR="009E4402">
        <w:rPr>
          <w:caps w:val="0"/>
          <w:szCs w:val="24"/>
        </w:rPr>
        <w:t>espublikos ž</w:t>
      </w:r>
      <w:r w:rsidR="00E0532D">
        <w:rPr>
          <w:caps w:val="0"/>
          <w:szCs w:val="24"/>
        </w:rPr>
        <w:t>emės įstatymo 9 straipsnio 9</w:t>
      </w:r>
      <w:r w:rsidR="00E0532D" w:rsidRPr="00E0532D">
        <w:rPr>
          <w:caps w:val="0"/>
          <w:szCs w:val="24"/>
          <w:vertAlign w:val="superscript"/>
        </w:rPr>
        <w:t>1</w:t>
      </w:r>
      <w:r w:rsidR="00E0532D">
        <w:rPr>
          <w:caps w:val="0"/>
          <w:szCs w:val="24"/>
        </w:rPr>
        <w:t xml:space="preserve"> dalimi</w:t>
      </w:r>
      <w:r w:rsidR="00764C5C">
        <w:rPr>
          <w:caps w:val="0"/>
          <w:szCs w:val="24"/>
        </w:rPr>
        <w:t>,</w:t>
      </w:r>
      <w:r w:rsidR="00E0532D">
        <w:rPr>
          <w:caps w:val="0"/>
          <w:szCs w:val="24"/>
        </w:rPr>
        <w:t xml:space="preserve"> buvo vykdoma</w:t>
      </w:r>
      <w:r w:rsidR="009E4402">
        <w:rPr>
          <w:caps w:val="0"/>
          <w:szCs w:val="24"/>
        </w:rPr>
        <w:t xml:space="preserve"> nuomojamo žemės sklypo</w:t>
      </w:r>
      <w:r w:rsidR="00E0532D">
        <w:rPr>
          <w:caps w:val="0"/>
          <w:szCs w:val="24"/>
        </w:rPr>
        <w:t xml:space="preserve"> procedūra. Tokiu būdu per mėnesį nuo Sąrašo paskelbimo</w:t>
      </w:r>
      <w:r w:rsidR="005259FB">
        <w:rPr>
          <w:caps w:val="0"/>
          <w:szCs w:val="24"/>
        </w:rPr>
        <w:t xml:space="preserve"> buvo pateiktas vienas prašymas</w:t>
      </w:r>
      <w:r w:rsidR="00D209F0">
        <w:rPr>
          <w:caps w:val="0"/>
          <w:szCs w:val="24"/>
        </w:rPr>
        <w:t xml:space="preserve"> </w:t>
      </w:r>
      <w:r w:rsidR="00D209F0">
        <w:rPr>
          <w:caps w:val="0"/>
          <w:color w:val="000000"/>
          <w:szCs w:val="24"/>
        </w:rPr>
        <w:t>–</w:t>
      </w:r>
      <w:r w:rsidR="00D209F0" w:rsidRPr="00D209F0">
        <w:rPr>
          <w:caps w:val="0"/>
          <w:szCs w:val="24"/>
        </w:rPr>
        <w:t xml:space="preserve"> </w:t>
      </w:r>
      <w:r w:rsidR="00D209F0">
        <w:rPr>
          <w:caps w:val="0"/>
          <w:szCs w:val="24"/>
        </w:rPr>
        <w:t>A. J. (duomenys neskelbiami)</w:t>
      </w:r>
      <w:r w:rsidR="005259FB">
        <w:rPr>
          <w:caps w:val="0"/>
          <w:szCs w:val="24"/>
        </w:rPr>
        <w:t xml:space="preserve"> kaip ūkininko dėl žemės sklypo išsinuomojimo</w:t>
      </w:r>
      <w:r w:rsidR="009E4402">
        <w:rPr>
          <w:caps w:val="0"/>
          <w:szCs w:val="24"/>
        </w:rPr>
        <w:t xml:space="preserve"> (</w:t>
      </w:r>
      <w:proofErr w:type="spellStart"/>
      <w:r w:rsidR="009E4402">
        <w:rPr>
          <w:caps w:val="0"/>
          <w:szCs w:val="24"/>
        </w:rPr>
        <w:t>ŽIS</w:t>
      </w:r>
      <w:proofErr w:type="spellEnd"/>
      <w:r w:rsidR="009E4402">
        <w:rPr>
          <w:caps w:val="0"/>
          <w:szCs w:val="24"/>
        </w:rPr>
        <w:t xml:space="preserve"> paslaugoje)</w:t>
      </w:r>
      <w:r w:rsidR="005259FB">
        <w:rPr>
          <w:caps w:val="0"/>
          <w:szCs w:val="24"/>
        </w:rPr>
        <w:t xml:space="preserve">. Išlaikant procedūras, </w:t>
      </w:r>
      <w:r w:rsidR="00D209F0">
        <w:rPr>
          <w:caps w:val="0"/>
          <w:szCs w:val="24"/>
        </w:rPr>
        <w:t xml:space="preserve">A. J. (duomenys neskelbiami) </w:t>
      </w:r>
      <w:r w:rsidR="005259FB">
        <w:rPr>
          <w:caps w:val="0"/>
          <w:szCs w:val="24"/>
        </w:rPr>
        <w:t>pageidavimu išnuomoti žemės ūkio paskirties žemės sklypą</w:t>
      </w:r>
      <w:r w:rsidR="003836E6">
        <w:rPr>
          <w:caps w:val="0"/>
          <w:szCs w:val="24"/>
        </w:rPr>
        <w:t xml:space="preserve"> 0,1112 ha ploto</w:t>
      </w:r>
      <w:r w:rsidR="005259FB">
        <w:rPr>
          <w:caps w:val="0"/>
          <w:szCs w:val="24"/>
        </w:rPr>
        <w:t xml:space="preserve"> tikslinga  maksimaliam </w:t>
      </w:r>
      <w:r w:rsidR="00B87C4F">
        <w:rPr>
          <w:iCs/>
          <w:caps w:val="0"/>
          <w:szCs w:val="24"/>
        </w:rPr>
        <w:t xml:space="preserve">25 metų </w:t>
      </w:r>
      <w:r w:rsidR="000548DD">
        <w:rPr>
          <w:iCs/>
          <w:caps w:val="0"/>
          <w:szCs w:val="24"/>
        </w:rPr>
        <w:t>termin</w:t>
      </w:r>
      <w:r w:rsidR="005259FB">
        <w:rPr>
          <w:iCs/>
          <w:caps w:val="0"/>
          <w:szCs w:val="24"/>
        </w:rPr>
        <w:t>ui</w:t>
      </w:r>
      <w:r w:rsidR="00F8676F">
        <w:rPr>
          <w:iCs/>
          <w:caps w:val="0"/>
          <w:szCs w:val="24"/>
        </w:rPr>
        <w:t xml:space="preserve"> ne aukciono būdu.</w:t>
      </w:r>
      <w:r w:rsidR="005259FB">
        <w:rPr>
          <w:iCs/>
          <w:caps w:val="0"/>
          <w:szCs w:val="24"/>
        </w:rPr>
        <w:t xml:space="preserve"> Nuomos terminas</w:t>
      </w:r>
      <w:r w:rsidR="000548DD">
        <w:rPr>
          <w:iCs/>
          <w:caps w:val="0"/>
          <w:szCs w:val="24"/>
        </w:rPr>
        <w:t xml:space="preserve"> skaičiuoja</w:t>
      </w:r>
      <w:r w:rsidR="005259FB">
        <w:rPr>
          <w:iCs/>
          <w:caps w:val="0"/>
          <w:szCs w:val="24"/>
        </w:rPr>
        <w:t xml:space="preserve">mas nuo </w:t>
      </w:r>
      <w:r w:rsidR="000548DD">
        <w:rPr>
          <w:iCs/>
          <w:caps w:val="0"/>
          <w:szCs w:val="24"/>
        </w:rPr>
        <w:t xml:space="preserve"> valstybinės </w:t>
      </w:r>
    </w:p>
    <w:p w14:paraId="79DA4397" w14:textId="7A78BB9C" w:rsidR="00682B54" w:rsidRPr="00CA4EA7" w:rsidRDefault="00CA4EA7" w:rsidP="00CA4EA7">
      <w:pPr>
        <w:bidi/>
        <w:spacing w:line="276" w:lineRule="auto"/>
        <w:jc w:val="right"/>
        <w:rPr>
          <w:iCs/>
          <w:caps w:val="0"/>
          <w:szCs w:val="24"/>
        </w:rPr>
      </w:pPr>
      <w:r>
        <w:rPr>
          <w:iCs/>
          <w:caps w:val="0"/>
          <w:szCs w:val="24"/>
        </w:rPr>
        <w:t>žemės nuomos sutarties sudarymo dienos</w:t>
      </w:r>
    </w:p>
    <w:sectPr w:rsidR="00682B54" w:rsidRPr="00CA4EA7" w:rsidSect="005714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135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4C7EB" w14:textId="77777777" w:rsidR="00BB6CF3" w:rsidRDefault="00BB6CF3">
      <w:r>
        <w:separator/>
      </w:r>
    </w:p>
  </w:endnote>
  <w:endnote w:type="continuationSeparator" w:id="0">
    <w:p w14:paraId="7BA042B8" w14:textId="77777777" w:rsidR="00BB6CF3" w:rsidRDefault="00BB6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3C09D" w14:textId="77777777" w:rsidR="00D5719A" w:rsidRDefault="00D5719A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65110C4" w14:textId="77777777" w:rsidR="00D5719A" w:rsidRDefault="00D5719A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9CE42" w14:textId="77777777" w:rsidR="00D5719A" w:rsidRDefault="00D5719A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3B61F" w14:textId="77777777" w:rsidR="00BB6CF3" w:rsidRDefault="00BB6CF3">
      <w:r>
        <w:separator/>
      </w:r>
    </w:p>
  </w:footnote>
  <w:footnote w:type="continuationSeparator" w:id="0">
    <w:p w14:paraId="552BC260" w14:textId="77777777" w:rsidR="00BB6CF3" w:rsidRDefault="00BB6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4A7A2" w14:textId="77777777" w:rsidR="00D5719A" w:rsidRDefault="00D5719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BEFD582" w14:textId="77777777" w:rsidR="00D5719A" w:rsidRDefault="00D5719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E889E" w14:textId="23A20CD2" w:rsidR="00D5719A" w:rsidRPr="00682B54" w:rsidRDefault="00D5719A" w:rsidP="004B2439">
    <w:pPr>
      <w:pStyle w:val="Antrats"/>
      <w:jc w:val="right"/>
      <w:rPr>
        <w:lang w:val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5653E" w14:textId="28AF0B91" w:rsidR="001C249C" w:rsidRPr="004B2439" w:rsidRDefault="001C249C">
    <w:pPr>
      <w:pStyle w:val="Antrats"/>
      <w:rPr>
        <w:b/>
        <w:bCs/>
        <w:lang w:val="lt-LT"/>
      </w:rPr>
    </w:pPr>
    <w:r>
      <w:rPr>
        <w:lang w:val="lt-LT"/>
      </w:rPr>
      <w:tab/>
    </w:r>
    <w:r>
      <w:rPr>
        <w:lang w:val="lt-LT"/>
      </w:rPr>
      <w:tab/>
      <w:t xml:space="preserve">                                                  </w:t>
    </w:r>
    <w:r w:rsidRPr="004B2439">
      <w:rPr>
        <w:b/>
        <w:bCs/>
        <w:lang w:val="lt-LT"/>
      </w:rPr>
      <w:t>P</w:t>
    </w:r>
    <w:r w:rsidRPr="004B2439">
      <w:rPr>
        <w:b/>
        <w:bCs/>
        <w:caps w:val="0"/>
        <w:lang w:val="lt-LT"/>
      </w:rPr>
      <w:t>rojektas</w:t>
    </w:r>
    <w:r w:rsidR="004B2439" w:rsidRPr="004B2439">
      <w:rPr>
        <w:b/>
        <w:bCs/>
        <w:caps w:val="0"/>
        <w:lang w:val="lt-LT"/>
      </w:rPr>
      <w:t xml:space="preserve"> n</w:t>
    </w:r>
    <w:r w:rsidR="00D209F0">
      <w:rPr>
        <w:b/>
        <w:bCs/>
        <w:caps w:val="0"/>
        <w:lang w:val="lt-LT"/>
      </w:rPr>
      <w:t>uasmenintas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D2FB0"/>
    <w:multiLevelType w:val="hybridMultilevel"/>
    <w:tmpl w:val="36E67EB4"/>
    <w:lvl w:ilvl="0" w:tplc="5FC2E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836A1D"/>
    <w:multiLevelType w:val="hybridMultilevel"/>
    <w:tmpl w:val="E3B2A1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5D6CB8"/>
    <w:multiLevelType w:val="hybridMultilevel"/>
    <w:tmpl w:val="7C0A072A"/>
    <w:lvl w:ilvl="0" w:tplc="17D482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733D2B"/>
    <w:multiLevelType w:val="hybridMultilevel"/>
    <w:tmpl w:val="61F448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ED0528D"/>
    <w:multiLevelType w:val="hybridMultilevel"/>
    <w:tmpl w:val="36E67EB4"/>
    <w:lvl w:ilvl="0" w:tplc="5FC2E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E31"/>
    <w:rsid w:val="000042DC"/>
    <w:rsid w:val="00010E04"/>
    <w:rsid w:val="00012A0C"/>
    <w:rsid w:val="00014452"/>
    <w:rsid w:val="000258F4"/>
    <w:rsid w:val="0002594C"/>
    <w:rsid w:val="000328CE"/>
    <w:rsid w:val="00034381"/>
    <w:rsid w:val="0003446C"/>
    <w:rsid w:val="00051140"/>
    <w:rsid w:val="0005371F"/>
    <w:rsid w:val="000548DD"/>
    <w:rsid w:val="000553FE"/>
    <w:rsid w:val="00057EC3"/>
    <w:rsid w:val="000606C9"/>
    <w:rsid w:val="000654C3"/>
    <w:rsid w:val="00067E9F"/>
    <w:rsid w:val="00067F25"/>
    <w:rsid w:val="00071CF1"/>
    <w:rsid w:val="0008456B"/>
    <w:rsid w:val="00087998"/>
    <w:rsid w:val="00090DC3"/>
    <w:rsid w:val="00092136"/>
    <w:rsid w:val="0009786E"/>
    <w:rsid w:val="000A5D7B"/>
    <w:rsid w:val="000C094F"/>
    <w:rsid w:val="000C7803"/>
    <w:rsid w:val="000D4B88"/>
    <w:rsid w:val="000D540E"/>
    <w:rsid w:val="000E2E0A"/>
    <w:rsid w:val="000F1FEA"/>
    <w:rsid w:val="000F2400"/>
    <w:rsid w:val="001041D3"/>
    <w:rsid w:val="001227C3"/>
    <w:rsid w:val="0012790B"/>
    <w:rsid w:val="00136942"/>
    <w:rsid w:val="001409EF"/>
    <w:rsid w:val="00151191"/>
    <w:rsid w:val="001531E5"/>
    <w:rsid w:val="00155189"/>
    <w:rsid w:val="00165594"/>
    <w:rsid w:val="00170784"/>
    <w:rsid w:val="00174D96"/>
    <w:rsid w:val="00184659"/>
    <w:rsid w:val="001971CD"/>
    <w:rsid w:val="001A3D8A"/>
    <w:rsid w:val="001B1D24"/>
    <w:rsid w:val="001B1F4B"/>
    <w:rsid w:val="001B2259"/>
    <w:rsid w:val="001C1176"/>
    <w:rsid w:val="001C249C"/>
    <w:rsid w:val="001C2E26"/>
    <w:rsid w:val="001C69D4"/>
    <w:rsid w:val="001D0C04"/>
    <w:rsid w:val="001D1C39"/>
    <w:rsid w:val="001D262C"/>
    <w:rsid w:val="001E7989"/>
    <w:rsid w:val="001F3C88"/>
    <w:rsid w:val="00204420"/>
    <w:rsid w:val="00205277"/>
    <w:rsid w:val="002111F5"/>
    <w:rsid w:val="0021296F"/>
    <w:rsid w:val="00221498"/>
    <w:rsid w:val="00221883"/>
    <w:rsid w:val="00225D7E"/>
    <w:rsid w:val="00230B35"/>
    <w:rsid w:val="0023102E"/>
    <w:rsid w:val="0023242D"/>
    <w:rsid w:val="00241FC0"/>
    <w:rsid w:val="00252C18"/>
    <w:rsid w:val="0025419D"/>
    <w:rsid w:val="0026397B"/>
    <w:rsid w:val="00265419"/>
    <w:rsid w:val="00275FB8"/>
    <w:rsid w:val="00277E9D"/>
    <w:rsid w:val="00292D2B"/>
    <w:rsid w:val="002A1BE2"/>
    <w:rsid w:val="002A1E06"/>
    <w:rsid w:val="002B4E98"/>
    <w:rsid w:val="002B6B1E"/>
    <w:rsid w:val="002C0F51"/>
    <w:rsid w:val="002C3496"/>
    <w:rsid w:val="002D1270"/>
    <w:rsid w:val="002D344B"/>
    <w:rsid w:val="002D3E87"/>
    <w:rsid w:val="002D71CC"/>
    <w:rsid w:val="002D78F2"/>
    <w:rsid w:val="002E693B"/>
    <w:rsid w:val="00303752"/>
    <w:rsid w:val="00314975"/>
    <w:rsid w:val="003212A8"/>
    <w:rsid w:val="00330CBA"/>
    <w:rsid w:val="00333DB8"/>
    <w:rsid w:val="0033405E"/>
    <w:rsid w:val="00340F3C"/>
    <w:rsid w:val="00342534"/>
    <w:rsid w:val="0034665E"/>
    <w:rsid w:val="003475AE"/>
    <w:rsid w:val="0035041E"/>
    <w:rsid w:val="00352151"/>
    <w:rsid w:val="00357F19"/>
    <w:rsid w:val="003671BA"/>
    <w:rsid w:val="003728B1"/>
    <w:rsid w:val="00373201"/>
    <w:rsid w:val="00373BE8"/>
    <w:rsid w:val="003836E6"/>
    <w:rsid w:val="00386717"/>
    <w:rsid w:val="00386782"/>
    <w:rsid w:val="0039241A"/>
    <w:rsid w:val="00394A29"/>
    <w:rsid w:val="003A27CB"/>
    <w:rsid w:val="003A37E8"/>
    <w:rsid w:val="003A4CCC"/>
    <w:rsid w:val="003B3D80"/>
    <w:rsid w:val="003B3FC7"/>
    <w:rsid w:val="003B6C49"/>
    <w:rsid w:val="003D28FB"/>
    <w:rsid w:val="003D6BC8"/>
    <w:rsid w:val="003E3737"/>
    <w:rsid w:val="003F0D95"/>
    <w:rsid w:val="003F578A"/>
    <w:rsid w:val="00406592"/>
    <w:rsid w:val="00412BEC"/>
    <w:rsid w:val="00413E9E"/>
    <w:rsid w:val="004178AE"/>
    <w:rsid w:val="0042560A"/>
    <w:rsid w:val="0042655E"/>
    <w:rsid w:val="0043282F"/>
    <w:rsid w:val="00433880"/>
    <w:rsid w:val="00440DDD"/>
    <w:rsid w:val="004463D5"/>
    <w:rsid w:val="004479E9"/>
    <w:rsid w:val="00454072"/>
    <w:rsid w:val="00461BA8"/>
    <w:rsid w:val="00464440"/>
    <w:rsid w:val="004673E0"/>
    <w:rsid w:val="00484E0D"/>
    <w:rsid w:val="00486486"/>
    <w:rsid w:val="00487AD7"/>
    <w:rsid w:val="0049097C"/>
    <w:rsid w:val="00490D37"/>
    <w:rsid w:val="00492D98"/>
    <w:rsid w:val="00494200"/>
    <w:rsid w:val="004A3204"/>
    <w:rsid w:val="004A5910"/>
    <w:rsid w:val="004A5C6B"/>
    <w:rsid w:val="004B2439"/>
    <w:rsid w:val="004B5956"/>
    <w:rsid w:val="004B6C70"/>
    <w:rsid w:val="004C0BC9"/>
    <w:rsid w:val="004C149F"/>
    <w:rsid w:val="004C1576"/>
    <w:rsid w:val="004C51AE"/>
    <w:rsid w:val="004D1877"/>
    <w:rsid w:val="004E2DCC"/>
    <w:rsid w:val="004E3F4F"/>
    <w:rsid w:val="004E40DE"/>
    <w:rsid w:val="004F3625"/>
    <w:rsid w:val="004F548D"/>
    <w:rsid w:val="004F6672"/>
    <w:rsid w:val="00506908"/>
    <w:rsid w:val="00512094"/>
    <w:rsid w:val="005138FD"/>
    <w:rsid w:val="005229D3"/>
    <w:rsid w:val="005259FB"/>
    <w:rsid w:val="005260EC"/>
    <w:rsid w:val="00526174"/>
    <w:rsid w:val="00536686"/>
    <w:rsid w:val="00550D23"/>
    <w:rsid w:val="00553BBF"/>
    <w:rsid w:val="00554FF5"/>
    <w:rsid w:val="00570A94"/>
    <w:rsid w:val="005714C6"/>
    <w:rsid w:val="00572403"/>
    <w:rsid w:val="00573D10"/>
    <w:rsid w:val="00573DB4"/>
    <w:rsid w:val="0058504C"/>
    <w:rsid w:val="00592322"/>
    <w:rsid w:val="00594A76"/>
    <w:rsid w:val="00594B0C"/>
    <w:rsid w:val="005970C6"/>
    <w:rsid w:val="00597888"/>
    <w:rsid w:val="005A40B7"/>
    <w:rsid w:val="005A6265"/>
    <w:rsid w:val="005A7293"/>
    <w:rsid w:val="005B098B"/>
    <w:rsid w:val="005B184E"/>
    <w:rsid w:val="005B2410"/>
    <w:rsid w:val="005B7E48"/>
    <w:rsid w:val="005C0C74"/>
    <w:rsid w:val="005C1447"/>
    <w:rsid w:val="005D5A2A"/>
    <w:rsid w:val="005E105C"/>
    <w:rsid w:val="005E1AA8"/>
    <w:rsid w:val="005E4A0A"/>
    <w:rsid w:val="005E50DE"/>
    <w:rsid w:val="005E53ED"/>
    <w:rsid w:val="005E722B"/>
    <w:rsid w:val="005F1166"/>
    <w:rsid w:val="005F24A3"/>
    <w:rsid w:val="006119FA"/>
    <w:rsid w:val="00612BF8"/>
    <w:rsid w:val="00614E44"/>
    <w:rsid w:val="006168C9"/>
    <w:rsid w:val="006179BD"/>
    <w:rsid w:val="006369E8"/>
    <w:rsid w:val="00637B68"/>
    <w:rsid w:val="00640115"/>
    <w:rsid w:val="0064373C"/>
    <w:rsid w:val="00644971"/>
    <w:rsid w:val="00646B92"/>
    <w:rsid w:val="0065239A"/>
    <w:rsid w:val="006558F2"/>
    <w:rsid w:val="00655CE1"/>
    <w:rsid w:val="006607AF"/>
    <w:rsid w:val="00660BCF"/>
    <w:rsid w:val="006632C6"/>
    <w:rsid w:val="006708DA"/>
    <w:rsid w:val="006723B2"/>
    <w:rsid w:val="00674BF8"/>
    <w:rsid w:val="00680F43"/>
    <w:rsid w:val="0068241E"/>
    <w:rsid w:val="00682B54"/>
    <w:rsid w:val="00685DF8"/>
    <w:rsid w:val="00687624"/>
    <w:rsid w:val="00690347"/>
    <w:rsid w:val="006A1059"/>
    <w:rsid w:val="006A7467"/>
    <w:rsid w:val="006B0B05"/>
    <w:rsid w:val="006B6332"/>
    <w:rsid w:val="006C0393"/>
    <w:rsid w:val="006C23B0"/>
    <w:rsid w:val="006D6CA5"/>
    <w:rsid w:val="006E1ED0"/>
    <w:rsid w:val="006E365F"/>
    <w:rsid w:val="00702461"/>
    <w:rsid w:val="00702A40"/>
    <w:rsid w:val="0070323D"/>
    <w:rsid w:val="00706997"/>
    <w:rsid w:val="00713FB0"/>
    <w:rsid w:val="0072095A"/>
    <w:rsid w:val="00721859"/>
    <w:rsid w:val="007261DC"/>
    <w:rsid w:val="00730D3F"/>
    <w:rsid w:val="00733EB3"/>
    <w:rsid w:val="00736469"/>
    <w:rsid w:val="0075068B"/>
    <w:rsid w:val="00752428"/>
    <w:rsid w:val="0076333A"/>
    <w:rsid w:val="00764C5C"/>
    <w:rsid w:val="007651D8"/>
    <w:rsid w:val="00777FA5"/>
    <w:rsid w:val="00781420"/>
    <w:rsid w:val="00783818"/>
    <w:rsid w:val="00784712"/>
    <w:rsid w:val="00787E7E"/>
    <w:rsid w:val="00795339"/>
    <w:rsid w:val="00796FCB"/>
    <w:rsid w:val="007A1638"/>
    <w:rsid w:val="007A7F5E"/>
    <w:rsid w:val="007B39C9"/>
    <w:rsid w:val="007D35C1"/>
    <w:rsid w:val="007E4154"/>
    <w:rsid w:val="008003E2"/>
    <w:rsid w:val="00801C11"/>
    <w:rsid w:val="00812D58"/>
    <w:rsid w:val="008150D7"/>
    <w:rsid w:val="00815571"/>
    <w:rsid w:val="00817672"/>
    <w:rsid w:val="008201C0"/>
    <w:rsid w:val="0082042C"/>
    <w:rsid w:val="0082085C"/>
    <w:rsid w:val="00837008"/>
    <w:rsid w:val="00837D5E"/>
    <w:rsid w:val="008418F0"/>
    <w:rsid w:val="008526B8"/>
    <w:rsid w:val="00855499"/>
    <w:rsid w:val="008621F7"/>
    <w:rsid w:val="008746A3"/>
    <w:rsid w:val="008751B8"/>
    <w:rsid w:val="00875EFB"/>
    <w:rsid w:val="00876883"/>
    <w:rsid w:val="00884F60"/>
    <w:rsid w:val="00884FD5"/>
    <w:rsid w:val="00886B59"/>
    <w:rsid w:val="00892400"/>
    <w:rsid w:val="00896092"/>
    <w:rsid w:val="008A681F"/>
    <w:rsid w:val="008C151E"/>
    <w:rsid w:val="008C19EB"/>
    <w:rsid w:val="008C4CE4"/>
    <w:rsid w:val="008D4824"/>
    <w:rsid w:val="008D6C25"/>
    <w:rsid w:val="008E31A9"/>
    <w:rsid w:val="008F4935"/>
    <w:rsid w:val="008F642D"/>
    <w:rsid w:val="009003CD"/>
    <w:rsid w:val="009056E5"/>
    <w:rsid w:val="009056E8"/>
    <w:rsid w:val="00920984"/>
    <w:rsid w:val="00924BBA"/>
    <w:rsid w:val="009270EF"/>
    <w:rsid w:val="00936A88"/>
    <w:rsid w:val="0094203D"/>
    <w:rsid w:val="009426B0"/>
    <w:rsid w:val="009550A4"/>
    <w:rsid w:val="00961791"/>
    <w:rsid w:val="00970F89"/>
    <w:rsid w:val="00981600"/>
    <w:rsid w:val="00983760"/>
    <w:rsid w:val="009876C9"/>
    <w:rsid w:val="0099133C"/>
    <w:rsid w:val="00992C23"/>
    <w:rsid w:val="00995DE9"/>
    <w:rsid w:val="009A146F"/>
    <w:rsid w:val="009A5680"/>
    <w:rsid w:val="009B2EB1"/>
    <w:rsid w:val="009B301F"/>
    <w:rsid w:val="009B43D6"/>
    <w:rsid w:val="009B79BC"/>
    <w:rsid w:val="009B7B4E"/>
    <w:rsid w:val="009C1CAD"/>
    <w:rsid w:val="009C30B7"/>
    <w:rsid w:val="009D545C"/>
    <w:rsid w:val="009E33CB"/>
    <w:rsid w:val="009E4402"/>
    <w:rsid w:val="009F60AB"/>
    <w:rsid w:val="00A01369"/>
    <w:rsid w:val="00A035FB"/>
    <w:rsid w:val="00A116AC"/>
    <w:rsid w:val="00A14FD7"/>
    <w:rsid w:val="00A17D02"/>
    <w:rsid w:val="00A22659"/>
    <w:rsid w:val="00A26348"/>
    <w:rsid w:val="00A30F6D"/>
    <w:rsid w:val="00A33C80"/>
    <w:rsid w:val="00A33DF5"/>
    <w:rsid w:val="00A36642"/>
    <w:rsid w:val="00A415C2"/>
    <w:rsid w:val="00A42E24"/>
    <w:rsid w:val="00A523DF"/>
    <w:rsid w:val="00A556BC"/>
    <w:rsid w:val="00A55D2A"/>
    <w:rsid w:val="00A55E31"/>
    <w:rsid w:val="00A563F4"/>
    <w:rsid w:val="00A568CB"/>
    <w:rsid w:val="00A62156"/>
    <w:rsid w:val="00A74B78"/>
    <w:rsid w:val="00A77B9B"/>
    <w:rsid w:val="00A84B3F"/>
    <w:rsid w:val="00A86FAD"/>
    <w:rsid w:val="00A951AE"/>
    <w:rsid w:val="00AA06EF"/>
    <w:rsid w:val="00AA50ED"/>
    <w:rsid w:val="00AB16A1"/>
    <w:rsid w:val="00AB710A"/>
    <w:rsid w:val="00AC2137"/>
    <w:rsid w:val="00AD115A"/>
    <w:rsid w:val="00AD5468"/>
    <w:rsid w:val="00AE3545"/>
    <w:rsid w:val="00AE51DB"/>
    <w:rsid w:val="00AF76E7"/>
    <w:rsid w:val="00B00C81"/>
    <w:rsid w:val="00B00EC5"/>
    <w:rsid w:val="00B011C4"/>
    <w:rsid w:val="00B0249A"/>
    <w:rsid w:val="00B11614"/>
    <w:rsid w:val="00B129A4"/>
    <w:rsid w:val="00B22F6B"/>
    <w:rsid w:val="00B26DC5"/>
    <w:rsid w:val="00B36213"/>
    <w:rsid w:val="00B37BCD"/>
    <w:rsid w:val="00B4394F"/>
    <w:rsid w:val="00B45B34"/>
    <w:rsid w:val="00B52D8A"/>
    <w:rsid w:val="00B55C3E"/>
    <w:rsid w:val="00B63A7B"/>
    <w:rsid w:val="00B65E0D"/>
    <w:rsid w:val="00B7063F"/>
    <w:rsid w:val="00B73660"/>
    <w:rsid w:val="00B87C4F"/>
    <w:rsid w:val="00B972B2"/>
    <w:rsid w:val="00BA37E4"/>
    <w:rsid w:val="00BB14F7"/>
    <w:rsid w:val="00BB2407"/>
    <w:rsid w:val="00BB6CF3"/>
    <w:rsid w:val="00BB7979"/>
    <w:rsid w:val="00BC0118"/>
    <w:rsid w:val="00BC5393"/>
    <w:rsid w:val="00BC7FBE"/>
    <w:rsid w:val="00BD0614"/>
    <w:rsid w:val="00BD727D"/>
    <w:rsid w:val="00BF142A"/>
    <w:rsid w:val="00BF7250"/>
    <w:rsid w:val="00C01123"/>
    <w:rsid w:val="00C12696"/>
    <w:rsid w:val="00C12C19"/>
    <w:rsid w:val="00C30B52"/>
    <w:rsid w:val="00C44B90"/>
    <w:rsid w:val="00C54C8E"/>
    <w:rsid w:val="00C5563C"/>
    <w:rsid w:val="00C61443"/>
    <w:rsid w:val="00C64F08"/>
    <w:rsid w:val="00C65EDC"/>
    <w:rsid w:val="00C77A4F"/>
    <w:rsid w:val="00C846C5"/>
    <w:rsid w:val="00C85AF8"/>
    <w:rsid w:val="00C874D4"/>
    <w:rsid w:val="00C92E07"/>
    <w:rsid w:val="00CA4EA7"/>
    <w:rsid w:val="00CA4FA0"/>
    <w:rsid w:val="00CB1DD8"/>
    <w:rsid w:val="00CB30A3"/>
    <w:rsid w:val="00CC1A6D"/>
    <w:rsid w:val="00CC22D8"/>
    <w:rsid w:val="00CC437A"/>
    <w:rsid w:val="00CC5B56"/>
    <w:rsid w:val="00CC628B"/>
    <w:rsid w:val="00CE013D"/>
    <w:rsid w:val="00CE44EE"/>
    <w:rsid w:val="00CF00BD"/>
    <w:rsid w:val="00CF1A03"/>
    <w:rsid w:val="00CF3FA9"/>
    <w:rsid w:val="00CF4F60"/>
    <w:rsid w:val="00D0638B"/>
    <w:rsid w:val="00D120FC"/>
    <w:rsid w:val="00D13F67"/>
    <w:rsid w:val="00D14DBE"/>
    <w:rsid w:val="00D209F0"/>
    <w:rsid w:val="00D33258"/>
    <w:rsid w:val="00D41462"/>
    <w:rsid w:val="00D55C65"/>
    <w:rsid w:val="00D56F47"/>
    <w:rsid w:val="00D5719A"/>
    <w:rsid w:val="00D57795"/>
    <w:rsid w:val="00D6359F"/>
    <w:rsid w:val="00D661DB"/>
    <w:rsid w:val="00D66BC1"/>
    <w:rsid w:val="00D74DBF"/>
    <w:rsid w:val="00D77339"/>
    <w:rsid w:val="00D8027C"/>
    <w:rsid w:val="00D8733E"/>
    <w:rsid w:val="00D902E0"/>
    <w:rsid w:val="00D90AC3"/>
    <w:rsid w:val="00D95672"/>
    <w:rsid w:val="00D957BA"/>
    <w:rsid w:val="00D96B89"/>
    <w:rsid w:val="00DA6CE9"/>
    <w:rsid w:val="00DB26BC"/>
    <w:rsid w:val="00DB4C7B"/>
    <w:rsid w:val="00DB51BF"/>
    <w:rsid w:val="00DB5421"/>
    <w:rsid w:val="00DB701F"/>
    <w:rsid w:val="00DC38CE"/>
    <w:rsid w:val="00DD242E"/>
    <w:rsid w:val="00DD32BB"/>
    <w:rsid w:val="00DD3AC8"/>
    <w:rsid w:val="00DD66A0"/>
    <w:rsid w:val="00DE1B35"/>
    <w:rsid w:val="00DE777C"/>
    <w:rsid w:val="00DF5FE8"/>
    <w:rsid w:val="00DF7C35"/>
    <w:rsid w:val="00E00297"/>
    <w:rsid w:val="00E0532D"/>
    <w:rsid w:val="00E12528"/>
    <w:rsid w:val="00E12838"/>
    <w:rsid w:val="00E14DAB"/>
    <w:rsid w:val="00E2528A"/>
    <w:rsid w:val="00E30F3A"/>
    <w:rsid w:val="00E348EB"/>
    <w:rsid w:val="00E34FEB"/>
    <w:rsid w:val="00E365BF"/>
    <w:rsid w:val="00E36A8D"/>
    <w:rsid w:val="00E4050B"/>
    <w:rsid w:val="00E41375"/>
    <w:rsid w:val="00E5615F"/>
    <w:rsid w:val="00E574A9"/>
    <w:rsid w:val="00E57D47"/>
    <w:rsid w:val="00E63B4B"/>
    <w:rsid w:val="00E74429"/>
    <w:rsid w:val="00E91EB2"/>
    <w:rsid w:val="00EA4D14"/>
    <w:rsid w:val="00EB4A75"/>
    <w:rsid w:val="00ED0260"/>
    <w:rsid w:val="00ED5A53"/>
    <w:rsid w:val="00ED6BFC"/>
    <w:rsid w:val="00ED76B9"/>
    <w:rsid w:val="00EE4F82"/>
    <w:rsid w:val="00EF2971"/>
    <w:rsid w:val="00EF2C22"/>
    <w:rsid w:val="00F04C0B"/>
    <w:rsid w:val="00F051D7"/>
    <w:rsid w:val="00F105C4"/>
    <w:rsid w:val="00F130F3"/>
    <w:rsid w:val="00F35B72"/>
    <w:rsid w:val="00F37B63"/>
    <w:rsid w:val="00F401C6"/>
    <w:rsid w:val="00F45001"/>
    <w:rsid w:val="00F54D5E"/>
    <w:rsid w:val="00F6775A"/>
    <w:rsid w:val="00F771A3"/>
    <w:rsid w:val="00F77513"/>
    <w:rsid w:val="00F81F6C"/>
    <w:rsid w:val="00F83A23"/>
    <w:rsid w:val="00F8676F"/>
    <w:rsid w:val="00F87400"/>
    <w:rsid w:val="00F91169"/>
    <w:rsid w:val="00F92D30"/>
    <w:rsid w:val="00F9415D"/>
    <w:rsid w:val="00FA17DD"/>
    <w:rsid w:val="00FA3C02"/>
    <w:rsid w:val="00FA593B"/>
    <w:rsid w:val="00FA64B2"/>
    <w:rsid w:val="00FB17B5"/>
    <w:rsid w:val="00FB406E"/>
    <w:rsid w:val="00FC0DD2"/>
    <w:rsid w:val="00FC3C04"/>
    <w:rsid w:val="00FD753B"/>
    <w:rsid w:val="00FE5FFA"/>
    <w:rsid w:val="00FE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FEA664"/>
  <w15:chartTrackingRefBased/>
  <w15:docId w15:val="{9044308C-8CC6-41AB-936F-0A40D2615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caps/>
      <w:sz w:val="24"/>
      <w:lang w:val="lt-LT"/>
    </w:rPr>
  </w:style>
  <w:style w:type="paragraph" w:styleId="Antrat1">
    <w:name w:val="heading 1"/>
    <w:basedOn w:val="prastasis"/>
    <w:next w:val="prastasis"/>
    <w:qFormat/>
    <w:pPr>
      <w:keepNext/>
      <w:ind w:left="-540" w:firstLine="540"/>
      <w:jc w:val="center"/>
      <w:outlineLvl w:val="0"/>
    </w:pPr>
    <w:rPr>
      <w:rFonts w:ascii="TimesLT" w:hAnsi="TimesLT"/>
      <w:b/>
      <w:caps w:val="0"/>
      <w:sz w:val="28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b/>
      <w:bCs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0442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pPr>
      <w:jc w:val="both"/>
    </w:pPr>
    <w:rPr>
      <w:lang w:val="x-none"/>
    </w:rPr>
  </w:style>
  <w:style w:type="character" w:styleId="Hipersaitas">
    <w:name w:val="Hyperlink"/>
    <w:semiHidden/>
    <w:rPr>
      <w:color w:val="0000FF"/>
      <w:u w:val="single"/>
    </w:rPr>
  </w:style>
  <w:style w:type="character" w:styleId="Perirtashipersaitas">
    <w:name w:val="FollowedHyperlink"/>
    <w:semiHidden/>
    <w:rPr>
      <w:color w:val="800080"/>
      <w:u w:val="single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  <w:rPr>
      <w:lang w:val="x-none"/>
    </w:r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semiHidden/>
  </w:style>
  <w:style w:type="paragraph" w:styleId="Pagrindiniotekstotrauka">
    <w:name w:val="Body Text Indent"/>
    <w:basedOn w:val="prastasis"/>
    <w:semiHidden/>
    <w:pPr>
      <w:ind w:firstLine="720"/>
      <w:jc w:val="both"/>
    </w:pPr>
    <w:rPr>
      <w:caps w:val="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7008"/>
    <w:rPr>
      <w:rFonts w:ascii="Tahoma" w:hAnsi="Tahoma"/>
      <w:sz w:val="16"/>
      <w:szCs w:val="16"/>
      <w:lang w:val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837008"/>
    <w:rPr>
      <w:rFonts w:ascii="Tahoma" w:hAnsi="Tahoma" w:cs="Tahoma"/>
      <w:caps/>
      <w:sz w:val="16"/>
      <w:szCs w:val="16"/>
      <w:lang w:eastAsia="en-US"/>
    </w:rPr>
  </w:style>
  <w:style w:type="character" w:customStyle="1" w:styleId="PagrindinistekstasDiagrama">
    <w:name w:val="Pagrindinis tekstas Diagrama"/>
    <w:link w:val="Pagrindinistekstas"/>
    <w:semiHidden/>
    <w:rsid w:val="00CC437A"/>
    <w:rPr>
      <w:caps/>
      <w:sz w:val="24"/>
      <w:lang w:eastAsia="en-US"/>
    </w:rPr>
  </w:style>
  <w:style w:type="character" w:customStyle="1" w:styleId="AntratsDiagrama">
    <w:name w:val="Antraštės Diagrama"/>
    <w:link w:val="Antrats"/>
    <w:uiPriority w:val="99"/>
    <w:rsid w:val="00655CE1"/>
    <w:rPr>
      <w:caps/>
      <w:sz w:val="24"/>
      <w:lang w:eastAsia="en-US"/>
    </w:rPr>
  </w:style>
  <w:style w:type="character" w:customStyle="1" w:styleId="Antrat3Diagrama">
    <w:name w:val="Antraštė 3 Diagrama"/>
    <w:link w:val="Antrat3"/>
    <w:uiPriority w:val="9"/>
    <w:semiHidden/>
    <w:rsid w:val="00204420"/>
    <w:rPr>
      <w:rFonts w:ascii="Cambria" w:eastAsia="Times New Roman" w:hAnsi="Cambria" w:cs="Times New Roman"/>
      <w:b/>
      <w:bCs/>
      <w:caps/>
      <w:sz w:val="26"/>
      <w:szCs w:val="26"/>
      <w:lang w:eastAsia="en-US"/>
    </w:rPr>
  </w:style>
  <w:style w:type="paragraph" w:styleId="Antrat">
    <w:name w:val="caption"/>
    <w:basedOn w:val="prastasis"/>
    <w:next w:val="prastasis"/>
    <w:qFormat/>
    <w:rsid w:val="00204420"/>
    <w:pPr>
      <w:jc w:val="center"/>
    </w:pPr>
    <w:rPr>
      <w:b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E12528"/>
    <w:pPr>
      <w:spacing w:after="120" w:line="480" w:lineRule="auto"/>
      <w:ind w:left="360"/>
    </w:pPr>
  </w:style>
  <w:style w:type="character" w:customStyle="1" w:styleId="Pagrindiniotekstotrauka2Diagrama">
    <w:name w:val="Pagrindinio teksto įtrauka 2 Diagrama"/>
    <w:link w:val="Pagrindiniotekstotrauka2"/>
    <w:uiPriority w:val="99"/>
    <w:semiHidden/>
    <w:rsid w:val="00E12528"/>
    <w:rPr>
      <w:caps/>
      <w:sz w:val="24"/>
      <w:lang w:val="lt-LT"/>
    </w:rPr>
  </w:style>
  <w:style w:type="paragraph" w:styleId="Puslapioinaostekstas">
    <w:name w:val="footnote text"/>
    <w:basedOn w:val="prastasis"/>
    <w:link w:val="PuslapioinaostekstasDiagrama"/>
    <w:semiHidden/>
    <w:rsid w:val="00151191"/>
    <w:rPr>
      <w:sz w:val="20"/>
    </w:rPr>
  </w:style>
  <w:style w:type="character" w:customStyle="1" w:styleId="PuslapioinaostekstasDiagrama">
    <w:name w:val="Puslapio išnašos tekstas Diagrama"/>
    <w:link w:val="Puslapioinaostekstas"/>
    <w:semiHidden/>
    <w:rsid w:val="00151191"/>
    <w:rPr>
      <w:caps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4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Nacionalin&#279;%20&#382;em&#279;s%20tarnyb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EF3922F-C72C-42AC-89FE-3C7472AA042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Nacionalinė žemės tarnyb1</Template>
  <TotalTime>1</TotalTime>
  <Pages>2</Pages>
  <Words>3173</Words>
  <Characters>1809</Characters>
  <Application>Microsoft Office Word</Application>
  <DocSecurity>0</DocSecurity>
  <Lines>15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Zemetvarkos ir teises departamentas</Company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ZUD</dc:creator>
  <cp:keywords/>
  <cp:lastModifiedBy>Inga Kanapeckienė</cp:lastModifiedBy>
  <cp:revision>2</cp:revision>
  <cp:lastPrinted>2024-12-05T09:31:00Z</cp:lastPrinted>
  <dcterms:created xsi:type="dcterms:W3CDTF">2026-01-21T12:03:00Z</dcterms:created>
  <dcterms:modified xsi:type="dcterms:W3CDTF">2026-01-21T12:03:00Z</dcterms:modified>
</cp:coreProperties>
</file>