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471A2" w14:textId="35170270" w:rsidR="00CE013D" w:rsidRPr="00D33258" w:rsidRDefault="00594B0C" w:rsidP="006C0393">
      <w:pPr>
        <w:jc w:val="center"/>
        <w:rPr>
          <w:sz w:val="10"/>
        </w:rPr>
      </w:pPr>
      <w:r w:rsidRPr="004E3F4F">
        <w:rPr>
          <w:b/>
          <w:caps w:val="0"/>
          <w:noProof/>
          <w:sz w:val="20"/>
          <w:lang w:eastAsia="lt-LT"/>
        </w:rPr>
        <w:drawing>
          <wp:inline distT="0" distB="0" distL="0" distR="0" wp14:anchorId="1A422884" wp14:editId="52A59376">
            <wp:extent cx="542925" cy="609600"/>
            <wp:effectExtent l="0" t="0" r="0" b="0"/>
            <wp:docPr id="1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E8156A" w14:textId="77777777" w:rsidR="00C92E07" w:rsidRPr="009A0723" w:rsidRDefault="00C92E07" w:rsidP="006C0393">
      <w:pPr>
        <w:jc w:val="center"/>
        <w:rPr>
          <w:sz w:val="20"/>
        </w:rPr>
      </w:pPr>
    </w:p>
    <w:tbl>
      <w:tblPr>
        <w:tblW w:w="9772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9772"/>
      </w:tblGrid>
      <w:tr w:rsidR="00CE013D" w:rsidRPr="00D33258" w14:paraId="45F44DAB" w14:textId="77777777">
        <w:trPr>
          <w:cantSplit/>
          <w:trHeight w:val="1074"/>
        </w:trPr>
        <w:tc>
          <w:tcPr>
            <w:tcW w:w="9772" w:type="dxa"/>
          </w:tcPr>
          <w:tbl>
            <w:tblPr>
              <w:tblpPr w:leftFromText="180" w:rightFromText="180" w:vertAnchor="text" w:tblpY="-329"/>
              <w:tblOverlap w:val="never"/>
              <w:tblW w:w="9498" w:type="dxa"/>
              <w:tblLayout w:type="fixed"/>
              <w:tblLook w:val="0000" w:firstRow="0" w:lastRow="0" w:firstColumn="0" w:lastColumn="0" w:noHBand="0" w:noVBand="0"/>
            </w:tblPr>
            <w:tblGrid>
              <w:gridCol w:w="9498"/>
            </w:tblGrid>
            <w:tr w:rsidR="00B52D8A" w:rsidRPr="00D33258" w14:paraId="28BD9042" w14:textId="77777777" w:rsidTr="00B52D8A">
              <w:trPr>
                <w:cantSplit/>
              </w:trPr>
              <w:tc>
                <w:tcPr>
                  <w:tcW w:w="9498" w:type="dxa"/>
                </w:tcPr>
                <w:p w14:paraId="678A5ADF" w14:textId="77777777" w:rsidR="004E3F4F" w:rsidRPr="00412BEC" w:rsidRDefault="004E3F4F" w:rsidP="004E3F4F">
                  <w:pPr>
                    <w:jc w:val="center"/>
                    <w:rPr>
                      <w:b/>
                      <w:caps w:val="0"/>
                      <w:lang w:val="pt-BR"/>
                    </w:rPr>
                  </w:pPr>
                  <w:r w:rsidRPr="004E3F4F">
                    <w:rPr>
                      <w:b/>
                      <w:caps w:val="0"/>
                    </w:rPr>
                    <w:t>Š</w:t>
                  </w:r>
                  <w:r w:rsidRPr="00412BEC">
                    <w:rPr>
                      <w:b/>
                      <w:caps w:val="0"/>
                      <w:lang w:val="pt-BR"/>
                    </w:rPr>
                    <w:t>AKIŲ RAJONO SAVIVALDYBĖS TARYBA</w:t>
                  </w:r>
                </w:p>
                <w:p w14:paraId="41CD1546" w14:textId="77777777" w:rsidR="004E3F4F" w:rsidRPr="00412BEC" w:rsidRDefault="004E3F4F" w:rsidP="004E3F4F">
                  <w:pPr>
                    <w:jc w:val="center"/>
                    <w:rPr>
                      <w:b/>
                      <w:caps w:val="0"/>
                      <w:lang w:val="pt-BR"/>
                    </w:rPr>
                  </w:pPr>
                </w:p>
                <w:p w14:paraId="24533FA6" w14:textId="77777777" w:rsidR="00B52D8A" w:rsidRPr="00D33258" w:rsidRDefault="004E3F4F" w:rsidP="004E3F4F">
                  <w:pPr>
                    <w:keepNext/>
                    <w:jc w:val="center"/>
                    <w:outlineLvl w:val="2"/>
                    <w:rPr>
                      <w:szCs w:val="24"/>
                    </w:rPr>
                  </w:pPr>
                  <w:r w:rsidRPr="00412BEC">
                    <w:rPr>
                      <w:b/>
                      <w:bCs/>
                      <w:caps w:val="0"/>
                      <w:lang w:val="pt-BR"/>
                    </w:rPr>
                    <w:t>SPRENDIMAS</w:t>
                  </w:r>
                </w:p>
              </w:tc>
            </w:tr>
          </w:tbl>
          <w:p w14:paraId="0B53FC5C" w14:textId="77777777" w:rsidR="003D28FB" w:rsidRDefault="003D28FB" w:rsidP="003D28FB">
            <w:pPr>
              <w:jc w:val="center"/>
              <w:rPr>
                <w:b/>
                <w:caps w:val="0"/>
              </w:rPr>
            </w:pPr>
            <w:bookmarkStart w:id="0" w:name="_Hlk184291257"/>
            <w:r>
              <w:rPr>
                <w:b/>
                <w:caps w:val="0"/>
              </w:rPr>
              <w:t xml:space="preserve">DĖL </w:t>
            </w:r>
            <w:r w:rsidRPr="003011CB">
              <w:rPr>
                <w:b/>
                <w:caps w:val="0"/>
              </w:rPr>
              <w:t>VALSTYBINĖS ŽEMĖS ŪKIO PASKIRTIES ŽEMĖS SKLY</w:t>
            </w:r>
            <w:r>
              <w:rPr>
                <w:b/>
                <w:caps w:val="0"/>
              </w:rPr>
              <w:t xml:space="preserve">PO, </w:t>
            </w:r>
          </w:p>
          <w:p w14:paraId="30051ABB" w14:textId="06431A5E" w:rsidR="003D28FB" w:rsidRDefault="003D28FB" w:rsidP="003D28FB">
            <w:pPr>
              <w:jc w:val="center"/>
              <w:rPr>
                <w:b/>
                <w:caps w:val="0"/>
              </w:rPr>
            </w:pPr>
            <w:r>
              <w:rPr>
                <w:b/>
                <w:caps w:val="0"/>
              </w:rPr>
              <w:t>KADASTRO NR. 84</w:t>
            </w:r>
            <w:r w:rsidR="00C41944">
              <w:rPr>
                <w:b/>
                <w:caps w:val="0"/>
              </w:rPr>
              <w:t>4</w:t>
            </w:r>
            <w:r w:rsidR="00412BEC">
              <w:rPr>
                <w:b/>
                <w:caps w:val="0"/>
              </w:rPr>
              <w:t>0</w:t>
            </w:r>
            <w:r>
              <w:rPr>
                <w:b/>
                <w:caps w:val="0"/>
              </w:rPr>
              <w:t>/000</w:t>
            </w:r>
            <w:r w:rsidR="003B6EBC">
              <w:rPr>
                <w:b/>
                <w:caps w:val="0"/>
              </w:rPr>
              <w:t>5</w:t>
            </w:r>
            <w:r w:rsidR="003B3D80">
              <w:rPr>
                <w:b/>
                <w:caps w:val="0"/>
              </w:rPr>
              <w:t>:</w:t>
            </w:r>
            <w:r w:rsidR="002763CA">
              <w:rPr>
                <w:b/>
                <w:caps w:val="0"/>
              </w:rPr>
              <w:t>4</w:t>
            </w:r>
            <w:r w:rsidR="003B6EBC">
              <w:rPr>
                <w:b/>
                <w:caps w:val="0"/>
              </w:rPr>
              <w:t>72</w:t>
            </w:r>
            <w:r w:rsidR="004F6672">
              <w:rPr>
                <w:b/>
                <w:caps w:val="0"/>
              </w:rPr>
              <w:t xml:space="preserve">, </w:t>
            </w:r>
            <w:r>
              <w:rPr>
                <w:b/>
                <w:caps w:val="0"/>
              </w:rPr>
              <w:t>ESANČIO</w:t>
            </w:r>
            <w:r w:rsidR="000F1FEA">
              <w:rPr>
                <w:b/>
                <w:caps w:val="0"/>
              </w:rPr>
              <w:t xml:space="preserve"> </w:t>
            </w:r>
            <w:r w:rsidR="00C41944">
              <w:rPr>
                <w:b/>
                <w:caps w:val="0"/>
              </w:rPr>
              <w:t>GRIŠKABŪDŽIO</w:t>
            </w:r>
            <w:r w:rsidR="004E3F4F">
              <w:rPr>
                <w:b/>
                <w:caps w:val="0"/>
              </w:rPr>
              <w:t xml:space="preserve"> MIESTELYJE</w:t>
            </w:r>
            <w:r>
              <w:rPr>
                <w:b/>
                <w:caps w:val="0"/>
              </w:rPr>
              <w:t xml:space="preserve">, </w:t>
            </w:r>
          </w:p>
          <w:p w14:paraId="4EDF5272" w14:textId="75F5C82A" w:rsidR="003D28FB" w:rsidRDefault="00C41944" w:rsidP="003D28FB">
            <w:pPr>
              <w:jc w:val="center"/>
              <w:rPr>
                <w:b/>
                <w:caps w:val="0"/>
              </w:rPr>
            </w:pPr>
            <w:r>
              <w:rPr>
                <w:b/>
                <w:caps w:val="0"/>
              </w:rPr>
              <w:t>GRIŠKABŪDŽIO</w:t>
            </w:r>
            <w:r w:rsidR="003D28FB">
              <w:rPr>
                <w:b/>
                <w:caps w:val="0"/>
              </w:rPr>
              <w:t xml:space="preserve"> SENIŪNIJOJE, ŠAKIŲ RAJON</w:t>
            </w:r>
            <w:r w:rsidR="00FA17DD">
              <w:rPr>
                <w:b/>
                <w:caps w:val="0"/>
              </w:rPr>
              <w:t xml:space="preserve">O </w:t>
            </w:r>
            <w:r w:rsidR="003D28FB">
              <w:rPr>
                <w:b/>
                <w:caps w:val="0"/>
              </w:rPr>
              <w:t>SAVIVALDYBĖJE,</w:t>
            </w:r>
            <w:r w:rsidR="003D28FB" w:rsidRPr="003011CB">
              <w:rPr>
                <w:b/>
                <w:caps w:val="0"/>
              </w:rPr>
              <w:t xml:space="preserve"> </w:t>
            </w:r>
          </w:p>
          <w:p w14:paraId="686AC96F" w14:textId="723AF48D" w:rsidR="003D28FB" w:rsidRDefault="003D28FB" w:rsidP="003D28FB">
            <w:pPr>
              <w:jc w:val="center"/>
              <w:rPr>
                <w:b/>
                <w:caps w:val="0"/>
              </w:rPr>
            </w:pPr>
            <w:r>
              <w:rPr>
                <w:b/>
                <w:caps w:val="0"/>
              </w:rPr>
              <w:t>NUOMOS</w:t>
            </w:r>
            <w:r w:rsidRPr="003011CB">
              <w:rPr>
                <w:b/>
                <w:caps w:val="0"/>
              </w:rPr>
              <w:t xml:space="preserve"> </w:t>
            </w:r>
            <w:bookmarkStart w:id="1" w:name="_Hlk218672146"/>
            <w:r w:rsidR="003B6EBC">
              <w:rPr>
                <w:b/>
                <w:caps w:val="0"/>
              </w:rPr>
              <w:t>R</w:t>
            </w:r>
            <w:r w:rsidR="00716405">
              <w:rPr>
                <w:b/>
                <w:caps w:val="0"/>
              </w:rPr>
              <w:t xml:space="preserve">. </w:t>
            </w:r>
            <w:r w:rsidR="003B6EBC">
              <w:rPr>
                <w:b/>
                <w:caps w:val="0"/>
              </w:rPr>
              <w:t>B</w:t>
            </w:r>
            <w:r w:rsidR="00716405">
              <w:rPr>
                <w:b/>
                <w:caps w:val="0"/>
              </w:rPr>
              <w:t>.</w:t>
            </w:r>
            <w:bookmarkEnd w:id="0"/>
            <w:r w:rsidR="00716405">
              <w:rPr>
                <w:b/>
                <w:caps w:val="0"/>
              </w:rPr>
              <w:t xml:space="preserve"> (DUOMENYS NESKELBIAMI)</w:t>
            </w:r>
            <w:bookmarkEnd w:id="1"/>
          </w:p>
          <w:p w14:paraId="63BEA859" w14:textId="6219E05F" w:rsidR="00204420" w:rsidRPr="00D33258" w:rsidRDefault="00E30F3A" w:rsidP="006C0393">
            <w:pPr>
              <w:pStyle w:val="Antrat3"/>
              <w:contextualSpacing/>
              <w:jc w:val="center"/>
              <w:rPr>
                <w:rFonts w:ascii="Times New Roman" w:hAnsi="Times New Roman"/>
                <w:b w:val="0"/>
                <w:sz w:val="24"/>
                <w:lang w:val="lt-LT"/>
              </w:rPr>
            </w:pPr>
            <w:r w:rsidRPr="00D33258">
              <w:rPr>
                <w:rFonts w:ascii="Times New Roman" w:hAnsi="Times New Roman"/>
                <w:b w:val="0"/>
                <w:caps w:val="0"/>
                <w:sz w:val="24"/>
                <w:lang w:val="lt-LT"/>
              </w:rPr>
              <w:t>20</w:t>
            </w:r>
            <w:r w:rsidR="001E7989">
              <w:rPr>
                <w:rFonts w:ascii="Times New Roman" w:hAnsi="Times New Roman"/>
                <w:b w:val="0"/>
                <w:caps w:val="0"/>
                <w:sz w:val="24"/>
                <w:lang w:val="lt-LT"/>
              </w:rPr>
              <w:t>2</w:t>
            </w:r>
            <w:r w:rsidR="002763CA">
              <w:rPr>
                <w:rFonts w:ascii="Times New Roman" w:hAnsi="Times New Roman"/>
                <w:b w:val="0"/>
                <w:caps w:val="0"/>
                <w:sz w:val="24"/>
                <w:lang w:val="lt-LT"/>
              </w:rPr>
              <w:t>6</w:t>
            </w:r>
            <w:r w:rsidRPr="00D33258">
              <w:rPr>
                <w:rFonts w:ascii="Times New Roman" w:hAnsi="Times New Roman"/>
                <w:b w:val="0"/>
                <w:caps w:val="0"/>
                <w:sz w:val="24"/>
                <w:lang w:val="lt-LT"/>
              </w:rPr>
              <w:t xml:space="preserve"> m.</w:t>
            </w:r>
            <w:r w:rsidR="00E91EB2">
              <w:rPr>
                <w:rFonts w:ascii="Times New Roman" w:hAnsi="Times New Roman"/>
                <w:b w:val="0"/>
                <w:caps w:val="0"/>
                <w:sz w:val="24"/>
                <w:lang w:val="lt-LT"/>
              </w:rPr>
              <w:t xml:space="preserve"> </w:t>
            </w:r>
            <w:r w:rsidR="002763CA">
              <w:rPr>
                <w:rFonts w:ascii="Times New Roman" w:hAnsi="Times New Roman"/>
                <w:b w:val="0"/>
                <w:caps w:val="0"/>
                <w:sz w:val="24"/>
                <w:lang w:val="lt-LT"/>
              </w:rPr>
              <w:t>vasario</w:t>
            </w:r>
            <w:r w:rsidR="00412BEC">
              <w:rPr>
                <w:rFonts w:ascii="Times New Roman" w:hAnsi="Times New Roman"/>
                <w:b w:val="0"/>
                <w:caps w:val="0"/>
                <w:sz w:val="24"/>
                <w:lang w:val="lt-LT"/>
              </w:rPr>
              <w:t xml:space="preserve"> </w:t>
            </w:r>
            <w:r w:rsidR="009A0723">
              <w:rPr>
                <w:rFonts w:ascii="Times New Roman" w:hAnsi="Times New Roman"/>
                <w:b w:val="0"/>
                <w:caps w:val="0"/>
                <w:sz w:val="24"/>
                <w:lang w:val="lt-LT"/>
              </w:rPr>
              <w:t>13</w:t>
            </w:r>
            <w:r w:rsidR="00E91EB2">
              <w:rPr>
                <w:rFonts w:ascii="Times New Roman" w:hAnsi="Times New Roman"/>
                <w:b w:val="0"/>
                <w:caps w:val="0"/>
                <w:sz w:val="24"/>
                <w:lang w:val="lt-LT"/>
              </w:rPr>
              <w:t xml:space="preserve"> </w:t>
            </w:r>
            <w:r w:rsidRPr="00D33258">
              <w:rPr>
                <w:rFonts w:ascii="Times New Roman" w:hAnsi="Times New Roman"/>
                <w:b w:val="0"/>
                <w:caps w:val="0"/>
                <w:sz w:val="24"/>
                <w:lang w:val="lt-LT"/>
              </w:rPr>
              <w:t>d.</w:t>
            </w:r>
            <w:r w:rsidR="00204420" w:rsidRPr="00D33258">
              <w:rPr>
                <w:rFonts w:ascii="Times New Roman" w:hAnsi="Times New Roman"/>
                <w:b w:val="0"/>
                <w:caps w:val="0"/>
                <w:sz w:val="24"/>
                <w:lang w:val="lt-LT"/>
              </w:rPr>
              <w:t xml:space="preserve"> Nr. </w:t>
            </w:r>
            <w:r w:rsidR="00F130F3">
              <w:rPr>
                <w:rFonts w:ascii="Times New Roman" w:hAnsi="Times New Roman"/>
                <w:b w:val="0"/>
                <w:caps w:val="0"/>
                <w:sz w:val="24"/>
                <w:lang w:val="lt-LT"/>
              </w:rPr>
              <w:t>TSP-</w:t>
            </w:r>
            <w:r w:rsidR="00E27DBB">
              <w:rPr>
                <w:rFonts w:ascii="Times New Roman" w:hAnsi="Times New Roman"/>
                <w:b w:val="0"/>
                <w:caps w:val="0"/>
                <w:sz w:val="24"/>
                <w:lang w:val="lt-LT"/>
              </w:rPr>
              <w:t>7</w:t>
            </w:r>
          </w:p>
          <w:p w14:paraId="244D564B" w14:textId="77777777" w:rsidR="00CE013D" w:rsidRPr="00D33258" w:rsidRDefault="00A36642" w:rsidP="006C0393">
            <w:pPr>
              <w:jc w:val="center"/>
              <w:rPr>
                <w:b/>
                <w:szCs w:val="24"/>
              </w:rPr>
            </w:pPr>
            <w:r>
              <w:rPr>
                <w:caps w:val="0"/>
              </w:rPr>
              <w:t>Šakiai</w:t>
            </w:r>
          </w:p>
        </w:tc>
      </w:tr>
    </w:tbl>
    <w:p w14:paraId="48546B78" w14:textId="77777777" w:rsidR="00057EC3" w:rsidRPr="00D33258" w:rsidRDefault="00057EC3" w:rsidP="006C0393">
      <w:pPr>
        <w:pStyle w:val="Antrats"/>
        <w:widowControl w:val="0"/>
        <w:tabs>
          <w:tab w:val="clear" w:pos="4153"/>
          <w:tab w:val="clear" w:pos="8306"/>
        </w:tabs>
        <w:jc w:val="both"/>
        <w:rPr>
          <w:caps w:val="0"/>
          <w:lang w:val="lt-LT"/>
        </w:rPr>
      </w:pPr>
    </w:p>
    <w:p w14:paraId="69ABA5F8" w14:textId="51E7BFA5" w:rsidR="00057EC3" w:rsidRPr="00D902E0" w:rsidRDefault="00057EC3" w:rsidP="0077163A">
      <w:pPr>
        <w:spacing w:line="276" w:lineRule="auto"/>
        <w:ind w:firstLine="720"/>
        <w:jc w:val="both"/>
        <w:rPr>
          <w:caps w:val="0"/>
          <w:szCs w:val="24"/>
        </w:rPr>
      </w:pPr>
      <w:r w:rsidRPr="00D902E0">
        <w:rPr>
          <w:caps w:val="0"/>
          <w:szCs w:val="24"/>
        </w:rPr>
        <w:t>Vadovaudamasi</w:t>
      </w:r>
      <w:r w:rsidR="00572403" w:rsidRPr="00D902E0">
        <w:rPr>
          <w:caps w:val="0"/>
          <w:szCs w:val="24"/>
        </w:rPr>
        <w:t xml:space="preserve"> </w:t>
      </w:r>
      <w:r w:rsidR="00573D10" w:rsidRPr="00D902E0">
        <w:rPr>
          <w:caps w:val="0"/>
          <w:szCs w:val="24"/>
        </w:rPr>
        <w:t xml:space="preserve">Lietuvos Respublikos </w:t>
      </w:r>
      <w:r w:rsidR="006369E8" w:rsidRPr="00D902E0">
        <w:rPr>
          <w:caps w:val="0"/>
          <w:szCs w:val="24"/>
        </w:rPr>
        <w:t>v</w:t>
      </w:r>
      <w:r w:rsidR="00573D10" w:rsidRPr="00D902E0">
        <w:rPr>
          <w:caps w:val="0"/>
          <w:szCs w:val="24"/>
        </w:rPr>
        <w:t xml:space="preserve">ietos </w:t>
      </w:r>
      <w:r w:rsidR="006369E8" w:rsidRPr="00D902E0">
        <w:rPr>
          <w:caps w:val="0"/>
          <w:szCs w:val="24"/>
        </w:rPr>
        <w:t>s</w:t>
      </w:r>
      <w:r w:rsidR="00573D10" w:rsidRPr="00D902E0">
        <w:rPr>
          <w:caps w:val="0"/>
          <w:szCs w:val="24"/>
        </w:rPr>
        <w:t xml:space="preserve">avivaldos </w:t>
      </w:r>
      <w:r w:rsidR="006369E8" w:rsidRPr="00D902E0">
        <w:rPr>
          <w:caps w:val="0"/>
          <w:szCs w:val="24"/>
        </w:rPr>
        <w:t>į</w:t>
      </w:r>
      <w:r w:rsidR="00573D10" w:rsidRPr="00D902E0">
        <w:rPr>
          <w:caps w:val="0"/>
          <w:szCs w:val="24"/>
        </w:rPr>
        <w:t xml:space="preserve">statymo </w:t>
      </w:r>
      <w:r w:rsidR="00464440" w:rsidRPr="00B37BCD">
        <w:rPr>
          <w:caps w:val="0"/>
          <w:color w:val="000000" w:themeColor="text1"/>
          <w:szCs w:val="24"/>
        </w:rPr>
        <w:t xml:space="preserve">7 straipsnio 9 punktu, </w:t>
      </w:r>
      <w:r w:rsidR="00573D10" w:rsidRPr="00D902E0">
        <w:rPr>
          <w:caps w:val="0"/>
          <w:szCs w:val="24"/>
        </w:rPr>
        <w:t>15 straipsnio 2 dalies 20 punktu,</w:t>
      </w:r>
      <w:r w:rsidR="00573D10" w:rsidRPr="00D902E0">
        <w:rPr>
          <w:caps w:val="0"/>
          <w:szCs w:val="24"/>
          <w:lang w:eastAsia="lt-LT"/>
        </w:rPr>
        <w:t xml:space="preserve"> </w:t>
      </w:r>
      <w:bookmarkStart w:id="2" w:name="_Hlk159486419"/>
      <w:r w:rsidR="00573D10" w:rsidRPr="00D902E0">
        <w:rPr>
          <w:caps w:val="0"/>
          <w:szCs w:val="24"/>
          <w:lang w:eastAsia="lt-LT"/>
        </w:rPr>
        <w:t xml:space="preserve">Lietuvos Respublikos </w:t>
      </w:r>
      <w:r w:rsidR="0077163A">
        <w:rPr>
          <w:caps w:val="0"/>
          <w:szCs w:val="24"/>
          <w:lang w:eastAsia="lt-LT"/>
        </w:rPr>
        <w:t>ž</w:t>
      </w:r>
      <w:r w:rsidR="00573D10" w:rsidRPr="00D902E0">
        <w:rPr>
          <w:caps w:val="0"/>
          <w:szCs w:val="24"/>
          <w:lang w:eastAsia="lt-LT"/>
        </w:rPr>
        <w:t>emės</w:t>
      </w:r>
      <w:r w:rsidR="006369E8" w:rsidRPr="00D902E0">
        <w:rPr>
          <w:caps w:val="0"/>
          <w:szCs w:val="24"/>
          <w:lang w:eastAsia="lt-LT"/>
        </w:rPr>
        <w:t xml:space="preserve"> į</w:t>
      </w:r>
      <w:r w:rsidR="00573D10" w:rsidRPr="00D902E0">
        <w:rPr>
          <w:caps w:val="0"/>
          <w:szCs w:val="24"/>
          <w:lang w:eastAsia="lt-LT"/>
        </w:rPr>
        <w:t>statymo</w:t>
      </w:r>
      <w:r w:rsidR="00573D10" w:rsidRPr="00D902E0">
        <w:rPr>
          <w:iCs/>
          <w:caps w:val="0"/>
          <w:szCs w:val="24"/>
          <w:lang w:eastAsia="lt-LT"/>
        </w:rPr>
        <w:t xml:space="preserve"> </w:t>
      </w:r>
      <w:r w:rsidR="00464440" w:rsidRPr="00D902E0">
        <w:rPr>
          <w:iCs/>
          <w:caps w:val="0"/>
          <w:szCs w:val="24"/>
          <w:lang w:eastAsia="lt-LT"/>
        </w:rPr>
        <w:t xml:space="preserve">7 straipsnio 1 dalies 2 punktu, </w:t>
      </w:r>
      <w:r w:rsidR="00573D10" w:rsidRPr="00D902E0">
        <w:rPr>
          <w:iCs/>
          <w:caps w:val="0"/>
          <w:szCs w:val="24"/>
          <w:lang w:eastAsia="lt-LT"/>
        </w:rPr>
        <w:t xml:space="preserve">9 </w:t>
      </w:r>
      <w:r w:rsidR="006369E8" w:rsidRPr="00D902E0">
        <w:rPr>
          <w:iCs/>
          <w:caps w:val="0"/>
          <w:szCs w:val="24"/>
          <w:lang w:eastAsia="lt-LT"/>
        </w:rPr>
        <w:t>s</w:t>
      </w:r>
      <w:r w:rsidR="00573D10" w:rsidRPr="00D902E0">
        <w:rPr>
          <w:iCs/>
          <w:caps w:val="0"/>
          <w:szCs w:val="24"/>
          <w:lang w:eastAsia="lt-LT"/>
        </w:rPr>
        <w:t xml:space="preserve">traipsnio 1 </w:t>
      </w:r>
      <w:r w:rsidR="006369E8" w:rsidRPr="00D902E0">
        <w:rPr>
          <w:iCs/>
          <w:caps w:val="0"/>
          <w:szCs w:val="24"/>
          <w:lang w:eastAsia="lt-LT"/>
        </w:rPr>
        <w:t>d</w:t>
      </w:r>
      <w:r w:rsidR="00573D10" w:rsidRPr="00D902E0">
        <w:rPr>
          <w:iCs/>
          <w:caps w:val="0"/>
          <w:szCs w:val="24"/>
          <w:lang w:eastAsia="lt-LT"/>
        </w:rPr>
        <w:t xml:space="preserve">alies 1 </w:t>
      </w:r>
      <w:r w:rsidR="006369E8" w:rsidRPr="00D902E0">
        <w:rPr>
          <w:iCs/>
          <w:caps w:val="0"/>
          <w:szCs w:val="24"/>
          <w:lang w:eastAsia="lt-LT"/>
        </w:rPr>
        <w:t>p</w:t>
      </w:r>
      <w:r w:rsidR="00573D10" w:rsidRPr="00D902E0">
        <w:rPr>
          <w:iCs/>
          <w:caps w:val="0"/>
          <w:szCs w:val="24"/>
          <w:lang w:eastAsia="lt-LT"/>
        </w:rPr>
        <w:t>unktu</w:t>
      </w:r>
      <w:bookmarkEnd w:id="2"/>
      <w:r w:rsidR="00464440" w:rsidRPr="00D902E0">
        <w:rPr>
          <w:iCs/>
          <w:caps w:val="0"/>
          <w:szCs w:val="24"/>
          <w:lang w:eastAsia="lt-LT"/>
        </w:rPr>
        <w:t>, 3 dalimi,</w:t>
      </w:r>
      <w:r w:rsidR="00554FF5" w:rsidRPr="00D902E0">
        <w:rPr>
          <w:iCs/>
          <w:caps w:val="0"/>
          <w:szCs w:val="24"/>
          <w:lang w:eastAsia="lt-LT"/>
        </w:rPr>
        <w:t xml:space="preserve"> </w:t>
      </w:r>
      <w:r w:rsidR="00412BEC">
        <w:rPr>
          <w:caps w:val="0"/>
          <w:szCs w:val="24"/>
        </w:rPr>
        <w:t xml:space="preserve">8 dalies 1 punktu, </w:t>
      </w:r>
      <w:r w:rsidRPr="00D902E0">
        <w:rPr>
          <w:bCs/>
          <w:caps w:val="0"/>
          <w:szCs w:val="24"/>
        </w:rPr>
        <w:t>Valstybinės žemės ūkio paskirties žemės sklypų</w:t>
      </w:r>
      <w:r w:rsidR="005F71DA">
        <w:rPr>
          <w:bCs/>
          <w:caps w:val="0"/>
          <w:szCs w:val="24"/>
        </w:rPr>
        <w:t xml:space="preserve"> </w:t>
      </w:r>
      <w:r w:rsidRPr="00D902E0">
        <w:rPr>
          <w:bCs/>
          <w:caps w:val="0"/>
          <w:szCs w:val="24"/>
        </w:rPr>
        <w:t>nuomos taisykl</w:t>
      </w:r>
      <w:r w:rsidR="005260EC" w:rsidRPr="00D902E0">
        <w:rPr>
          <w:bCs/>
          <w:caps w:val="0"/>
          <w:szCs w:val="24"/>
        </w:rPr>
        <w:t>i</w:t>
      </w:r>
      <w:r w:rsidR="005F71DA">
        <w:rPr>
          <w:bCs/>
          <w:caps w:val="0"/>
          <w:szCs w:val="24"/>
        </w:rPr>
        <w:t>ų</w:t>
      </w:r>
      <w:r w:rsidRPr="00D902E0">
        <w:rPr>
          <w:bCs/>
          <w:caps w:val="0"/>
          <w:szCs w:val="24"/>
        </w:rPr>
        <w:t>, patvirtint</w:t>
      </w:r>
      <w:r w:rsidR="005F71DA">
        <w:rPr>
          <w:bCs/>
          <w:caps w:val="0"/>
          <w:szCs w:val="24"/>
        </w:rPr>
        <w:t>ų</w:t>
      </w:r>
      <w:r w:rsidRPr="00D902E0">
        <w:rPr>
          <w:bCs/>
          <w:caps w:val="0"/>
          <w:szCs w:val="24"/>
        </w:rPr>
        <w:t xml:space="preserve"> Lietuvos Respublikos Vyriausybės 2003 m. vasario 18 d. nutarimu Nr. 236 </w:t>
      </w:r>
      <w:r w:rsidR="00FA593B" w:rsidRPr="00D902E0">
        <w:rPr>
          <w:iCs/>
          <w:caps w:val="0"/>
          <w:szCs w:val="24"/>
        </w:rPr>
        <w:t>„Dėl valstybinės žemės ūkio paskirties žemės sklypų pardavimo ir nuomos“</w:t>
      </w:r>
      <w:r w:rsidR="006B6332" w:rsidRPr="00D902E0">
        <w:rPr>
          <w:iCs/>
          <w:caps w:val="0"/>
          <w:szCs w:val="24"/>
        </w:rPr>
        <w:t xml:space="preserve">, </w:t>
      </w:r>
      <w:r w:rsidR="00412BEC">
        <w:rPr>
          <w:iCs/>
          <w:caps w:val="0"/>
          <w:szCs w:val="24"/>
        </w:rPr>
        <w:t xml:space="preserve">2.4 papunkčiu, </w:t>
      </w:r>
      <w:r w:rsidR="00C41944">
        <w:rPr>
          <w:iCs/>
          <w:caps w:val="0"/>
          <w:szCs w:val="24"/>
        </w:rPr>
        <w:t>Griškabūdžio</w:t>
      </w:r>
      <w:r w:rsidR="00412BEC">
        <w:rPr>
          <w:iCs/>
          <w:caps w:val="0"/>
          <w:szCs w:val="24"/>
        </w:rPr>
        <w:t xml:space="preserve"> kadastro vietovės žemės reformos žemėtvarkos projektu, patvirtint</w:t>
      </w:r>
      <w:r w:rsidR="00E51390">
        <w:rPr>
          <w:iCs/>
          <w:caps w:val="0"/>
          <w:szCs w:val="24"/>
        </w:rPr>
        <w:t>u</w:t>
      </w:r>
      <w:r w:rsidR="00303752">
        <w:rPr>
          <w:iCs/>
          <w:caps w:val="0"/>
          <w:szCs w:val="24"/>
        </w:rPr>
        <w:t xml:space="preserve"> </w:t>
      </w:r>
      <w:r w:rsidR="00412BEC">
        <w:rPr>
          <w:iCs/>
          <w:caps w:val="0"/>
          <w:szCs w:val="24"/>
        </w:rPr>
        <w:t xml:space="preserve">Nacionalinės žemės tarnybos prie Aplinkos ministerijos Kauno apygardos žemės tvarkymo ir administravimo skyriaus vedėjo 2025 m. </w:t>
      </w:r>
      <w:r w:rsidR="00C41944">
        <w:rPr>
          <w:iCs/>
          <w:caps w:val="0"/>
          <w:szCs w:val="24"/>
        </w:rPr>
        <w:t>balandžio</w:t>
      </w:r>
      <w:r w:rsidR="00412BEC">
        <w:rPr>
          <w:iCs/>
          <w:caps w:val="0"/>
          <w:szCs w:val="24"/>
        </w:rPr>
        <w:t xml:space="preserve"> 2</w:t>
      </w:r>
      <w:r w:rsidR="00C41944">
        <w:rPr>
          <w:iCs/>
          <w:caps w:val="0"/>
          <w:szCs w:val="24"/>
        </w:rPr>
        <w:t>4</w:t>
      </w:r>
      <w:r w:rsidR="00412BEC">
        <w:rPr>
          <w:iCs/>
          <w:caps w:val="0"/>
          <w:szCs w:val="24"/>
        </w:rPr>
        <w:t xml:space="preserve"> d. įsakymu Nr. 3RKĮ-</w:t>
      </w:r>
      <w:r w:rsidR="00606767">
        <w:rPr>
          <w:iCs/>
          <w:caps w:val="0"/>
          <w:szCs w:val="24"/>
        </w:rPr>
        <w:t>396</w:t>
      </w:r>
      <w:r w:rsidR="00412BEC">
        <w:rPr>
          <w:iCs/>
          <w:caps w:val="0"/>
          <w:szCs w:val="24"/>
        </w:rPr>
        <w:t xml:space="preserve">-(15.3.6 E.) „Dėl </w:t>
      </w:r>
      <w:r w:rsidR="00303752">
        <w:rPr>
          <w:caps w:val="0"/>
          <w:szCs w:val="24"/>
        </w:rPr>
        <w:t xml:space="preserve">Marijampolės apskrities </w:t>
      </w:r>
      <w:r w:rsidR="00B37BCD">
        <w:rPr>
          <w:caps w:val="0"/>
          <w:szCs w:val="24"/>
        </w:rPr>
        <w:t xml:space="preserve">Šakių </w:t>
      </w:r>
      <w:r w:rsidR="00EF2971">
        <w:rPr>
          <w:caps w:val="0"/>
          <w:szCs w:val="24"/>
        </w:rPr>
        <w:t xml:space="preserve">rajono </w:t>
      </w:r>
      <w:r w:rsidR="00B37BCD">
        <w:rPr>
          <w:caps w:val="0"/>
          <w:szCs w:val="24"/>
        </w:rPr>
        <w:t xml:space="preserve">savivaldybės </w:t>
      </w:r>
      <w:r w:rsidR="00C41944">
        <w:rPr>
          <w:caps w:val="0"/>
          <w:szCs w:val="24"/>
        </w:rPr>
        <w:t>Griškabūdžio</w:t>
      </w:r>
      <w:r w:rsidR="00B37BCD">
        <w:rPr>
          <w:caps w:val="0"/>
          <w:szCs w:val="24"/>
        </w:rPr>
        <w:t xml:space="preserve"> seniūnijos </w:t>
      </w:r>
      <w:r w:rsidR="00C41944">
        <w:rPr>
          <w:caps w:val="0"/>
          <w:szCs w:val="24"/>
        </w:rPr>
        <w:t>Griškabūdžio</w:t>
      </w:r>
      <w:r w:rsidR="00B37BCD">
        <w:rPr>
          <w:caps w:val="0"/>
          <w:szCs w:val="24"/>
        </w:rPr>
        <w:t xml:space="preserve"> kadastro vietovės žemės reformos žemėtvarkos projekt</w:t>
      </w:r>
      <w:r w:rsidR="00606767">
        <w:rPr>
          <w:caps w:val="0"/>
          <w:szCs w:val="24"/>
        </w:rPr>
        <w:t>o</w:t>
      </w:r>
      <w:r w:rsidR="00B37BCD">
        <w:rPr>
          <w:caps w:val="0"/>
          <w:szCs w:val="24"/>
        </w:rPr>
        <w:t xml:space="preserve"> patvirtinimo“</w:t>
      </w:r>
      <w:r w:rsidR="0077163A">
        <w:rPr>
          <w:caps w:val="0"/>
          <w:szCs w:val="24"/>
        </w:rPr>
        <w:t>,</w:t>
      </w:r>
      <w:r w:rsidR="00B37BCD">
        <w:rPr>
          <w:caps w:val="0"/>
          <w:szCs w:val="24"/>
        </w:rPr>
        <w:t xml:space="preserve"> ir </w:t>
      </w:r>
      <w:r w:rsidRPr="00D902E0">
        <w:rPr>
          <w:caps w:val="0"/>
          <w:szCs w:val="24"/>
        </w:rPr>
        <w:t>atsižvelgdama</w:t>
      </w:r>
      <w:r w:rsidR="00572403" w:rsidRPr="00D902E0">
        <w:rPr>
          <w:caps w:val="0"/>
          <w:szCs w:val="24"/>
        </w:rPr>
        <w:t xml:space="preserve"> </w:t>
      </w:r>
      <w:r w:rsidRPr="00D902E0">
        <w:rPr>
          <w:caps w:val="0"/>
          <w:szCs w:val="24"/>
        </w:rPr>
        <w:t>į</w:t>
      </w:r>
      <w:r w:rsidR="00FA593B" w:rsidRPr="00D902E0">
        <w:rPr>
          <w:caps w:val="0"/>
          <w:szCs w:val="24"/>
        </w:rPr>
        <w:t xml:space="preserve"> </w:t>
      </w:r>
      <w:r w:rsidR="003B6EBC">
        <w:rPr>
          <w:caps w:val="0"/>
          <w:szCs w:val="24"/>
        </w:rPr>
        <w:t>R</w:t>
      </w:r>
      <w:r w:rsidR="00716405">
        <w:rPr>
          <w:caps w:val="0"/>
          <w:szCs w:val="24"/>
        </w:rPr>
        <w:t xml:space="preserve">. </w:t>
      </w:r>
      <w:r w:rsidR="003B6EBC">
        <w:rPr>
          <w:caps w:val="0"/>
          <w:szCs w:val="24"/>
        </w:rPr>
        <w:t>B</w:t>
      </w:r>
      <w:r w:rsidR="00716405">
        <w:rPr>
          <w:caps w:val="0"/>
          <w:szCs w:val="24"/>
        </w:rPr>
        <w:t>. (duomenys neskelbiami)</w:t>
      </w:r>
      <w:r w:rsidR="00D902E0" w:rsidRPr="00D902E0">
        <w:rPr>
          <w:caps w:val="0"/>
          <w:szCs w:val="24"/>
        </w:rPr>
        <w:t xml:space="preserve"> 202</w:t>
      </w:r>
      <w:r w:rsidR="00B37BCD">
        <w:rPr>
          <w:caps w:val="0"/>
          <w:szCs w:val="24"/>
        </w:rPr>
        <w:t>5</w:t>
      </w:r>
      <w:r w:rsidR="00D902E0" w:rsidRPr="00D902E0">
        <w:rPr>
          <w:caps w:val="0"/>
          <w:szCs w:val="24"/>
        </w:rPr>
        <w:t xml:space="preserve"> m</w:t>
      </w:r>
      <w:r w:rsidR="00A22659">
        <w:rPr>
          <w:caps w:val="0"/>
          <w:szCs w:val="24"/>
        </w:rPr>
        <w:t>.</w:t>
      </w:r>
      <w:r w:rsidR="00D902E0" w:rsidRPr="00D902E0">
        <w:rPr>
          <w:caps w:val="0"/>
          <w:szCs w:val="24"/>
        </w:rPr>
        <w:t xml:space="preserve"> </w:t>
      </w:r>
      <w:r w:rsidR="002763CA">
        <w:rPr>
          <w:caps w:val="0"/>
          <w:szCs w:val="24"/>
        </w:rPr>
        <w:t xml:space="preserve">gruodžio </w:t>
      </w:r>
      <w:r w:rsidR="003B6EBC">
        <w:rPr>
          <w:caps w:val="0"/>
          <w:szCs w:val="24"/>
        </w:rPr>
        <w:t>19</w:t>
      </w:r>
      <w:r w:rsidR="00D902E0" w:rsidRPr="00D902E0">
        <w:rPr>
          <w:caps w:val="0"/>
          <w:szCs w:val="24"/>
        </w:rPr>
        <w:t xml:space="preserve"> d. prašymą Nr</w:t>
      </w:r>
      <w:r w:rsidR="00D902E0" w:rsidRPr="001B1F4B">
        <w:rPr>
          <w:caps w:val="0"/>
          <w:szCs w:val="24"/>
        </w:rPr>
        <w:t xml:space="preserve">. </w:t>
      </w:r>
      <w:r w:rsidR="00D902E0" w:rsidRPr="00B02B81">
        <w:rPr>
          <w:caps w:val="0"/>
          <w:color w:val="000000" w:themeColor="text1"/>
          <w:szCs w:val="24"/>
        </w:rPr>
        <w:t>P-</w:t>
      </w:r>
      <w:r w:rsidR="002763CA">
        <w:rPr>
          <w:caps w:val="0"/>
          <w:color w:val="000000" w:themeColor="text1"/>
          <w:szCs w:val="24"/>
        </w:rPr>
        <w:t>21</w:t>
      </w:r>
      <w:r w:rsidR="003B6EBC">
        <w:rPr>
          <w:caps w:val="0"/>
          <w:color w:val="000000" w:themeColor="text1"/>
          <w:szCs w:val="24"/>
        </w:rPr>
        <w:t>11</w:t>
      </w:r>
      <w:r w:rsidR="00D902E0" w:rsidRPr="00B02B81">
        <w:rPr>
          <w:caps w:val="0"/>
          <w:color w:val="000000" w:themeColor="text1"/>
          <w:szCs w:val="24"/>
        </w:rPr>
        <w:t xml:space="preserve"> „</w:t>
      </w:r>
      <w:r w:rsidR="00D902E0" w:rsidRPr="00D902E0">
        <w:rPr>
          <w:caps w:val="0"/>
          <w:szCs w:val="24"/>
        </w:rPr>
        <w:t>Dėl valstybinės žemės ūkio paskirties žemės sklypo išnuomojimo“</w:t>
      </w:r>
      <w:r w:rsidR="00B37BCD">
        <w:rPr>
          <w:caps w:val="0"/>
          <w:szCs w:val="24"/>
        </w:rPr>
        <w:t xml:space="preserve">, </w:t>
      </w:r>
      <w:r w:rsidR="00067F25" w:rsidRPr="00D902E0">
        <w:rPr>
          <w:caps w:val="0"/>
          <w:szCs w:val="24"/>
        </w:rPr>
        <w:t xml:space="preserve">Šakių rajono savivaldybės taryba </w:t>
      </w:r>
      <w:r w:rsidR="00067F25" w:rsidRPr="009A0723">
        <w:rPr>
          <w:caps w:val="0"/>
          <w:spacing w:val="60"/>
          <w:szCs w:val="24"/>
        </w:rPr>
        <w:t>nusprendžia</w:t>
      </w:r>
      <w:r w:rsidR="0077163A">
        <w:rPr>
          <w:caps w:val="0"/>
          <w:spacing w:val="10"/>
          <w:szCs w:val="24"/>
        </w:rPr>
        <w:t>:</w:t>
      </w:r>
    </w:p>
    <w:p w14:paraId="2938E81B" w14:textId="222B8CA1" w:rsidR="00057EC3" w:rsidRDefault="00265419" w:rsidP="0077163A">
      <w:pPr>
        <w:spacing w:line="276" w:lineRule="auto"/>
        <w:ind w:firstLine="720"/>
        <w:jc w:val="both"/>
        <w:rPr>
          <w:caps w:val="0"/>
          <w:szCs w:val="24"/>
        </w:rPr>
      </w:pPr>
      <w:r>
        <w:rPr>
          <w:caps w:val="0"/>
          <w:szCs w:val="24"/>
        </w:rPr>
        <w:t>I</w:t>
      </w:r>
      <w:r w:rsidR="00057EC3" w:rsidRPr="00D902E0">
        <w:rPr>
          <w:caps w:val="0"/>
          <w:szCs w:val="24"/>
        </w:rPr>
        <w:t>šnuo</w:t>
      </w:r>
      <w:r w:rsidR="00057EC3" w:rsidRPr="00D33258">
        <w:rPr>
          <w:caps w:val="0"/>
          <w:szCs w:val="24"/>
        </w:rPr>
        <w:t>mo</w:t>
      </w:r>
      <w:r w:rsidR="00067F25">
        <w:rPr>
          <w:caps w:val="0"/>
          <w:szCs w:val="24"/>
        </w:rPr>
        <w:t>ti</w:t>
      </w:r>
      <w:r w:rsidR="00057EC3" w:rsidRPr="00D33258">
        <w:rPr>
          <w:caps w:val="0"/>
          <w:szCs w:val="24"/>
        </w:rPr>
        <w:t xml:space="preserve"> </w:t>
      </w:r>
      <w:r w:rsidR="00B37BCD">
        <w:rPr>
          <w:caps w:val="0"/>
          <w:szCs w:val="24"/>
        </w:rPr>
        <w:t>2</w:t>
      </w:r>
      <w:r w:rsidR="00554FF5">
        <w:rPr>
          <w:caps w:val="0"/>
          <w:szCs w:val="24"/>
        </w:rPr>
        <w:t xml:space="preserve">5 </w:t>
      </w:r>
      <w:r w:rsidR="00D902E0">
        <w:rPr>
          <w:caps w:val="0"/>
          <w:szCs w:val="24"/>
        </w:rPr>
        <w:t>(</w:t>
      </w:r>
      <w:r w:rsidR="00B37BCD">
        <w:rPr>
          <w:caps w:val="0"/>
          <w:szCs w:val="24"/>
        </w:rPr>
        <w:t>dvidešimt penkeriems</w:t>
      </w:r>
      <w:r w:rsidR="00D902E0">
        <w:rPr>
          <w:caps w:val="0"/>
          <w:szCs w:val="24"/>
        </w:rPr>
        <w:t xml:space="preserve">) </w:t>
      </w:r>
      <w:r w:rsidR="00554FF5">
        <w:rPr>
          <w:caps w:val="0"/>
          <w:szCs w:val="24"/>
        </w:rPr>
        <w:t>met</w:t>
      </w:r>
      <w:r w:rsidR="00B37BCD">
        <w:rPr>
          <w:caps w:val="0"/>
          <w:szCs w:val="24"/>
        </w:rPr>
        <w:t xml:space="preserve">ams, skaičiuojant nuo sutarties sudarymo dienos, </w:t>
      </w:r>
      <w:r w:rsidR="003B6EBC">
        <w:rPr>
          <w:caps w:val="0"/>
          <w:szCs w:val="24"/>
        </w:rPr>
        <w:t>R</w:t>
      </w:r>
      <w:r w:rsidR="00716405">
        <w:rPr>
          <w:caps w:val="0"/>
          <w:szCs w:val="24"/>
        </w:rPr>
        <w:t xml:space="preserve">. </w:t>
      </w:r>
      <w:r w:rsidR="003B6EBC">
        <w:rPr>
          <w:caps w:val="0"/>
          <w:szCs w:val="24"/>
        </w:rPr>
        <w:t>B</w:t>
      </w:r>
      <w:r w:rsidR="00716405">
        <w:rPr>
          <w:caps w:val="0"/>
          <w:szCs w:val="24"/>
        </w:rPr>
        <w:t>. (duomenys neskelbiami)</w:t>
      </w:r>
      <w:r w:rsidR="00812D58">
        <w:rPr>
          <w:caps w:val="0"/>
          <w:szCs w:val="24"/>
        </w:rPr>
        <w:t xml:space="preserve"> </w:t>
      </w:r>
      <w:r w:rsidR="003B6EBC">
        <w:rPr>
          <w:caps w:val="0"/>
          <w:szCs w:val="24"/>
        </w:rPr>
        <w:t>0,2606</w:t>
      </w:r>
      <w:r w:rsidR="00B37BCD">
        <w:rPr>
          <w:caps w:val="0"/>
          <w:szCs w:val="24"/>
        </w:rPr>
        <w:t xml:space="preserve"> ha ploto</w:t>
      </w:r>
      <w:r w:rsidR="00554FF5">
        <w:rPr>
          <w:caps w:val="0"/>
          <w:szCs w:val="24"/>
        </w:rPr>
        <w:t xml:space="preserve"> </w:t>
      </w:r>
      <w:r w:rsidR="00057EC3" w:rsidRPr="00D33258">
        <w:rPr>
          <w:caps w:val="0"/>
          <w:szCs w:val="24"/>
        </w:rPr>
        <w:t xml:space="preserve">valstybinės žemės ūkio paskirties </w:t>
      </w:r>
      <w:r w:rsidR="00067F25">
        <w:rPr>
          <w:caps w:val="0"/>
          <w:szCs w:val="24"/>
        </w:rPr>
        <w:t xml:space="preserve">žemės </w:t>
      </w:r>
      <w:r w:rsidR="00057EC3" w:rsidRPr="00D33258">
        <w:rPr>
          <w:caps w:val="0"/>
          <w:szCs w:val="24"/>
        </w:rPr>
        <w:t xml:space="preserve">sklypą, kadastro Nr. </w:t>
      </w:r>
      <w:r w:rsidR="00A36642">
        <w:rPr>
          <w:caps w:val="0"/>
          <w:szCs w:val="24"/>
        </w:rPr>
        <w:t>84</w:t>
      </w:r>
      <w:r w:rsidR="00606767">
        <w:rPr>
          <w:caps w:val="0"/>
          <w:szCs w:val="24"/>
        </w:rPr>
        <w:t>4</w:t>
      </w:r>
      <w:r w:rsidR="00B37BCD">
        <w:rPr>
          <w:caps w:val="0"/>
          <w:szCs w:val="24"/>
        </w:rPr>
        <w:t>0</w:t>
      </w:r>
      <w:r w:rsidR="00A36642">
        <w:rPr>
          <w:caps w:val="0"/>
          <w:szCs w:val="24"/>
        </w:rPr>
        <w:t>/000</w:t>
      </w:r>
      <w:r w:rsidR="003B6EBC">
        <w:rPr>
          <w:caps w:val="0"/>
          <w:szCs w:val="24"/>
        </w:rPr>
        <w:t>5</w:t>
      </w:r>
      <w:r w:rsidR="009B79BC">
        <w:rPr>
          <w:caps w:val="0"/>
          <w:szCs w:val="24"/>
        </w:rPr>
        <w:t>:</w:t>
      </w:r>
      <w:r w:rsidR="004F7979">
        <w:rPr>
          <w:caps w:val="0"/>
          <w:szCs w:val="24"/>
        </w:rPr>
        <w:t>4</w:t>
      </w:r>
      <w:r w:rsidR="003B6EBC">
        <w:rPr>
          <w:caps w:val="0"/>
          <w:szCs w:val="24"/>
        </w:rPr>
        <w:t>72</w:t>
      </w:r>
      <w:r w:rsidR="00F81F6C">
        <w:rPr>
          <w:caps w:val="0"/>
          <w:szCs w:val="24"/>
        </w:rPr>
        <w:t>,</w:t>
      </w:r>
      <w:r w:rsidR="004F7979">
        <w:rPr>
          <w:caps w:val="0"/>
          <w:szCs w:val="24"/>
        </w:rPr>
        <w:t xml:space="preserve"> </w:t>
      </w:r>
      <w:r w:rsidR="00057EC3" w:rsidRPr="00D33258">
        <w:rPr>
          <w:caps w:val="0"/>
          <w:szCs w:val="24"/>
        </w:rPr>
        <w:t xml:space="preserve">esantį </w:t>
      </w:r>
      <w:r w:rsidR="00606767">
        <w:rPr>
          <w:caps w:val="0"/>
          <w:szCs w:val="24"/>
        </w:rPr>
        <w:t>Griškabūdžio</w:t>
      </w:r>
      <w:r w:rsidR="00067F25">
        <w:rPr>
          <w:caps w:val="0"/>
          <w:szCs w:val="24"/>
        </w:rPr>
        <w:t xml:space="preserve"> miestelyje,</w:t>
      </w:r>
      <w:r w:rsidR="00057EC3" w:rsidRPr="006C23B0">
        <w:rPr>
          <w:caps w:val="0"/>
          <w:szCs w:val="24"/>
        </w:rPr>
        <w:t xml:space="preserve"> </w:t>
      </w:r>
      <w:r w:rsidR="00606767">
        <w:rPr>
          <w:caps w:val="0"/>
          <w:szCs w:val="24"/>
        </w:rPr>
        <w:t>Griškabūdžio</w:t>
      </w:r>
      <w:r w:rsidR="001E7989">
        <w:rPr>
          <w:caps w:val="0"/>
          <w:szCs w:val="24"/>
        </w:rPr>
        <w:t xml:space="preserve"> </w:t>
      </w:r>
      <w:r w:rsidR="00057EC3" w:rsidRPr="00D33258">
        <w:rPr>
          <w:caps w:val="0"/>
          <w:szCs w:val="24"/>
        </w:rPr>
        <w:t xml:space="preserve">seniūnijoje, </w:t>
      </w:r>
      <w:r w:rsidR="00A36642">
        <w:rPr>
          <w:caps w:val="0"/>
          <w:szCs w:val="24"/>
        </w:rPr>
        <w:t>Šakių</w:t>
      </w:r>
      <w:r w:rsidR="00057EC3" w:rsidRPr="00D33258">
        <w:rPr>
          <w:caps w:val="0"/>
          <w:szCs w:val="24"/>
        </w:rPr>
        <w:t xml:space="preserve"> rajon</w:t>
      </w:r>
      <w:r w:rsidR="00DF5FE8">
        <w:rPr>
          <w:caps w:val="0"/>
          <w:szCs w:val="24"/>
        </w:rPr>
        <w:t>o</w:t>
      </w:r>
      <w:r w:rsidR="00057EC3" w:rsidRPr="00D33258">
        <w:rPr>
          <w:caps w:val="0"/>
          <w:szCs w:val="24"/>
        </w:rPr>
        <w:t xml:space="preserve"> savivaldybėje</w:t>
      </w:r>
      <w:r w:rsidR="0077163A">
        <w:rPr>
          <w:caps w:val="0"/>
          <w:szCs w:val="24"/>
        </w:rPr>
        <w:t>,</w:t>
      </w:r>
      <w:r w:rsidR="00660BCF">
        <w:rPr>
          <w:caps w:val="0"/>
          <w:szCs w:val="24"/>
        </w:rPr>
        <w:t xml:space="preserve"> </w:t>
      </w:r>
      <w:r w:rsidR="00057EC3" w:rsidRPr="00D33258">
        <w:rPr>
          <w:caps w:val="0"/>
          <w:szCs w:val="24"/>
        </w:rPr>
        <w:t>pagal valstybinės žemės nuomos sutar</w:t>
      </w:r>
      <w:r w:rsidR="00660BCF">
        <w:rPr>
          <w:caps w:val="0"/>
          <w:szCs w:val="24"/>
        </w:rPr>
        <w:t>ties</w:t>
      </w:r>
      <w:r w:rsidR="00057EC3" w:rsidRPr="00D33258">
        <w:rPr>
          <w:caps w:val="0"/>
          <w:szCs w:val="24"/>
        </w:rPr>
        <w:t xml:space="preserve"> projekt</w:t>
      </w:r>
      <w:r w:rsidR="00660BCF">
        <w:rPr>
          <w:caps w:val="0"/>
          <w:szCs w:val="24"/>
        </w:rPr>
        <w:t>ą</w:t>
      </w:r>
      <w:r w:rsidR="00E2528A">
        <w:rPr>
          <w:caps w:val="0"/>
          <w:szCs w:val="24"/>
        </w:rPr>
        <w:t xml:space="preserve"> (pridedama)</w:t>
      </w:r>
      <w:r w:rsidR="00057EC3" w:rsidRPr="00D33258">
        <w:rPr>
          <w:caps w:val="0"/>
          <w:szCs w:val="24"/>
        </w:rPr>
        <w:t xml:space="preserve">. </w:t>
      </w:r>
    </w:p>
    <w:p w14:paraId="072D12FA" w14:textId="36831D34" w:rsidR="008746A3" w:rsidRDefault="00B36213" w:rsidP="0077163A">
      <w:pPr>
        <w:pStyle w:val="Antrats"/>
        <w:widowControl w:val="0"/>
        <w:tabs>
          <w:tab w:val="left" w:pos="567"/>
        </w:tabs>
        <w:spacing w:line="276" w:lineRule="auto"/>
        <w:ind w:firstLine="720"/>
        <w:jc w:val="both"/>
        <w:rPr>
          <w:caps w:val="0"/>
          <w:szCs w:val="24"/>
          <w:lang w:val="lt-LT"/>
        </w:rPr>
      </w:pPr>
      <w:r>
        <w:rPr>
          <w:caps w:val="0"/>
          <w:szCs w:val="24"/>
          <w:lang w:val="lt-LT"/>
        </w:rPr>
        <w:tab/>
      </w:r>
      <w:r w:rsidR="008746A3">
        <w:rPr>
          <w:caps w:val="0"/>
          <w:szCs w:val="24"/>
          <w:lang w:val="lt-LT"/>
        </w:rPr>
        <w:t xml:space="preserve">Šis sprendimas per vieną mėnesį nuo </w:t>
      </w:r>
      <w:r w:rsidR="00067F25">
        <w:rPr>
          <w:caps w:val="0"/>
          <w:szCs w:val="24"/>
          <w:lang w:val="lt-LT"/>
        </w:rPr>
        <w:t>gavimo</w:t>
      </w:r>
      <w:r w:rsidR="008746A3">
        <w:rPr>
          <w:caps w:val="0"/>
          <w:szCs w:val="24"/>
          <w:lang w:val="lt-LT"/>
        </w:rPr>
        <w:t xml:space="preserve"> dienos gali būti skundžiamas </w:t>
      </w:r>
      <w:r w:rsidR="00067F25">
        <w:rPr>
          <w:caps w:val="0"/>
          <w:szCs w:val="24"/>
          <w:lang w:val="lt-LT"/>
        </w:rPr>
        <w:t>Marijampolės</w:t>
      </w:r>
      <w:r w:rsidR="008746A3">
        <w:rPr>
          <w:caps w:val="0"/>
          <w:szCs w:val="24"/>
          <w:lang w:val="lt-LT"/>
        </w:rPr>
        <w:t xml:space="preserve"> apy</w:t>
      </w:r>
      <w:r w:rsidR="00067F25">
        <w:rPr>
          <w:caps w:val="0"/>
          <w:szCs w:val="24"/>
          <w:lang w:val="lt-LT"/>
        </w:rPr>
        <w:t xml:space="preserve">linkės </w:t>
      </w:r>
      <w:r w:rsidR="008746A3">
        <w:rPr>
          <w:caps w:val="0"/>
          <w:szCs w:val="24"/>
          <w:lang w:val="lt-LT"/>
        </w:rPr>
        <w:t xml:space="preserve">teismo </w:t>
      </w:r>
      <w:r w:rsidR="00E9205A">
        <w:rPr>
          <w:caps w:val="0"/>
          <w:szCs w:val="24"/>
          <w:lang w:val="lt-LT"/>
        </w:rPr>
        <w:t>Vilkaviškio</w:t>
      </w:r>
      <w:r w:rsidR="008746A3">
        <w:rPr>
          <w:caps w:val="0"/>
          <w:szCs w:val="24"/>
          <w:lang w:val="lt-LT"/>
        </w:rPr>
        <w:t xml:space="preserve"> rūmams</w:t>
      </w:r>
      <w:r w:rsidR="00E860B0">
        <w:rPr>
          <w:caps w:val="0"/>
          <w:szCs w:val="24"/>
          <w:lang w:val="lt-LT"/>
        </w:rPr>
        <w:t xml:space="preserve"> Šakiuose</w:t>
      </w:r>
      <w:r w:rsidR="00067F25">
        <w:rPr>
          <w:caps w:val="0"/>
          <w:szCs w:val="24"/>
          <w:lang w:val="lt-LT"/>
        </w:rPr>
        <w:t>, adresu: Bažnyčios g. 6, Šakiai</w:t>
      </w:r>
      <w:r w:rsidR="008746A3">
        <w:rPr>
          <w:caps w:val="0"/>
          <w:szCs w:val="24"/>
          <w:lang w:val="lt-LT"/>
        </w:rPr>
        <w:t>.</w:t>
      </w:r>
    </w:p>
    <w:p w14:paraId="673DB904" w14:textId="77777777" w:rsidR="00230B35" w:rsidRDefault="00230B35" w:rsidP="00D902E0">
      <w:pPr>
        <w:spacing w:line="276" w:lineRule="auto"/>
        <w:jc w:val="both"/>
        <w:rPr>
          <w:caps w:val="0"/>
          <w:szCs w:val="24"/>
        </w:rPr>
      </w:pPr>
    </w:p>
    <w:p w14:paraId="45EFB122" w14:textId="77777777" w:rsidR="00230B35" w:rsidRDefault="00230B35" w:rsidP="00230B35">
      <w:pPr>
        <w:spacing w:line="360" w:lineRule="auto"/>
        <w:jc w:val="both"/>
        <w:rPr>
          <w:caps w:val="0"/>
          <w:szCs w:val="24"/>
        </w:rPr>
      </w:pPr>
    </w:p>
    <w:p w14:paraId="7A82FD01" w14:textId="77777777" w:rsidR="00B37BCD" w:rsidRDefault="00B37BCD" w:rsidP="00230B35">
      <w:pPr>
        <w:spacing w:line="360" w:lineRule="auto"/>
        <w:jc w:val="both"/>
        <w:rPr>
          <w:caps w:val="0"/>
          <w:szCs w:val="24"/>
        </w:rPr>
      </w:pPr>
    </w:p>
    <w:p w14:paraId="176B47A9" w14:textId="4D27EF98" w:rsidR="00C64F08" w:rsidRPr="00C64F08" w:rsidRDefault="004E3F4F" w:rsidP="009A5680">
      <w:pPr>
        <w:jc w:val="both"/>
        <w:rPr>
          <w:caps w:val="0"/>
          <w:szCs w:val="24"/>
        </w:rPr>
      </w:pPr>
      <w:r w:rsidRPr="004E3F4F">
        <w:rPr>
          <w:caps w:val="0"/>
          <w:szCs w:val="24"/>
        </w:rPr>
        <w:t>Savivaldybės meras</w:t>
      </w:r>
      <w:r w:rsidR="009A0723">
        <w:rPr>
          <w:bCs/>
          <w:caps w:val="0"/>
          <w:color w:val="000000"/>
          <w:szCs w:val="24"/>
          <w:lang w:eastAsia="lt-LT"/>
        </w:rPr>
        <w:tab/>
      </w:r>
      <w:r w:rsidR="009A0723">
        <w:rPr>
          <w:bCs/>
          <w:caps w:val="0"/>
          <w:color w:val="000000"/>
          <w:szCs w:val="24"/>
          <w:lang w:eastAsia="lt-LT"/>
        </w:rPr>
        <w:tab/>
      </w:r>
      <w:r w:rsidR="009A0723">
        <w:rPr>
          <w:bCs/>
          <w:caps w:val="0"/>
          <w:color w:val="000000"/>
          <w:szCs w:val="24"/>
          <w:lang w:eastAsia="lt-LT"/>
        </w:rPr>
        <w:tab/>
      </w:r>
      <w:r w:rsidR="009A0723">
        <w:rPr>
          <w:bCs/>
          <w:caps w:val="0"/>
          <w:color w:val="000000"/>
          <w:szCs w:val="24"/>
          <w:lang w:eastAsia="lt-LT"/>
        </w:rPr>
        <w:tab/>
      </w:r>
      <w:r w:rsidR="009A0723">
        <w:rPr>
          <w:bCs/>
          <w:caps w:val="0"/>
          <w:color w:val="000000"/>
          <w:szCs w:val="24"/>
          <w:lang w:eastAsia="lt-LT"/>
        </w:rPr>
        <w:tab/>
      </w:r>
      <w:r w:rsidR="009A0723">
        <w:rPr>
          <w:bCs/>
          <w:caps w:val="0"/>
          <w:color w:val="000000"/>
          <w:szCs w:val="24"/>
          <w:lang w:eastAsia="lt-LT"/>
        </w:rPr>
        <w:tab/>
      </w:r>
      <w:r w:rsidR="009A0723">
        <w:rPr>
          <w:bCs/>
          <w:caps w:val="0"/>
          <w:color w:val="000000"/>
          <w:szCs w:val="24"/>
          <w:lang w:eastAsia="lt-LT"/>
        </w:rPr>
        <w:tab/>
      </w:r>
      <w:r w:rsidR="009A0723">
        <w:rPr>
          <w:bCs/>
          <w:caps w:val="0"/>
          <w:color w:val="000000"/>
          <w:szCs w:val="24"/>
          <w:lang w:eastAsia="lt-LT"/>
        </w:rPr>
        <w:tab/>
      </w:r>
      <w:r>
        <w:rPr>
          <w:bCs/>
          <w:caps w:val="0"/>
          <w:color w:val="000000"/>
          <w:szCs w:val="24"/>
          <w:lang w:eastAsia="lt-LT"/>
        </w:rPr>
        <w:t>Raimondas Januševičius</w:t>
      </w:r>
    </w:p>
    <w:p w14:paraId="09A8DDDD" w14:textId="77777777" w:rsidR="00FE5FFA" w:rsidRDefault="00FE5FFA" w:rsidP="00230B35">
      <w:pPr>
        <w:jc w:val="both"/>
        <w:rPr>
          <w:caps w:val="0"/>
          <w:szCs w:val="24"/>
        </w:rPr>
      </w:pPr>
    </w:p>
    <w:p w14:paraId="2E5414FE" w14:textId="77777777" w:rsidR="001C249C" w:rsidRDefault="001C249C" w:rsidP="00230B35">
      <w:pPr>
        <w:jc w:val="both"/>
        <w:rPr>
          <w:caps w:val="0"/>
          <w:szCs w:val="24"/>
        </w:rPr>
      </w:pPr>
    </w:p>
    <w:p w14:paraId="68EEAD65" w14:textId="77777777" w:rsidR="001C249C" w:rsidRDefault="001C249C" w:rsidP="00230B35">
      <w:pPr>
        <w:jc w:val="both"/>
        <w:rPr>
          <w:caps w:val="0"/>
          <w:szCs w:val="24"/>
        </w:rPr>
      </w:pPr>
    </w:p>
    <w:p w14:paraId="4DD94965" w14:textId="77777777" w:rsidR="001C249C" w:rsidRDefault="001C249C" w:rsidP="00230B35">
      <w:pPr>
        <w:jc w:val="both"/>
        <w:rPr>
          <w:caps w:val="0"/>
          <w:szCs w:val="24"/>
        </w:rPr>
      </w:pPr>
    </w:p>
    <w:p w14:paraId="1BC207AB" w14:textId="77777777" w:rsidR="00812D58" w:rsidRDefault="00812D58" w:rsidP="00230B35">
      <w:pPr>
        <w:jc w:val="both"/>
        <w:rPr>
          <w:caps w:val="0"/>
          <w:szCs w:val="24"/>
        </w:rPr>
      </w:pPr>
    </w:p>
    <w:p w14:paraId="23E18953" w14:textId="77777777" w:rsidR="001C249C" w:rsidRDefault="001C249C" w:rsidP="00230B35">
      <w:pPr>
        <w:jc w:val="both"/>
        <w:rPr>
          <w:caps w:val="0"/>
          <w:szCs w:val="24"/>
        </w:rPr>
      </w:pPr>
    </w:p>
    <w:p w14:paraId="1E5E02A1" w14:textId="77777777" w:rsidR="001C249C" w:rsidRPr="001C249C" w:rsidRDefault="001C249C" w:rsidP="001C249C">
      <w:pPr>
        <w:rPr>
          <w:caps w:val="0"/>
          <w:szCs w:val="24"/>
        </w:rPr>
      </w:pPr>
      <w:r w:rsidRPr="001C249C">
        <w:rPr>
          <w:caps w:val="0"/>
          <w:szCs w:val="24"/>
        </w:rPr>
        <w:t>Parengė: Architektūros ir urbanistikos skyrius (R. Rutkauskienė)</w:t>
      </w:r>
    </w:p>
    <w:p w14:paraId="1797AD49" w14:textId="77777777" w:rsidR="001C249C" w:rsidRPr="001C249C" w:rsidRDefault="001C249C" w:rsidP="001C249C">
      <w:pPr>
        <w:rPr>
          <w:caps w:val="0"/>
          <w:szCs w:val="24"/>
        </w:rPr>
      </w:pPr>
      <w:r w:rsidRPr="001C249C">
        <w:rPr>
          <w:caps w:val="0"/>
          <w:szCs w:val="24"/>
        </w:rPr>
        <w:t xml:space="preserve">Pranešėjas: </w:t>
      </w:r>
      <w:r w:rsidRPr="001C249C">
        <w:rPr>
          <w:bCs/>
          <w:iCs/>
          <w:caps w:val="0"/>
          <w:szCs w:val="24"/>
        </w:rPr>
        <w:t xml:space="preserve">Jurgita </w:t>
      </w:r>
      <w:proofErr w:type="spellStart"/>
      <w:r w:rsidRPr="001C249C">
        <w:rPr>
          <w:bCs/>
          <w:iCs/>
          <w:caps w:val="0"/>
          <w:szCs w:val="24"/>
        </w:rPr>
        <w:t>Bosikienė</w:t>
      </w:r>
      <w:proofErr w:type="spellEnd"/>
    </w:p>
    <w:p w14:paraId="30DF9858" w14:textId="101F82BF" w:rsidR="001C249C" w:rsidRDefault="001C249C" w:rsidP="00230B35">
      <w:pPr>
        <w:jc w:val="both"/>
        <w:rPr>
          <w:caps w:val="0"/>
          <w:szCs w:val="24"/>
        </w:rPr>
      </w:pPr>
    </w:p>
    <w:p w14:paraId="23E79BC6" w14:textId="77777777" w:rsidR="009A0723" w:rsidRDefault="009A0723" w:rsidP="00230B35">
      <w:pPr>
        <w:jc w:val="both"/>
        <w:rPr>
          <w:caps w:val="0"/>
          <w:szCs w:val="24"/>
        </w:rPr>
      </w:pPr>
    </w:p>
    <w:p w14:paraId="0CE4451C" w14:textId="77777777" w:rsidR="00682B54" w:rsidRDefault="00682B54" w:rsidP="00230B35">
      <w:pPr>
        <w:jc w:val="both"/>
        <w:rPr>
          <w:caps w:val="0"/>
          <w:szCs w:val="24"/>
        </w:rPr>
      </w:pPr>
    </w:p>
    <w:p w14:paraId="2C3BEE2F" w14:textId="77777777" w:rsidR="00682B54" w:rsidRPr="00682B54" w:rsidRDefault="00682B54" w:rsidP="00682B54">
      <w:pPr>
        <w:tabs>
          <w:tab w:val="left" w:pos="851"/>
        </w:tabs>
        <w:jc w:val="center"/>
        <w:rPr>
          <w:b/>
          <w:caps w:val="0"/>
          <w:szCs w:val="24"/>
        </w:rPr>
      </w:pPr>
      <w:r w:rsidRPr="00682B54">
        <w:rPr>
          <w:b/>
          <w:caps w:val="0"/>
          <w:szCs w:val="24"/>
        </w:rPr>
        <w:lastRenderedPageBreak/>
        <w:t>ŠAKIŲ RAJONO SAVIVALDYBĖS ADMINISTRACIJOS</w:t>
      </w:r>
      <w:r w:rsidRPr="00682B54">
        <w:rPr>
          <w:b/>
          <w:caps w:val="0"/>
          <w:noProof/>
          <w:szCs w:val="24"/>
        </w:rPr>
        <w:t xml:space="preserve"> </w:t>
      </w:r>
    </w:p>
    <w:p w14:paraId="122D3E98" w14:textId="77777777" w:rsidR="00682B54" w:rsidRPr="00682B54" w:rsidRDefault="00682B54" w:rsidP="00682B54">
      <w:pPr>
        <w:tabs>
          <w:tab w:val="left" w:pos="6804"/>
        </w:tabs>
        <w:rPr>
          <w:b/>
          <w:caps w:val="0"/>
          <w:szCs w:val="24"/>
        </w:rPr>
      </w:pPr>
      <w:r w:rsidRPr="00682B54">
        <w:rPr>
          <w:b/>
          <w:caps w:val="0"/>
          <w:szCs w:val="24"/>
        </w:rPr>
        <w:tab/>
        <w:t xml:space="preserve">   </w:t>
      </w:r>
    </w:p>
    <w:p w14:paraId="6CC70590" w14:textId="77777777" w:rsidR="00682B54" w:rsidRPr="00682B54" w:rsidRDefault="00682B54" w:rsidP="00682B54">
      <w:pPr>
        <w:jc w:val="center"/>
        <w:rPr>
          <w:b/>
          <w:caps w:val="0"/>
          <w:szCs w:val="24"/>
        </w:rPr>
      </w:pPr>
      <w:r w:rsidRPr="00682B54">
        <w:rPr>
          <w:b/>
          <w:caps w:val="0"/>
          <w:szCs w:val="24"/>
        </w:rPr>
        <w:t>AIŠKINAMASIS RAŠTAS</w:t>
      </w:r>
    </w:p>
    <w:p w14:paraId="2A2D55EE" w14:textId="77777777" w:rsidR="00682B54" w:rsidRPr="00682B54" w:rsidRDefault="00682B54" w:rsidP="00606767">
      <w:pPr>
        <w:jc w:val="center"/>
        <w:rPr>
          <w:b/>
          <w:caps w:val="0"/>
          <w:szCs w:val="24"/>
        </w:rPr>
      </w:pPr>
      <w:r w:rsidRPr="00682B54">
        <w:rPr>
          <w:b/>
          <w:caps w:val="0"/>
          <w:szCs w:val="24"/>
        </w:rPr>
        <w:t>PRIE ŠAKIŲ RAJONO SAVIVALDYBĖS TARYBOS SPRENDIMO</w:t>
      </w:r>
    </w:p>
    <w:p w14:paraId="5F895F09" w14:textId="48546556" w:rsidR="00606767" w:rsidRPr="00606767" w:rsidRDefault="00682B54" w:rsidP="00606767">
      <w:pPr>
        <w:jc w:val="center"/>
        <w:rPr>
          <w:b/>
          <w:caps w:val="0"/>
        </w:rPr>
      </w:pPr>
      <w:r w:rsidRPr="00682B54">
        <w:rPr>
          <w:b/>
          <w:caps w:val="0"/>
          <w:szCs w:val="24"/>
        </w:rPr>
        <w:t>„</w:t>
      </w:r>
      <w:r w:rsidR="00606767" w:rsidRPr="00606767">
        <w:rPr>
          <w:b/>
          <w:caps w:val="0"/>
        </w:rPr>
        <w:t>DĖL VALSTYBINĖS ŽEMĖS ŪKIO PASKIRTIES ŽEMĖS SKLYPO,</w:t>
      </w:r>
    </w:p>
    <w:p w14:paraId="504C3E43" w14:textId="77777777" w:rsidR="003B6EBC" w:rsidRDefault="00606767" w:rsidP="003B6EBC">
      <w:pPr>
        <w:jc w:val="center"/>
        <w:rPr>
          <w:b/>
          <w:caps w:val="0"/>
        </w:rPr>
      </w:pPr>
      <w:r w:rsidRPr="00606767">
        <w:rPr>
          <w:b/>
          <w:caps w:val="0"/>
        </w:rPr>
        <w:t xml:space="preserve">KADASTRO NR. </w:t>
      </w:r>
      <w:r w:rsidR="003B6EBC">
        <w:rPr>
          <w:b/>
          <w:caps w:val="0"/>
        </w:rPr>
        <w:t xml:space="preserve">8440/0005:472, ESANČIO GRIŠKABŪDŽIO MIESTELYJE, </w:t>
      </w:r>
    </w:p>
    <w:p w14:paraId="17FD780B" w14:textId="77777777" w:rsidR="003B6EBC" w:rsidRDefault="003B6EBC" w:rsidP="003B6EBC">
      <w:pPr>
        <w:jc w:val="center"/>
        <w:rPr>
          <w:b/>
          <w:caps w:val="0"/>
        </w:rPr>
      </w:pPr>
      <w:r>
        <w:rPr>
          <w:b/>
          <w:caps w:val="0"/>
        </w:rPr>
        <w:t>GRIŠKABŪDŽIO SENIŪNIJOJE, ŠAKIŲ RAJONO SAVIVALDYBĖJE,</w:t>
      </w:r>
      <w:r w:rsidRPr="003011CB">
        <w:rPr>
          <w:b/>
          <w:caps w:val="0"/>
        </w:rPr>
        <w:t xml:space="preserve"> </w:t>
      </w:r>
    </w:p>
    <w:p w14:paraId="46599EEA" w14:textId="50B03186" w:rsidR="00682B54" w:rsidRPr="00682B54" w:rsidRDefault="003B6EBC" w:rsidP="003B6EBC">
      <w:pPr>
        <w:jc w:val="center"/>
        <w:rPr>
          <w:b/>
          <w:caps w:val="0"/>
          <w:szCs w:val="24"/>
        </w:rPr>
      </w:pPr>
      <w:r>
        <w:rPr>
          <w:b/>
          <w:caps w:val="0"/>
        </w:rPr>
        <w:t>NUOMOS</w:t>
      </w:r>
      <w:r w:rsidRPr="003011CB">
        <w:rPr>
          <w:b/>
          <w:caps w:val="0"/>
        </w:rPr>
        <w:t xml:space="preserve"> </w:t>
      </w:r>
      <w:r w:rsidR="00716405">
        <w:rPr>
          <w:b/>
          <w:caps w:val="0"/>
        </w:rPr>
        <w:t>R. B. (DUOMENYS NESKELBIAMI)</w:t>
      </w:r>
      <w:r w:rsidR="00682B54" w:rsidRPr="00682B54">
        <w:rPr>
          <w:b/>
          <w:caps w:val="0"/>
          <w:szCs w:val="24"/>
        </w:rPr>
        <w:t>“ PROJEKTO</w:t>
      </w:r>
    </w:p>
    <w:p w14:paraId="77325B09" w14:textId="77777777" w:rsidR="00682B54" w:rsidRPr="00682B54" w:rsidRDefault="00682B54" w:rsidP="00606767">
      <w:pPr>
        <w:tabs>
          <w:tab w:val="left" w:pos="851"/>
        </w:tabs>
        <w:ind w:left="187"/>
        <w:jc w:val="center"/>
        <w:rPr>
          <w:b/>
          <w:caps w:val="0"/>
          <w:szCs w:val="24"/>
        </w:rPr>
      </w:pPr>
    </w:p>
    <w:p w14:paraId="61DB54EA" w14:textId="43E1C1E0" w:rsidR="00682B54" w:rsidRPr="00682B54" w:rsidRDefault="00682B54" w:rsidP="00682B54">
      <w:pPr>
        <w:jc w:val="center"/>
        <w:rPr>
          <w:caps w:val="0"/>
          <w:szCs w:val="24"/>
        </w:rPr>
      </w:pPr>
      <w:r w:rsidRPr="00682B54">
        <w:rPr>
          <w:caps w:val="0"/>
          <w:szCs w:val="24"/>
        </w:rPr>
        <w:t>202</w:t>
      </w:r>
      <w:r w:rsidR="002763CA">
        <w:rPr>
          <w:caps w:val="0"/>
          <w:szCs w:val="24"/>
        </w:rPr>
        <w:t>6</w:t>
      </w:r>
      <w:r w:rsidRPr="00682B54">
        <w:rPr>
          <w:caps w:val="0"/>
          <w:szCs w:val="24"/>
        </w:rPr>
        <w:t xml:space="preserve"> m. </w:t>
      </w:r>
      <w:r w:rsidR="002763CA">
        <w:rPr>
          <w:caps w:val="0"/>
          <w:szCs w:val="24"/>
        </w:rPr>
        <w:t>sausio</w:t>
      </w:r>
      <w:r w:rsidR="00412BEC">
        <w:rPr>
          <w:caps w:val="0"/>
          <w:szCs w:val="24"/>
        </w:rPr>
        <w:t xml:space="preserve"> 1</w:t>
      </w:r>
      <w:r w:rsidR="0039361F">
        <w:rPr>
          <w:caps w:val="0"/>
          <w:szCs w:val="24"/>
        </w:rPr>
        <w:t>3</w:t>
      </w:r>
      <w:r w:rsidRPr="00682B54">
        <w:rPr>
          <w:caps w:val="0"/>
          <w:szCs w:val="24"/>
        </w:rPr>
        <w:t xml:space="preserve"> d.</w:t>
      </w:r>
    </w:p>
    <w:p w14:paraId="36557D89" w14:textId="77777777" w:rsidR="00682B54" w:rsidRPr="00682B54" w:rsidRDefault="00682B54" w:rsidP="00682B54">
      <w:pPr>
        <w:jc w:val="center"/>
        <w:rPr>
          <w:caps w:val="0"/>
          <w:szCs w:val="24"/>
        </w:rPr>
      </w:pPr>
      <w:r w:rsidRPr="00682B54">
        <w:rPr>
          <w:caps w:val="0"/>
          <w:szCs w:val="24"/>
        </w:rPr>
        <w:t>Šakiai</w:t>
      </w:r>
    </w:p>
    <w:p w14:paraId="08BDB329" w14:textId="77777777" w:rsidR="00682B54" w:rsidRPr="00682B54" w:rsidRDefault="00682B54" w:rsidP="00682B54">
      <w:pPr>
        <w:ind w:left="187"/>
        <w:rPr>
          <w:caps w:val="0"/>
          <w:szCs w:val="24"/>
        </w:rPr>
      </w:pPr>
    </w:p>
    <w:p w14:paraId="708EDCD2" w14:textId="4050FC82" w:rsidR="00682B54" w:rsidRPr="00682B54" w:rsidRDefault="00682B54" w:rsidP="00682B54">
      <w:pPr>
        <w:tabs>
          <w:tab w:val="left" w:pos="720"/>
        </w:tabs>
        <w:spacing w:line="276" w:lineRule="auto"/>
        <w:jc w:val="both"/>
        <w:rPr>
          <w:caps w:val="0"/>
          <w:szCs w:val="24"/>
        </w:rPr>
      </w:pPr>
      <w:r w:rsidRPr="00682B54">
        <w:rPr>
          <w:caps w:val="0"/>
          <w:szCs w:val="24"/>
        </w:rPr>
        <w:tab/>
        <w:t>1. Parengto projekto tikslai, uždaviniai ir laukiami rezultatai: išnuomoti valstybinės žemės</w:t>
      </w:r>
      <w:r>
        <w:rPr>
          <w:caps w:val="0"/>
          <w:szCs w:val="24"/>
        </w:rPr>
        <w:t xml:space="preserve"> ūkio paskirties žemės</w:t>
      </w:r>
      <w:r w:rsidRPr="00682B54">
        <w:rPr>
          <w:caps w:val="0"/>
          <w:szCs w:val="24"/>
        </w:rPr>
        <w:t xml:space="preserve"> sklyp</w:t>
      </w:r>
      <w:r>
        <w:rPr>
          <w:caps w:val="0"/>
          <w:szCs w:val="24"/>
        </w:rPr>
        <w:t>ą</w:t>
      </w:r>
      <w:r w:rsidRPr="00682B54">
        <w:rPr>
          <w:caps w:val="0"/>
          <w:szCs w:val="24"/>
        </w:rPr>
        <w:t>, kadastro Nr. 84</w:t>
      </w:r>
      <w:r w:rsidR="00606767">
        <w:rPr>
          <w:caps w:val="0"/>
          <w:szCs w:val="24"/>
        </w:rPr>
        <w:t>4</w:t>
      </w:r>
      <w:r w:rsidR="00970F89">
        <w:rPr>
          <w:caps w:val="0"/>
          <w:szCs w:val="24"/>
        </w:rPr>
        <w:t>0</w:t>
      </w:r>
      <w:r w:rsidRPr="00682B54">
        <w:rPr>
          <w:caps w:val="0"/>
          <w:szCs w:val="24"/>
        </w:rPr>
        <w:t>/00</w:t>
      </w:r>
      <w:r>
        <w:rPr>
          <w:caps w:val="0"/>
          <w:szCs w:val="24"/>
        </w:rPr>
        <w:t>0</w:t>
      </w:r>
      <w:r w:rsidR="003B6EBC">
        <w:rPr>
          <w:caps w:val="0"/>
          <w:szCs w:val="24"/>
        </w:rPr>
        <w:t>5</w:t>
      </w:r>
      <w:r w:rsidRPr="00682B54">
        <w:rPr>
          <w:caps w:val="0"/>
          <w:szCs w:val="24"/>
        </w:rPr>
        <w:t>:</w:t>
      </w:r>
      <w:r w:rsidR="002763CA">
        <w:rPr>
          <w:caps w:val="0"/>
          <w:szCs w:val="24"/>
        </w:rPr>
        <w:t>4</w:t>
      </w:r>
      <w:r w:rsidR="003B6EBC">
        <w:rPr>
          <w:caps w:val="0"/>
          <w:szCs w:val="24"/>
        </w:rPr>
        <w:t>72</w:t>
      </w:r>
      <w:r w:rsidRPr="00682B54">
        <w:rPr>
          <w:caps w:val="0"/>
          <w:szCs w:val="24"/>
        </w:rPr>
        <w:t>, esan</w:t>
      </w:r>
      <w:r>
        <w:rPr>
          <w:caps w:val="0"/>
          <w:szCs w:val="24"/>
        </w:rPr>
        <w:t xml:space="preserve">tį </w:t>
      </w:r>
      <w:r w:rsidR="00606767">
        <w:rPr>
          <w:caps w:val="0"/>
          <w:szCs w:val="24"/>
        </w:rPr>
        <w:t>Griškabūdžio</w:t>
      </w:r>
      <w:r w:rsidRPr="00682B54">
        <w:rPr>
          <w:caps w:val="0"/>
          <w:color w:val="000000"/>
          <w:szCs w:val="24"/>
        </w:rPr>
        <w:t xml:space="preserve"> miestelyje, </w:t>
      </w:r>
      <w:r w:rsidR="00606767">
        <w:rPr>
          <w:caps w:val="0"/>
          <w:color w:val="000000"/>
          <w:szCs w:val="24"/>
        </w:rPr>
        <w:t>Griškabūdžio</w:t>
      </w:r>
      <w:r w:rsidRPr="00682B54">
        <w:rPr>
          <w:caps w:val="0"/>
          <w:color w:val="000000"/>
          <w:szCs w:val="24"/>
        </w:rPr>
        <w:t xml:space="preserve"> seniūnijoje, Šakių rajono savivaldybėje</w:t>
      </w:r>
      <w:r>
        <w:rPr>
          <w:caps w:val="0"/>
          <w:color w:val="000000"/>
          <w:szCs w:val="24"/>
        </w:rPr>
        <w:t>, ilgalaikei nuomai</w:t>
      </w:r>
      <w:r w:rsidRPr="00682B54">
        <w:rPr>
          <w:caps w:val="0"/>
          <w:color w:val="000000"/>
          <w:szCs w:val="24"/>
        </w:rPr>
        <w:t>.</w:t>
      </w:r>
      <w:r w:rsidRPr="00682B54">
        <w:rPr>
          <w:caps w:val="0"/>
          <w:szCs w:val="24"/>
        </w:rPr>
        <w:t xml:space="preserve"> </w:t>
      </w:r>
    </w:p>
    <w:p w14:paraId="33BA5595" w14:textId="77777777" w:rsidR="00682B54" w:rsidRPr="00682B54" w:rsidRDefault="00682B54" w:rsidP="00682B54">
      <w:pPr>
        <w:tabs>
          <w:tab w:val="left" w:pos="720"/>
        </w:tabs>
        <w:spacing w:line="276" w:lineRule="auto"/>
        <w:jc w:val="both"/>
        <w:rPr>
          <w:caps w:val="0"/>
          <w:szCs w:val="24"/>
          <w:lang w:eastAsia="lt-LT"/>
        </w:rPr>
      </w:pPr>
      <w:r w:rsidRPr="00682B54">
        <w:rPr>
          <w:caps w:val="0"/>
          <w:szCs w:val="24"/>
        </w:rPr>
        <w:tab/>
        <w:t>2. Biudžeto lėšų poreikis, konkretūs finansavimo šaltiniai</w:t>
      </w:r>
      <w:r w:rsidRPr="00682B54">
        <w:rPr>
          <w:caps w:val="0"/>
          <w:szCs w:val="24"/>
          <w:lang w:eastAsia="lt-LT"/>
        </w:rPr>
        <w:t>: ......................................................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4"/>
        <w:gridCol w:w="4256"/>
      </w:tblGrid>
      <w:tr w:rsidR="00682B54" w:rsidRPr="00682B54" w14:paraId="22DB49B6" w14:textId="77777777" w:rsidTr="005C1447">
        <w:tc>
          <w:tcPr>
            <w:tcW w:w="5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2012F" w14:textId="77777777" w:rsidR="00682B54" w:rsidRPr="00682B54" w:rsidRDefault="00682B54" w:rsidP="00682B54">
            <w:pPr>
              <w:spacing w:line="276" w:lineRule="auto"/>
              <w:jc w:val="both"/>
              <w:rPr>
                <w:b/>
                <w:caps w:val="0"/>
                <w:szCs w:val="24"/>
              </w:rPr>
            </w:pPr>
            <w:r w:rsidRPr="00682B54">
              <w:rPr>
                <w:b/>
                <w:caps w:val="0"/>
                <w:szCs w:val="24"/>
              </w:rPr>
              <w:t>Lėšų suma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42990" w14:textId="77777777" w:rsidR="00682B54" w:rsidRPr="00682B54" w:rsidRDefault="00682B54" w:rsidP="00682B54">
            <w:pPr>
              <w:spacing w:line="276" w:lineRule="auto"/>
              <w:jc w:val="both"/>
              <w:rPr>
                <w:b/>
                <w:caps w:val="0"/>
                <w:szCs w:val="24"/>
              </w:rPr>
            </w:pPr>
            <w:r w:rsidRPr="00682B54">
              <w:rPr>
                <w:b/>
                <w:caps w:val="0"/>
                <w:szCs w:val="24"/>
              </w:rPr>
              <w:t>Suderinta su</w:t>
            </w:r>
          </w:p>
        </w:tc>
      </w:tr>
      <w:tr w:rsidR="00682B54" w:rsidRPr="00682B54" w14:paraId="1B01D9D1" w14:textId="77777777" w:rsidTr="005C1447">
        <w:trPr>
          <w:trHeight w:val="70"/>
        </w:trPr>
        <w:tc>
          <w:tcPr>
            <w:tcW w:w="5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7A122" w14:textId="77777777" w:rsidR="00682B54" w:rsidRPr="00682B54" w:rsidRDefault="00682B54" w:rsidP="00682B54">
            <w:pPr>
              <w:tabs>
                <w:tab w:val="left" w:pos="540"/>
              </w:tabs>
              <w:spacing w:line="276" w:lineRule="auto"/>
              <w:jc w:val="both"/>
              <w:rPr>
                <w:caps w:val="0"/>
                <w:szCs w:val="24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D8346" w14:textId="77777777" w:rsidR="00682B54" w:rsidRPr="00682B54" w:rsidRDefault="00682B54" w:rsidP="00682B54">
            <w:pPr>
              <w:spacing w:line="276" w:lineRule="auto"/>
              <w:jc w:val="both"/>
              <w:rPr>
                <w:caps w:val="0"/>
                <w:szCs w:val="24"/>
              </w:rPr>
            </w:pPr>
          </w:p>
        </w:tc>
      </w:tr>
    </w:tbl>
    <w:p w14:paraId="310DE20C" w14:textId="77777777" w:rsidR="00682B54" w:rsidRPr="00682B54" w:rsidRDefault="00682B54" w:rsidP="00682B54">
      <w:pPr>
        <w:tabs>
          <w:tab w:val="left" w:pos="720"/>
        </w:tabs>
        <w:spacing w:line="276" w:lineRule="auto"/>
        <w:jc w:val="both"/>
        <w:rPr>
          <w:caps w:val="0"/>
          <w:color w:val="000000"/>
          <w:szCs w:val="24"/>
          <w:lang w:eastAsia="lt-LT"/>
        </w:rPr>
      </w:pPr>
      <w:r w:rsidRPr="00682B54">
        <w:rPr>
          <w:caps w:val="0"/>
          <w:szCs w:val="24"/>
        </w:rPr>
        <w:tab/>
      </w:r>
      <w:r w:rsidRPr="00682B54">
        <w:rPr>
          <w:caps w:val="0"/>
          <w:color w:val="000000"/>
          <w:szCs w:val="24"/>
        </w:rPr>
        <w:t>3. Projekto antikorupcinis vertinimas (jei taip, pridedama antikorupcinio vertinimo pažyma): t</w:t>
      </w:r>
      <w:r w:rsidRPr="00682B54">
        <w:rPr>
          <w:caps w:val="0"/>
          <w:color w:val="000000"/>
          <w:szCs w:val="24"/>
          <w:lang w:eastAsia="lt-LT"/>
        </w:rPr>
        <w:t>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7CA5A5E5" w14:textId="5C9F4D07" w:rsidR="00682B54" w:rsidRPr="00682B54" w:rsidRDefault="00682B54" w:rsidP="00B87C4F">
      <w:pPr>
        <w:spacing w:line="276" w:lineRule="auto"/>
        <w:ind w:firstLine="720"/>
        <w:jc w:val="both"/>
        <w:rPr>
          <w:caps w:val="0"/>
          <w:color w:val="000000"/>
          <w:szCs w:val="24"/>
        </w:rPr>
      </w:pPr>
      <w:r w:rsidRPr="00682B54">
        <w:rPr>
          <w:caps w:val="0"/>
          <w:color w:val="000000"/>
          <w:szCs w:val="24"/>
        </w:rPr>
        <w:t>4. Kiti, projekto rengėjų nuomone, reikalingi paaiškinimai: Šakių rajono savivaldyb</w:t>
      </w:r>
      <w:r w:rsidR="003B6EBC">
        <w:rPr>
          <w:caps w:val="0"/>
          <w:color w:val="000000"/>
          <w:szCs w:val="24"/>
        </w:rPr>
        <w:t>ei</w:t>
      </w:r>
      <w:r w:rsidRPr="00682B54">
        <w:rPr>
          <w:caps w:val="0"/>
          <w:color w:val="000000"/>
          <w:szCs w:val="24"/>
        </w:rPr>
        <w:t xml:space="preserve"> </w:t>
      </w:r>
      <w:r w:rsidR="002763CA">
        <w:rPr>
          <w:caps w:val="0"/>
          <w:color w:val="000000"/>
          <w:szCs w:val="24"/>
        </w:rPr>
        <w:t xml:space="preserve">ūkininkas </w:t>
      </w:r>
      <w:r w:rsidR="00716405">
        <w:rPr>
          <w:caps w:val="0"/>
          <w:szCs w:val="24"/>
        </w:rPr>
        <w:t xml:space="preserve">R. B. (duomenys neskelbiami) </w:t>
      </w:r>
      <w:r w:rsidRPr="00241FC0">
        <w:rPr>
          <w:caps w:val="0"/>
          <w:color w:val="000000"/>
          <w:szCs w:val="24"/>
        </w:rPr>
        <w:t>202</w:t>
      </w:r>
      <w:r w:rsidR="00970F89">
        <w:rPr>
          <w:caps w:val="0"/>
          <w:color w:val="000000"/>
          <w:szCs w:val="24"/>
        </w:rPr>
        <w:t>5</w:t>
      </w:r>
      <w:r w:rsidR="002763CA">
        <w:rPr>
          <w:caps w:val="0"/>
          <w:color w:val="000000"/>
          <w:szCs w:val="24"/>
        </w:rPr>
        <w:t xml:space="preserve"> m.  gruodžio </w:t>
      </w:r>
      <w:r w:rsidR="003B6EBC">
        <w:rPr>
          <w:caps w:val="0"/>
          <w:color w:val="000000"/>
          <w:szCs w:val="24"/>
        </w:rPr>
        <w:t>19</w:t>
      </w:r>
      <w:r w:rsidRPr="00682B54">
        <w:rPr>
          <w:caps w:val="0"/>
          <w:color w:val="000000"/>
          <w:szCs w:val="24"/>
        </w:rPr>
        <w:t xml:space="preserve"> </w:t>
      </w:r>
      <w:r w:rsidR="002763CA">
        <w:rPr>
          <w:caps w:val="0"/>
          <w:color w:val="000000"/>
          <w:szCs w:val="24"/>
        </w:rPr>
        <w:t xml:space="preserve">d. </w:t>
      </w:r>
      <w:r>
        <w:rPr>
          <w:caps w:val="0"/>
          <w:color w:val="000000"/>
          <w:szCs w:val="24"/>
        </w:rPr>
        <w:t>pateikė prašym</w:t>
      </w:r>
      <w:r w:rsidR="00B87C4F">
        <w:rPr>
          <w:caps w:val="0"/>
          <w:color w:val="000000"/>
          <w:szCs w:val="24"/>
        </w:rPr>
        <w:t>ą</w:t>
      </w:r>
      <w:r>
        <w:rPr>
          <w:caps w:val="0"/>
          <w:color w:val="000000"/>
          <w:szCs w:val="24"/>
        </w:rPr>
        <w:t xml:space="preserve"> </w:t>
      </w:r>
      <w:r w:rsidRPr="00C65EDC">
        <w:rPr>
          <w:caps w:val="0"/>
          <w:color w:val="000000"/>
          <w:szCs w:val="24"/>
        </w:rPr>
        <w:t>Nr.</w:t>
      </w:r>
      <w:r>
        <w:rPr>
          <w:caps w:val="0"/>
          <w:color w:val="000000"/>
          <w:szCs w:val="24"/>
        </w:rPr>
        <w:t xml:space="preserve"> </w:t>
      </w:r>
      <w:r w:rsidR="006A1059" w:rsidRPr="001B1F4B">
        <w:rPr>
          <w:caps w:val="0"/>
          <w:color w:val="000000" w:themeColor="text1"/>
          <w:szCs w:val="24"/>
        </w:rPr>
        <w:t>P</w:t>
      </w:r>
      <w:r w:rsidR="006A1059" w:rsidRPr="00B02B81">
        <w:rPr>
          <w:caps w:val="0"/>
          <w:color w:val="000000" w:themeColor="text1"/>
          <w:szCs w:val="24"/>
        </w:rPr>
        <w:t>-</w:t>
      </w:r>
      <w:r w:rsidR="002763CA">
        <w:rPr>
          <w:caps w:val="0"/>
          <w:color w:val="000000" w:themeColor="text1"/>
          <w:szCs w:val="24"/>
        </w:rPr>
        <w:t>21</w:t>
      </w:r>
      <w:r w:rsidR="003B6EBC">
        <w:rPr>
          <w:caps w:val="0"/>
          <w:color w:val="000000" w:themeColor="text1"/>
          <w:szCs w:val="24"/>
        </w:rPr>
        <w:t>11</w:t>
      </w:r>
      <w:r w:rsidR="001B1F4B" w:rsidRPr="00B02B81">
        <w:rPr>
          <w:b/>
          <w:bCs/>
          <w:caps w:val="0"/>
          <w:color w:val="000000" w:themeColor="text1"/>
          <w:szCs w:val="24"/>
        </w:rPr>
        <w:t xml:space="preserve"> </w:t>
      </w:r>
      <w:r w:rsidR="002763CA" w:rsidRPr="002763CA">
        <w:rPr>
          <w:caps w:val="0"/>
          <w:color w:val="000000" w:themeColor="text1"/>
          <w:szCs w:val="24"/>
        </w:rPr>
        <w:t>d</w:t>
      </w:r>
      <w:r w:rsidRPr="002763CA">
        <w:rPr>
          <w:caps w:val="0"/>
          <w:color w:val="000000"/>
          <w:szCs w:val="24"/>
        </w:rPr>
        <w:t>ė</w:t>
      </w:r>
      <w:r w:rsidRPr="00682B54">
        <w:rPr>
          <w:caps w:val="0"/>
          <w:color w:val="000000"/>
          <w:szCs w:val="24"/>
        </w:rPr>
        <w:t xml:space="preserve">l valstybinės žemės </w:t>
      </w:r>
      <w:r w:rsidR="002763CA">
        <w:rPr>
          <w:caps w:val="0"/>
          <w:color w:val="000000"/>
          <w:szCs w:val="24"/>
        </w:rPr>
        <w:t xml:space="preserve">ūkio paskirties žemės </w:t>
      </w:r>
      <w:r w:rsidRPr="00682B54">
        <w:rPr>
          <w:caps w:val="0"/>
          <w:color w:val="000000"/>
          <w:szCs w:val="24"/>
        </w:rPr>
        <w:t>sklypo, kadastro Nr. 84</w:t>
      </w:r>
      <w:r w:rsidR="00606767">
        <w:rPr>
          <w:caps w:val="0"/>
          <w:color w:val="000000"/>
          <w:szCs w:val="24"/>
        </w:rPr>
        <w:t>4</w:t>
      </w:r>
      <w:r w:rsidR="00970F89">
        <w:rPr>
          <w:caps w:val="0"/>
          <w:color w:val="000000"/>
          <w:szCs w:val="24"/>
        </w:rPr>
        <w:t>0</w:t>
      </w:r>
      <w:r w:rsidRPr="00682B54">
        <w:rPr>
          <w:caps w:val="0"/>
          <w:color w:val="000000"/>
          <w:szCs w:val="24"/>
        </w:rPr>
        <w:t>/000</w:t>
      </w:r>
      <w:r w:rsidR="003B6EBC">
        <w:rPr>
          <w:caps w:val="0"/>
          <w:color w:val="000000"/>
          <w:szCs w:val="24"/>
        </w:rPr>
        <w:t>5</w:t>
      </w:r>
      <w:r w:rsidRPr="00682B54">
        <w:rPr>
          <w:caps w:val="0"/>
          <w:color w:val="000000"/>
          <w:szCs w:val="24"/>
        </w:rPr>
        <w:t>:</w:t>
      </w:r>
      <w:r w:rsidR="003B6EBC">
        <w:rPr>
          <w:caps w:val="0"/>
          <w:color w:val="000000"/>
          <w:szCs w:val="24"/>
        </w:rPr>
        <w:t>427</w:t>
      </w:r>
      <w:r w:rsidRPr="00682B54">
        <w:rPr>
          <w:caps w:val="0"/>
          <w:color w:val="000000"/>
          <w:szCs w:val="24"/>
        </w:rPr>
        <w:t>, esančio</w:t>
      </w:r>
      <w:r w:rsidR="00970F89">
        <w:rPr>
          <w:caps w:val="0"/>
          <w:color w:val="000000"/>
          <w:szCs w:val="24"/>
        </w:rPr>
        <w:t xml:space="preserve"> </w:t>
      </w:r>
      <w:bookmarkStart w:id="3" w:name="_Hlk159582447"/>
      <w:r w:rsidR="00606767">
        <w:rPr>
          <w:caps w:val="0"/>
          <w:szCs w:val="24"/>
        </w:rPr>
        <w:t>Griškabūdžio</w:t>
      </w:r>
      <w:r w:rsidRPr="00682B54">
        <w:rPr>
          <w:caps w:val="0"/>
          <w:color w:val="000000"/>
          <w:szCs w:val="24"/>
        </w:rPr>
        <w:t xml:space="preserve"> mstl., </w:t>
      </w:r>
      <w:r w:rsidR="00606767">
        <w:rPr>
          <w:caps w:val="0"/>
          <w:szCs w:val="24"/>
        </w:rPr>
        <w:t>Griškabūdžio</w:t>
      </w:r>
      <w:r w:rsidR="00970F89">
        <w:rPr>
          <w:caps w:val="0"/>
          <w:color w:val="000000"/>
          <w:szCs w:val="24"/>
        </w:rPr>
        <w:t xml:space="preserve"> </w:t>
      </w:r>
      <w:r w:rsidRPr="00682B54">
        <w:rPr>
          <w:caps w:val="0"/>
          <w:color w:val="000000"/>
          <w:szCs w:val="24"/>
        </w:rPr>
        <w:t xml:space="preserve">sen., Šakių r. sav., </w:t>
      </w:r>
      <w:bookmarkEnd w:id="3"/>
      <w:r>
        <w:rPr>
          <w:caps w:val="0"/>
          <w:color w:val="000000"/>
          <w:szCs w:val="24"/>
        </w:rPr>
        <w:t xml:space="preserve">išnuomojimo ilgalaikei nuomai </w:t>
      </w:r>
      <w:r w:rsidR="00C5563C">
        <w:rPr>
          <w:caps w:val="0"/>
          <w:color w:val="000000"/>
          <w:szCs w:val="24"/>
        </w:rPr>
        <w:t>–</w:t>
      </w:r>
      <w:r w:rsidR="00B73660">
        <w:rPr>
          <w:caps w:val="0"/>
          <w:color w:val="000000"/>
          <w:szCs w:val="24"/>
        </w:rPr>
        <w:t xml:space="preserve"> </w:t>
      </w:r>
      <w:r w:rsidR="00970F89">
        <w:rPr>
          <w:caps w:val="0"/>
          <w:color w:val="000000"/>
          <w:szCs w:val="24"/>
        </w:rPr>
        <w:t>2</w:t>
      </w:r>
      <w:r>
        <w:rPr>
          <w:caps w:val="0"/>
          <w:color w:val="000000"/>
          <w:szCs w:val="24"/>
        </w:rPr>
        <w:t>5 m</w:t>
      </w:r>
      <w:r w:rsidR="00B73660">
        <w:rPr>
          <w:caps w:val="0"/>
          <w:color w:val="000000"/>
          <w:szCs w:val="24"/>
        </w:rPr>
        <w:t>etų terminui</w:t>
      </w:r>
      <w:r>
        <w:rPr>
          <w:caps w:val="0"/>
          <w:color w:val="000000"/>
          <w:szCs w:val="24"/>
        </w:rPr>
        <w:t>.</w:t>
      </w:r>
      <w:r w:rsidRPr="00682B54">
        <w:rPr>
          <w:caps w:val="0"/>
          <w:color w:val="000000"/>
          <w:szCs w:val="24"/>
        </w:rPr>
        <w:t xml:space="preserve"> </w:t>
      </w:r>
    </w:p>
    <w:p w14:paraId="79DA4397" w14:textId="7BBEAF36" w:rsidR="00682B54" w:rsidRPr="00682B54" w:rsidRDefault="00B73660" w:rsidP="00682B54">
      <w:pPr>
        <w:spacing w:line="276" w:lineRule="auto"/>
        <w:ind w:firstLine="720"/>
        <w:jc w:val="both"/>
        <w:rPr>
          <w:caps w:val="0"/>
          <w:color w:val="000000"/>
          <w:szCs w:val="24"/>
        </w:rPr>
      </w:pPr>
      <w:r>
        <w:rPr>
          <w:iCs/>
          <w:caps w:val="0"/>
          <w:szCs w:val="24"/>
        </w:rPr>
        <w:t>Ši</w:t>
      </w:r>
      <w:r w:rsidR="00A116AC">
        <w:rPr>
          <w:iCs/>
          <w:caps w:val="0"/>
          <w:szCs w:val="24"/>
        </w:rPr>
        <w:t>s</w:t>
      </w:r>
      <w:r>
        <w:rPr>
          <w:iCs/>
          <w:caps w:val="0"/>
          <w:szCs w:val="24"/>
        </w:rPr>
        <w:t xml:space="preserve"> žemės </w:t>
      </w:r>
      <w:r w:rsidR="00970F89">
        <w:rPr>
          <w:iCs/>
          <w:caps w:val="0"/>
          <w:szCs w:val="24"/>
        </w:rPr>
        <w:t xml:space="preserve">ūkio paskirties žemės </w:t>
      </w:r>
      <w:r>
        <w:rPr>
          <w:iCs/>
          <w:caps w:val="0"/>
          <w:szCs w:val="24"/>
        </w:rPr>
        <w:t>sklypa</w:t>
      </w:r>
      <w:r w:rsidR="00A116AC">
        <w:rPr>
          <w:iCs/>
          <w:caps w:val="0"/>
          <w:szCs w:val="24"/>
        </w:rPr>
        <w:t>s</w:t>
      </w:r>
      <w:r>
        <w:rPr>
          <w:iCs/>
          <w:caps w:val="0"/>
          <w:szCs w:val="24"/>
        </w:rPr>
        <w:t xml:space="preserve"> buvo suprojektuot</w:t>
      </w:r>
      <w:r w:rsidR="00A116AC">
        <w:rPr>
          <w:iCs/>
          <w:caps w:val="0"/>
          <w:szCs w:val="24"/>
        </w:rPr>
        <w:t>as</w:t>
      </w:r>
      <w:r>
        <w:rPr>
          <w:iCs/>
          <w:caps w:val="0"/>
          <w:szCs w:val="24"/>
        </w:rPr>
        <w:t xml:space="preserve"> ir patvirtintas </w:t>
      </w:r>
      <w:r w:rsidR="00970F89">
        <w:rPr>
          <w:iCs/>
          <w:caps w:val="0"/>
          <w:szCs w:val="24"/>
        </w:rPr>
        <w:t xml:space="preserve">Nacionalinės žemės tarnybos prie Aplinkos ministerijos Kauno apygardos žemės tvarkymo ir administravimo skyriaus vedėjo 2025 m. </w:t>
      </w:r>
      <w:r w:rsidR="00E51390">
        <w:rPr>
          <w:iCs/>
          <w:caps w:val="0"/>
          <w:szCs w:val="24"/>
        </w:rPr>
        <w:t>balandžio</w:t>
      </w:r>
      <w:r w:rsidR="00970F89">
        <w:rPr>
          <w:iCs/>
          <w:caps w:val="0"/>
          <w:szCs w:val="24"/>
        </w:rPr>
        <w:t xml:space="preserve"> 2</w:t>
      </w:r>
      <w:r w:rsidR="00E51390">
        <w:rPr>
          <w:iCs/>
          <w:caps w:val="0"/>
          <w:szCs w:val="24"/>
        </w:rPr>
        <w:t>4</w:t>
      </w:r>
      <w:r w:rsidR="00970F89">
        <w:rPr>
          <w:iCs/>
          <w:caps w:val="0"/>
          <w:szCs w:val="24"/>
        </w:rPr>
        <w:t xml:space="preserve"> d. įsakymu Nr. 3RKĮ-</w:t>
      </w:r>
      <w:r w:rsidR="00E51390">
        <w:rPr>
          <w:iCs/>
          <w:caps w:val="0"/>
          <w:szCs w:val="24"/>
        </w:rPr>
        <w:t>396</w:t>
      </w:r>
      <w:r w:rsidR="00970F89">
        <w:rPr>
          <w:iCs/>
          <w:caps w:val="0"/>
          <w:szCs w:val="24"/>
        </w:rPr>
        <w:t xml:space="preserve">-(15.3.6 E.) „Dėl </w:t>
      </w:r>
      <w:r w:rsidR="00970F89">
        <w:rPr>
          <w:caps w:val="0"/>
          <w:szCs w:val="24"/>
        </w:rPr>
        <w:t xml:space="preserve">Marijampolės apskrities Šakių rajono savivaldybės </w:t>
      </w:r>
      <w:r w:rsidR="00606767">
        <w:rPr>
          <w:caps w:val="0"/>
          <w:szCs w:val="24"/>
        </w:rPr>
        <w:t>Griškabūdžio</w:t>
      </w:r>
      <w:r w:rsidR="00970F89">
        <w:rPr>
          <w:caps w:val="0"/>
          <w:szCs w:val="24"/>
        </w:rPr>
        <w:t xml:space="preserve"> seniūnijos </w:t>
      </w:r>
      <w:r w:rsidR="00606767">
        <w:rPr>
          <w:caps w:val="0"/>
          <w:szCs w:val="24"/>
        </w:rPr>
        <w:t>Griškabūdžio</w:t>
      </w:r>
      <w:r w:rsidR="00970F89">
        <w:rPr>
          <w:caps w:val="0"/>
          <w:szCs w:val="24"/>
        </w:rPr>
        <w:t xml:space="preserve"> kadastro vietovės žemės reformos žemėtvarkos projekt</w:t>
      </w:r>
      <w:r w:rsidR="00E51390">
        <w:rPr>
          <w:caps w:val="0"/>
          <w:szCs w:val="24"/>
        </w:rPr>
        <w:t>o</w:t>
      </w:r>
      <w:r w:rsidR="00970F89">
        <w:rPr>
          <w:caps w:val="0"/>
          <w:szCs w:val="24"/>
        </w:rPr>
        <w:t xml:space="preserve"> patvirtinimo“ ilgalaikei nuomai </w:t>
      </w:r>
      <w:r w:rsidR="000548DD">
        <w:rPr>
          <w:caps w:val="0"/>
          <w:szCs w:val="24"/>
        </w:rPr>
        <w:t>pretendent</w:t>
      </w:r>
      <w:r w:rsidR="002763CA">
        <w:rPr>
          <w:caps w:val="0"/>
          <w:szCs w:val="24"/>
        </w:rPr>
        <w:t>ui</w:t>
      </w:r>
      <w:r w:rsidR="000548DD">
        <w:rPr>
          <w:caps w:val="0"/>
          <w:szCs w:val="24"/>
        </w:rPr>
        <w:t xml:space="preserve"> </w:t>
      </w:r>
      <w:r w:rsidR="00B87C4F">
        <w:rPr>
          <w:caps w:val="0"/>
          <w:szCs w:val="24"/>
        </w:rPr>
        <w:t>–</w:t>
      </w:r>
      <w:r w:rsidR="002763CA">
        <w:rPr>
          <w:caps w:val="0"/>
          <w:szCs w:val="24"/>
        </w:rPr>
        <w:t xml:space="preserve"> </w:t>
      </w:r>
      <w:r w:rsidR="00716405">
        <w:rPr>
          <w:caps w:val="0"/>
          <w:szCs w:val="24"/>
        </w:rPr>
        <w:t>R. B. (duomenys neskelbiami)</w:t>
      </w:r>
      <w:r w:rsidR="00B87C4F">
        <w:rPr>
          <w:caps w:val="0"/>
          <w:szCs w:val="24"/>
        </w:rPr>
        <w:t xml:space="preserve"> </w:t>
      </w:r>
      <w:r w:rsidR="00606767">
        <w:rPr>
          <w:caps w:val="0"/>
          <w:szCs w:val="24"/>
        </w:rPr>
        <w:t>Griškabūdžio</w:t>
      </w:r>
      <w:r w:rsidR="00B87C4F">
        <w:rPr>
          <w:caps w:val="0"/>
          <w:szCs w:val="24"/>
        </w:rPr>
        <w:t xml:space="preserve"> kadastro vietovėje</w:t>
      </w:r>
      <w:r w:rsidR="00970F89">
        <w:rPr>
          <w:caps w:val="0"/>
          <w:szCs w:val="24"/>
        </w:rPr>
        <w:t>.</w:t>
      </w:r>
      <w:r w:rsidR="00A116AC">
        <w:rPr>
          <w:iCs/>
          <w:caps w:val="0"/>
          <w:szCs w:val="24"/>
        </w:rPr>
        <w:t xml:space="preserve"> Atsižvelgiant į </w:t>
      </w:r>
      <w:r w:rsidR="00B55C3E">
        <w:rPr>
          <w:iCs/>
          <w:caps w:val="0"/>
          <w:szCs w:val="24"/>
        </w:rPr>
        <w:t>asmen</w:t>
      </w:r>
      <w:r w:rsidR="00970F89">
        <w:rPr>
          <w:iCs/>
          <w:caps w:val="0"/>
          <w:szCs w:val="24"/>
        </w:rPr>
        <w:t>s</w:t>
      </w:r>
      <w:r w:rsidR="00B55C3E">
        <w:rPr>
          <w:iCs/>
          <w:caps w:val="0"/>
          <w:szCs w:val="24"/>
        </w:rPr>
        <w:t xml:space="preserve"> pateikt</w:t>
      </w:r>
      <w:r w:rsidR="00970F89">
        <w:rPr>
          <w:iCs/>
          <w:caps w:val="0"/>
          <w:szCs w:val="24"/>
        </w:rPr>
        <w:t xml:space="preserve">ame prašyme nurodytą </w:t>
      </w:r>
      <w:r w:rsidR="000548DD">
        <w:rPr>
          <w:iCs/>
          <w:caps w:val="0"/>
          <w:szCs w:val="24"/>
        </w:rPr>
        <w:t xml:space="preserve">žemės sklypo nuomos </w:t>
      </w:r>
      <w:r w:rsidR="00B87C4F">
        <w:rPr>
          <w:iCs/>
          <w:caps w:val="0"/>
          <w:szCs w:val="24"/>
        </w:rPr>
        <w:t xml:space="preserve">(25 metų) </w:t>
      </w:r>
      <w:r w:rsidR="000548DD">
        <w:rPr>
          <w:iCs/>
          <w:caps w:val="0"/>
          <w:szCs w:val="24"/>
        </w:rPr>
        <w:t xml:space="preserve">terminą, tikslinga </w:t>
      </w:r>
      <w:r w:rsidR="00F77513">
        <w:rPr>
          <w:iCs/>
          <w:caps w:val="0"/>
          <w:szCs w:val="24"/>
        </w:rPr>
        <w:t>išnuomoti</w:t>
      </w:r>
      <w:r w:rsidR="00B55C3E">
        <w:rPr>
          <w:iCs/>
          <w:caps w:val="0"/>
          <w:szCs w:val="24"/>
        </w:rPr>
        <w:t xml:space="preserve"> </w:t>
      </w:r>
      <w:r w:rsidR="00A22659">
        <w:rPr>
          <w:iCs/>
          <w:caps w:val="0"/>
          <w:szCs w:val="24"/>
        </w:rPr>
        <w:t>ja</w:t>
      </w:r>
      <w:r w:rsidR="002763CA">
        <w:rPr>
          <w:iCs/>
          <w:caps w:val="0"/>
          <w:szCs w:val="24"/>
        </w:rPr>
        <w:t>m</w:t>
      </w:r>
      <w:r w:rsidR="00A22659">
        <w:rPr>
          <w:iCs/>
          <w:caps w:val="0"/>
          <w:szCs w:val="24"/>
        </w:rPr>
        <w:t xml:space="preserve"> </w:t>
      </w:r>
      <w:r w:rsidR="000548DD">
        <w:rPr>
          <w:iCs/>
          <w:caps w:val="0"/>
          <w:szCs w:val="24"/>
        </w:rPr>
        <w:t xml:space="preserve">suprojektuotą </w:t>
      </w:r>
      <w:r w:rsidR="003B6EBC">
        <w:rPr>
          <w:iCs/>
          <w:caps w:val="0"/>
          <w:szCs w:val="24"/>
        </w:rPr>
        <w:t>0,2606</w:t>
      </w:r>
      <w:r w:rsidR="000548DD">
        <w:rPr>
          <w:iCs/>
          <w:caps w:val="0"/>
          <w:szCs w:val="24"/>
        </w:rPr>
        <w:t xml:space="preserve"> ha žemės plotą maksimaliam 25 metų laikotarpiui, skaičiuojant nuo valstybinės žemės nuomos sutarties sudarymo dienos. </w:t>
      </w:r>
    </w:p>
    <w:p w14:paraId="455FEC5E" w14:textId="18E6BB70" w:rsidR="00682B54" w:rsidRPr="00BD727D" w:rsidRDefault="00682B54" w:rsidP="00230B35">
      <w:pPr>
        <w:jc w:val="both"/>
        <w:rPr>
          <w:caps w:val="0"/>
          <w:szCs w:val="24"/>
        </w:rPr>
      </w:pPr>
    </w:p>
    <w:sectPr w:rsidR="00682B54" w:rsidRPr="00BD727D" w:rsidSect="005714C6">
      <w:headerReference w:type="even" r:id="rId8"/>
      <w:footerReference w:type="even" r:id="rId9"/>
      <w:footerReference w:type="default" r:id="rId10"/>
      <w:headerReference w:type="first" r:id="rId11"/>
      <w:pgSz w:w="11907" w:h="16840" w:code="9"/>
      <w:pgMar w:top="1135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3C188C" w14:textId="77777777" w:rsidR="007D631B" w:rsidRDefault="007D631B">
      <w:r>
        <w:separator/>
      </w:r>
    </w:p>
  </w:endnote>
  <w:endnote w:type="continuationSeparator" w:id="0">
    <w:p w14:paraId="42A35C52" w14:textId="77777777" w:rsidR="007D631B" w:rsidRDefault="007D6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3C09D" w14:textId="77777777" w:rsidR="00D5719A" w:rsidRDefault="00D5719A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65110C4" w14:textId="77777777" w:rsidR="00D5719A" w:rsidRDefault="00D5719A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9CE42" w14:textId="77777777" w:rsidR="00D5719A" w:rsidRDefault="00D5719A">
    <w:pPr>
      <w:pStyle w:val="Por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A81C4" w14:textId="77777777" w:rsidR="007D631B" w:rsidRDefault="007D631B">
      <w:r>
        <w:separator/>
      </w:r>
    </w:p>
  </w:footnote>
  <w:footnote w:type="continuationSeparator" w:id="0">
    <w:p w14:paraId="632C7CF7" w14:textId="77777777" w:rsidR="007D631B" w:rsidRDefault="007D63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4A7A2" w14:textId="77777777" w:rsidR="00D5719A" w:rsidRDefault="00D5719A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BEFD582" w14:textId="77777777" w:rsidR="00D5719A" w:rsidRDefault="00D5719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5653E" w14:textId="1973EA81" w:rsidR="001C249C" w:rsidRPr="009A0723" w:rsidRDefault="001C249C" w:rsidP="009A0723">
    <w:pPr>
      <w:pStyle w:val="Antrats"/>
      <w:jc w:val="right"/>
      <w:rPr>
        <w:b/>
        <w:bCs/>
        <w:lang w:val="lt-LT"/>
      </w:rPr>
    </w:pPr>
    <w:r w:rsidRPr="009A0723">
      <w:rPr>
        <w:b/>
        <w:bCs/>
        <w:lang w:val="lt-LT"/>
      </w:rPr>
      <w:t>P</w:t>
    </w:r>
    <w:r w:rsidRPr="009A0723">
      <w:rPr>
        <w:b/>
        <w:bCs/>
        <w:caps w:val="0"/>
        <w:lang w:val="lt-LT"/>
      </w:rPr>
      <w:t>rojektas</w:t>
    </w:r>
    <w:r w:rsidR="003B3D9E" w:rsidRPr="009A0723">
      <w:rPr>
        <w:b/>
        <w:bCs/>
        <w:caps w:val="0"/>
        <w:lang w:val="lt-LT"/>
      </w:rPr>
      <w:t xml:space="preserve"> n</w:t>
    </w:r>
    <w:r w:rsidR="00662C40" w:rsidRPr="009A0723">
      <w:rPr>
        <w:b/>
        <w:bCs/>
        <w:caps w:val="0"/>
        <w:lang w:val="lt-LT"/>
      </w:rPr>
      <w:t>uasmenintas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D2FB0"/>
    <w:multiLevelType w:val="hybridMultilevel"/>
    <w:tmpl w:val="36E67EB4"/>
    <w:lvl w:ilvl="0" w:tplc="5FC2ED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C836A1D"/>
    <w:multiLevelType w:val="hybridMultilevel"/>
    <w:tmpl w:val="E3B2A1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5D6CB8"/>
    <w:multiLevelType w:val="hybridMultilevel"/>
    <w:tmpl w:val="7C0A072A"/>
    <w:lvl w:ilvl="0" w:tplc="17D482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B733D2B"/>
    <w:multiLevelType w:val="hybridMultilevel"/>
    <w:tmpl w:val="61F448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ED0528D"/>
    <w:multiLevelType w:val="hybridMultilevel"/>
    <w:tmpl w:val="36E67EB4"/>
    <w:lvl w:ilvl="0" w:tplc="5FC2ED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E31"/>
    <w:rsid w:val="000042DC"/>
    <w:rsid w:val="00010E04"/>
    <w:rsid w:val="00012A0C"/>
    <w:rsid w:val="00014452"/>
    <w:rsid w:val="000258F4"/>
    <w:rsid w:val="0002594C"/>
    <w:rsid w:val="000328CE"/>
    <w:rsid w:val="00034381"/>
    <w:rsid w:val="0003446C"/>
    <w:rsid w:val="00051140"/>
    <w:rsid w:val="0005371F"/>
    <w:rsid w:val="000548DD"/>
    <w:rsid w:val="000553FE"/>
    <w:rsid w:val="00057EC3"/>
    <w:rsid w:val="000606C9"/>
    <w:rsid w:val="000654C3"/>
    <w:rsid w:val="00067E9F"/>
    <w:rsid w:val="00067F25"/>
    <w:rsid w:val="00071CF1"/>
    <w:rsid w:val="0008456B"/>
    <w:rsid w:val="00087998"/>
    <w:rsid w:val="00092136"/>
    <w:rsid w:val="0009786E"/>
    <w:rsid w:val="000A5D7B"/>
    <w:rsid w:val="000C094F"/>
    <w:rsid w:val="000D4B88"/>
    <w:rsid w:val="000D540E"/>
    <w:rsid w:val="000E2E0A"/>
    <w:rsid w:val="000F1FEA"/>
    <w:rsid w:val="000F2400"/>
    <w:rsid w:val="000F3F2B"/>
    <w:rsid w:val="001041D3"/>
    <w:rsid w:val="001227C3"/>
    <w:rsid w:val="0012790B"/>
    <w:rsid w:val="00136942"/>
    <w:rsid w:val="001409EF"/>
    <w:rsid w:val="00151191"/>
    <w:rsid w:val="001531E5"/>
    <w:rsid w:val="00155189"/>
    <w:rsid w:val="00165594"/>
    <w:rsid w:val="00170784"/>
    <w:rsid w:val="00174D96"/>
    <w:rsid w:val="00184659"/>
    <w:rsid w:val="001971CD"/>
    <w:rsid w:val="001A3D8A"/>
    <w:rsid w:val="001B1D24"/>
    <w:rsid w:val="001B1F4B"/>
    <w:rsid w:val="001B2259"/>
    <w:rsid w:val="001C1176"/>
    <w:rsid w:val="001C249C"/>
    <w:rsid w:val="001C2E26"/>
    <w:rsid w:val="001D0C04"/>
    <w:rsid w:val="001D1C39"/>
    <w:rsid w:val="001D262C"/>
    <w:rsid w:val="001E7989"/>
    <w:rsid w:val="001F3C88"/>
    <w:rsid w:val="00204420"/>
    <w:rsid w:val="00205277"/>
    <w:rsid w:val="002111F5"/>
    <w:rsid w:val="0021296F"/>
    <w:rsid w:val="00221498"/>
    <w:rsid w:val="00221883"/>
    <w:rsid w:val="00225D7E"/>
    <w:rsid w:val="00230B35"/>
    <w:rsid w:val="0023102E"/>
    <w:rsid w:val="0023242D"/>
    <w:rsid w:val="00241FC0"/>
    <w:rsid w:val="00252C18"/>
    <w:rsid w:val="0025419D"/>
    <w:rsid w:val="0026246E"/>
    <w:rsid w:val="0026397B"/>
    <w:rsid w:val="00265419"/>
    <w:rsid w:val="00275FB8"/>
    <w:rsid w:val="002763CA"/>
    <w:rsid w:val="00277E9D"/>
    <w:rsid w:val="002A1BE2"/>
    <w:rsid w:val="002A1E06"/>
    <w:rsid w:val="002B4E98"/>
    <w:rsid w:val="002B6B1E"/>
    <w:rsid w:val="002C0F51"/>
    <w:rsid w:val="002C3496"/>
    <w:rsid w:val="002D1270"/>
    <w:rsid w:val="002D344B"/>
    <w:rsid w:val="002D3E87"/>
    <w:rsid w:val="002D71CC"/>
    <w:rsid w:val="002D78F2"/>
    <w:rsid w:val="002E693B"/>
    <w:rsid w:val="00300288"/>
    <w:rsid w:val="00303752"/>
    <w:rsid w:val="00306127"/>
    <w:rsid w:val="00314975"/>
    <w:rsid w:val="003212A8"/>
    <w:rsid w:val="00330CBA"/>
    <w:rsid w:val="00333DB8"/>
    <w:rsid w:val="0033405E"/>
    <w:rsid w:val="00340F3C"/>
    <w:rsid w:val="00342534"/>
    <w:rsid w:val="0034665E"/>
    <w:rsid w:val="003475AE"/>
    <w:rsid w:val="0035041E"/>
    <w:rsid w:val="00352151"/>
    <w:rsid w:val="00357F19"/>
    <w:rsid w:val="003671BA"/>
    <w:rsid w:val="003728B1"/>
    <w:rsid w:val="00373201"/>
    <w:rsid w:val="00373BE8"/>
    <w:rsid w:val="00386717"/>
    <w:rsid w:val="00386782"/>
    <w:rsid w:val="0039241A"/>
    <w:rsid w:val="0039361F"/>
    <w:rsid w:val="00394A29"/>
    <w:rsid w:val="003A27CB"/>
    <w:rsid w:val="003A37E8"/>
    <w:rsid w:val="003A4CCC"/>
    <w:rsid w:val="003B3D80"/>
    <w:rsid w:val="003B3D9E"/>
    <w:rsid w:val="003B3FC7"/>
    <w:rsid w:val="003B6C49"/>
    <w:rsid w:val="003B6EBC"/>
    <w:rsid w:val="003D28FB"/>
    <w:rsid w:val="003D6BC8"/>
    <w:rsid w:val="003E3737"/>
    <w:rsid w:val="003F578A"/>
    <w:rsid w:val="00406592"/>
    <w:rsid w:val="00412BEC"/>
    <w:rsid w:val="00413E9E"/>
    <w:rsid w:val="004178AE"/>
    <w:rsid w:val="0042560A"/>
    <w:rsid w:val="0042655E"/>
    <w:rsid w:val="0043282F"/>
    <w:rsid w:val="00433880"/>
    <w:rsid w:val="00440DDD"/>
    <w:rsid w:val="004463D5"/>
    <w:rsid w:val="004479E9"/>
    <w:rsid w:val="00461BA8"/>
    <w:rsid w:val="00464440"/>
    <w:rsid w:val="004673E0"/>
    <w:rsid w:val="00484E0D"/>
    <w:rsid w:val="00486486"/>
    <w:rsid w:val="00487AD7"/>
    <w:rsid w:val="0049097C"/>
    <w:rsid w:val="00490D37"/>
    <w:rsid w:val="00492D98"/>
    <w:rsid w:val="00494200"/>
    <w:rsid w:val="004A3204"/>
    <w:rsid w:val="004A5910"/>
    <w:rsid w:val="004A5C6B"/>
    <w:rsid w:val="004B5956"/>
    <w:rsid w:val="004B6C70"/>
    <w:rsid w:val="004C0BC9"/>
    <w:rsid w:val="004C149F"/>
    <w:rsid w:val="004C1576"/>
    <w:rsid w:val="004C51AE"/>
    <w:rsid w:val="004D1877"/>
    <w:rsid w:val="004E2DCC"/>
    <w:rsid w:val="004E3F4F"/>
    <w:rsid w:val="004E40DE"/>
    <w:rsid w:val="004F3625"/>
    <w:rsid w:val="004F6672"/>
    <w:rsid w:val="004F7979"/>
    <w:rsid w:val="00506908"/>
    <w:rsid w:val="00512094"/>
    <w:rsid w:val="005138FD"/>
    <w:rsid w:val="005229D3"/>
    <w:rsid w:val="0052584B"/>
    <w:rsid w:val="005260EC"/>
    <w:rsid w:val="00526174"/>
    <w:rsid w:val="00536686"/>
    <w:rsid w:val="00550D23"/>
    <w:rsid w:val="00554FF5"/>
    <w:rsid w:val="00570A94"/>
    <w:rsid w:val="005714C6"/>
    <w:rsid w:val="00572403"/>
    <w:rsid w:val="00573D10"/>
    <w:rsid w:val="0058504C"/>
    <w:rsid w:val="00592322"/>
    <w:rsid w:val="00594A76"/>
    <w:rsid w:val="00594B0C"/>
    <w:rsid w:val="005970C6"/>
    <w:rsid w:val="00597888"/>
    <w:rsid w:val="005A40B7"/>
    <w:rsid w:val="005A6265"/>
    <w:rsid w:val="005A7293"/>
    <w:rsid w:val="005B098B"/>
    <w:rsid w:val="005B184E"/>
    <w:rsid w:val="005B2410"/>
    <w:rsid w:val="005B7E48"/>
    <w:rsid w:val="005C0C74"/>
    <w:rsid w:val="005C1447"/>
    <w:rsid w:val="005D5A2A"/>
    <w:rsid w:val="005E105C"/>
    <w:rsid w:val="005E1AA8"/>
    <w:rsid w:val="005E4A0A"/>
    <w:rsid w:val="005E50DE"/>
    <w:rsid w:val="005E53ED"/>
    <w:rsid w:val="005E722B"/>
    <w:rsid w:val="005F1166"/>
    <w:rsid w:val="005F24A3"/>
    <w:rsid w:val="005F71DA"/>
    <w:rsid w:val="00606767"/>
    <w:rsid w:val="006119FA"/>
    <w:rsid w:val="00612BF8"/>
    <w:rsid w:val="00614E44"/>
    <w:rsid w:val="006168C9"/>
    <w:rsid w:val="006179BD"/>
    <w:rsid w:val="006369E8"/>
    <w:rsid w:val="00637B68"/>
    <w:rsid w:val="00640115"/>
    <w:rsid w:val="0064373C"/>
    <w:rsid w:val="00644971"/>
    <w:rsid w:val="00646B92"/>
    <w:rsid w:val="0065239A"/>
    <w:rsid w:val="006558F2"/>
    <w:rsid w:val="00655CE1"/>
    <w:rsid w:val="00660BCF"/>
    <w:rsid w:val="00662C40"/>
    <w:rsid w:val="006632C6"/>
    <w:rsid w:val="006708DA"/>
    <w:rsid w:val="006723B2"/>
    <w:rsid w:val="00674BF8"/>
    <w:rsid w:val="00680F43"/>
    <w:rsid w:val="0068241E"/>
    <w:rsid w:val="00682B54"/>
    <w:rsid w:val="00685DF8"/>
    <w:rsid w:val="00687624"/>
    <w:rsid w:val="00690347"/>
    <w:rsid w:val="006A1059"/>
    <w:rsid w:val="006A7467"/>
    <w:rsid w:val="006B0B05"/>
    <w:rsid w:val="006B6332"/>
    <w:rsid w:val="006C0393"/>
    <w:rsid w:val="006C23B0"/>
    <w:rsid w:val="006D6CA5"/>
    <w:rsid w:val="006E1ED0"/>
    <w:rsid w:val="006E365F"/>
    <w:rsid w:val="00702461"/>
    <w:rsid w:val="00702A40"/>
    <w:rsid w:val="0070323D"/>
    <w:rsid w:val="00703DFD"/>
    <w:rsid w:val="00706997"/>
    <w:rsid w:val="00713FB0"/>
    <w:rsid w:val="00716405"/>
    <w:rsid w:val="0072095A"/>
    <w:rsid w:val="00721859"/>
    <w:rsid w:val="007261DC"/>
    <w:rsid w:val="00730D3F"/>
    <w:rsid w:val="00733EB3"/>
    <w:rsid w:val="00734F97"/>
    <w:rsid w:val="00736469"/>
    <w:rsid w:val="00742CC6"/>
    <w:rsid w:val="00742FFB"/>
    <w:rsid w:val="0075068B"/>
    <w:rsid w:val="0076333A"/>
    <w:rsid w:val="007651D8"/>
    <w:rsid w:val="0077163A"/>
    <w:rsid w:val="00777FA5"/>
    <w:rsid w:val="00781420"/>
    <w:rsid w:val="00783818"/>
    <w:rsid w:val="00784712"/>
    <w:rsid w:val="00787E7E"/>
    <w:rsid w:val="00795339"/>
    <w:rsid w:val="0079675B"/>
    <w:rsid w:val="00796FCB"/>
    <w:rsid w:val="007A1638"/>
    <w:rsid w:val="007A6058"/>
    <w:rsid w:val="007A7F5E"/>
    <w:rsid w:val="007B39C9"/>
    <w:rsid w:val="007D35C1"/>
    <w:rsid w:val="007D631B"/>
    <w:rsid w:val="007E4154"/>
    <w:rsid w:val="007F5AD7"/>
    <w:rsid w:val="008003E2"/>
    <w:rsid w:val="00801C11"/>
    <w:rsid w:val="00812D58"/>
    <w:rsid w:val="008150D7"/>
    <w:rsid w:val="00815571"/>
    <w:rsid w:val="00817672"/>
    <w:rsid w:val="008201C0"/>
    <w:rsid w:val="0082085C"/>
    <w:rsid w:val="00827A12"/>
    <w:rsid w:val="00837008"/>
    <w:rsid w:val="00837D5E"/>
    <w:rsid w:val="008526B8"/>
    <w:rsid w:val="00853D76"/>
    <w:rsid w:val="00855499"/>
    <w:rsid w:val="008621F7"/>
    <w:rsid w:val="00864C67"/>
    <w:rsid w:val="008746A3"/>
    <w:rsid w:val="008751B8"/>
    <w:rsid w:val="00875EFB"/>
    <w:rsid w:val="00876883"/>
    <w:rsid w:val="00884F60"/>
    <w:rsid w:val="00884FD5"/>
    <w:rsid w:val="00886B59"/>
    <w:rsid w:val="00892400"/>
    <w:rsid w:val="00896092"/>
    <w:rsid w:val="008A681F"/>
    <w:rsid w:val="008C151E"/>
    <w:rsid w:val="008C19EB"/>
    <w:rsid w:val="008C4CE4"/>
    <w:rsid w:val="008D4824"/>
    <w:rsid w:val="008D6C25"/>
    <w:rsid w:val="008E31A9"/>
    <w:rsid w:val="008F4935"/>
    <w:rsid w:val="008F642D"/>
    <w:rsid w:val="009003CD"/>
    <w:rsid w:val="009056E5"/>
    <w:rsid w:val="009056E8"/>
    <w:rsid w:val="00913867"/>
    <w:rsid w:val="00920984"/>
    <w:rsid w:val="00924BBA"/>
    <w:rsid w:val="009270EF"/>
    <w:rsid w:val="00936A88"/>
    <w:rsid w:val="0094203D"/>
    <w:rsid w:val="009426B0"/>
    <w:rsid w:val="0095509D"/>
    <w:rsid w:val="00961791"/>
    <w:rsid w:val="00970F89"/>
    <w:rsid w:val="00975110"/>
    <w:rsid w:val="00981600"/>
    <w:rsid w:val="00983760"/>
    <w:rsid w:val="009876C9"/>
    <w:rsid w:val="0099133C"/>
    <w:rsid w:val="00992C23"/>
    <w:rsid w:val="00995DE9"/>
    <w:rsid w:val="009A0723"/>
    <w:rsid w:val="009A146F"/>
    <w:rsid w:val="009A5680"/>
    <w:rsid w:val="009B2EB1"/>
    <w:rsid w:val="009B301F"/>
    <w:rsid w:val="009B43D6"/>
    <w:rsid w:val="009B4A8F"/>
    <w:rsid w:val="009B79BC"/>
    <w:rsid w:val="009B7B4E"/>
    <w:rsid w:val="009C1CAD"/>
    <w:rsid w:val="009C30B7"/>
    <w:rsid w:val="009D545C"/>
    <w:rsid w:val="009E33CB"/>
    <w:rsid w:val="009F60AB"/>
    <w:rsid w:val="00A01369"/>
    <w:rsid w:val="00A035FB"/>
    <w:rsid w:val="00A116AC"/>
    <w:rsid w:val="00A136D5"/>
    <w:rsid w:val="00A14FD7"/>
    <w:rsid w:val="00A17D02"/>
    <w:rsid w:val="00A22659"/>
    <w:rsid w:val="00A26348"/>
    <w:rsid w:val="00A30F6D"/>
    <w:rsid w:val="00A33C80"/>
    <w:rsid w:val="00A33DF5"/>
    <w:rsid w:val="00A36642"/>
    <w:rsid w:val="00A415C2"/>
    <w:rsid w:val="00A42E24"/>
    <w:rsid w:val="00A523DF"/>
    <w:rsid w:val="00A556BC"/>
    <w:rsid w:val="00A55D2A"/>
    <w:rsid w:val="00A55E31"/>
    <w:rsid w:val="00A563F4"/>
    <w:rsid w:val="00A568CB"/>
    <w:rsid w:val="00A62156"/>
    <w:rsid w:val="00A74B78"/>
    <w:rsid w:val="00A77B9B"/>
    <w:rsid w:val="00A84B3F"/>
    <w:rsid w:val="00A86FAD"/>
    <w:rsid w:val="00A951AE"/>
    <w:rsid w:val="00AA06EF"/>
    <w:rsid w:val="00AA50ED"/>
    <w:rsid w:val="00AB16A1"/>
    <w:rsid w:val="00AB710A"/>
    <w:rsid w:val="00AC2137"/>
    <w:rsid w:val="00AD115A"/>
    <w:rsid w:val="00AD2EB1"/>
    <w:rsid w:val="00AD5468"/>
    <w:rsid w:val="00AE3545"/>
    <w:rsid w:val="00AE51DB"/>
    <w:rsid w:val="00AF76E7"/>
    <w:rsid w:val="00B00C81"/>
    <w:rsid w:val="00B00EC5"/>
    <w:rsid w:val="00B011C4"/>
    <w:rsid w:val="00B0249A"/>
    <w:rsid w:val="00B02B81"/>
    <w:rsid w:val="00B11614"/>
    <w:rsid w:val="00B129A4"/>
    <w:rsid w:val="00B22F6B"/>
    <w:rsid w:val="00B26DC5"/>
    <w:rsid w:val="00B36213"/>
    <w:rsid w:val="00B37BCD"/>
    <w:rsid w:val="00B4394F"/>
    <w:rsid w:val="00B45B34"/>
    <w:rsid w:val="00B52D8A"/>
    <w:rsid w:val="00B55C3E"/>
    <w:rsid w:val="00B63A7B"/>
    <w:rsid w:val="00B65E0D"/>
    <w:rsid w:val="00B7063F"/>
    <w:rsid w:val="00B73660"/>
    <w:rsid w:val="00B87C4F"/>
    <w:rsid w:val="00B972B2"/>
    <w:rsid w:val="00BA37E4"/>
    <w:rsid w:val="00BB14F7"/>
    <w:rsid w:val="00BB2407"/>
    <w:rsid w:val="00BB7979"/>
    <w:rsid w:val="00BC0118"/>
    <w:rsid w:val="00BC5393"/>
    <w:rsid w:val="00BC7FBE"/>
    <w:rsid w:val="00BD0614"/>
    <w:rsid w:val="00BD727D"/>
    <w:rsid w:val="00BF142A"/>
    <w:rsid w:val="00BF7250"/>
    <w:rsid w:val="00C01123"/>
    <w:rsid w:val="00C12696"/>
    <w:rsid w:val="00C12C19"/>
    <w:rsid w:val="00C30B52"/>
    <w:rsid w:val="00C41944"/>
    <w:rsid w:val="00C44B90"/>
    <w:rsid w:val="00C54C8E"/>
    <w:rsid w:val="00C5563C"/>
    <w:rsid w:val="00C61443"/>
    <w:rsid w:val="00C64F08"/>
    <w:rsid w:val="00C65EDC"/>
    <w:rsid w:val="00C72F41"/>
    <w:rsid w:val="00C77A4F"/>
    <w:rsid w:val="00C846C5"/>
    <w:rsid w:val="00C85AF8"/>
    <w:rsid w:val="00C874D4"/>
    <w:rsid w:val="00C92E07"/>
    <w:rsid w:val="00CA4FA0"/>
    <w:rsid w:val="00CB1DD8"/>
    <w:rsid w:val="00CB30A3"/>
    <w:rsid w:val="00CC1A6D"/>
    <w:rsid w:val="00CC22D8"/>
    <w:rsid w:val="00CC437A"/>
    <w:rsid w:val="00CC5B56"/>
    <w:rsid w:val="00CC628B"/>
    <w:rsid w:val="00CE013D"/>
    <w:rsid w:val="00CE44EE"/>
    <w:rsid w:val="00CF00BD"/>
    <w:rsid w:val="00CF1A03"/>
    <w:rsid w:val="00CF3FA9"/>
    <w:rsid w:val="00CF4F60"/>
    <w:rsid w:val="00D0638B"/>
    <w:rsid w:val="00D11669"/>
    <w:rsid w:val="00D120FC"/>
    <w:rsid w:val="00D13F67"/>
    <w:rsid w:val="00D14DBE"/>
    <w:rsid w:val="00D33258"/>
    <w:rsid w:val="00D41462"/>
    <w:rsid w:val="00D44AD5"/>
    <w:rsid w:val="00D55C65"/>
    <w:rsid w:val="00D56F47"/>
    <w:rsid w:val="00D5719A"/>
    <w:rsid w:val="00D57795"/>
    <w:rsid w:val="00D6359F"/>
    <w:rsid w:val="00D661DB"/>
    <w:rsid w:val="00D66BC1"/>
    <w:rsid w:val="00D74DBF"/>
    <w:rsid w:val="00D77339"/>
    <w:rsid w:val="00D8027C"/>
    <w:rsid w:val="00D8733E"/>
    <w:rsid w:val="00D902E0"/>
    <w:rsid w:val="00D90AC3"/>
    <w:rsid w:val="00D95672"/>
    <w:rsid w:val="00D957BA"/>
    <w:rsid w:val="00D96B89"/>
    <w:rsid w:val="00DA6CE9"/>
    <w:rsid w:val="00DB26BC"/>
    <w:rsid w:val="00DB4C7B"/>
    <w:rsid w:val="00DB51BF"/>
    <w:rsid w:val="00DB5421"/>
    <w:rsid w:val="00DB701F"/>
    <w:rsid w:val="00DC0B42"/>
    <w:rsid w:val="00DC38CE"/>
    <w:rsid w:val="00DD242E"/>
    <w:rsid w:val="00DD32BB"/>
    <w:rsid w:val="00DD3AC8"/>
    <w:rsid w:val="00DD66A0"/>
    <w:rsid w:val="00DE1B35"/>
    <w:rsid w:val="00DE777C"/>
    <w:rsid w:val="00DF5FE8"/>
    <w:rsid w:val="00DF7C35"/>
    <w:rsid w:val="00E00297"/>
    <w:rsid w:val="00E12528"/>
    <w:rsid w:val="00E12838"/>
    <w:rsid w:val="00E14DAB"/>
    <w:rsid w:val="00E2528A"/>
    <w:rsid w:val="00E27DBB"/>
    <w:rsid w:val="00E30F3A"/>
    <w:rsid w:val="00E348EB"/>
    <w:rsid w:val="00E34FEB"/>
    <w:rsid w:val="00E365BF"/>
    <w:rsid w:val="00E36A8D"/>
    <w:rsid w:val="00E4050B"/>
    <w:rsid w:val="00E41375"/>
    <w:rsid w:val="00E51390"/>
    <w:rsid w:val="00E5615F"/>
    <w:rsid w:val="00E57D47"/>
    <w:rsid w:val="00E63B4B"/>
    <w:rsid w:val="00E63C3A"/>
    <w:rsid w:val="00E74429"/>
    <w:rsid w:val="00E860B0"/>
    <w:rsid w:val="00E91EB2"/>
    <w:rsid w:val="00E9205A"/>
    <w:rsid w:val="00EA4D14"/>
    <w:rsid w:val="00EB4A75"/>
    <w:rsid w:val="00ED0260"/>
    <w:rsid w:val="00ED5A53"/>
    <w:rsid w:val="00ED76B9"/>
    <w:rsid w:val="00EE4F82"/>
    <w:rsid w:val="00EF2971"/>
    <w:rsid w:val="00F04C0B"/>
    <w:rsid w:val="00F051D7"/>
    <w:rsid w:val="00F105C4"/>
    <w:rsid w:val="00F130F3"/>
    <w:rsid w:val="00F261C7"/>
    <w:rsid w:val="00F37B63"/>
    <w:rsid w:val="00F401C6"/>
    <w:rsid w:val="00F45001"/>
    <w:rsid w:val="00F54D5E"/>
    <w:rsid w:val="00F6775A"/>
    <w:rsid w:val="00F747A2"/>
    <w:rsid w:val="00F771A3"/>
    <w:rsid w:val="00F77513"/>
    <w:rsid w:val="00F81F6C"/>
    <w:rsid w:val="00F83A23"/>
    <w:rsid w:val="00F87400"/>
    <w:rsid w:val="00F91169"/>
    <w:rsid w:val="00F92D30"/>
    <w:rsid w:val="00F9415D"/>
    <w:rsid w:val="00FA17DD"/>
    <w:rsid w:val="00FA3C02"/>
    <w:rsid w:val="00FA593B"/>
    <w:rsid w:val="00FA64B2"/>
    <w:rsid w:val="00FB17B5"/>
    <w:rsid w:val="00FB406E"/>
    <w:rsid w:val="00FC0DD2"/>
    <w:rsid w:val="00FC3C04"/>
    <w:rsid w:val="00FD753B"/>
    <w:rsid w:val="00FE5FFA"/>
    <w:rsid w:val="00FE7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EFEA664"/>
  <w15:chartTrackingRefBased/>
  <w15:docId w15:val="{9044308C-8CC6-41AB-936F-0A40D2615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caps/>
      <w:sz w:val="24"/>
      <w:lang w:val="lt-LT"/>
    </w:rPr>
  </w:style>
  <w:style w:type="paragraph" w:styleId="Antrat1">
    <w:name w:val="heading 1"/>
    <w:basedOn w:val="prastasis"/>
    <w:next w:val="prastasis"/>
    <w:qFormat/>
    <w:pPr>
      <w:keepNext/>
      <w:ind w:left="-540" w:firstLine="540"/>
      <w:jc w:val="center"/>
      <w:outlineLvl w:val="0"/>
    </w:pPr>
    <w:rPr>
      <w:rFonts w:ascii="TimesLT" w:hAnsi="TimesLT"/>
      <w:b/>
      <w:caps w:val="0"/>
      <w:sz w:val="28"/>
    </w:rPr>
  </w:style>
  <w:style w:type="paragraph" w:styleId="Antrat2">
    <w:name w:val="heading 2"/>
    <w:basedOn w:val="prastasis"/>
    <w:next w:val="prastasis"/>
    <w:qFormat/>
    <w:pPr>
      <w:keepNext/>
      <w:outlineLvl w:val="1"/>
    </w:pPr>
    <w:rPr>
      <w:b/>
      <w:bCs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204420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semiHidden/>
    <w:pPr>
      <w:jc w:val="both"/>
    </w:pPr>
    <w:rPr>
      <w:lang w:val="x-none"/>
    </w:rPr>
  </w:style>
  <w:style w:type="character" w:styleId="Hipersaitas">
    <w:name w:val="Hyperlink"/>
    <w:semiHidden/>
    <w:rPr>
      <w:color w:val="0000FF"/>
      <w:u w:val="single"/>
    </w:rPr>
  </w:style>
  <w:style w:type="character" w:styleId="Perirtashipersaitas">
    <w:name w:val="FollowedHyperlink"/>
    <w:semiHidden/>
    <w:rPr>
      <w:color w:val="800080"/>
      <w:u w:val="single"/>
    </w:rPr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  <w:rPr>
      <w:lang w:val="x-none"/>
    </w:r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  <w:semiHidden/>
  </w:style>
  <w:style w:type="paragraph" w:styleId="Pagrindiniotekstotrauka">
    <w:name w:val="Body Text Indent"/>
    <w:basedOn w:val="prastasis"/>
    <w:semiHidden/>
    <w:pPr>
      <w:ind w:firstLine="720"/>
      <w:jc w:val="both"/>
    </w:pPr>
    <w:rPr>
      <w:caps w:val="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7008"/>
    <w:rPr>
      <w:rFonts w:ascii="Tahoma" w:hAnsi="Tahoma"/>
      <w:sz w:val="16"/>
      <w:szCs w:val="16"/>
      <w:lang w:val="x-none"/>
    </w:rPr>
  </w:style>
  <w:style w:type="character" w:customStyle="1" w:styleId="DebesliotekstasDiagrama">
    <w:name w:val="Debesėlio tekstas Diagrama"/>
    <w:link w:val="Debesliotekstas"/>
    <w:uiPriority w:val="99"/>
    <w:semiHidden/>
    <w:rsid w:val="00837008"/>
    <w:rPr>
      <w:rFonts w:ascii="Tahoma" w:hAnsi="Tahoma" w:cs="Tahoma"/>
      <w:caps/>
      <w:sz w:val="16"/>
      <w:szCs w:val="16"/>
      <w:lang w:eastAsia="en-US"/>
    </w:rPr>
  </w:style>
  <w:style w:type="character" w:customStyle="1" w:styleId="PagrindinistekstasDiagrama">
    <w:name w:val="Pagrindinis tekstas Diagrama"/>
    <w:link w:val="Pagrindinistekstas"/>
    <w:semiHidden/>
    <w:rsid w:val="00CC437A"/>
    <w:rPr>
      <w:caps/>
      <w:sz w:val="24"/>
      <w:lang w:eastAsia="en-US"/>
    </w:rPr>
  </w:style>
  <w:style w:type="character" w:customStyle="1" w:styleId="AntratsDiagrama">
    <w:name w:val="Antraštės Diagrama"/>
    <w:link w:val="Antrats"/>
    <w:uiPriority w:val="99"/>
    <w:rsid w:val="00655CE1"/>
    <w:rPr>
      <w:caps/>
      <w:sz w:val="24"/>
      <w:lang w:eastAsia="en-US"/>
    </w:rPr>
  </w:style>
  <w:style w:type="character" w:customStyle="1" w:styleId="Antrat3Diagrama">
    <w:name w:val="Antraštė 3 Diagrama"/>
    <w:link w:val="Antrat3"/>
    <w:uiPriority w:val="9"/>
    <w:semiHidden/>
    <w:rsid w:val="00204420"/>
    <w:rPr>
      <w:rFonts w:ascii="Cambria" w:eastAsia="Times New Roman" w:hAnsi="Cambria" w:cs="Times New Roman"/>
      <w:b/>
      <w:bCs/>
      <w:caps/>
      <w:sz w:val="26"/>
      <w:szCs w:val="26"/>
      <w:lang w:eastAsia="en-US"/>
    </w:rPr>
  </w:style>
  <w:style w:type="paragraph" w:styleId="Antrat">
    <w:name w:val="caption"/>
    <w:basedOn w:val="prastasis"/>
    <w:next w:val="prastasis"/>
    <w:qFormat/>
    <w:rsid w:val="00204420"/>
    <w:pPr>
      <w:jc w:val="center"/>
    </w:pPr>
    <w:rPr>
      <w:b/>
    </w:rPr>
  </w:style>
  <w:style w:type="paragraph" w:styleId="Pagrindiniotekstotrauka2">
    <w:name w:val="Body Text Indent 2"/>
    <w:basedOn w:val="prastasis"/>
    <w:link w:val="Pagrindiniotekstotrauka2Diagrama"/>
    <w:uiPriority w:val="99"/>
    <w:semiHidden/>
    <w:unhideWhenUsed/>
    <w:rsid w:val="00E12528"/>
    <w:pPr>
      <w:spacing w:after="120" w:line="480" w:lineRule="auto"/>
      <w:ind w:left="360"/>
    </w:pPr>
  </w:style>
  <w:style w:type="character" w:customStyle="1" w:styleId="Pagrindiniotekstotrauka2Diagrama">
    <w:name w:val="Pagrindinio teksto įtrauka 2 Diagrama"/>
    <w:link w:val="Pagrindiniotekstotrauka2"/>
    <w:uiPriority w:val="99"/>
    <w:semiHidden/>
    <w:rsid w:val="00E12528"/>
    <w:rPr>
      <w:caps/>
      <w:sz w:val="24"/>
      <w:lang w:val="lt-LT"/>
    </w:rPr>
  </w:style>
  <w:style w:type="paragraph" w:styleId="Puslapioinaostekstas">
    <w:name w:val="footnote text"/>
    <w:basedOn w:val="prastasis"/>
    <w:link w:val="PuslapioinaostekstasDiagrama"/>
    <w:semiHidden/>
    <w:rsid w:val="00151191"/>
    <w:rPr>
      <w:sz w:val="20"/>
    </w:rPr>
  </w:style>
  <w:style w:type="character" w:customStyle="1" w:styleId="PuslapioinaostekstasDiagrama">
    <w:name w:val="Puslapio išnašos tekstas Diagrama"/>
    <w:link w:val="Puslapioinaostekstas"/>
    <w:semiHidden/>
    <w:rsid w:val="00151191"/>
    <w:rPr>
      <w:caps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44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Nacionalin&#279;%20&#382;em&#279;s%20tarnyb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0D8D6AA-CBF5-465F-9749-75A704E39B6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Nacionalinė žemės tarnyb1</Template>
  <TotalTime>0</TotalTime>
  <Pages>2</Pages>
  <Words>2755</Words>
  <Characters>1571</Characters>
  <Application>Microsoft Office Word</Application>
  <DocSecurity>0</DocSecurity>
  <Lines>13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Zemetvarkos ir teises departamentas</Company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ZUD</dc:creator>
  <cp:keywords/>
  <cp:lastModifiedBy>Inga Kanapeckienė</cp:lastModifiedBy>
  <cp:revision>2</cp:revision>
  <cp:lastPrinted>2024-12-05T09:31:00Z</cp:lastPrinted>
  <dcterms:created xsi:type="dcterms:W3CDTF">2026-01-15T08:35:00Z</dcterms:created>
  <dcterms:modified xsi:type="dcterms:W3CDTF">2026-01-15T08:35:00Z</dcterms:modified>
</cp:coreProperties>
</file>