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09F62" w14:textId="77777777" w:rsidR="00097933" w:rsidRPr="00471E6E" w:rsidRDefault="00B860DC" w:rsidP="00F95A76">
      <w:pPr>
        <w:ind w:hanging="709"/>
        <w:jc w:val="center"/>
        <w:rPr>
          <w:rFonts w:ascii="Times New Roman" w:hAnsi="Times New Roman"/>
          <w:b/>
          <w:lang w:val="lt-LT" w:eastAsia="lt-LT"/>
        </w:rPr>
      </w:pPr>
      <w:r w:rsidRPr="00471E6E">
        <w:rPr>
          <w:noProof/>
          <w:lang w:val="lt-LT" w:eastAsia="lt-LT"/>
        </w:rPr>
        <w:drawing>
          <wp:inline distT="0" distB="0" distL="0" distR="0" wp14:anchorId="43A2E9C2" wp14:editId="51026E3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F2A7F" w14:textId="77777777" w:rsidR="00093E2D" w:rsidRPr="00471E6E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E9E374F" w14:textId="77777777" w:rsidR="00097933" w:rsidRPr="00471E6E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471E6E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471E6E">
        <w:rPr>
          <w:rFonts w:ascii="Times New Roman" w:hAnsi="Times New Roman"/>
          <w:b/>
          <w:sz w:val="24"/>
          <w:lang w:val="lt-LT"/>
        </w:rPr>
        <w:t>TARYBA</w:t>
      </w:r>
    </w:p>
    <w:p w14:paraId="36BC9E21" w14:textId="77777777" w:rsidR="00736D10" w:rsidRPr="00471E6E" w:rsidRDefault="00736D10" w:rsidP="00736D10">
      <w:pPr>
        <w:pStyle w:val="Antrat3"/>
        <w:jc w:val="left"/>
        <w:rPr>
          <w:b/>
          <w:lang w:val="lt-LT"/>
        </w:rPr>
      </w:pPr>
    </w:p>
    <w:p w14:paraId="7D0B15F3" w14:textId="77777777" w:rsidR="00097933" w:rsidRPr="00471E6E" w:rsidRDefault="005D72B6" w:rsidP="00736D10">
      <w:pPr>
        <w:pStyle w:val="Antrat3"/>
        <w:rPr>
          <w:b/>
          <w:lang w:val="lt-LT"/>
        </w:rPr>
      </w:pPr>
      <w:r w:rsidRPr="00471E6E">
        <w:rPr>
          <w:b/>
          <w:lang w:val="lt-LT"/>
        </w:rPr>
        <w:t>SPRENDIMAS</w:t>
      </w:r>
    </w:p>
    <w:p w14:paraId="2D5613CC" w14:textId="62D7CAA2" w:rsidR="00354B3D" w:rsidRPr="00471E6E" w:rsidRDefault="00434A6F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lang w:val="lt-LT"/>
        </w:rPr>
      </w:pPr>
      <w:r w:rsidRPr="00471E6E">
        <w:rPr>
          <w:b/>
          <w:lang w:val="lt-LT"/>
        </w:rPr>
        <w:t>DĖL</w:t>
      </w:r>
      <w:r w:rsidR="00DB486D" w:rsidRPr="00471E6E">
        <w:rPr>
          <w:b/>
          <w:lang w:val="lt-LT"/>
        </w:rPr>
        <w:t xml:space="preserve"> </w:t>
      </w:r>
      <w:r w:rsidR="00201124" w:rsidRPr="00471E6E">
        <w:rPr>
          <w:b/>
          <w:lang w:val="lt-LT"/>
        </w:rPr>
        <w:t>VIETOS VALDŽIOS ATSTOVŲ DELEGAVIMO Į ŠAKIŲ KRAŠTO VIETOS VEIKLOS GRUPĖS VA</w:t>
      </w:r>
      <w:r w:rsidR="00131AAA">
        <w:rPr>
          <w:b/>
          <w:lang w:val="lt-LT"/>
        </w:rPr>
        <w:t>LDYMO ORGANĄ</w:t>
      </w:r>
    </w:p>
    <w:p w14:paraId="5A425126" w14:textId="77777777" w:rsidR="00354B3D" w:rsidRPr="00471E6E" w:rsidRDefault="00354B3D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lang w:val="lt-LT"/>
        </w:rPr>
      </w:pPr>
    </w:p>
    <w:p w14:paraId="3D30090E" w14:textId="26BAED7E" w:rsidR="00097933" w:rsidRPr="00922F6B" w:rsidRDefault="00922F6B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lang w:val="lt-LT"/>
        </w:rPr>
      </w:pPr>
      <w:r>
        <w:rPr>
          <w:szCs w:val="24"/>
          <w:lang w:val="lt-LT"/>
        </w:rPr>
        <w:t>202</w:t>
      </w:r>
      <w:r w:rsidR="0075574D">
        <w:rPr>
          <w:szCs w:val="24"/>
          <w:lang w:val="lt-LT"/>
        </w:rPr>
        <w:t>6</w:t>
      </w:r>
      <w:r w:rsidR="002143EB">
        <w:rPr>
          <w:szCs w:val="24"/>
          <w:lang w:val="lt-LT"/>
        </w:rPr>
        <w:t xml:space="preserve"> </w:t>
      </w:r>
      <w:r>
        <w:rPr>
          <w:szCs w:val="24"/>
          <w:lang w:val="lt-LT"/>
        </w:rPr>
        <w:t xml:space="preserve">m. vasario </w:t>
      </w:r>
      <w:r w:rsidR="0075574D">
        <w:rPr>
          <w:szCs w:val="24"/>
          <w:lang w:val="lt-LT"/>
        </w:rPr>
        <w:t>13</w:t>
      </w:r>
      <w:r>
        <w:rPr>
          <w:szCs w:val="24"/>
          <w:lang w:val="lt-LT"/>
        </w:rPr>
        <w:t xml:space="preserve"> d. Nr. </w:t>
      </w:r>
      <w:proofErr w:type="spellStart"/>
      <w:r>
        <w:rPr>
          <w:szCs w:val="24"/>
          <w:lang w:val="lt-LT"/>
        </w:rPr>
        <w:t>T</w:t>
      </w:r>
      <w:r w:rsidR="002143EB">
        <w:rPr>
          <w:szCs w:val="24"/>
          <w:lang w:val="lt-LT"/>
        </w:rPr>
        <w:t>SP</w:t>
      </w:r>
      <w:proofErr w:type="spellEnd"/>
      <w:r>
        <w:rPr>
          <w:szCs w:val="24"/>
          <w:lang w:val="lt-LT"/>
        </w:rPr>
        <w:t>-</w:t>
      </w:r>
      <w:r w:rsidR="005000B9">
        <w:rPr>
          <w:szCs w:val="24"/>
          <w:lang w:val="lt-LT"/>
        </w:rPr>
        <w:t>38</w:t>
      </w:r>
    </w:p>
    <w:p w14:paraId="76D8274A" w14:textId="77777777" w:rsidR="00097933" w:rsidRPr="00922F6B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22F6B">
        <w:rPr>
          <w:rFonts w:ascii="Times New Roman" w:hAnsi="Times New Roman"/>
          <w:sz w:val="24"/>
          <w:lang w:val="lt-LT"/>
        </w:rPr>
        <w:t>Šakiai</w:t>
      </w:r>
    </w:p>
    <w:p w14:paraId="5D682D7A" w14:textId="77777777" w:rsidR="00097933" w:rsidRPr="00922F6B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00A59B3C" w14:textId="006DF3A0" w:rsidR="004503C0" w:rsidRPr="00922F6B" w:rsidRDefault="004503C0" w:rsidP="00736D10">
      <w:pPr>
        <w:tabs>
          <w:tab w:val="left" w:pos="0"/>
        </w:tabs>
        <w:spacing w:line="360" w:lineRule="auto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ab/>
      </w:r>
      <w:r w:rsidR="00736D10" w:rsidRPr="00922F6B">
        <w:rPr>
          <w:rFonts w:ascii="Times New Roman" w:hAnsi="Times New Roman"/>
          <w:spacing w:val="-4"/>
          <w:sz w:val="24"/>
          <w:szCs w:val="24"/>
          <w:lang w:val="lt-LT" w:eastAsia="lt-LT"/>
        </w:rPr>
        <w:t>Vadovaudamasi</w:t>
      </w:r>
      <w:r w:rsidR="004C4C56" w:rsidRPr="00922F6B">
        <w:rPr>
          <w:rFonts w:ascii="Times New Roman" w:hAnsi="Times New Roman"/>
          <w:sz w:val="24"/>
          <w:szCs w:val="24"/>
          <w:lang w:val="lt-LT"/>
        </w:rPr>
        <w:t xml:space="preserve"> Lietuvos Respublik</w:t>
      </w:r>
      <w:r w:rsidR="00201124" w:rsidRPr="00922F6B">
        <w:rPr>
          <w:rFonts w:ascii="Times New Roman" w:hAnsi="Times New Roman"/>
          <w:sz w:val="24"/>
          <w:szCs w:val="24"/>
          <w:lang w:val="lt-LT"/>
        </w:rPr>
        <w:t>os vietos savivaldos įstatymo 1</w:t>
      </w:r>
      <w:r w:rsidR="001F4FF4">
        <w:rPr>
          <w:rFonts w:ascii="Times New Roman" w:hAnsi="Times New Roman"/>
          <w:sz w:val="24"/>
          <w:szCs w:val="24"/>
          <w:lang w:val="lt-LT"/>
        </w:rPr>
        <w:t>5</w:t>
      </w:r>
      <w:r w:rsidR="004C4C56" w:rsidRPr="00922F6B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201124" w:rsidRPr="00922F6B">
        <w:rPr>
          <w:rFonts w:ascii="Times New Roman" w:hAnsi="Times New Roman"/>
          <w:sz w:val="24"/>
          <w:szCs w:val="24"/>
          <w:lang w:val="lt-LT"/>
        </w:rPr>
        <w:t>4 dalimi,</w:t>
      </w:r>
      <w:r w:rsidR="001A5CB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95FBF" w:rsidRPr="00922F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2F6B">
        <w:rPr>
          <w:rFonts w:ascii="Times New Roman" w:hAnsi="Times New Roman"/>
          <w:sz w:val="24"/>
          <w:szCs w:val="24"/>
          <w:lang w:val="lt-LT"/>
        </w:rPr>
        <w:t>Vietos plėtros strategijų</w:t>
      </w:r>
      <w:r w:rsidR="001A5CB5">
        <w:rPr>
          <w:rFonts w:ascii="Times New Roman" w:hAnsi="Times New Roman"/>
          <w:sz w:val="24"/>
          <w:szCs w:val="24"/>
          <w:lang w:val="lt-LT"/>
        </w:rPr>
        <w:t>,</w:t>
      </w:r>
      <w:r w:rsidR="00922F6B">
        <w:rPr>
          <w:rFonts w:ascii="Times New Roman" w:hAnsi="Times New Roman"/>
          <w:sz w:val="24"/>
          <w:szCs w:val="24"/>
          <w:lang w:val="lt-LT"/>
        </w:rPr>
        <w:t xml:space="preserve"> įgyvendin</w:t>
      </w:r>
      <w:r w:rsidR="001A5CB5">
        <w:rPr>
          <w:rFonts w:ascii="Times New Roman" w:hAnsi="Times New Roman"/>
          <w:sz w:val="24"/>
          <w:szCs w:val="24"/>
          <w:lang w:val="lt-LT"/>
        </w:rPr>
        <w:t>amų</w:t>
      </w:r>
      <w:r w:rsidR="00922F6B">
        <w:rPr>
          <w:rFonts w:ascii="Times New Roman" w:hAnsi="Times New Roman"/>
          <w:sz w:val="24"/>
          <w:szCs w:val="24"/>
          <w:lang w:val="lt-LT"/>
        </w:rPr>
        <w:t xml:space="preserve"> bendruomenių inicijuotos vietos plėtros būdu</w:t>
      </w:r>
      <w:r w:rsidR="001A5CB5">
        <w:rPr>
          <w:rFonts w:ascii="Times New Roman" w:hAnsi="Times New Roman"/>
          <w:sz w:val="24"/>
          <w:szCs w:val="24"/>
          <w:lang w:val="lt-LT"/>
        </w:rPr>
        <w:t>,</w:t>
      </w:r>
      <w:r w:rsidR="00922F6B">
        <w:rPr>
          <w:rFonts w:ascii="Times New Roman" w:hAnsi="Times New Roman"/>
          <w:sz w:val="24"/>
          <w:szCs w:val="24"/>
          <w:lang w:val="lt-LT"/>
        </w:rPr>
        <w:t xml:space="preserve"> įgyvendinimo taisyklių, patvirtintų Lietuvos Respublikos žemės ūkio ministro</w:t>
      </w:r>
      <w:r w:rsidR="00131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2F6B">
        <w:rPr>
          <w:rFonts w:ascii="Times New Roman" w:hAnsi="Times New Roman"/>
          <w:sz w:val="24"/>
          <w:szCs w:val="24"/>
          <w:lang w:val="lt-LT"/>
        </w:rPr>
        <w:t xml:space="preserve">2023 m. sausio 6 d. įsakymu Nr. </w:t>
      </w:r>
      <w:proofErr w:type="spellStart"/>
      <w:r w:rsidR="00922F6B">
        <w:rPr>
          <w:rFonts w:ascii="Times New Roman" w:hAnsi="Times New Roman"/>
          <w:sz w:val="24"/>
          <w:szCs w:val="24"/>
          <w:lang w:val="lt-LT"/>
        </w:rPr>
        <w:t>3D</w:t>
      </w:r>
      <w:proofErr w:type="spellEnd"/>
      <w:r w:rsidR="00922F6B">
        <w:rPr>
          <w:rFonts w:ascii="Times New Roman" w:hAnsi="Times New Roman"/>
          <w:sz w:val="24"/>
          <w:szCs w:val="24"/>
          <w:lang w:val="lt-LT"/>
        </w:rPr>
        <w:t>-4 ,,Dėl vietos plėtros strategijų, įgyvendinamų bendruomenių inicijuotos vietos plėtros būdu, įgyvendinimo taisyklių patvirtinimo“,</w:t>
      </w:r>
      <w:r w:rsidR="00131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D5B6E" w:rsidRPr="00922F6B">
        <w:rPr>
          <w:rFonts w:ascii="Times New Roman" w:hAnsi="Times New Roman"/>
          <w:sz w:val="24"/>
          <w:szCs w:val="24"/>
          <w:lang w:val="lt-LT"/>
        </w:rPr>
        <w:t>12.4, 12.4.3</w:t>
      </w:r>
      <w:r w:rsidR="00195FBF" w:rsidRPr="00922F6B">
        <w:rPr>
          <w:rFonts w:ascii="Times New Roman" w:hAnsi="Times New Roman"/>
          <w:sz w:val="24"/>
          <w:szCs w:val="24"/>
          <w:lang w:val="lt-LT"/>
        </w:rPr>
        <w:t xml:space="preserve"> papunkčiais, </w:t>
      </w:r>
      <w:r w:rsidRPr="00922F6B">
        <w:rPr>
          <w:rFonts w:ascii="Times New Roman" w:hAnsi="Times New Roman"/>
          <w:sz w:val="24"/>
          <w:szCs w:val="24"/>
          <w:lang w:val="lt-LT"/>
        </w:rPr>
        <w:t>Šakių rajono savivaldybės taryba</w:t>
      </w:r>
      <w:r w:rsidRPr="00922F6B">
        <w:rPr>
          <w:rFonts w:ascii="Times New Roman" w:hAnsi="Times New Roman"/>
          <w:spacing w:val="60"/>
          <w:sz w:val="24"/>
          <w:szCs w:val="24"/>
          <w:lang w:val="lt-LT"/>
        </w:rPr>
        <w:t xml:space="preserve"> nusprendžia</w:t>
      </w:r>
      <w:r w:rsidR="00736D10" w:rsidRPr="00922F6B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6C40EE36" w14:textId="77777777" w:rsidR="00736D10" w:rsidRPr="00922F6B" w:rsidRDefault="00F95A76" w:rsidP="007F5CEB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>1.</w:t>
      </w:r>
      <w:r w:rsidR="00471E6E" w:rsidRPr="00922F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4789" w:rsidRPr="00922F6B">
        <w:rPr>
          <w:rFonts w:ascii="Times New Roman" w:hAnsi="Times New Roman"/>
          <w:sz w:val="24"/>
          <w:szCs w:val="24"/>
          <w:lang w:val="lt-LT"/>
        </w:rPr>
        <w:t>Deleguoti į Šakių krašto vietos veiklos grupę dalyvauti vietos veiklos grupės valdymo organe, turinčiame sprendimų priėmimo teisę, atstovauti juos delegavusios Šakių rajono savivaldybės interesams:</w:t>
      </w:r>
    </w:p>
    <w:p w14:paraId="11FF8E46" w14:textId="0C41893A" w:rsidR="001B4789" w:rsidRPr="00922F6B" w:rsidRDefault="00C540C1" w:rsidP="001F4FF4">
      <w:pPr>
        <w:autoSpaceDE w:val="0"/>
        <w:autoSpaceDN w:val="0"/>
        <w:adjustRightInd w:val="0"/>
        <w:spacing w:line="360" w:lineRule="auto"/>
        <w:ind w:left="3402" w:hanging="2551"/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>1.1</w:t>
      </w:r>
      <w:r w:rsidR="001B4789" w:rsidRPr="00922F6B">
        <w:rPr>
          <w:rFonts w:ascii="Times New Roman" w:hAnsi="Times New Roman"/>
          <w:sz w:val="24"/>
          <w:szCs w:val="24"/>
          <w:lang w:val="lt-LT"/>
        </w:rPr>
        <w:t>.</w:t>
      </w:r>
      <w:r w:rsidR="00471E6E" w:rsidRPr="00922F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5574D">
        <w:rPr>
          <w:rFonts w:ascii="Times New Roman" w:hAnsi="Times New Roman"/>
          <w:sz w:val="24"/>
          <w:szCs w:val="24"/>
          <w:lang w:val="lt-LT"/>
        </w:rPr>
        <w:t xml:space="preserve">Remigijų Dumčių – </w:t>
      </w:r>
      <w:r w:rsidR="001F4FF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75574D">
        <w:rPr>
          <w:rFonts w:ascii="Times New Roman" w:hAnsi="Times New Roman"/>
          <w:sz w:val="24"/>
          <w:szCs w:val="24"/>
          <w:lang w:val="lt-LT"/>
        </w:rPr>
        <w:t>Šakių rajono savivaldybės administracijos Teisės</w:t>
      </w:r>
      <w:r w:rsidR="001F4FF4">
        <w:rPr>
          <w:rFonts w:ascii="Times New Roman" w:hAnsi="Times New Roman"/>
          <w:sz w:val="24"/>
          <w:szCs w:val="24"/>
          <w:lang w:val="lt-LT"/>
        </w:rPr>
        <w:t>,</w:t>
      </w:r>
      <w:r w:rsidR="0075574D" w:rsidRPr="007557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5574D">
        <w:rPr>
          <w:rFonts w:ascii="Times New Roman" w:hAnsi="Times New Roman"/>
          <w:sz w:val="24"/>
          <w:szCs w:val="24"/>
          <w:lang w:val="lt-LT"/>
        </w:rPr>
        <w:t>personalo                                                                    ir civilinės metrikacijos skyriaus vyriausiąjį specialistą</w:t>
      </w:r>
      <w:r w:rsidR="001F4FF4">
        <w:rPr>
          <w:rFonts w:ascii="Times New Roman" w:hAnsi="Times New Roman"/>
          <w:sz w:val="24"/>
          <w:szCs w:val="24"/>
          <w:lang w:val="lt-LT"/>
        </w:rPr>
        <w:t>;</w:t>
      </w:r>
      <w:r w:rsidR="0075574D">
        <w:rPr>
          <w:rFonts w:ascii="Times New Roman" w:hAnsi="Times New Roman"/>
          <w:sz w:val="24"/>
          <w:szCs w:val="24"/>
          <w:lang w:val="lt-LT"/>
        </w:rPr>
        <w:t xml:space="preserve">                            </w:t>
      </w:r>
    </w:p>
    <w:p w14:paraId="1401CDCD" w14:textId="5B699822" w:rsidR="001B4789" w:rsidRPr="00922F6B" w:rsidRDefault="00C540C1" w:rsidP="001F4FF4">
      <w:pPr>
        <w:autoSpaceDE w:val="0"/>
        <w:autoSpaceDN w:val="0"/>
        <w:adjustRightInd w:val="0"/>
        <w:spacing w:line="360" w:lineRule="auto"/>
        <w:ind w:left="3402" w:hanging="2551"/>
        <w:jc w:val="both"/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>1.2</w:t>
      </w:r>
      <w:r w:rsidR="001B4789" w:rsidRPr="00922F6B">
        <w:rPr>
          <w:rFonts w:ascii="Times New Roman" w:hAnsi="Times New Roman"/>
          <w:sz w:val="24"/>
          <w:szCs w:val="24"/>
          <w:lang w:val="lt-LT"/>
        </w:rPr>
        <w:t>.</w:t>
      </w:r>
      <w:r w:rsidR="00471E6E" w:rsidRPr="00922F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F4FF4">
        <w:rPr>
          <w:rFonts w:ascii="Times New Roman" w:hAnsi="Times New Roman"/>
          <w:sz w:val="24"/>
          <w:szCs w:val="24"/>
          <w:lang w:val="lt-LT"/>
        </w:rPr>
        <w:t>Edvardą Belevičių – Šakių rajono savivaldybės administracijos Kudirkos Naumiesčio seniūnijos seniūną</w:t>
      </w:r>
      <w:r w:rsidR="003F3520">
        <w:rPr>
          <w:rFonts w:ascii="Times New Roman" w:hAnsi="Times New Roman"/>
          <w:sz w:val="24"/>
          <w:szCs w:val="24"/>
          <w:lang w:val="lt-LT"/>
        </w:rPr>
        <w:t>.</w:t>
      </w:r>
    </w:p>
    <w:p w14:paraId="2440F80F" w14:textId="099F000B" w:rsidR="004C4C56" w:rsidRPr="00922F6B" w:rsidRDefault="00F95A76" w:rsidP="007F5CE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>2.</w:t>
      </w:r>
      <w:r w:rsidR="00C27DF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C4C56" w:rsidRPr="00922F6B">
        <w:rPr>
          <w:rFonts w:ascii="Times New Roman" w:hAnsi="Times New Roman"/>
          <w:sz w:val="24"/>
          <w:szCs w:val="24"/>
          <w:lang w:val="lt-LT"/>
        </w:rPr>
        <w:t xml:space="preserve">Pripažinti netekusiu galios </w:t>
      </w:r>
      <w:r w:rsidR="00471E6E" w:rsidRPr="00922F6B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1B4789" w:rsidRPr="00922F6B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1930E1" w:rsidRPr="00922F6B">
        <w:rPr>
          <w:rFonts w:ascii="Times New Roman" w:hAnsi="Times New Roman"/>
          <w:sz w:val="24"/>
          <w:szCs w:val="24"/>
          <w:lang w:val="lt-LT"/>
        </w:rPr>
        <w:t xml:space="preserve">savivaldybės tarybos </w:t>
      </w:r>
      <w:r w:rsidR="00922F6B">
        <w:rPr>
          <w:rFonts w:ascii="Times New Roman" w:hAnsi="Times New Roman"/>
          <w:sz w:val="24"/>
          <w:szCs w:val="24"/>
          <w:lang w:val="lt-LT"/>
        </w:rPr>
        <w:t>202</w:t>
      </w:r>
      <w:r w:rsidR="001F4FF4">
        <w:rPr>
          <w:rFonts w:ascii="Times New Roman" w:hAnsi="Times New Roman"/>
          <w:sz w:val="24"/>
          <w:szCs w:val="24"/>
          <w:lang w:val="lt-LT"/>
        </w:rPr>
        <w:t>3</w:t>
      </w:r>
      <w:r w:rsidR="00922F6B">
        <w:rPr>
          <w:rFonts w:ascii="Times New Roman" w:hAnsi="Times New Roman"/>
          <w:sz w:val="24"/>
          <w:szCs w:val="24"/>
          <w:lang w:val="lt-LT"/>
        </w:rPr>
        <w:t xml:space="preserve"> m. vasario 2</w:t>
      </w:r>
      <w:r w:rsidR="001F4FF4">
        <w:rPr>
          <w:rFonts w:ascii="Times New Roman" w:hAnsi="Times New Roman"/>
          <w:sz w:val="24"/>
          <w:szCs w:val="24"/>
          <w:lang w:val="lt-LT"/>
        </w:rPr>
        <w:t>4</w:t>
      </w:r>
      <w:r w:rsidR="00922F6B">
        <w:rPr>
          <w:rFonts w:ascii="Times New Roman" w:hAnsi="Times New Roman"/>
          <w:sz w:val="24"/>
          <w:szCs w:val="24"/>
          <w:lang w:val="lt-LT"/>
        </w:rPr>
        <w:t xml:space="preserve"> d. sprendimą Nr. T-81 ,,Dėl vietos valdžios atstovų delegavimo š Šakių krašto vietos veiklos grupės valdybą“</w:t>
      </w:r>
      <w:r w:rsidR="004C4C56" w:rsidRPr="00922F6B">
        <w:rPr>
          <w:rFonts w:ascii="Times New Roman" w:hAnsi="Times New Roman"/>
          <w:sz w:val="24"/>
          <w:szCs w:val="24"/>
          <w:lang w:val="lt-LT"/>
        </w:rPr>
        <w:t xml:space="preserve"> su visais pakeitimais ir papildymais.</w:t>
      </w:r>
    </w:p>
    <w:p w14:paraId="6B790EF8" w14:textId="77777777" w:rsidR="001F3F89" w:rsidRPr="00922F6B" w:rsidRDefault="00736D10" w:rsidP="001F3F8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922F6B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</w:t>
      </w:r>
      <w:proofErr w:type="spellStart"/>
      <w:r w:rsidRPr="00922F6B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922F6B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1E4030CA" w14:textId="77777777" w:rsidR="001F3F89" w:rsidRPr="00922F6B" w:rsidRDefault="001F3F89" w:rsidP="001F3F8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4F83852E" w14:textId="32FF604E" w:rsidR="005D72B6" w:rsidRPr="00922F6B" w:rsidRDefault="005D72B6" w:rsidP="00354B3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922F6B">
        <w:rPr>
          <w:rFonts w:ascii="Times New Roman" w:hAnsi="Times New Roman"/>
          <w:sz w:val="24"/>
          <w:szCs w:val="24"/>
          <w:lang w:val="lt-LT"/>
        </w:rPr>
        <w:tab/>
      </w:r>
      <w:r w:rsidRPr="00922F6B">
        <w:rPr>
          <w:rFonts w:ascii="Times New Roman" w:hAnsi="Times New Roman"/>
          <w:sz w:val="24"/>
          <w:szCs w:val="24"/>
          <w:lang w:val="lt-LT"/>
        </w:rPr>
        <w:tab/>
      </w:r>
      <w:r w:rsidRPr="00922F6B">
        <w:rPr>
          <w:rFonts w:ascii="Times New Roman" w:hAnsi="Times New Roman"/>
          <w:sz w:val="24"/>
          <w:szCs w:val="24"/>
          <w:lang w:val="lt-LT"/>
        </w:rPr>
        <w:tab/>
      </w:r>
      <w:r w:rsidRPr="00922F6B">
        <w:rPr>
          <w:rFonts w:ascii="Times New Roman" w:hAnsi="Times New Roman"/>
          <w:sz w:val="24"/>
          <w:szCs w:val="24"/>
          <w:lang w:val="lt-LT"/>
        </w:rPr>
        <w:tab/>
      </w:r>
      <w:r w:rsidRPr="00922F6B">
        <w:rPr>
          <w:rFonts w:ascii="Times New Roman" w:hAnsi="Times New Roman"/>
          <w:sz w:val="24"/>
          <w:szCs w:val="24"/>
          <w:lang w:val="lt-LT"/>
        </w:rPr>
        <w:tab/>
      </w:r>
      <w:r w:rsidRPr="00922F6B">
        <w:rPr>
          <w:rFonts w:ascii="Times New Roman" w:hAnsi="Times New Roman"/>
          <w:sz w:val="24"/>
          <w:szCs w:val="24"/>
          <w:lang w:val="lt-LT"/>
        </w:rPr>
        <w:tab/>
      </w:r>
      <w:r w:rsidR="001F3F89" w:rsidRPr="00922F6B">
        <w:rPr>
          <w:rFonts w:ascii="Times New Roman" w:hAnsi="Times New Roman"/>
          <w:sz w:val="24"/>
          <w:szCs w:val="24"/>
          <w:lang w:val="lt-LT"/>
        </w:rPr>
        <w:t xml:space="preserve">        </w:t>
      </w:r>
      <w:r w:rsidR="00354B3D" w:rsidRPr="00922F6B">
        <w:rPr>
          <w:rFonts w:ascii="Times New Roman" w:hAnsi="Times New Roman"/>
          <w:sz w:val="24"/>
          <w:szCs w:val="24"/>
          <w:lang w:val="lt-LT"/>
        </w:rPr>
        <w:tab/>
        <w:t xml:space="preserve">         </w:t>
      </w:r>
      <w:r w:rsidR="001F3F89" w:rsidRPr="00922F6B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1F4FF4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0399031E" w14:textId="77777777" w:rsidR="005D72B6" w:rsidRPr="00922F6B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14:paraId="20193B5D" w14:textId="77777777" w:rsidR="005D72B6" w:rsidRPr="00922F6B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14:paraId="030731BC" w14:textId="605BC0B7" w:rsidR="00C616C7" w:rsidRPr="00922F6B" w:rsidRDefault="004C4C56" w:rsidP="00C616C7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 xml:space="preserve">Parengė: </w:t>
      </w:r>
      <w:r w:rsidR="00471E6E" w:rsidRPr="00922F6B">
        <w:rPr>
          <w:rFonts w:ascii="Times New Roman" w:hAnsi="Times New Roman"/>
          <w:sz w:val="24"/>
          <w:szCs w:val="24"/>
          <w:lang w:val="lt-LT"/>
        </w:rPr>
        <w:tab/>
      </w:r>
      <w:r w:rsidRPr="00922F6B">
        <w:rPr>
          <w:rFonts w:ascii="Times New Roman" w:hAnsi="Times New Roman"/>
          <w:sz w:val="24"/>
          <w:szCs w:val="24"/>
          <w:lang w:val="lt-LT"/>
        </w:rPr>
        <w:t>Teisės, personal</w:t>
      </w:r>
      <w:r w:rsidR="00F03B89" w:rsidRPr="00922F6B">
        <w:rPr>
          <w:rFonts w:ascii="Times New Roman" w:hAnsi="Times New Roman"/>
          <w:sz w:val="24"/>
          <w:szCs w:val="24"/>
          <w:lang w:val="lt-LT"/>
        </w:rPr>
        <w:t>o</w:t>
      </w:r>
      <w:r w:rsidRPr="00922F6B">
        <w:rPr>
          <w:rFonts w:ascii="Times New Roman" w:hAnsi="Times New Roman"/>
          <w:sz w:val="24"/>
          <w:szCs w:val="24"/>
          <w:lang w:val="lt-LT"/>
        </w:rPr>
        <w:t xml:space="preserve"> ir civilinės metrikacijos skyrius (</w:t>
      </w:r>
      <w:proofErr w:type="spellStart"/>
      <w:r w:rsidR="00AA71B0">
        <w:rPr>
          <w:rFonts w:ascii="Times New Roman" w:hAnsi="Times New Roman"/>
          <w:sz w:val="24"/>
          <w:szCs w:val="24"/>
          <w:lang w:val="lt-LT"/>
        </w:rPr>
        <w:t>J.Šneideraitienė</w:t>
      </w:r>
      <w:proofErr w:type="spellEnd"/>
      <w:r w:rsidRPr="00922F6B">
        <w:rPr>
          <w:rFonts w:ascii="Times New Roman" w:hAnsi="Times New Roman"/>
          <w:sz w:val="24"/>
          <w:szCs w:val="24"/>
          <w:lang w:val="lt-LT"/>
        </w:rPr>
        <w:t>)</w:t>
      </w:r>
    </w:p>
    <w:p w14:paraId="460BAFB2" w14:textId="3AFD1335" w:rsidR="00C616C7" w:rsidRPr="00922F6B" w:rsidRDefault="001B4789" w:rsidP="00C616C7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>Pranešėja:</w:t>
      </w:r>
      <w:r w:rsidRPr="00922F6B">
        <w:rPr>
          <w:rFonts w:ascii="Times New Roman" w:hAnsi="Times New Roman"/>
          <w:sz w:val="24"/>
          <w:szCs w:val="24"/>
          <w:lang w:val="lt-LT"/>
        </w:rPr>
        <w:tab/>
      </w:r>
      <w:proofErr w:type="spellStart"/>
      <w:r w:rsidR="00AA71B0">
        <w:rPr>
          <w:rFonts w:ascii="Times New Roman" w:hAnsi="Times New Roman"/>
          <w:sz w:val="24"/>
          <w:szCs w:val="24"/>
          <w:lang w:val="lt-LT"/>
        </w:rPr>
        <w:t>J.Šneideraitienė</w:t>
      </w:r>
      <w:proofErr w:type="spellEnd"/>
    </w:p>
    <w:p w14:paraId="4960148F" w14:textId="1F25A6CC" w:rsidR="004C4C56" w:rsidRDefault="004C4C56" w:rsidP="00C616C7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27C9550" w14:textId="77777777" w:rsidR="002143EB" w:rsidRPr="00922F6B" w:rsidRDefault="002143EB" w:rsidP="00C616C7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D4153E3" w14:textId="77777777" w:rsidR="00EC5D94" w:rsidRPr="00922F6B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22F6B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ŠAKIŲ RAJONO SAVIVALDYBĖS ADMINISTRACIJOS </w:t>
      </w:r>
    </w:p>
    <w:p w14:paraId="0E3C0801" w14:textId="77777777" w:rsidR="00EC5D94" w:rsidRPr="00922F6B" w:rsidRDefault="00EC5D94" w:rsidP="00EC5D94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922F6B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300BCE5A" w14:textId="77777777" w:rsidR="00EC5D94" w:rsidRPr="00922F6B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22F6B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4FF8312E" w14:textId="77777777" w:rsidR="00EC5D94" w:rsidRPr="00922F6B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22F6B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7F838D6B" w14:textId="737D8BC4" w:rsidR="00EC5D94" w:rsidRPr="00922F6B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22F6B">
        <w:rPr>
          <w:rFonts w:ascii="Times New Roman" w:hAnsi="Times New Roman"/>
          <w:b/>
          <w:sz w:val="24"/>
          <w:szCs w:val="24"/>
          <w:lang w:val="lt-LT"/>
        </w:rPr>
        <w:t xml:space="preserve">„DĖL </w:t>
      </w:r>
      <w:r w:rsidR="0038688A" w:rsidRPr="00922F6B">
        <w:rPr>
          <w:rFonts w:ascii="Times New Roman" w:hAnsi="Times New Roman"/>
          <w:b/>
          <w:sz w:val="24"/>
          <w:szCs w:val="24"/>
          <w:lang w:val="lt-LT"/>
        </w:rPr>
        <w:t>VIETOS VALDŽIOS ATSTOVŲ DELEGAVIMO Į ŠAKIŲ KRAŠTO VIETOS VEIKLOS GRUPĖS VALD</w:t>
      </w:r>
      <w:r w:rsidR="00131AAA">
        <w:rPr>
          <w:rFonts w:ascii="Times New Roman" w:hAnsi="Times New Roman"/>
          <w:b/>
          <w:sz w:val="24"/>
          <w:szCs w:val="24"/>
          <w:lang w:val="lt-LT"/>
        </w:rPr>
        <w:t>YMO ORGANĄ</w:t>
      </w:r>
      <w:r w:rsidRPr="00922F6B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74D54EA9" w14:textId="77777777" w:rsidR="00EC5D94" w:rsidRPr="00922F6B" w:rsidRDefault="00EC5D94" w:rsidP="00EC5D94">
      <w:pPr>
        <w:ind w:left="187"/>
        <w:jc w:val="center"/>
        <w:rPr>
          <w:rFonts w:ascii="Times New Roman" w:hAnsi="Times New Roman"/>
          <w:b/>
          <w:szCs w:val="24"/>
          <w:lang w:val="lt-LT"/>
        </w:rPr>
      </w:pPr>
    </w:p>
    <w:p w14:paraId="36378EEC" w14:textId="06B9A36D" w:rsidR="00EC5D94" w:rsidRPr="00922F6B" w:rsidRDefault="00922F6B" w:rsidP="00EC5D94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1F4FF4"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 xml:space="preserve"> m. vasario </w:t>
      </w:r>
      <w:r w:rsidR="003F3520">
        <w:rPr>
          <w:rFonts w:ascii="Times New Roman" w:hAnsi="Times New Roman"/>
          <w:sz w:val="24"/>
          <w:szCs w:val="24"/>
          <w:lang w:val="lt-LT"/>
        </w:rPr>
        <w:t xml:space="preserve">5 </w:t>
      </w:r>
      <w:r>
        <w:rPr>
          <w:rFonts w:ascii="Times New Roman" w:hAnsi="Times New Roman"/>
          <w:sz w:val="24"/>
          <w:szCs w:val="24"/>
          <w:lang w:val="lt-LT"/>
        </w:rPr>
        <w:t>d.</w:t>
      </w:r>
    </w:p>
    <w:p w14:paraId="0C72D25F" w14:textId="77777777" w:rsidR="00EC5D94" w:rsidRPr="00922F6B" w:rsidRDefault="00EC5D94" w:rsidP="00EC5D94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>Šakiai</w:t>
      </w:r>
    </w:p>
    <w:p w14:paraId="2BFD49CD" w14:textId="77777777" w:rsidR="00EC5D94" w:rsidRPr="00922F6B" w:rsidRDefault="00EC5D94" w:rsidP="00EC5D94">
      <w:pPr>
        <w:ind w:left="187"/>
        <w:rPr>
          <w:rFonts w:ascii="Times New Roman" w:hAnsi="Times New Roman"/>
          <w:szCs w:val="24"/>
          <w:lang w:val="lt-LT"/>
        </w:rPr>
      </w:pPr>
    </w:p>
    <w:p w14:paraId="2F04F54C" w14:textId="77777777" w:rsidR="00EC5D94" w:rsidRPr="00922F6B" w:rsidRDefault="00EC5D94" w:rsidP="00EC5D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Cs w:val="24"/>
          <w:lang w:val="lt-LT"/>
        </w:rPr>
        <w:tab/>
      </w:r>
      <w:r w:rsidRPr="00922F6B">
        <w:rPr>
          <w:rFonts w:ascii="Times New Roman" w:hAnsi="Times New Roman"/>
          <w:sz w:val="24"/>
          <w:szCs w:val="24"/>
          <w:lang w:val="lt-LT"/>
        </w:rPr>
        <w:t>1. Parengto projekto tikslai, uždaviniai ir l</w:t>
      </w:r>
      <w:r w:rsidR="009974F6" w:rsidRPr="00922F6B">
        <w:rPr>
          <w:rFonts w:ascii="Times New Roman" w:hAnsi="Times New Roman"/>
          <w:sz w:val="24"/>
          <w:szCs w:val="24"/>
          <w:lang w:val="lt-LT"/>
        </w:rPr>
        <w:t xml:space="preserve">aukiami rezultatai: </w:t>
      </w:r>
      <w:r w:rsidR="0038688A" w:rsidRPr="00922F6B">
        <w:rPr>
          <w:rFonts w:ascii="Times New Roman" w:hAnsi="Times New Roman"/>
          <w:sz w:val="24"/>
          <w:szCs w:val="24"/>
          <w:lang w:val="lt-LT"/>
        </w:rPr>
        <w:t>deleguoti narius į Šakių krašto vietos veiklos grupę dalyvauti vietos veiklos grupės valdymo o</w:t>
      </w:r>
      <w:r w:rsidR="00340DC5" w:rsidRPr="00922F6B">
        <w:rPr>
          <w:rFonts w:ascii="Times New Roman" w:hAnsi="Times New Roman"/>
          <w:sz w:val="24"/>
          <w:szCs w:val="24"/>
          <w:lang w:val="lt-LT"/>
        </w:rPr>
        <w:t>rgane, turinčiame sprendimų priė</w:t>
      </w:r>
      <w:r w:rsidR="0038688A" w:rsidRPr="00922F6B">
        <w:rPr>
          <w:rFonts w:ascii="Times New Roman" w:hAnsi="Times New Roman"/>
          <w:sz w:val="24"/>
          <w:szCs w:val="24"/>
          <w:lang w:val="lt-LT"/>
        </w:rPr>
        <w:t>mimo teisę.</w:t>
      </w:r>
    </w:p>
    <w:p w14:paraId="6C432472" w14:textId="77777777" w:rsidR="00EC5D94" w:rsidRPr="00922F6B" w:rsidRDefault="00EC5D94" w:rsidP="00EC5D94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="00DA564C" w:rsidRPr="00922F6B">
        <w:rPr>
          <w:rFonts w:ascii="Times New Roman" w:hAnsi="Times New Roman"/>
          <w:sz w:val="24"/>
          <w:szCs w:val="24"/>
          <w:lang w:val="lt-LT" w:eastAsia="lt-LT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922F6B" w:rsidRPr="00922F6B" w14:paraId="60A2755B" w14:textId="77777777" w:rsidTr="00C6599A">
        <w:tc>
          <w:tcPr>
            <w:tcW w:w="5400" w:type="dxa"/>
          </w:tcPr>
          <w:p w14:paraId="66DA2053" w14:textId="7DFBFA96" w:rsidR="00EC5D94" w:rsidRPr="00922F6B" w:rsidRDefault="001A5CB5" w:rsidP="00C6599A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5916F42E" w14:textId="50B108A9" w:rsidR="00EC5D94" w:rsidRPr="00922F6B" w:rsidRDefault="00EC5D94" w:rsidP="00C6599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22F6B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</w:t>
            </w:r>
            <w:r w:rsidR="001A5CB5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ta su</w:t>
            </w:r>
          </w:p>
        </w:tc>
      </w:tr>
      <w:tr w:rsidR="00EC5D94" w:rsidRPr="00922F6B" w14:paraId="2860F340" w14:textId="77777777" w:rsidTr="00C6599A">
        <w:tc>
          <w:tcPr>
            <w:tcW w:w="5400" w:type="dxa"/>
          </w:tcPr>
          <w:p w14:paraId="537D0C6F" w14:textId="77777777" w:rsidR="00EC5D94" w:rsidRPr="00922F6B" w:rsidRDefault="00EC5D94" w:rsidP="00C6599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7F52D922" w14:textId="77777777" w:rsidR="00EC5D94" w:rsidRPr="00922F6B" w:rsidRDefault="00EC5D94" w:rsidP="00C6599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2A60A881" w14:textId="77777777" w:rsidR="00EC5D94" w:rsidRPr="00922F6B" w:rsidRDefault="00EC5D94" w:rsidP="00EC5D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92D36ED" w14:textId="77777777" w:rsidR="00EC5D94" w:rsidRPr="00922F6B" w:rsidRDefault="00EC5D94" w:rsidP="00EC5D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(jei taip, pridedama antikorupcinio vertinimo pažyma): </w:t>
      </w:r>
    </w:p>
    <w:p w14:paraId="36A108AD" w14:textId="77777777" w:rsidR="00EC5D94" w:rsidRPr="00922F6B" w:rsidRDefault="00EC5D94" w:rsidP="001930E1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5AD6A1DF" w14:textId="7AE4E9D7" w:rsidR="00EC63E1" w:rsidRPr="00922F6B" w:rsidRDefault="00EC5D94" w:rsidP="00EC5D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22F6B">
        <w:rPr>
          <w:rFonts w:ascii="Times New Roman" w:hAnsi="Times New Roman"/>
          <w:sz w:val="24"/>
          <w:szCs w:val="24"/>
          <w:lang w:val="lt-LT"/>
        </w:rPr>
        <w:tab/>
        <w:t xml:space="preserve">4. Kiti, projekto rengėjų nuomone, reikalingi paaiškinimai: </w:t>
      </w:r>
      <w:r w:rsidR="0038688A" w:rsidRPr="00922F6B">
        <w:rPr>
          <w:rFonts w:ascii="Times New Roman" w:hAnsi="Times New Roman"/>
          <w:sz w:val="24"/>
          <w:szCs w:val="24"/>
          <w:lang w:val="lt-LT"/>
        </w:rPr>
        <w:t>vietos plėtros strategijų, įgyvendinamų</w:t>
      </w:r>
      <w:r w:rsidR="0018231D" w:rsidRPr="00922F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8688A" w:rsidRPr="00922F6B">
        <w:rPr>
          <w:rFonts w:ascii="Times New Roman" w:hAnsi="Times New Roman"/>
          <w:sz w:val="24"/>
          <w:szCs w:val="24"/>
          <w:lang w:val="lt-LT"/>
        </w:rPr>
        <w:t>bendruomenių inicijuotos vietos plėtro</w:t>
      </w:r>
      <w:r w:rsidR="002A2138" w:rsidRPr="00922F6B">
        <w:rPr>
          <w:rFonts w:ascii="Times New Roman" w:hAnsi="Times New Roman"/>
          <w:sz w:val="24"/>
          <w:szCs w:val="24"/>
          <w:lang w:val="lt-LT"/>
        </w:rPr>
        <w:t xml:space="preserve">s būdu, atrankos taisyklių 12.4.3 </w:t>
      </w:r>
      <w:r w:rsidR="0038688A" w:rsidRPr="00922F6B">
        <w:rPr>
          <w:rFonts w:ascii="Times New Roman" w:hAnsi="Times New Roman"/>
          <w:sz w:val="24"/>
          <w:szCs w:val="24"/>
          <w:lang w:val="lt-LT"/>
        </w:rPr>
        <w:t>p</w:t>
      </w:r>
      <w:r w:rsidR="00D163D6">
        <w:rPr>
          <w:rFonts w:ascii="Times New Roman" w:hAnsi="Times New Roman"/>
          <w:sz w:val="24"/>
          <w:szCs w:val="24"/>
          <w:lang w:val="lt-LT"/>
        </w:rPr>
        <w:t>apunkčio</w:t>
      </w:r>
      <w:r w:rsidR="0038688A" w:rsidRPr="00922F6B">
        <w:rPr>
          <w:rFonts w:ascii="Times New Roman" w:hAnsi="Times New Roman"/>
          <w:sz w:val="24"/>
          <w:szCs w:val="24"/>
          <w:lang w:val="lt-LT"/>
        </w:rPr>
        <w:t xml:space="preserve"> nuostatos numato, kad</w:t>
      </w:r>
      <w:r w:rsidR="001A5CB5">
        <w:rPr>
          <w:rFonts w:ascii="Times New Roman" w:hAnsi="Times New Roman"/>
          <w:sz w:val="24"/>
          <w:szCs w:val="24"/>
          <w:lang w:val="lt-LT"/>
        </w:rPr>
        <w:t>,</w:t>
      </w:r>
      <w:r w:rsidR="0038688A" w:rsidRPr="00922F6B">
        <w:rPr>
          <w:rFonts w:ascii="Times New Roman" w:hAnsi="Times New Roman"/>
          <w:sz w:val="24"/>
          <w:szCs w:val="24"/>
          <w:lang w:val="lt-LT"/>
        </w:rPr>
        <w:t xml:space="preserve"> sudarant kolegialų valdymo organą, vietos valdžios sektoriui (savivaldybei) gali atstovauti iki </w:t>
      </w:r>
      <w:r w:rsidR="00707B06">
        <w:rPr>
          <w:rFonts w:ascii="Times New Roman" w:hAnsi="Times New Roman"/>
          <w:sz w:val="24"/>
          <w:szCs w:val="24"/>
          <w:lang w:val="lt-LT"/>
        </w:rPr>
        <w:t>20 proc.</w:t>
      </w:r>
      <w:r w:rsidR="0038688A" w:rsidRPr="00922F6B">
        <w:rPr>
          <w:rFonts w:ascii="Times New Roman" w:hAnsi="Times New Roman"/>
          <w:sz w:val="24"/>
          <w:szCs w:val="24"/>
          <w:lang w:val="lt-LT"/>
        </w:rPr>
        <w:t xml:space="preserve"> valdybos narių.</w:t>
      </w:r>
      <w:r w:rsidR="002A2138" w:rsidRPr="00922F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175FA">
        <w:rPr>
          <w:rFonts w:ascii="Times New Roman" w:hAnsi="Times New Roman"/>
          <w:sz w:val="24"/>
          <w:szCs w:val="24"/>
          <w:lang w:val="lt-LT"/>
        </w:rPr>
        <w:t>202</w:t>
      </w:r>
      <w:r w:rsidR="0075574D">
        <w:rPr>
          <w:rFonts w:ascii="Times New Roman" w:hAnsi="Times New Roman"/>
          <w:sz w:val="24"/>
          <w:szCs w:val="24"/>
          <w:lang w:val="lt-LT"/>
        </w:rPr>
        <w:t>6</w:t>
      </w:r>
      <w:r w:rsidR="006175FA">
        <w:rPr>
          <w:rFonts w:ascii="Times New Roman" w:hAnsi="Times New Roman"/>
          <w:sz w:val="24"/>
          <w:szCs w:val="24"/>
          <w:lang w:val="lt-LT"/>
        </w:rPr>
        <w:t xml:space="preserve"> m. vasario 2</w:t>
      </w:r>
      <w:r w:rsidR="0075574D">
        <w:rPr>
          <w:rFonts w:ascii="Times New Roman" w:hAnsi="Times New Roman"/>
          <w:sz w:val="24"/>
          <w:szCs w:val="24"/>
          <w:lang w:val="lt-LT"/>
        </w:rPr>
        <w:t>4</w:t>
      </w:r>
      <w:r w:rsidR="006175FA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131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175FA">
        <w:rPr>
          <w:rFonts w:ascii="Times New Roman" w:hAnsi="Times New Roman"/>
          <w:sz w:val="24"/>
          <w:szCs w:val="24"/>
          <w:lang w:val="lt-LT"/>
        </w:rPr>
        <w:t>baigiasi</w:t>
      </w:r>
      <w:r w:rsidR="0018231D" w:rsidRPr="00922F6B">
        <w:rPr>
          <w:rFonts w:ascii="Times New Roman" w:hAnsi="Times New Roman"/>
          <w:sz w:val="24"/>
          <w:szCs w:val="24"/>
          <w:lang w:val="lt-LT"/>
        </w:rPr>
        <w:t xml:space="preserve"> Šakių krašto vietos veiklos grupės valdybos kadencija, todėl šiuo sprendimu projektu siūlomos naujos kandidatūros.</w:t>
      </w:r>
    </w:p>
    <w:p w14:paraId="770CDDB9" w14:textId="77777777" w:rsidR="00EC5D94" w:rsidRPr="00922F6B" w:rsidRDefault="00EC5D94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sectPr w:rsidR="00EC5D94" w:rsidRPr="00922F6B">
      <w:head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FAE5A" w14:textId="77777777" w:rsidR="00DD364A" w:rsidRDefault="00DD364A">
      <w:r>
        <w:separator/>
      </w:r>
    </w:p>
  </w:endnote>
  <w:endnote w:type="continuationSeparator" w:id="0">
    <w:p w14:paraId="75635FEA" w14:textId="77777777" w:rsidR="00DD364A" w:rsidRDefault="00DD3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0E185" w14:textId="77777777" w:rsidR="00DD364A" w:rsidRDefault="00DD364A">
      <w:r>
        <w:separator/>
      </w:r>
    </w:p>
  </w:footnote>
  <w:footnote w:type="continuationSeparator" w:id="0">
    <w:p w14:paraId="7D0A2ED6" w14:textId="77777777" w:rsidR="00DD364A" w:rsidRDefault="00DD3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3C93D" w14:textId="77777777" w:rsidR="00B55422" w:rsidRPr="00B55422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B55422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95507"/>
    <w:multiLevelType w:val="hybridMultilevel"/>
    <w:tmpl w:val="9C84F23C"/>
    <w:lvl w:ilvl="0" w:tplc="215056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11F"/>
    <w:rsid w:val="00005B6F"/>
    <w:rsid w:val="00010B8D"/>
    <w:rsid w:val="00043A70"/>
    <w:rsid w:val="00091E64"/>
    <w:rsid w:val="00093E2D"/>
    <w:rsid w:val="00094C01"/>
    <w:rsid w:val="00097933"/>
    <w:rsid w:val="000A008C"/>
    <w:rsid w:val="000E7DB5"/>
    <w:rsid w:val="000F02B9"/>
    <w:rsid w:val="00100DE7"/>
    <w:rsid w:val="00131AAA"/>
    <w:rsid w:val="00146E5A"/>
    <w:rsid w:val="0016396E"/>
    <w:rsid w:val="00163CA8"/>
    <w:rsid w:val="00171D4A"/>
    <w:rsid w:val="0018231D"/>
    <w:rsid w:val="001930E1"/>
    <w:rsid w:val="00195FBF"/>
    <w:rsid w:val="001A1901"/>
    <w:rsid w:val="001A5CB5"/>
    <w:rsid w:val="001B4789"/>
    <w:rsid w:val="001C27C3"/>
    <w:rsid w:val="001D585A"/>
    <w:rsid w:val="001E4F3B"/>
    <w:rsid w:val="001E7442"/>
    <w:rsid w:val="001F3F89"/>
    <w:rsid w:val="001F4FF4"/>
    <w:rsid w:val="00201124"/>
    <w:rsid w:val="002143EB"/>
    <w:rsid w:val="002673E0"/>
    <w:rsid w:val="00271AAE"/>
    <w:rsid w:val="002857FC"/>
    <w:rsid w:val="002919CE"/>
    <w:rsid w:val="002A2138"/>
    <w:rsid w:val="002A51EC"/>
    <w:rsid w:val="002B0237"/>
    <w:rsid w:val="002B31C4"/>
    <w:rsid w:val="002D5B6E"/>
    <w:rsid w:val="00311CA1"/>
    <w:rsid w:val="00326CF5"/>
    <w:rsid w:val="00340DC5"/>
    <w:rsid w:val="00354B3D"/>
    <w:rsid w:val="00365C00"/>
    <w:rsid w:val="00381B0C"/>
    <w:rsid w:val="00385773"/>
    <w:rsid w:val="0038688A"/>
    <w:rsid w:val="003F3520"/>
    <w:rsid w:val="00407CD6"/>
    <w:rsid w:val="00434A6F"/>
    <w:rsid w:val="004412C6"/>
    <w:rsid w:val="004414CE"/>
    <w:rsid w:val="004503C0"/>
    <w:rsid w:val="00455E38"/>
    <w:rsid w:val="00471E6E"/>
    <w:rsid w:val="004A3BF0"/>
    <w:rsid w:val="004B0230"/>
    <w:rsid w:val="004B23B9"/>
    <w:rsid w:val="004C4C56"/>
    <w:rsid w:val="005000B9"/>
    <w:rsid w:val="00595568"/>
    <w:rsid w:val="00595CB9"/>
    <w:rsid w:val="00597A9D"/>
    <w:rsid w:val="005D72B6"/>
    <w:rsid w:val="006050CE"/>
    <w:rsid w:val="006054AE"/>
    <w:rsid w:val="006175FA"/>
    <w:rsid w:val="006327C8"/>
    <w:rsid w:val="00664BC9"/>
    <w:rsid w:val="00682D4C"/>
    <w:rsid w:val="00685C4C"/>
    <w:rsid w:val="006D144C"/>
    <w:rsid w:val="006D2E55"/>
    <w:rsid w:val="007023A5"/>
    <w:rsid w:val="00707B06"/>
    <w:rsid w:val="00722B6B"/>
    <w:rsid w:val="00724DA2"/>
    <w:rsid w:val="00725606"/>
    <w:rsid w:val="00732761"/>
    <w:rsid w:val="00734A29"/>
    <w:rsid w:val="00736D10"/>
    <w:rsid w:val="007546FB"/>
    <w:rsid w:val="0075574D"/>
    <w:rsid w:val="00787C2D"/>
    <w:rsid w:val="007B1E3E"/>
    <w:rsid w:val="007F5CEB"/>
    <w:rsid w:val="00810B89"/>
    <w:rsid w:val="00822A1E"/>
    <w:rsid w:val="008248FA"/>
    <w:rsid w:val="00856D04"/>
    <w:rsid w:val="00886EE5"/>
    <w:rsid w:val="008A2A89"/>
    <w:rsid w:val="008C3186"/>
    <w:rsid w:val="00922F6B"/>
    <w:rsid w:val="0095173F"/>
    <w:rsid w:val="00961E4E"/>
    <w:rsid w:val="00961FD7"/>
    <w:rsid w:val="009974F6"/>
    <w:rsid w:val="009A6570"/>
    <w:rsid w:val="009B2416"/>
    <w:rsid w:val="009C271B"/>
    <w:rsid w:val="009C51FB"/>
    <w:rsid w:val="009D60F3"/>
    <w:rsid w:val="00A06341"/>
    <w:rsid w:val="00AA71B0"/>
    <w:rsid w:val="00AB1C87"/>
    <w:rsid w:val="00AF6AE7"/>
    <w:rsid w:val="00B55422"/>
    <w:rsid w:val="00B860DC"/>
    <w:rsid w:val="00B8780E"/>
    <w:rsid w:val="00C04FAD"/>
    <w:rsid w:val="00C14CAE"/>
    <w:rsid w:val="00C15CCF"/>
    <w:rsid w:val="00C27DFC"/>
    <w:rsid w:val="00C540C1"/>
    <w:rsid w:val="00C616C7"/>
    <w:rsid w:val="00C84768"/>
    <w:rsid w:val="00CA1EFD"/>
    <w:rsid w:val="00CD10C8"/>
    <w:rsid w:val="00CE2259"/>
    <w:rsid w:val="00D009EF"/>
    <w:rsid w:val="00D14D30"/>
    <w:rsid w:val="00D163D6"/>
    <w:rsid w:val="00D36075"/>
    <w:rsid w:val="00D42E04"/>
    <w:rsid w:val="00D55D82"/>
    <w:rsid w:val="00D8661C"/>
    <w:rsid w:val="00D95CEB"/>
    <w:rsid w:val="00DA564C"/>
    <w:rsid w:val="00DB486D"/>
    <w:rsid w:val="00DC7086"/>
    <w:rsid w:val="00DD1E50"/>
    <w:rsid w:val="00DD364A"/>
    <w:rsid w:val="00E03CF9"/>
    <w:rsid w:val="00E65733"/>
    <w:rsid w:val="00E670C0"/>
    <w:rsid w:val="00E9177B"/>
    <w:rsid w:val="00E9422E"/>
    <w:rsid w:val="00E95885"/>
    <w:rsid w:val="00EA1A17"/>
    <w:rsid w:val="00EC5D94"/>
    <w:rsid w:val="00EC63E1"/>
    <w:rsid w:val="00F03B89"/>
    <w:rsid w:val="00F36621"/>
    <w:rsid w:val="00F36C7E"/>
    <w:rsid w:val="00F53BA9"/>
    <w:rsid w:val="00F57C48"/>
    <w:rsid w:val="00F768C9"/>
    <w:rsid w:val="00F83C2C"/>
    <w:rsid w:val="00F9223A"/>
    <w:rsid w:val="00F95A76"/>
    <w:rsid w:val="00FD0C4F"/>
    <w:rsid w:val="00FD2B35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165B6E"/>
  <w15:docId w15:val="{77AAD397-6C3D-4A7F-82BF-0F8F1B81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E4F3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E4F3B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4C4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85049C1-5CA3-46D0-9358-D5822F89585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2087</Words>
  <Characters>1191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Inga Kanapeckienė</cp:lastModifiedBy>
  <cp:revision>2</cp:revision>
  <cp:lastPrinted>2023-02-13T06:13:00Z</cp:lastPrinted>
  <dcterms:created xsi:type="dcterms:W3CDTF">2026-02-05T15:02:00Z</dcterms:created>
  <dcterms:modified xsi:type="dcterms:W3CDTF">2026-02-05T15:02:00Z</dcterms:modified>
</cp:coreProperties>
</file>