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5F4EEB" w14:textId="77777777" w:rsidR="00097933" w:rsidRPr="00F11AA5" w:rsidRDefault="00B860DC">
      <w:pPr>
        <w:jc w:val="center"/>
        <w:rPr>
          <w:rFonts w:ascii="Times New Roman" w:hAnsi="Times New Roman"/>
          <w:b/>
          <w:lang w:val="lt-LT" w:eastAsia="lt-LT"/>
        </w:rPr>
      </w:pPr>
      <w:r w:rsidRPr="00F11AA5">
        <w:rPr>
          <w:noProof/>
          <w:lang w:val="lt-LT" w:eastAsia="lt-LT"/>
        </w:rPr>
        <w:drawing>
          <wp:inline distT="0" distB="0" distL="0" distR="0" wp14:anchorId="5C8C219A" wp14:editId="7DACE26C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634C77" w14:textId="77777777" w:rsidR="00093E2D" w:rsidRPr="00641F77" w:rsidRDefault="00093E2D">
      <w:pPr>
        <w:jc w:val="center"/>
        <w:rPr>
          <w:rFonts w:ascii="Times New Roman" w:hAnsi="Times New Roman"/>
          <w:b/>
          <w:lang w:val="lt-LT"/>
        </w:rPr>
      </w:pPr>
    </w:p>
    <w:p w14:paraId="29792276" w14:textId="77777777" w:rsidR="00097933" w:rsidRPr="00F11AA5" w:rsidRDefault="00434A6F">
      <w:pPr>
        <w:jc w:val="center"/>
        <w:rPr>
          <w:rFonts w:ascii="Times New Roman" w:hAnsi="Times New Roman"/>
          <w:b/>
          <w:sz w:val="24"/>
          <w:lang w:val="lt-LT"/>
        </w:rPr>
      </w:pPr>
      <w:r w:rsidRPr="00F11AA5">
        <w:rPr>
          <w:rFonts w:ascii="Times New Roman" w:hAnsi="Times New Roman"/>
          <w:b/>
          <w:sz w:val="24"/>
          <w:lang w:val="lt-LT"/>
        </w:rPr>
        <w:t xml:space="preserve">ŠAKIŲ RAJONO SAVIVALDYBĖS </w:t>
      </w:r>
      <w:r w:rsidR="005D72B6" w:rsidRPr="00F11AA5">
        <w:rPr>
          <w:rFonts w:ascii="Times New Roman" w:hAnsi="Times New Roman"/>
          <w:b/>
          <w:sz w:val="24"/>
          <w:lang w:val="lt-LT"/>
        </w:rPr>
        <w:t>TARYBA</w:t>
      </w:r>
    </w:p>
    <w:p w14:paraId="272BC94F" w14:textId="77777777" w:rsidR="00097933" w:rsidRPr="00F11AA5" w:rsidRDefault="00097933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55D69744" w14:textId="77777777" w:rsidR="00097933" w:rsidRPr="00F11AA5" w:rsidRDefault="005D72B6">
      <w:pPr>
        <w:pStyle w:val="Antrat3"/>
        <w:rPr>
          <w:b/>
          <w:szCs w:val="24"/>
          <w:lang w:val="lt-LT"/>
        </w:rPr>
      </w:pPr>
      <w:r w:rsidRPr="00F11AA5">
        <w:rPr>
          <w:b/>
          <w:szCs w:val="24"/>
          <w:lang w:val="lt-LT"/>
        </w:rPr>
        <w:t>SPRENDIMAS</w:t>
      </w:r>
    </w:p>
    <w:p w14:paraId="2475F50E" w14:textId="6365617F" w:rsidR="0011148A" w:rsidRPr="00F11AA5" w:rsidRDefault="00434A6F" w:rsidP="0011148A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F11AA5">
        <w:rPr>
          <w:rFonts w:ascii="Times New Roman" w:hAnsi="Times New Roman"/>
          <w:b/>
          <w:sz w:val="24"/>
          <w:szCs w:val="24"/>
          <w:lang w:val="lt-LT"/>
        </w:rPr>
        <w:t>DĖL</w:t>
      </w:r>
      <w:r w:rsidR="00DB486D" w:rsidRPr="00F11AA5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="00C334FC">
        <w:rPr>
          <w:rFonts w:ascii="Times New Roman" w:hAnsi="Times New Roman"/>
          <w:b/>
          <w:sz w:val="24"/>
          <w:szCs w:val="24"/>
          <w:lang w:val="lt-LT"/>
        </w:rPr>
        <w:t xml:space="preserve">SUTIKIMO </w:t>
      </w:r>
      <w:r w:rsidR="00DD1DCB">
        <w:rPr>
          <w:rFonts w:ascii="Times New Roman" w:hAnsi="Times New Roman"/>
          <w:b/>
          <w:sz w:val="24"/>
          <w:szCs w:val="24"/>
          <w:lang w:val="lt-LT"/>
        </w:rPr>
        <w:t xml:space="preserve">REGISTRUOTI </w:t>
      </w:r>
      <w:r w:rsidR="00C334FC">
        <w:rPr>
          <w:rFonts w:ascii="Times New Roman" w:hAnsi="Times New Roman"/>
          <w:b/>
          <w:sz w:val="24"/>
          <w:szCs w:val="24"/>
          <w:lang w:val="lt-LT"/>
        </w:rPr>
        <w:t xml:space="preserve">ASOCIACIJOS </w:t>
      </w:r>
      <w:bookmarkStart w:id="0" w:name="_Hlk222411867"/>
      <w:r w:rsidR="0062160F">
        <w:rPr>
          <w:rFonts w:ascii="Times New Roman" w:hAnsi="Times New Roman"/>
          <w:b/>
          <w:sz w:val="24"/>
          <w:szCs w:val="24"/>
          <w:lang w:val="lt-LT"/>
        </w:rPr>
        <w:t xml:space="preserve">ŠAKIŲ RAJONO SUTRIKUSIOS PSICHIKOS ŽMONIŲ GLOBOS BENDRIJOS </w:t>
      </w:r>
      <w:bookmarkEnd w:id="0"/>
      <w:r w:rsidR="00C334FC">
        <w:rPr>
          <w:rFonts w:ascii="Times New Roman" w:hAnsi="Times New Roman"/>
          <w:b/>
          <w:sz w:val="24"/>
          <w:szCs w:val="24"/>
          <w:lang w:val="lt-LT"/>
        </w:rPr>
        <w:t>BUVEIN</w:t>
      </w:r>
      <w:r w:rsidR="00DD1DCB">
        <w:rPr>
          <w:rFonts w:ascii="Times New Roman" w:hAnsi="Times New Roman"/>
          <w:b/>
          <w:sz w:val="24"/>
          <w:szCs w:val="24"/>
          <w:lang w:val="lt-LT"/>
        </w:rPr>
        <w:t>Ę</w:t>
      </w:r>
    </w:p>
    <w:p w14:paraId="5C46DC65" w14:textId="77777777" w:rsidR="00097933" w:rsidRPr="00F11AA5" w:rsidRDefault="00097933">
      <w:pPr>
        <w:pStyle w:val="Antrat1"/>
        <w:jc w:val="center"/>
        <w:rPr>
          <w:b/>
          <w:szCs w:val="24"/>
          <w:lang w:val="lt-LT"/>
        </w:rPr>
      </w:pPr>
    </w:p>
    <w:p w14:paraId="25820561" w14:textId="1BE8354B" w:rsidR="005D5F17" w:rsidRPr="00F11AA5" w:rsidRDefault="001D585A" w:rsidP="005D5F17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F11AA5">
        <w:rPr>
          <w:rFonts w:ascii="Times New Roman" w:hAnsi="Times New Roman"/>
          <w:sz w:val="24"/>
          <w:szCs w:val="24"/>
          <w:lang w:val="lt-LT"/>
        </w:rPr>
        <w:t>20</w:t>
      </w:r>
      <w:r w:rsidR="00C71A58" w:rsidRPr="00F11AA5">
        <w:rPr>
          <w:rFonts w:ascii="Times New Roman" w:hAnsi="Times New Roman"/>
          <w:sz w:val="24"/>
          <w:szCs w:val="24"/>
          <w:lang w:val="lt-LT"/>
        </w:rPr>
        <w:t>2</w:t>
      </w:r>
      <w:r w:rsidR="0062160F">
        <w:rPr>
          <w:rFonts w:ascii="Times New Roman" w:hAnsi="Times New Roman"/>
          <w:sz w:val="24"/>
          <w:szCs w:val="24"/>
          <w:lang w:val="lt-LT"/>
        </w:rPr>
        <w:t>6</w:t>
      </w:r>
      <w:r w:rsidRPr="00F11AA5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B860DC" w:rsidRPr="00F11AA5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62160F">
        <w:rPr>
          <w:rFonts w:ascii="Times New Roman" w:hAnsi="Times New Roman"/>
          <w:sz w:val="24"/>
          <w:szCs w:val="24"/>
          <w:lang w:val="lt-LT"/>
        </w:rPr>
        <w:t>kovo</w:t>
      </w:r>
      <w:r w:rsidR="009462F6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641F77">
        <w:rPr>
          <w:rFonts w:ascii="Times New Roman" w:hAnsi="Times New Roman"/>
          <w:sz w:val="24"/>
          <w:szCs w:val="24"/>
          <w:lang w:val="lt-LT"/>
        </w:rPr>
        <w:t>20</w:t>
      </w:r>
      <w:r w:rsidR="00C71A58" w:rsidRPr="00F11AA5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F11AA5">
        <w:rPr>
          <w:rFonts w:ascii="Times New Roman" w:hAnsi="Times New Roman"/>
          <w:sz w:val="24"/>
          <w:szCs w:val="24"/>
          <w:lang w:val="lt-LT"/>
        </w:rPr>
        <w:t xml:space="preserve">d. </w:t>
      </w:r>
      <w:r w:rsidR="005D5F17" w:rsidRPr="00F11AA5">
        <w:rPr>
          <w:rFonts w:ascii="Times New Roman" w:hAnsi="Times New Roman"/>
          <w:sz w:val="24"/>
          <w:szCs w:val="24"/>
          <w:lang w:val="lt-LT"/>
        </w:rPr>
        <w:t xml:space="preserve">Nr. </w:t>
      </w:r>
      <w:proofErr w:type="spellStart"/>
      <w:r w:rsidR="005D5F17" w:rsidRPr="00F11AA5">
        <w:rPr>
          <w:rFonts w:ascii="Times New Roman" w:hAnsi="Times New Roman"/>
          <w:sz w:val="24"/>
          <w:szCs w:val="24"/>
          <w:lang w:val="lt-LT"/>
        </w:rPr>
        <w:t>TSP</w:t>
      </w:r>
      <w:proofErr w:type="spellEnd"/>
      <w:r w:rsidR="005D5F17" w:rsidRPr="00F11AA5">
        <w:rPr>
          <w:rFonts w:ascii="Times New Roman" w:hAnsi="Times New Roman"/>
          <w:sz w:val="24"/>
          <w:szCs w:val="24"/>
          <w:lang w:val="lt-LT"/>
        </w:rPr>
        <w:t>-</w:t>
      </w:r>
      <w:r w:rsidR="00494E8F">
        <w:rPr>
          <w:rFonts w:ascii="Times New Roman" w:hAnsi="Times New Roman"/>
          <w:sz w:val="24"/>
          <w:szCs w:val="24"/>
          <w:lang w:val="lt-LT"/>
        </w:rPr>
        <w:t>44</w:t>
      </w:r>
    </w:p>
    <w:p w14:paraId="0815294B" w14:textId="77777777" w:rsidR="00097933" w:rsidRPr="00F11AA5" w:rsidRDefault="00434A6F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F11AA5">
        <w:rPr>
          <w:rFonts w:ascii="Times New Roman" w:hAnsi="Times New Roman"/>
          <w:sz w:val="24"/>
          <w:szCs w:val="24"/>
          <w:lang w:val="lt-LT"/>
        </w:rPr>
        <w:t>Šakiai</w:t>
      </w:r>
    </w:p>
    <w:p w14:paraId="2EDDC790" w14:textId="77777777" w:rsidR="00097933" w:rsidRPr="00CC2EC2" w:rsidRDefault="0009793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  <w:lang w:val="lt-LT"/>
        </w:rPr>
      </w:pPr>
    </w:p>
    <w:p w14:paraId="0D3DA453" w14:textId="28384C7E" w:rsidR="00BE169F" w:rsidRPr="00D206A2" w:rsidRDefault="00D206A2" w:rsidP="00B01550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D206A2">
        <w:rPr>
          <w:rFonts w:ascii="Times New Roman" w:hAnsi="Times New Roman"/>
          <w:sz w:val="24"/>
          <w:szCs w:val="24"/>
          <w:lang w:val="lt-LT"/>
        </w:rPr>
        <w:tab/>
        <w:t xml:space="preserve">Vadovaudamasi </w:t>
      </w:r>
      <w:r w:rsidRPr="00D206A2">
        <w:rPr>
          <w:rFonts w:ascii="Times New Roman" w:hAnsi="Times New Roman"/>
          <w:color w:val="000000"/>
          <w:sz w:val="24"/>
          <w:szCs w:val="24"/>
          <w:lang w:val="lt-LT"/>
        </w:rPr>
        <w:t>Lietuvos Respublikos</w:t>
      </w:r>
      <w:r w:rsidR="00B477CF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C334FC">
        <w:rPr>
          <w:rFonts w:ascii="Times New Roman" w:hAnsi="Times New Roman"/>
          <w:color w:val="000000"/>
          <w:sz w:val="24"/>
          <w:szCs w:val="24"/>
          <w:lang w:val="lt-LT"/>
        </w:rPr>
        <w:t xml:space="preserve">vietos savivaldos įstatymo </w:t>
      </w:r>
      <w:r w:rsidR="004428E1">
        <w:rPr>
          <w:rFonts w:ascii="Times New Roman" w:hAnsi="Times New Roman"/>
          <w:color w:val="000000"/>
          <w:sz w:val="24"/>
          <w:szCs w:val="24"/>
          <w:lang w:val="lt-LT"/>
        </w:rPr>
        <w:t>63</w:t>
      </w:r>
      <w:r w:rsidR="00B972BD">
        <w:rPr>
          <w:rFonts w:ascii="Times New Roman" w:hAnsi="Times New Roman"/>
          <w:color w:val="000000"/>
          <w:sz w:val="24"/>
          <w:szCs w:val="24"/>
          <w:lang w:val="lt-LT"/>
        </w:rPr>
        <w:t xml:space="preserve"> straipsn</w:t>
      </w:r>
      <w:r w:rsidR="005938F6">
        <w:rPr>
          <w:rFonts w:ascii="Times New Roman" w:hAnsi="Times New Roman"/>
          <w:color w:val="000000"/>
          <w:sz w:val="24"/>
          <w:szCs w:val="24"/>
          <w:lang w:val="lt-LT"/>
        </w:rPr>
        <w:t>iu</w:t>
      </w:r>
      <w:r w:rsidR="00B972BD">
        <w:rPr>
          <w:rFonts w:ascii="Times New Roman" w:hAnsi="Times New Roman"/>
          <w:color w:val="000000"/>
          <w:sz w:val="24"/>
          <w:szCs w:val="24"/>
          <w:lang w:val="lt-LT"/>
        </w:rPr>
        <w:t xml:space="preserve">, </w:t>
      </w:r>
      <w:r w:rsidR="00E514AC">
        <w:rPr>
          <w:rFonts w:ascii="Times New Roman" w:hAnsi="Times New Roman"/>
          <w:color w:val="000000"/>
          <w:sz w:val="24"/>
          <w:szCs w:val="24"/>
          <w:lang w:val="lt-LT"/>
        </w:rPr>
        <w:t xml:space="preserve">Lietuvos Respublikos </w:t>
      </w:r>
      <w:r w:rsidR="00B477CF">
        <w:rPr>
          <w:rFonts w:ascii="Times New Roman" w:hAnsi="Times New Roman"/>
          <w:color w:val="000000"/>
          <w:sz w:val="24"/>
          <w:szCs w:val="24"/>
          <w:lang w:val="lt-LT"/>
        </w:rPr>
        <w:t xml:space="preserve">valstybės ir savivaldybių turto valdymo, naudojimo ir disponavimo juo įstatymo </w:t>
      </w:r>
      <w:r w:rsidR="00B972BD">
        <w:rPr>
          <w:rFonts w:ascii="Times New Roman" w:hAnsi="Times New Roman"/>
          <w:color w:val="000000"/>
          <w:sz w:val="24"/>
          <w:szCs w:val="24"/>
          <w:lang w:val="lt-LT"/>
        </w:rPr>
        <w:t>12</w:t>
      </w:r>
      <w:r w:rsidR="00B477CF">
        <w:rPr>
          <w:rFonts w:ascii="Times New Roman" w:hAnsi="Times New Roman"/>
          <w:color w:val="000000"/>
          <w:sz w:val="24"/>
          <w:szCs w:val="24"/>
          <w:lang w:val="lt-LT"/>
        </w:rPr>
        <w:t xml:space="preserve"> straipsnio </w:t>
      </w:r>
      <w:r w:rsidR="00B972BD">
        <w:rPr>
          <w:rFonts w:ascii="Times New Roman" w:hAnsi="Times New Roman"/>
          <w:color w:val="000000"/>
          <w:sz w:val="24"/>
          <w:szCs w:val="24"/>
          <w:lang w:val="lt-LT"/>
        </w:rPr>
        <w:t>1</w:t>
      </w:r>
      <w:r w:rsidR="00B477CF">
        <w:rPr>
          <w:rFonts w:ascii="Times New Roman" w:hAnsi="Times New Roman"/>
          <w:color w:val="000000"/>
          <w:sz w:val="24"/>
          <w:szCs w:val="24"/>
          <w:lang w:val="lt-LT"/>
        </w:rPr>
        <w:t xml:space="preserve"> dali</w:t>
      </w:r>
      <w:r w:rsidR="00B972BD">
        <w:rPr>
          <w:rFonts w:ascii="Times New Roman" w:hAnsi="Times New Roman"/>
          <w:color w:val="000000"/>
          <w:sz w:val="24"/>
          <w:szCs w:val="24"/>
          <w:lang w:val="lt-LT"/>
        </w:rPr>
        <w:t>mi</w:t>
      </w:r>
      <w:r w:rsidR="00B477CF">
        <w:rPr>
          <w:rFonts w:ascii="Times New Roman" w:hAnsi="Times New Roman"/>
          <w:color w:val="000000"/>
          <w:sz w:val="24"/>
          <w:szCs w:val="24"/>
          <w:lang w:val="lt-LT"/>
        </w:rPr>
        <w:t xml:space="preserve">, </w:t>
      </w:r>
      <w:bookmarkStart w:id="1" w:name="_Hlk155603807"/>
      <w:r w:rsidR="00917D69">
        <w:rPr>
          <w:rFonts w:ascii="Times New Roman" w:hAnsi="Times New Roman"/>
          <w:sz w:val="24"/>
          <w:szCs w:val="24"/>
          <w:lang w:val="lt-LT"/>
        </w:rPr>
        <w:t>Šakių rajono savivaldybės tarybos 2022 m. spalio 21 d. sprendimo Nr. T-317 „Dėl sutikimo registruoti juridinio asmens buveinę Šakių rajono savivaldybei nuosavybės teise priklausančiose patalpose“ 1</w:t>
      </w:r>
      <w:r w:rsidR="00895899">
        <w:rPr>
          <w:rFonts w:ascii="Times New Roman" w:hAnsi="Times New Roman"/>
          <w:sz w:val="24"/>
          <w:szCs w:val="24"/>
          <w:lang w:val="lt-LT"/>
        </w:rPr>
        <w:t>.1 ir 1.2 papunkčiais</w:t>
      </w:r>
      <w:r w:rsidR="00917D69">
        <w:rPr>
          <w:rFonts w:ascii="Times New Roman" w:hAnsi="Times New Roman"/>
          <w:sz w:val="24"/>
          <w:szCs w:val="24"/>
          <w:lang w:val="lt-LT"/>
        </w:rPr>
        <w:t xml:space="preserve"> </w:t>
      </w:r>
      <w:bookmarkEnd w:id="1"/>
      <w:r w:rsidR="00917D69">
        <w:rPr>
          <w:rFonts w:ascii="Times New Roman" w:hAnsi="Times New Roman"/>
          <w:sz w:val="24"/>
          <w:szCs w:val="24"/>
          <w:lang w:val="lt-LT"/>
        </w:rPr>
        <w:t xml:space="preserve">bei atsižvelgdama į asociacijos </w:t>
      </w:r>
      <w:r w:rsidR="0062160F">
        <w:rPr>
          <w:rFonts w:ascii="Times New Roman" w:hAnsi="Times New Roman"/>
          <w:sz w:val="24"/>
          <w:szCs w:val="24"/>
          <w:lang w:val="lt-LT"/>
        </w:rPr>
        <w:t xml:space="preserve">Šakių rajono sutrikusios psichikos žmonių globos bendrijos </w:t>
      </w:r>
      <w:r w:rsidR="00917D69">
        <w:rPr>
          <w:rFonts w:ascii="Times New Roman" w:hAnsi="Times New Roman"/>
          <w:sz w:val="24"/>
          <w:szCs w:val="24"/>
          <w:lang w:val="lt-LT"/>
        </w:rPr>
        <w:t>202</w:t>
      </w:r>
      <w:r w:rsidR="0062160F">
        <w:rPr>
          <w:rFonts w:ascii="Times New Roman" w:hAnsi="Times New Roman"/>
          <w:sz w:val="24"/>
          <w:szCs w:val="24"/>
          <w:lang w:val="lt-LT"/>
        </w:rPr>
        <w:t>6</w:t>
      </w:r>
      <w:r w:rsidR="00917D69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62160F">
        <w:rPr>
          <w:rFonts w:ascii="Times New Roman" w:hAnsi="Times New Roman"/>
          <w:sz w:val="24"/>
          <w:szCs w:val="24"/>
          <w:lang w:val="lt-LT"/>
        </w:rPr>
        <w:t>vasario</w:t>
      </w:r>
      <w:r w:rsidR="009462F6">
        <w:rPr>
          <w:rFonts w:ascii="Times New Roman" w:hAnsi="Times New Roman"/>
          <w:sz w:val="24"/>
          <w:szCs w:val="24"/>
          <w:lang w:val="lt-LT"/>
        </w:rPr>
        <w:t xml:space="preserve"> 1</w:t>
      </w:r>
      <w:r w:rsidR="0062160F">
        <w:rPr>
          <w:rFonts w:ascii="Times New Roman" w:hAnsi="Times New Roman"/>
          <w:sz w:val="24"/>
          <w:szCs w:val="24"/>
          <w:lang w:val="lt-LT"/>
        </w:rPr>
        <w:t>8</w:t>
      </w:r>
      <w:r w:rsidR="00917D69">
        <w:rPr>
          <w:rFonts w:ascii="Times New Roman" w:hAnsi="Times New Roman"/>
          <w:sz w:val="24"/>
          <w:szCs w:val="24"/>
          <w:lang w:val="lt-LT"/>
        </w:rPr>
        <w:t xml:space="preserve"> d. prašymą, </w:t>
      </w:r>
      <w:r w:rsidR="00BE169F" w:rsidRPr="00CC2EC2">
        <w:rPr>
          <w:rFonts w:ascii="Times New Roman" w:eastAsia="Calibri" w:hAnsi="Times New Roman"/>
          <w:sz w:val="24"/>
          <w:szCs w:val="24"/>
          <w:lang w:val="lt-LT"/>
        </w:rPr>
        <w:t xml:space="preserve">Šakių rajono savivaldybės taryba </w:t>
      </w:r>
      <w:r w:rsidR="00BE169F" w:rsidRPr="00CC2EC2">
        <w:rPr>
          <w:rFonts w:ascii="Times New Roman" w:eastAsia="Calibri" w:hAnsi="Times New Roman"/>
          <w:spacing w:val="60"/>
          <w:sz w:val="24"/>
          <w:szCs w:val="24"/>
          <w:lang w:val="lt-LT"/>
        </w:rPr>
        <w:t>nusprendžia</w:t>
      </w:r>
      <w:r w:rsidR="00BE169F" w:rsidRPr="00CC2EC2">
        <w:rPr>
          <w:rFonts w:ascii="Times New Roman" w:eastAsia="Calibri" w:hAnsi="Times New Roman"/>
          <w:sz w:val="24"/>
          <w:szCs w:val="24"/>
          <w:lang w:val="lt-LT"/>
        </w:rPr>
        <w:t>:</w:t>
      </w:r>
    </w:p>
    <w:p w14:paraId="16FE00EB" w14:textId="391E7049" w:rsidR="000D4A6F" w:rsidRDefault="00A263B0" w:rsidP="00B01550">
      <w:pPr>
        <w:tabs>
          <w:tab w:val="left" w:pos="720"/>
        </w:tabs>
        <w:spacing w:line="360" w:lineRule="auto"/>
        <w:jc w:val="both"/>
        <w:rPr>
          <w:rFonts w:ascii="Times New Roman" w:eastAsia="Calibri" w:hAnsi="Times New Roman"/>
          <w:sz w:val="24"/>
          <w:szCs w:val="24"/>
          <w:lang w:val="lt-LT"/>
        </w:rPr>
      </w:pPr>
      <w:r>
        <w:rPr>
          <w:rFonts w:ascii="Times New Roman" w:eastAsia="Calibri" w:hAnsi="Times New Roman"/>
          <w:sz w:val="24"/>
          <w:szCs w:val="24"/>
          <w:lang w:val="lt-LT"/>
        </w:rPr>
        <w:tab/>
      </w:r>
      <w:r w:rsidR="00DD1DCB">
        <w:rPr>
          <w:rFonts w:ascii="Times New Roman" w:eastAsia="Calibri" w:hAnsi="Times New Roman"/>
          <w:sz w:val="24"/>
          <w:szCs w:val="24"/>
          <w:lang w:val="lt-LT"/>
        </w:rPr>
        <w:t>Sutikti, kad Šakių rajono savivaldybei nuosavybės teise priklausanči</w:t>
      </w:r>
      <w:r w:rsidR="00A45ECB">
        <w:rPr>
          <w:rFonts w:ascii="Times New Roman" w:eastAsia="Calibri" w:hAnsi="Times New Roman"/>
          <w:sz w:val="24"/>
          <w:szCs w:val="24"/>
          <w:lang w:val="lt-LT"/>
        </w:rPr>
        <w:t xml:space="preserve">ame </w:t>
      </w:r>
      <w:r w:rsidR="00EC258D">
        <w:rPr>
          <w:rFonts w:ascii="Times New Roman" w:eastAsia="Calibri" w:hAnsi="Times New Roman"/>
          <w:sz w:val="24"/>
          <w:szCs w:val="24"/>
          <w:lang w:val="lt-LT"/>
        </w:rPr>
        <w:t xml:space="preserve">administraciniame </w:t>
      </w:r>
      <w:r w:rsidR="00A45ECB">
        <w:rPr>
          <w:rFonts w:ascii="Times New Roman" w:eastAsia="Calibri" w:hAnsi="Times New Roman"/>
          <w:sz w:val="24"/>
          <w:szCs w:val="24"/>
          <w:lang w:val="lt-LT"/>
        </w:rPr>
        <w:t>pastate</w:t>
      </w:r>
      <w:r w:rsidR="00DD1DCB">
        <w:rPr>
          <w:rFonts w:ascii="Times New Roman" w:eastAsia="Calibri" w:hAnsi="Times New Roman"/>
          <w:sz w:val="24"/>
          <w:szCs w:val="24"/>
          <w:lang w:val="lt-LT"/>
        </w:rPr>
        <w:t xml:space="preserve"> (unikalus </w:t>
      </w:r>
      <w:r w:rsidR="00DD1DCB" w:rsidRPr="003C18DD">
        <w:rPr>
          <w:rFonts w:ascii="Times New Roman" w:eastAsia="Calibri" w:hAnsi="Times New Roman"/>
          <w:sz w:val="24"/>
          <w:szCs w:val="24"/>
          <w:lang w:val="lt-LT"/>
        </w:rPr>
        <w:t xml:space="preserve">numeris </w:t>
      </w:r>
      <w:r w:rsidR="003D6103">
        <w:rPr>
          <w:rFonts w:ascii="Times New Roman" w:eastAsia="Calibri" w:hAnsi="Times New Roman"/>
          <w:sz w:val="24"/>
          <w:szCs w:val="24"/>
          <w:lang w:val="lt-LT"/>
        </w:rPr>
        <w:t>849</w:t>
      </w:r>
      <w:r w:rsidR="00EC258D">
        <w:rPr>
          <w:rFonts w:ascii="Times New Roman" w:eastAsia="Calibri" w:hAnsi="Times New Roman"/>
          <w:sz w:val="24"/>
          <w:szCs w:val="24"/>
          <w:lang w:val="lt-LT"/>
        </w:rPr>
        <w:t>0</w:t>
      </w:r>
      <w:r w:rsidR="003D6103">
        <w:rPr>
          <w:rFonts w:ascii="Times New Roman" w:eastAsia="Calibri" w:hAnsi="Times New Roman"/>
          <w:sz w:val="24"/>
          <w:szCs w:val="24"/>
          <w:lang w:val="lt-LT"/>
        </w:rPr>
        <w:t>-</w:t>
      </w:r>
      <w:r w:rsidR="00EC258D">
        <w:rPr>
          <w:rFonts w:ascii="Times New Roman" w:eastAsia="Calibri" w:hAnsi="Times New Roman"/>
          <w:sz w:val="24"/>
          <w:szCs w:val="24"/>
          <w:lang w:val="lt-LT"/>
        </w:rPr>
        <w:t>0000</w:t>
      </w:r>
      <w:r w:rsidR="003D6103">
        <w:rPr>
          <w:rFonts w:ascii="Times New Roman" w:eastAsia="Calibri" w:hAnsi="Times New Roman"/>
          <w:sz w:val="24"/>
          <w:szCs w:val="24"/>
          <w:lang w:val="lt-LT"/>
        </w:rPr>
        <w:t>-</w:t>
      </w:r>
      <w:r w:rsidR="00EC258D">
        <w:rPr>
          <w:rFonts w:ascii="Times New Roman" w:eastAsia="Calibri" w:hAnsi="Times New Roman"/>
          <w:sz w:val="24"/>
          <w:szCs w:val="24"/>
          <w:lang w:val="lt-LT"/>
        </w:rPr>
        <w:t>1015</w:t>
      </w:r>
      <w:r w:rsidR="00DD1DCB" w:rsidRPr="003C18DD">
        <w:rPr>
          <w:rFonts w:ascii="Times New Roman" w:eastAsia="Calibri" w:hAnsi="Times New Roman"/>
          <w:sz w:val="24"/>
          <w:szCs w:val="24"/>
          <w:lang w:val="lt-LT"/>
        </w:rPr>
        <w:t>),</w:t>
      </w:r>
      <w:r w:rsidR="00DD1DCB">
        <w:rPr>
          <w:rFonts w:ascii="Times New Roman" w:eastAsia="Calibri" w:hAnsi="Times New Roman"/>
          <w:sz w:val="24"/>
          <w:szCs w:val="24"/>
          <w:lang w:val="lt-LT"/>
        </w:rPr>
        <w:t xml:space="preserve"> adresu:</w:t>
      </w:r>
      <w:r w:rsidR="006554E0">
        <w:rPr>
          <w:rFonts w:ascii="Times New Roman" w:eastAsia="Calibri" w:hAnsi="Times New Roman"/>
          <w:sz w:val="24"/>
          <w:szCs w:val="24"/>
          <w:lang w:val="lt-LT"/>
        </w:rPr>
        <w:t xml:space="preserve"> </w:t>
      </w:r>
      <w:bookmarkStart w:id="2" w:name="_Hlk176764305"/>
      <w:r w:rsidR="006554E0">
        <w:rPr>
          <w:rFonts w:ascii="Times New Roman" w:eastAsia="Calibri" w:hAnsi="Times New Roman"/>
          <w:sz w:val="24"/>
          <w:szCs w:val="24"/>
          <w:lang w:val="lt-LT"/>
        </w:rPr>
        <w:t>Šaki</w:t>
      </w:r>
      <w:r w:rsidR="00EC258D">
        <w:rPr>
          <w:rFonts w:ascii="Times New Roman" w:eastAsia="Calibri" w:hAnsi="Times New Roman"/>
          <w:sz w:val="24"/>
          <w:szCs w:val="24"/>
          <w:lang w:val="lt-LT"/>
        </w:rPr>
        <w:t>ai</w:t>
      </w:r>
      <w:r w:rsidR="002C3BB3">
        <w:rPr>
          <w:rFonts w:ascii="Times New Roman" w:eastAsia="Calibri" w:hAnsi="Times New Roman"/>
          <w:sz w:val="24"/>
          <w:szCs w:val="24"/>
          <w:lang w:val="lt-LT"/>
        </w:rPr>
        <w:t xml:space="preserve">, </w:t>
      </w:r>
      <w:bookmarkEnd w:id="2"/>
      <w:r w:rsidR="00EC258D">
        <w:rPr>
          <w:rFonts w:ascii="Times New Roman" w:eastAsia="Calibri" w:hAnsi="Times New Roman"/>
          <w:sz w:val="24"/>
          <w:szCs w:val="24"/>
          <w:lang w:val="lt-LT"/>
        </w:rPr>
        <w:t>Bažnyčios g. 37</w:t>
      </w:r>
      <w:r w:rsidR="00DD1DCB">
        <w:rPr>
          <w:rFonts w:ascii="Times New Roman" w:eastAsia="Calibri" w:hAnsi="Times New Roman"/>
          <w:sz w:val="24"/>
          <w:szCs w:val="24"/>
          <w:lang w:val="lt-LT"/>
        </w:rPr>
        <w:t xml:space="preserve">, būtų registruojama </w:t>
      </w:r>
      <w:r w:rsidR="00D80BE4">
        <w:rPr>
          <w:rFonts w:ascii="Times New Roman" w:eastAsia="Calibri" w:hAnsi="Times New Roman"/>
          <w:sz w:val="24"/>
          <w:szCs w:val="24"/>
          <w:lang w:val="lt-LT"/>
        </w:rPr>
        <w:t>juridinio asmens –</w:t>
      </w:r>
      <w:r w:rsidR="00735481">
        <w:rPr>
          <w:rFonts w:ascii="Times New Roman" w:eastAsia="Calibri" w:hAnsi="Times New Roman"/>
          <w:sz w:val="24"/>
          <w:szCs w:val="24"/>
          <w:lang w:val="lt-LT"/>
        </w:rPr>
        <w:t xml:space="preserve"> </w:t>
      </w:r>
      <w:r w:rsidR="00DD1DCB">
        <w:rPr>
          <w:rFonts w:ascii="Times New Roman" w:eastAsia="Calibri" w:hAnsi="Times New Roman"/>
          <w:sz w:val="24"/>
          <w:szCs w:val="24"/>
          <w:lang w:val="lt-LT"/>
        </w:rPr>
        <w:t>asociacijos</w:t>
      </w:r>
      <w:r w:rsidR="00517864" w:rsidRPr="0051786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EC258D">
        <w:rPr>
          <w:rFonts w:ascii="Times New Roman" w:hAnsi="Times New Roman"/>
          <w:sz w:val="24"/>
          <w:szCs w:val="24"/>
          <w:lang w:val="lt-LT"/>
        </w:rPr>
        <w:t xml:space="preserve">Šakių rajono sutrikusios psichikos žmonių globos bendrijos </w:t>
      </w:r>
      <w:r w:rsidR="00A45ECB">
        <w:rPr>
          <w:rFonts w:ascii="Times New Roman" w:eastAsia="Calibri" w:hAnsi="Times New Roman"/>
          <w:sz w:val="24"/>
          <w:szCs w:val="24"/>
          <w:lang w:val="lt-LT"/>
        </w:rPr>
        <w:t xml:space="preserve">(kodas </w:t>
      </w:r>
      <w:r w:rsidR="00517864">
        <w:rPr>
          <w:rFonts w:ascii="Times New Roman" w:eastAsia="Calibri" w:hAnsi="Times New Roman"/>
          <w:sz w:val="24"/>
          <w:szCs w:val="24"/>
          <w:lang w:val="lt-LT"/>
        </w:rPr>
        <w:t>30</w:t>
      </w:r>
      <w:r w:rsidR="003D6103">
        <w:rPr>
          <w:rFonts w:ascii="Times New Roman" w:eastAsia="Calibri" w:hAnsi="Times New Roman"/>
          <w:sz w:val="24"/>
          <w:szCs w:val="24"/>
          <w:lang w:val="lt-LT"/>
        </w:rPr>
        <w:t>0</w:t>
      </w:r>
      <w:r w:rsidR="00EC258D">
        <w:rPr>
          <w:rFonts w:ascii="Times New Roman" w:eastAsia="Calibri" w:hAnsi="Times New Roman"/>
          <w:sz w:val="24"/>
          <w:szCs w:val="24"/>
          <w:lang w:val="lt-LT"/>
        </w:rPr>
        <w:t>547727</w:t>
      </w:r>
      <w:r w:rsidR="00A45ECB">
        <w:rPr>
          <w:rFonts w:ascii="Times New Roman" w:eastAsia="Calibri" w:hAnsi="Times New Roman"/>
          <w:sz w:val="24"/>
          <w:szCs w:val="24"/>
          <w:lang w:val="lt-LT"/>
        </w:rPr>
        <w:t>)</w:t>
      </w:r>
      <w:r w:rsidR="00735481">
        <w:rPr>
          <w:rFonts w:ascii="Times New Roman" w:eastAsia="Calibri" w:hAnsi="Times New Roman"/>
          <w:sz w:val="24"/>
          <w:szCs w:val="24"/>
          <w:lang w:val="lt-LT"/>
        </w:rPr>
        <w:t xml:space="preserve"> </w:t>
      </w:r>
      <w:r w:rsidR="00DD1DCB">
        <w:rPr>
          <w:rFonts w:ascii="Times New Roman" w:eastAsia="Calibri" w:hAnsi="Times New Roman"/>
          <w:sz w:val="24"/>
          <w:szCs w:val="24"/>
          <w:lang w:val="lt-LT"/>
        </w:rPr>
        <w:t>buveinė.</w:t>
      </w:r>
    </w:p>
    <w:p w14:paraId="2B4E38FF" w14:textId="3366F0F3" w:rsidR="00BE169F" w:rsidRPr="00CC2EC2" w:rsidRDefault="00A263B0" w:rsidP="00B01550">
      <w:pPr>
        <w:tabs>
          <w:tab w:val="left" w:pos="720"/>
        </w:tabs>
        <w:spacing w:line="360" w:lineRule="auto"/>
        <w:jc w:val="both"/>
        <w:rPr>
          <w:rFonts w:ascii="Times New Roman" w:eastAsia="Calibri" w:hAnsi="Times New Roman"/>
          <w:sz w:val="24"/>
          <w:szCs w:val="24"/>
          <w:lang w:val="lt-LT" w:eastAsia="lt-LT" w:bidi="lo-LA"/>
        </w:rPr>
      </w:pPr>
      <w:r>
        <w:rPr>
          <w:rFonts w:ascii="Times New Roman" w:eastAsia="Calibri" w:hAnsi="Times New Roman"/>
          <w:sz w:val="24"/>
          <w:szCs w:val="24"/>
          <w:lang w:val="lt-LT"/>
        </w:rPr>
        <w:tab/>
      </w:r>
    </w:p>
    <w:p w14:paraId="13F419DD" w14:textId="77777777" w:rsidR="00B84E1F" w:rsidRPr="00F11AA5" w:rsidRDefault="00B84E1F" w:rsidP="004B5622">
      <w:pPr>
        <w:pStyle w:val="Antrats"/>
        <w:tabs>
          <w:tab w:val="clear" w:pos="4153"/>
          <w:tab w:val="clear" w:pos="8306"/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19C9C597" w14:textId="77777777" w:rsidR="00116CAE" w:rsidRDefault="00116CAE" w:rsidP="00DB423E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6C1131AF" w14:textId="77777777" w:rsidR="00A5663C" w:rsidRDefault="00A5663C" w:rsidP="00DB423E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1690F60D" w14:textId="3A30EE3E" w:rsidR="005D5F17" w:rsidRPr="00F11AA5" w:rsidRDefault="005D5F17" w:rsidP="00DB423E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  <w:r w:rsidRPr="00F11AA5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F11AA5">
        <w:rPr>
          <w:rFonts w:ascii="Times New Roman" w:hAnsi="Times New Roman"/>
          <w:sz w:val="24"/>
          <w:szCs w:val="24"/>
          <w:lang w:val="lt-LT"/>
        </w:rPr>
        <w:tab/>
      </w:r>
      <w:r w:rsidRPr="00F11AA5">
        <w:rPr>
          <w:rFonts w:ascii="Times New Roman" w:hAnsi="Times New Roman"/>
          <w:sz w:val="24"/>
          <w:szCs w:val="24"/>
          <w:lang w:val="lt-LT"/>
        </w:rPr>
        <w:tab/>
      </w:r>
      <w:r w:rsidRPr="00F11AA5">
        <w:rPr>
          <w:rFonts w:ascii="Times New Roman" w:hAnsi="Times New Roman"/>
          <w:sz w:val="24"/>
          <w:szCs w:val="24"/>
          <w:lang w:val="lt-LT"/>
        </w:rPr>
        <w:tab/>
      </w:r>
      <w:r w:rsidRPr="00F11AA5">
        <w:rPr>
          <w:rFonts w:ascii="Times New Roman" w:hAnsi="Times New Roman"/>
          <w:sz w:val="24"/>
          <w:szCs w:val="24"/>
          <w:lang w:val="lt-LT"/>
        </w:rPr>
        <w:tab/>
      </w:r>
      <w:r w:rsidRPr="00F11AA5">
        <w:rPr>
          <w:rFonts w:ascii="Times New Roman" w:hAnsi="Times New Roman"/>
          <w:sz w:val="24"/>
          <w:szCs w:val="24"/>
          <w:lang w:val="lt-LT"/>
        </w:rPr>
        <w:tab/>
      </w:r>
      <w:r w:rsidRPr="00F11AA5">
        <w:rPr>
          <w:rFonts w:ascii="Times New Roman" w:hAnsi="Times New Roman"/>
          <w:sz w:val="24"/>
          <w:szCs w:val="24"/>
          <w:lang w:val="lt-LT"/>
        </w:rPr>
        <w:tab/>
      </w:r>
      <w:r w:rsidRPr="00F11AA5">
        <w:rPr>
          <w:rFonts w:ascii="Times New Roman" w:hAnsi="Times New Roman"/>
          <w:sz w:val="24"/>
          <w:szCs w:val="24"/>
          <w:lang w:val="lt-LT"/>
        </w:rPr>
        <w:tab/>
      </w:r>
      <w:r w:rsidR="00641F77">
        <w:rPr>
          <w:rFonts w:ascii="Times New Roman" w:hAnsi="Times New Roman"/>
          <w:sz w:val="24"/>
          <w:szCs w:val="24"/>
          <w:lang w:val="lt-LT"/>
        </w:rPr>
        <w:tab/>
      </w:r>
      <w:r w:rsidR="00656D6B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523BFE21" w14:textId="77777777" w:rsidR="00DB423E" w:rsidRPr="00F11AA5" w:rsidRDefault="00DB423E" w:rsidP="005D5F17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629114AC" w14:textId="77777777" w:rsidR="00B21374" w:rsidRPr="00F11AA5" w:rsidRDefault="00B21374" w:rsidP="005D5F17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492ACF91" w14:textId="02309F3D" w:rsidR="00116CAE" w:rsidRDefault="00116CAE" w:rsidP="005D5F17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1E598B0E" w14:textId="6C384BC9" w:rsidR="00641F77" w:rsidRDefault="00641F77" w:rsidP="005D5F17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46C05B99" w14:textId="5C86E6E7" w:rsidR="00641F77" w:rsidRDefault="00641F77" w:rsidP="005D5F17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3E552274" w14:textId="6317A39D" w:rsidR="00641F77" w:rsidRDefault="00641F77" w:rsidP="005D5F17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1CECB852" w14:textId="4067E60D" w:rsidR="00641F77" w:rsidRDefault="00641F77" w:rsidP="005D5F17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6CF14667" w14:textId="7F26DAC5" w:rsidR="00641F77" w:rsidRDefault="00641F77" w:rsidP="005D5F17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10A3B36D" w14:textId="732719D0" w:rsidR="00641F77" w:rsidRDefault="00641F77" w:rsidP="005D5F17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3E1629C3" w14:textId="77777777" w:rsidR="00641F77" w:rsidRDefault="00641F77" w:rsidP="005D5F17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627EC9A1" w14:textId="77777777" w:rsidR="00A5663C" w:rsidRDefault="00A5663C" w:rsidP="005D5F17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5F4C8061" w14:textId="77777777" w:rsidR="00A5663C" w:rsidRDefault="00A5663C" w:rsidP="005D5F17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2384C82D" w14:textId="350A1821" w:rsidR="005D5F17" w:rsidRPr="00F11AA5" w:rsidRDefault="005D5F17" w:rsidP="005D5F17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  <w:r w:rsidRPr="00F11AA5">
        <w:rPr>
          <w:rFonts w:ascii="Times New Roman" w:hAnsi="Times New Roman"/>
          <w:sz w:val="24"/>
          <w:szCs w:val="24"/>
          <w:lang w:val="lt-LT"/>
        </w:rPr>
        <w:t>Parengė:</w:t>
      </w:r>
      <w:r w:rsidRPr="00F11AA5">
        <w:rPr>
          <w:rFonts w:ascii="Times New Roman" w:hAnsi="Times New Roman"/>
          <w:sz w:val="24"/>
          <w:szCs w:val="24"/>
          <w:lang w:val="lt-LT"/>
        </w:rPr>
        <w:tab/>
        <w:t>Biudžeto, turto ir strateginio planavimo skyrius (I. Čepulionienė)</w:t>
      </w:r>
    </w:p>
    <w:p w14:paraId="38001C86" w14:textId="77777777" w:rsidR="00E60238" w:rsidRPr="00F11AA5" w:rsidRDefault="000846A3" w:rsidP="004B5622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  <w:r w:rsidRPr="00F11AA5">
        <w:rPr>
          <w:rFonts w:ascii="Times New Roman" w:hAnsi="Times New Roman"/>
          <w:sz w:val="24"/>
          <w:szCs w:val="24"/>
          <w:lang w:val="lt-LT"/>
        </w:rPr>
        <w:t>Pranešėja:</w:t>
      </w:r>
      <w:r w:rsidRPr="00F11AA5">
        <w:rPr>
          <w:rFonts w:ascii="Times New Roman" w:hAnsi="Times New Roman"/>
          <w:sz w:val="24"/>
          <w:szCs w:val="24"/>
          <w:lang w:val="lt-LT"/>
        </w:rPr>
        <w:tab/>
      </w:r>
      <w:r w:rsidR="00001750" w:rsidRPr="00F11AA5">
        <w:rPr>
          <w:rFonts w:ascii="Times New Roman" w:hAnsi="Times New Roman"/>
          <w:sz w:val="24"/>
          <w:szCs w:val="24"/>
          <w:lang w:val="lt-LT"/>
        </w:rPr>
        <w:t xml:space="preserve">E. </w:t>
      </w:r>
      <w:proofErr w:type="spellStart"/>
      <w:r w:rsidR="00001750" w:rsidRPr="00F11AA5">
        <w:rPr>
          <w:rFonts w:ascii="Times New Roman" w:hAnsi="Times New Roman"/>
          <w:sz w:val="24"/>
          <w:szCs w:val="24"/>
          <w:lang w:val="lt-LT"/>
        </w:rPr>
        <w:t>Grigaitienė</w:t>
      </w:r>
      <w:proofErr w:type="spellEnd"/>
      <w:r w:rsidR="00E60238" w:rsidRPr="00F11AA5">
        <w:rPr>
          <w:rFonts w:ascii="Times New Roman" w:hAnsi="Times New Roman"/>
          <w:sz w:val="24"/>
          <w:szCs w:val="24"/>
          <w:lang w:val="lt-LT"/>
        </w:rPr>
        <w:br w:type="page"/>
      </w:r>
    </w:p>
    <w:p w14:paraId="775300AA" w14:textId="77777777" w:rsidR="0080405F" w:rsidRPr="00F11AA5" w:rsidRDefault="0080405F" w:rsidP="0080405F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F11AA5">
        <w:rPr>
          <w:rFonts w:ascii="Times New Roman" w:hAnsi="Times New Roman"/>
          <w:b/>
          <w:sz w:val="24"/>
          <w:szCs w:val="24"/>
          <w:lang w:val="lt-LT"/>
        </w:rPr>
        <w:lastRenderedPageBreak/>
        <w:t xml:space="preserve">ŠAKIŲ RAJONO SAVIVALDYBĖS ADMINISTRACIJOS </w:t>
      </w:r>
    </w:p>
    <w:p w14:paraId="464D7E9B" w14:textId="77777777" w:rsidR="0080405F" w:rsidRPr="00F11AA5" w:rsidRDefault="0080405F" w:rsidP="0080405F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  <w:r w:rsidRPr="00F11AA5">
        <w:rPr>
          <w:rFonts w:ascii="Times New Roman" w:hAnsi="Times New Roman"/>
          <w:b/>
          <w:sz w:val="24"/>
          <w:szCs w:val="24"/>
          <w:lang w:val="lt-LT"/>
        </w:rPr>
        <w:tab/>
        <w:t xml:space="preserve">   </w:t>
      </w:r>
    </w:p>
    <w:p w14:paraId="25FEDC19" w14:textId="77777777" w:rsidR="0080405F" w:rsidRPr="00F11AA5" w:rsidRDefault="0080405F" w:rsidP="0080405F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F11AA5">
        <w:rPr>
          <w:rFonts w:ascii="Times New Roman" w:hAnsi="Times New Roman"/>
          <w:b/>
          <w:sz w:val="24"/>
          <w:szCs w:val="24"/>
          <w:lang w:val="lt-LT"/>
        </w:rPr>
        <w:t>AIŠKINAMASIS RAŠTAS</w:t>
      </w:r>
    </w:p>
    <w:p w14:paraId="3D4E721D" w14:textId="77777777" w:rsidR="0080405F" w:rsidRPr="00F11AA5" w:rsidRDefault="0080405F" w:rsidP="0080405F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F11AA5">
        <w:rPr>
          <w:rFonts w:ascii="Times New Roman" w:hAnsi="Times New Roman"/>
          <w:b/>
          <w:sz w:val="24"/>
          <w:szCs w:val="24"/>
          <w:lang w:val="lt-LT"/>
        </w:rPr>
        <w:t>PRIE ŠAKIŲ RAJONO SAVIVALDYBĖS TARYBOS SPRENDIMO</w:t>
      </w:r>
    </w:p>
    <w:p w14:paraId="057CA3DF" w14:textId="13B134D9" w:rsidR="0080405F" w:rsidRPr="00F11AA5" w:rsidRDefault="0080405F" w:rsidP="0080405F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F11AA5">
        <w:rPr>
          <w:rFonts w:ascii="Times New Roman" w:hAnsi="Times New Roman"/>
          <w:b/>
          <w:sz w:val="24"/>
          <w:szCs w:val="24"/>
          <w:lang w:val="lt-LT"/>
        </w:rPr>
        <w:t>„DĖL</w:t>
      </w:r>
      <w:r w:rsidR="00C334FC" w:rsidRPr="00C334F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="00C334FC">
        <w:rPr>
          <w:rFonts w:ascii="Times New Roman" w:hAnsi="Times New Roman"/>
          <w:b/>
          <w:sz w:val="24"/>
          <w:szCs w:val="24"/>
          <w:lang w:val="lt-LT"/>
        </w:rPr>
        <w:t xml:space="preserve">SUTIKIMO </w:t>
      </w:r>
      <w:r w:rsidR="00DD1DCB">
        <w:rPr>
          <w:rFonts w:ascii="Times New Roman" w:hAnsi="Times New Roman"/>
          <w:b/>
          <w:sz w:val="24"/>
          <w:szCs w:val="24"/>
          <w:lang w:val="lt-LT"/>
        </w:rPr>
        <w:t xml:space="preserve">REGISTRUOTI </w:t>
      </w:r>
      <w:r w:rsidR="00C334FC">
        <w:rPr>
          <w:rFonts w:ascii="Times New Roman" w:hAnsi="Times New Roman"/>
          <w:b/>
          <w:sz w:val="24"/>
          <w:szCs w:val="24"/>
          <w:lang w:val="lt-LT"/>
        </w:rPr>
        <w:t xml:space="preserve">ASOCIACIJOS </w:t>
      </w:r>
      <w:r w:rsidR="00EC258D">
        <w:rPr>
          <w:rFonts w:ascii="Times New Roman" w:hAnsi="Times New Roman"/>
          <w:b/>
          <w:sz w:val="24"/>
          <w:szCs w:val="24"/>
          <w:lang w:val="lt-LT"/>
        </w:rPr>
        <w:t xml:space="preserve">ŠAKIŲ RAJONO SUTRIKUSIOS PSICHIKOS ŽMONIŲ GLOBOS BENDRIJOS </w:t>
      </w:r>
      <w:r w:rsidR="00C334FC">
        <w:rPr>
          <w:rFonts w:ascii="Times New Roman" w:hAnsi="Times New Roman"/>
          <w:b/>
          <w:sz w:val="24"/>
          <w:szCs w:val="24"/>
          <w:lang w:val="lt-LT"/>
        </w:rPr>
        <w:t>BUVEIN</w:t>
      </w:r>
      <w:r w:rsidR="00DD1DCB">
        <w:rPr>
          <w:rFonts w:ascii="Times New Roman" w:hAnsi="Times New Roman"/>
          <w:b/>
          <w:sz w:val="24"/>
          <w:szCs w:val="24"/>
          <w:lang w:val="lt-LT"/>
        </w:rPr>
        <w:t>Ę</w:t>
      </w:r>
      <w:r w:rsidRPr="00F11AA5">
        <w:rPr>
          <w:rFonts w:ascii="Times New Roman" w:hAnsi="Times New Roman"/>
          <w:b/>
          <w:sz w:val="24"/>
          <w:szCs w:val="24"/>
          <w:lang w:val="lt-LT"/>
        </w:rPr>
        <w:t>“ PROJEKTO</w:t>
      </w:r>
    </w:p>
    <w:p w14:paraId="19A7539E" w14:textId="77777777" w:rsidR="0080405F" w:rsidRPr="00F11AA5" w:rsidRDefault="0080405F" w:rsidP="0080405F">
      <w:pPr>
        <w:ind w:left="187"/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433F9151" w14:textId="7846CA81" w:rsidR="0080405F" w:rsidRPr="00C0474D" w:rsidRDefault="0080405F" w:rsidP="0080405F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C0474D">
        <w:rPr>
          <w:rFonts w:ascii="Times New Roman" w:hAnsi="Times New Roman"/>
          <w:sz w:val="24"/>
          <w:szCs w:val="24"/>
          <w:lang w:val="lt-LT"/>
        </w:rPr>
        <w:t>202</w:t>
      </w:r>
      <w:r w:rsidR="0062160F">
        <w:rPr>
          <w:rFonts w:ascii="Times New Roman" w:hAnsi="Times New Roman"/>
          <w:sz w:val="24"/>
          <w:szCs w:val="24"/>
          <w:lang w:val="lt-LT"/>
        </w:rPr>
        <w:t>6</w:t>
      </w:r>
      <w:r w:rsidRPr="00C0474D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62160F">
        <w:rPr>
          <w:rFonts w:ascii="Times New Roman" w:hAnsi="Times New Roman"/>
          <w:sz w:val="24"/>
          <w:szCs w:val="24"/>
          <w:lang w:val="lt-LT"/>
        </w:rPr>
        <w:t xml:space="preserve">vasario </w:t>
      </w:r>
      <w:r w:rsidR="00EC258D">
        <w:rPr>
          <w:rFonts w:ascii="Times New Roman" w:hAnsi="Times New Roman"/>
          <w:sz w:val="24"/>
          <w:szCs w:val="24"/>
          <w:lang w:val="lt-LT"/>
        </w:rPr>
        <w:t>20</w:t>
      </w:r>
      <w:r w:rsidR="0062160F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C0474D">
        <w:rPr>
          <w:rFonts w:ascii="Times New Roman" w:hAnsi="Times New Roman"/>
          <w:sz w:val="24"/>
          <w:szCs w:val="24"/>
          <w:lang w:val="lt-LT"/>
        </w:rPr>
        <w:t>d.</w:t>
      </w:r>
    </w:p>
    <w:p w14:paraId="78B69DC0" w14:textId="77777777" w:rsidR="0080405F" w:rsidRPr="00F11AA5" w:rsidRDefault="0080405F" w:rsidP="0080405F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F11AA5">
        <w:rPr>
          <w:rFonts w:ascii="Times New Roman" w:hAnsi="Times New Roman"/>
          <w:sz w:val="24"/>
          <w:szCs w:val="24"/>
          <w:lang w:val="lt-LT"/>
        </w:rPr>
        <w:t>Šakiai</w:t>
      </w:r>
    </w:p>
    <w:p w14:paraId="10CEB9FA" w14:textId="77777777" w:rsidR="0080405F" w:rsidRPr="00F11AA5" w:rsidRDefault="0080405F" w:rsidP="0080405F">
      <w:pPr>
        <w:ind w:left="187"/>
        <w:rPr>
          <w:rFonts w:ascii="Times New Roman" w:hAnsi="Times New Roman"/>
          <w:sz w:val="24"/>
          <w:szCs w:val="24"/>
          <w:lang w:val="lt-LT"/>
        </w:rPr>
      </w:pPr>
    </w:p>
    <w:p w14:paraId="42FE6A24" w14:textId="63047833" w:rsidR="00C82FE4" w:rsidRDefault="0080405F" w:rsidP="009B6BEC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F11AA5">
        <w:rPr>
          <w:rFonts w:ascii="Times New Roman" w:hAnsi="Times New Roman"/>
          <w:sz w:val="24"/>
          <w:szCs w:val="24"/>
          <w:lang w:val="lt-LT"/>
        </w:rPr>
        <w:tab/>
        <w:t>1. Parengto projekto tikslai, uždaviniai ir laukiami rezultatai</w:t>
      </w:r>
      <w:r w:rsidR="00C71D4A" w:rsidRPr="00761B63">
        <w:rPr>
          <w:rFonts w:ascii="Times New Roman" w:hAnsi="Times New Roman"/>
          <w:sz w:val="24"/>
          <w:szCs w:val="24"/>
          <w:lang w:val="lt-LT"/>
        </w:rPr>
        <w:t xml:space="preserve">: </w:t>
      </w:r>
      <w:r w:rsidR="00D45E9A">
        <w:rPr>
          <w:rFonts w:ascii="Times New Roman" w:hAnsi="Times New Roman"/>
          <w:sz w:val="24"/>
          <w:szCs w:val="24"/>
          <w:lang w:val="lt-LT"/>
        </w:rPr>
        <w:t xml:space="preserve">duoti sutikimą registruoti juridinio asmens – asociacijos </w:t>
      </w:r>
      <w:r w:rsidR="00EC258D">
        <w:rPr>
          <w:rFonts w:ascii="Times New Roman" w:hAnsi="Times New Roman"/>
          <w:sz w:val="24"/>
          <w:szCs w:val="24"/>
          <w:lang w:val="lt-LT"/>
        </w:rPr>
        <w:t xml:space="preserve">Šakių rajono sutrikusios psichikos žmonių globos bendrijos </w:t>
      </w:r>
      <w:r w:rsidR="00D45E9A">
        <w:rPr>
          <w:rFonts w:ascii="Times New Roman" w:hAnsi="Times New Roman"/>
          <w:sz w:val="24"/>
          <w:szCs w:val="24"/>
          <w:lang w:val="lt-LT"/>
        </w:rPr>
        <w:t>buveinę Šakių rajono savivaldybei nuosavybės teise priklausančiose patalpose.</w:t>
      </w:r>
    </w:p>
    <w:p w14:paraId="460A3CF0" w14:textId="77777777" w:rsidR="0080405F" w:rsidRPr="00F11AA5" w:rsidRDefault="0080405F" w:rsidP="00480093">
      <w:pPr>
        <w:tabs>
          <w:tab w:val="left" w:pos="720"/>
        </w:tabs>
        <w:jc w:val="both"/>
        <w:rPr>
          <w:rFonts w:ascii="Times New Roman" w:hAnsi="Times New Roman"/>
          <w:color w:val="000000"/>
          <w:sz w:val="24"/>
          <w:szCs w:val="24"/>
          <w:lang w:val="lt-LT" w:eastAsia="lt-LT"/>
        </w:rPr>
      </w:pPr>
      <w:r w:rsidRPr="00F11AA5">
        <w:rPr>
          <w:rFonts w:ascii="Times New Roman" w:hAnsi="Times New Roman"/>
          <w:sz w:val="24"/>
          <w:szCs w:val="24"/>
          <w:lang w:val="lt-LT"/>
        </w:rPr>
        <w:tab/>
        <w:t>2. Biudžeto lėšų poreikis, konkretūs finansavimo šaltiniai</w:t>
      </w:r>
      <w:r w:rsidRPr="00F11AA5">
        <w:rPr>
          <w:rFonts w:ascii="Times New Roman" w:hAnsi="Times New Roman"/>
          <w:color w:val="000000"/>
          <w:sz w:val="24"/>
          <w:szCs w:val="24"/>
          <w:lang w:val="lt-LT" w:eastAsia="lt-LT"/>
        </w:rPr>
        <w:t>: ......................................................</w:t>
      </w:r>
    </w:p>
    <w:p w14:paraId="11D0977C" w14:textId="77777777" w:rsidR="0080405F" w:rsidRPr="00F11AA5" w:rsidRDefault="0080405F" w:rsidP="00480093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65"/>
        <w:gridCol w:w="4256"/>
      </w:tblGrid>
      <w:tr w:rsidR="0080405F" w:rsidRPr="00F11AA5" w14:paraId="76A395BB" w14:textId="77777777" w:rsidTr="007F401A">
        <w:tc>
          <w:tcPr>
            <w:tcW w:w="5400" w:type="dxa"/>
          </w:tcPr>
          <w:p w14:paraId="0A5030CA" w14:textId="77777777" w:rsidR="0080405F" w:rsidRPr="00F11AA5" w:rsidRDefault="0080405F" w:rsidP="0048009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F11AA5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Lėšų suma</w:t>
            </w:r>
          </w:p>
        </w:tc>
        <w:tc>
          <w:tcPr>
            <w:tcW w:w="4347" w:type="dxa"/>
          </w:tcPr>
          <w:p w14:paraId="416C6676" w14:textId="77777777" w:rsidR="0080405F" w:rsidRPr="00F11AA5" w:rsidRDefault="0080405F" w:rsidP="0048009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F11AA5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Suderinta su</w:t>
            </w:r>
          </w:p>
        </w:tc>
      </w:tr>
      <w:tr w:rsidR="0080405F" w:rsidRPr="00F11AA5" w14:paraId="7D6E6271" w14:textId="77777777" w:rsidTr="007F401A">
        <w:tc>
          <w:tcPr>
            <w:tcW w:w="5400" w:type="dxa"/>
          </w:tcPr>
          <w:p w14:paraId="7CB4111B" w14:textId="77777777" w:rsidR="0080405F" w:rsidRPr="00F11AA5" w:rsidRDefault="0080405F" w:rsidP="00480093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4347" w:type="dxa"/>
          </w:tcPr>
          <w:p w14:paraId="2301217C" w14:textId="77777777" w:rsidR="0080405F" w:rsidRPr="00F11AA5" w:rsidRDefault="0080405F" w:rsidP="00480093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</w:tbl>
    <w:p w14:paraId="7DE2BAE1" w14:textId="77777777" w:rsidR="0080405F" w:rsidRPr="00D93EA9" w:rsidRDefault="0080405F" w:rsidP="009B6BEC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D93EA9">
        <w:rPr>
          <w:rFonts w:ascii="Times New Roman" w:hAnsi="Times New Roman"/>
          <w:sz w:val="24"/>
          <w:szCs w:val="24"/>
          <w:lang w:val="lt-LT"/>
        </w:rPr>
        <w:tab/>
        <w:t xml:space="preserve">3. Projekto antikorupcinis vertinimas </w:t>
      </w:r>
      <w:r w:rsidRPr="00D93EA9">
        <w:rPr>
          <w:rFonts w:ascii="Times New Roman" w:hAnsi="Times New Roman"/>
          <w:color w:val="000000"/>
          <w:sz w:val="24"/>
          <w:szCs w:val="24"/>
          <w:lang w:val="lt-LT"/>
        </w:rPr>
        <w:t>(jei taip, pridedama antikorupcinio vertinimo pažyma)</w:t>
      </w:r>
      <w:r w:rsidRPr="00D93EA9">
        <w:rPr>
          <w:rFonts w:ascii="Times New Roman" w:hAnsi="Times New Roman"/>
          <w:sz w:val="24"/>
          <w:szCs w:val="24"/>
          <w:lang w:val="lt-LT"/>
        </w:rPr>
        <w:t>: teisės akto projekto antikorupcinis vertinimas nėra atliekamas, nes teisės akto projektu nebus reguliuojami visuomeniniai santykiai, susiję su Lietuvos Respublikos korupcijos prevencijos įstatymo 8 straipsnio 1 dalyje reglamentuojamomis veiklos sritimis.</w:t>
      </w:r>
    </w:p>
    <w:p w14:paraId="22819909" w14:textId="532FA330" w:rsidR="00641F77" w:rsidRDefault="0080405F" w:rsidP="00641F77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D93EA9">
        <w:rPr>
          <w:rFonts w:ascii="Times New Roman" w:hAnsi="Times New Roman"/>
          <w:sz w:val="24"/>
          <w:szCs w:val="24"/>
          <w:lang w:val="lt-LT"/>
        </w:rPr>
        <w:tab/>
        <w:t>4. Kiti, projekto rengėjų nuomone, reikalingi paaiškinimai:</w:t>
      </w:r>
      <w:r w:rsidR="00103381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43C4E">
        <w:rPr>
          <w:rFonts w:ascii="Times New Roman" w:hAnsi="Times New Roman"/>
          <w:sz w:val="24"/>
          <w:szCs w:val="24"/>
          <w:lang w:val="lt-LT"/>
        </w:rPr>
        <w:t xml:space="preserve">Šakių rajono savivaldybė gavo </w:t>
      </w:r>
      <w:r w:rsidR="0036173A">
        <w:rPr>
          <w:rFonts w:ascii="Times New Roman" w:hAnsi="Times New Roman"/>
          <w:sz w:val="24"/>
          <w:szCs w:val="24"/>
          <w:lang w:val="lt-LT"/>
        </w:rPr>
        <w:t xml:space="preserve">asociacijos </w:t>
      </w:r>
      <w:r w:rsidR="00EC258D">
        <w:rPr>
          <w:rFonts w:ascii="Times New Roman" w:hAnsi="Times New Roman"/>
          <w:sz w:val="24"/>
          <w:szCs w:val="24"/>
          <w:lang w:val="lt-LT"/>
        </w:rPr>
        <w:t xml:space="preserve">Šakių rajono sutrikusios psichikos žmonių globos bendrijos </w:t>
      </w:r>
      <w:r w:rsidR="00D43C4E">
        <w:rPr>
          <w:rFonts w:ascii="Times New Roman" w:hAnsi="Times New Roman"/>
          <w:sz w:val="24"/>
          <w:szCs w:val="24"/>
          <w:lang w:val="lt-LT"/>
        </w:rPr>
        <w:t>202</w:t>
      </w:r>
      <w:r w:rsidR="00EC258D">
        <w:rPr>
          <w:rFonts w:ascii="Times New Roman" w:hAnsi="Times New Roman"/>
          <w:sz w:val="24"/>
          <w:szCs w:val="24"/>
          <w:lang w:val="lt-LT"/>
        </w:rPr>
        <w:t>6</w:t>
      </w:r>
      <w:r w:rsidR="00D43C4E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EC258D">
        <w:rPr>
          <w:rFonts w:ascii="Times New Roman" w:hAnsi="Times New Roman"/>
          <w:sz w:val="24"/>
          <w:szCs w:val="24"/>
          <w:lang w:val="lt-LT"/>
        </w:rPr>
        <w:t>vasario 18</w:t>
      </w:r>
      <w:r w:rsidR="00D43C4E">
        <w:rPr>
          <w:rFonts w:ascii="Times New Roman" w:hAnsi="Times New Roman"/>
          <w:sz w:val="24"/>
          <w:szCs w:val="24"/>
          <w:lang w:val="lt-LT"/>
        </w:rPr>
        <w:t xml:space="preserve"> d. prašymą leisti registruoti asociacijos buveinę Šakių rajono savivaldybei nuosavybės teise priklausanči</w:t>
      </w:r>
      <w:r w:rsidR="00821588">
        <w:rPr>
          <w:rFonts w:ascii="Times New Roman" w:hAnsi="Times New Roman"/>
          <w:sz w:val="24"/>
          <w:szCs w:val="24"/>
          <w:lang w:val="lt-LT"/>
        </w:rPr>
        <w:t>ame</w:t>
      </w:r>
      <w:r w:rsidR="00D6711E">
        <w:rPr>
          <w:rFonts w:ascii="Times New Roman" w:hAnsi="Times New Roman"/>
          <w:sz w:val="24"/>
          <w:szCs w:val="24"/>
          <w:lang w:val="lt-LT"/>
        </w:rPr>
        <w:t xml:space="preserve"> pas</w:t>
      </w:r>
      <w:r w:rsidR="00821588">
        <w:rPr>
          <w:rFonts w:ascii="Times New Roman" w:hAnsi="Times New Roman"/>
          <w:sz w:val="24"/>
          <w:szCs w:val="24"/>
          <w:lang w:val="lt-LT"/>
        </w:rPr>
        <w:t>tate</w:t>
      </w:r>
      <w:r w:rsidR="00D6711E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D43C4E">
        <w:rPr>
          <w:rFonts w:ascii="Times New Roman" w:hAnsi="Times New Roman"/>
          <w:sz w:val="24"/>
          <w:szCs w:val="24"/>
          <w:lang w:val="lt-LT"/>
        </w:rPr>
        <w:t>adresu:</w:t>
      </w:r>
      <w:r w:rsidR="0042062E">
        <w:rPr>
          <w:rFonts w:ascii="Times New Roman" w:hAnsi="Times New Roman"/>
          <w:sz w:val="24"/>
          <w:szCs w:val="24"/>
          <w:lang w:val="lt-LT"/>
        </w:rPr>
        <w:t xml:space="preserve"> Šakiai, Bažnyčios g. 37</w:t>
      </w:r>
      <w:r w:rsidR="00BF4B71">
        <w:rPr>
          <w:rFonts w:ascii="Times New Roman" w:eastAsia="Calibri" w:hAnsi="Times New Roman"/>
          <w:sz w:val="24"/>
          <w:szCs w:val="24"/>
          <w:lang w:val="lt-LT"/>
        </w:rPr>
        <w:t>, kuri</w:t>
      </w:r>
      <w:r w:rsidR="005E47AF">
        <w:rPr>
          <w:rFonts w:ascii="Times New Roman" w:eastAsia="Calibri" w:hAnsi="Times New Roman"/>
          <w:sz w:val="24"/>
          <w:szCs w:val="24"/>
          <w:lang w:val="lt-LT"/>
        </w:rPr>
        <w:t>ame</w:t>
      </w:r>
      <w:r w:rsidR="00BF4B71">
        <w:rPr>
          <w:rFonts w:ascii="Times New Roman" w:eastAsia="Calibri" w:hAnsi="Times New Roman"/>
          <w:sz w:val="24"/>
          <w:szCs w:val="24"/>
          <w:lang w:val="lt-LT"/>
        </w:rPr>
        <w:t xml:space="preserve"> naudojasi </w:t>
      </w:r>
      <w:r w:rsidR="005E47AF">
        <w:rPr>
          <w:rFonts w:ascii="Times New Roman" w:eastAsia="Calibri" w:hAnsi="Times New Roman"/>
          <w:sz w:val="24"/>
          <w:szCs w:val="24"/>
          <w:lang w:val="lt-LT"/>
        </w:rPr>
        <w:t xml:space="preserve">patalpomis </w:t>
      </w:r>
      <w:r w:rsidR="00BF4B71">
        <w:rPr>
          <w:rFonts w:ascii="Times New Roman" w:eastAsia="Calibri" w:hAnsi="Times New Roman"/>
          <w:sz w:val="24"/>
          <w:szCs w:val="24"/>
          <w:lang w:val="lt-LT"/>
        </w:rPr>
        <w:t xml:space="preserve">pagal </w:t>
      </w:r>
      <w:r w:rsidR="00BF4B71" w:rsidRPr="00270979">
        <w:rPr>
          <w:rFonts w:ascii="Times New Roman" w:eastAsia="Calibri" w:hAnsi="Times New Roman"/>
          <w:sz w:val="24"/>
          <w:szCs w:val="24"/>
          <w:lang w:val="lt-LT"/>
        </w:rPr>
        <w:t>202</w:t>
      </w:r>
      <w:r w:rsidR="00270979" w:rsidRPr="00270979">
        <w:rPr>
          <w:rFonts w:ascii="Times New Roman" w:eastAsia="Calibri" w:hAnsi="Times New Roman"/>
          <w:sz w:val="24"/>
          <w:szCs w:val="24"/>
          <w:lang w:val="lt-LT"/>
        </w:rPr>
        <w:t>1</w:t>
      </w:r>
      <w:r w:rsidR="00BF4B71" w:rsidRPr="00270979">
        <w:rPr>
          <w:rFonts w:ascii="Times New Roman" w:eastAsia="Calibri" w:hAnsi="Times New Roman"/>
          <w:sz w:val="24"/>
          <w:szCs w:val="24"/>
          <w:lang w:val="lt-LT"/>
        </w:rPr>
        <w:t xml:space="preserve"> m. </w:t>
      </w:r>
      <w:r w:rsidR="00270979" w:rsidRPr="00270979">
        <w:rPr>
          <w:rFonts w:ascii="Times New Roman" w:eastAsia="Calibri" w:hAnsi="Times New Roman"/>
          <w:sz w:val="24"/>
          <w:szCs w:val="24"/>
          <w:lang w:val="lt-LT"/>
        </w:rPr>
        <w:t>birželio 4</w:t>
      </w:r>
      <w:r w:rsidR="00BF4B71" w:rsidRPr="00270979">
        <w:rPr>
          <w:rFonts w:ascii="Times New Roman" w:eastAsia="Calibri" w:hAnsi="Times New Roman"/>
          <w:sz w:val="24"/>
          <w:szCs w:val="24"/>
          <w:lang w:val="lt-LT"/>
        </w:rPr>
        <w:t xml:space="preserve"> d. panaudos sutartį Nr. 1D-2</w:t>
      </w:r>
      <w:r w:rsidR="00270979" w:rsidRPr="00270979">
        <w:rPr>
          <w:rFonts w:ascii="Times New Roman" w:eastAsia="Calibri" w:hAnsi="Times New Roman"/>
          <w:sz w:val="24"/>
          <w:szCs w:val="24"/>
          <w:lang w:val="lt-LT"/>
        </w:rPr>
        <w:t>1</w:t>
      </w:r>
      <w:r w:rsidR="005F2379" w:rsidRPr="00270979">
        <w:rPr>
          <w:rFonts w:ascii="Times New Roman" w:hAnsi="Times New Roman"/>
          <w:sz w:val="24"/>
          <w:szCs w:val="24"/>
          <w:lang w:val="lt-LT"/>
        </w:rPr>
        <w:t>.</w:t>
      </w:r>
      <w:r w:rsidR="00D43C4E" w:rsidRPr="00270979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BF4B71">
        <w:rPr>
          <w:rFonts w:ascii="Times New Roman" w:hAnsi="Times New Roman"/>
          <w:sz w:val="24"/>
          <w:szCs w:val="24"/>
          <w:lang w:val="lt-LT"/>
        </w:rPr>
        <w:t xml:space="preserve">Šiuo metu asociacija savo buveinę yra įregistravusi privačiose </w:t>
      </w:r>
      <w:r w:rsidR="00EC260B">
        <w:rPr>
          <w:rFonts w:ascii="Times New Roman" w:hAnsi="Times New Roman"/>
          <w:sz w:val="24"/>
          <w:szCs w:val="24"/>
          <w:lang w:val="lt-LT"/>
        </w:rPr>
        <w:t xml:space="preserve">fizinio asmens </w:t>
      </w:r>
      <w:r w:rsidR="00BF4B71">
        <w:rPr>
          <w:rFonts w:ascii="Times New Roman" w:hAnsi="Times New Roman"/>
          <w:sz w:val="24"/>
          <w:szCs w:val="24"/>
          <w:lang w:val="lt-LT"/>
        </w:rPr>
        <w:t>patalpose</w:t>
      </w:r>
      <w:r w:rsidR="00A45ED5">
        <w:rPr>
          <w:rFonts w:ascii="Times New Roman" w:hAnsi="Times New Roman"/>
          <w:sz w:val="24"/>
          <w:szCs w:val="24"/>
          <w:lang w:val="lt-LT"/>
        </w:rPr>
        <w:t>.</w:t>
      </w:r>
    </w:p>
    <w:p w14:paraId="6FE4C34B" w14:textId="60D8BFEF" w:rsidR="00455DFD" w:rsidRPr="0013057A" w:rsidRDefault="00641F77" w:rsidP="00641F77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</w:r>
      <w:r w:rsidR="00455DFD" w:rsidRPr="00A838F8">
        <w:rPr>
          <w:rFonts w:ascii="Times New Roman" w:hAnsi="Times New Roman"/>
          <w:sz w:val="24"/>
          <w:szCs w:val="24"/>
          <w:lang w:val="lt-LT" w:eastAsia="lt-LT"/>
        </w:rPr>
        <w:t xml:space="preserve">Lietuvos Respublikos valstybės ir savivaldybių turto valdymo, naudojimo ir disponavimo </w:t>
      </w:r>
      <w:r w:rsidR="00455DFD" w:rsidRPr="0013057A">
        <w:rPr>
          <w:rFonts w:ascii="Times New Roman" w:hAnsi="Times New Roman"/>
          <w:sz w:val="24"/>
          <w:szCs w:val="24"/>
          <w:lang w:val="lt-LT" w:eastAsia="lt-LT"/>
        </w:rPr>
        <w:t>juo įstatymo 12 straipsnio 1 dalyje nustatyta, kad savivaldybėms nuosavybės teise priklausančio turto savininko funkcijas, vadovaudamosi įstatymais, įgyvendina savivaldybių tarybos</w:t>
      </w:r>
      <w:r w:rsidR="00455DFD">
        <w:rPr>
          <w:rFonts w:ascii="Times New Roman" w:hAnsi="Times New Roman"/>
          <w:sz w:val="24"/>
          <w:szCs w:val="24"/>
          <w:lang w:val="lt-LT" w:eastAsia="lt-LT"/>
        </w:rPr>
        <w:t>.</w:t>
      </w:r>
    </w:p>
    <w:p w14:paraId="6CC6FEB1" w14:textId="35231367" w:rsidR="00577C1E" w:rsidRDefault="00A5663C" w:rsidP="00E358FD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</w:r>
      <w:r w:rsidR="00D43C4E">
        <w:rPr>
          <w:rFonts w:ascii="Times New Roman" w:hAnsi="Times New Roman"/>
          <w:sz w:val="24"/>
          <w:szCs w:val="24"/>
          <w:lang w:val="lt-LT"/>
        </w:rPr>
        <w:t>Šakių rajono savivaldybės tarybos 2022 m. spalio 21 d. sprendimo Nr. T-317 „Dėl sutikimo registruoti juridinio asmens buveinę Šakių rajono savivaldybei nuosavybės teise priklausančiose patalpose“ 1</w:t>
      </w:r>
      <w:r w:rsidR="004B16B8">
        <w:rPr>
          <w:rFonts w:ascii="Times New Roman" w:hAnsi="Times New Roman"/>
          <w:sz w:val="24"/>
          <w:szCs w:val="24"/>
          <w:lang w:val="lt-LT"/>
        </w:rPr>
        <w:t>.1</w:t>
      </w:r>
      <w:r w:rsidR="00D43C4E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B16B8">
        <w:rPr>
          <w:rFonts w:ascii="Times New Roman" w:hAnsi="Times New Roman"/>
          <w:sz w:val="24"/>
          <w:szCs w:val="24"/>
          <w:lang w:val="lt-LT"/>
        </w:rPr>
        <w:t>pa</w:t>
      </w:r>
      <w:r w:rsidR="00D43C4E">
        <w:rPr>
          <w:rFonts w:ascii="Times New Roman" w:hAnsi="Times New Roman"/>
          <w:sz w:val="24"/>
          <w:szCs w:val="24"/>
          <w:lang w:val="lt-LT"/>
        </w:rPr>
        <w:t>punkt</w:t>
      </w:r>
      <w:r w:rsidR="004B16B8">
        <w:rPr>
          <w:rFonts w:ascii="Times New Roman" w:hAnsi="Times New Roman"/>
          <w:sz w:val="24"/>
          <w:szCs w:val="24"/>
          <w:lang w:val="lt-LT"/>
        </w:rPr>
        <w:t>yje</w:t>
      </w:r>
      <w:r w:rsidR="00D43C4E">
        <w:rPr>
          <w:rFonts w:ascii="Times New Roman" w:hAnsi="Times New Roman"/>
          <w:sz w:val="24"/>
          <w:szCs w:val="24"/>
          <w:lang w:val="lt-LT"/>
        </w:rPr>
        <w:t xml:space="preserve"> nustatyta, jog sutikimas registruoti juridinio asmens buveinę Šakių rajono savivaldybei nuosavybės teise priklausančiose patalpose duodamas savivaldybės tarybos sprendimu. </w:t>
      </w:r>
    </w:p>
    <w:sectPr w:rsidR="00577C1E">
      <w:headerReference w:type="default" r:id="rId9"/>
      <w:footerReference w:type="default" r:id="rId10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ABD4C6" w14:textId="77777777" w:rsidR="00B82FAA" w:rsidRDefault="00B82FAA">
      <w:r>
        <w:separator/>
      </w:r>
    </w:p>
  </w:endnote>
  <w:endnote w:type="continuationSeparator" w:id="0">
    <w:p w14:paraId="26CAFC1C" w14:textId="77777777" w:rsidR="00B82FAA" w:rsidRDefault="00B82F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C2D9EE" w14:textId="7CB3DF12" w:rsidR="006327C8" w:rsidRDefault="002D1E16" w:rsidP="006327C8">
    <w:pPr>
      <w:pStyle w:val="Porat"/>
      <w:jc w:val="right"/>
    </w:pPr>
    <w:r>
      <w:rPr>
        <w:noProof/>
        <w:sz w:val="10"/>
      </w:rPr>
      <w:fldChar w:fldCharType="begin"/>
    </w:r>
    <w:r>
      <w:rPr>
        <w:noProof/>
        <w:sz w:val="10"/>
      </w:rPr>
      <w:instrText xml:space="preserve"> FILENAME \p \* MERGEFORMAT </w:instrText>
    </w:r>
    <w:r>
      <w:rPr>
        <w:noProof/>
        <w:sz w:val="10"/>
      </w:rPr>
      <w:fldChar w:fldCharType="separate"/>
    </w:r>
    <w:r w:rsidR="00341CBE">
      <w:rPr>
        <w:noProof/>
        <w:sz w:val="10"/>
      </w:rPr>
      <w:t>C:\Users\icepulioniene\Desktop\Dokumentai\2024\SPRENDIMAI\5sp7.docx</w:t>
    </w:r>
    <w:r>
      <w:rPr>
        <w:noProof/>
        <w:sz w:val="10"/>
      </w:rPr>
      <w:fldChar w:fldCharType="end"/>
    </w:r>
  </w:p>
  <w:p w14:paraId="162F7B9F" w14:textId="77777777" w:rsidR="00097933" w:rsidRDefault="00097933" w:rsidP="00724DA2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C3E122" w14:textId="77777777" w:rsidR="00B82FAA" w:rsidRDefault="00B82FAA">
      <w:r>
        <w:separator/>
      </w:r>
    </w:p>
  </w:footnote>
  <w:footnote w:type="continuationSeparator" w:id="0">
    <w:p w14:paraId="490F37C3" w14:textId="77777777" w:rsidR="00B82FAA" w:rsidRDefault="00B82F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496E4C" w14:textId="61CC5116" w:rsidR="0011148A" w:rsidRPr="00641F77" w:rsidRDefault="0011148A" w:rsidP="00641F77">
    <w:pPr>
      <w:pStyle w:val="Antrats"/>
      <w:ind w:firstLine="4820"/>
      <w:jc w:val="right"/>
      <w:rPr>
        <w:lang w:val="lt-LT"/>
      </w:rPr>
    </w:pPr>
    <w:r w:rsidRPr="00641F77">
      <w:rPr>
        <w:rFonts w:ascii="Times New Roman" w:hAnsi="Times New Roman"/>
        <w:b/>
        <w:sz w:val="24"/>
        <w:szCs w:val="24"/>
        <w:lang w:val="lt-LT"/>
      </w:rPr>
      <w:t>Projektas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6F2EC7"/>
    <w:multiLevelType w:val="hybridMultilevel"/>
    <w:tmpl w:val="FD7ACDF8"/>
    <w:lvl w:ilvl="0" w:tplc="8C8C4B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86C1A6A"/>
    <w:multiLevelType w:val="hybridMultilevel"/>
    <w:tmpl w:val="DBC002B0"/>
    <w:lvl w:ilvl="0" w:tplc="43FC65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0EF7672"/>
    <w:multiLevelType w:val="hybridMultilevel"/>
    <w:tmpl w:val="0EA4279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2A02F1"/>
    <w:multiLevelType w:val="hybridMultilevel"/>
    <w:tmpl w:val="55A8760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901978"/>
    <w:multiLevelType w:val="hybridMultilevel"/>
    <w:tmpl w:val="AFFCEA70"/>
    <w:lvl w:ilvl="0" w:tplc="B54CBF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01750"/>
    <w:rsid w:val="00004875"/>
    <w:rsid w:val="00005B6F"/>
    <w:rsid w:val="000158E0"/>
    <w:rsid w:val="00016C30"/>
    <w:rsid w:val="00023628"/>
    <w:rsid w:val="000276C2"/>
    <w:rsid w:val="000572D8"/>
    <w:rsid w:val="0006634A"/>
    <w:rsid w:val="000736EE"/>
    <w:rsid w:val="00074174"/>
    <w:rsid w:val="000846A3"/>
    <w:rsid w:val="00093E2D"/>
    <w:rsid w:val="00094D8F"/>
    <w:rsid w:val="00097933"/>
    <w:rsid w:val="000A3121"/>
    <w:rsid w:val="000D4A6F"/>
    <w:rsid w:val="000F02B9"/>
    <w:rsid w:val="000F4833"/>
    <w:rsid w:val="00101EAC"/>
    <w:rsid w:val="00103381"/>
    <w:rsid w:val="00104550"/>
    <w:rsid w:val="00106194"/>
    <w:rsid w:val="00106EAE"/>
    <w:rsid w:val="0011148A"/>
    <w:rsid w:val="0011230C"/>
    <w:rsid w:val="00116CAE"/>
    <w:rsid w:val="00121469"/>
    <w:rsid w:val="001266D0"/>
    <w:rsid w:val="0014338F"/>
    <w:rsid w:val="00146E5A"/>
    <w:rsid w:val="0015095F"/>
    <w:rsid w:val="00157AB4"/>
    <w:rsid w:val="0016396E"/>
    <w:rsid w:val="00163CA8"/>
    <w:rsid w:val="001644D2"/>
    <w:rsid w:val="001721DF"/>
    <w:rsid w:val="00182FAA"/>
    <w:rsid w:val="0018520B"/>
    <w:rsid w:val="00187BE7"/>
    <w:rsid w:val="001A0C38"/>
    <w:rsid w:val="001C68A6"/>
    <w:rsid w:val="001D585A"/>
    <w:rsid w:val="001F3236"/>
    <w:rsid w:val="001F3659"/>
    <w:rsid w:val="0020578F"/>
    <w:rsid w:val="00205F32"/>
    <w:rsid w:val="00206355"/>
    <w:rsid w:val="00212E7D"/>
    <w:rsid w:val="002234A1"/>
    <w:rsid w:val="002324B2"/>
    <w:rsid w:val="00241852"/>
    <w:rsid w:val="00246547"/>
    <w:rsid w:val="00246D51"/>
    <w:rsid w:val="00264817"/>
    <w:rsid w:val="00266C43"/>
    <w:rsid w:val="00266D6E"/>
    <w:rsid w:val="002673E0"/>
    <w:rsid w:val="00270979"/>
    <w:rsid w:val="002715CB"/>
    <w:rsid w:val="00272E83"/>
    <w:rsid w:val="00273037"/>
    <w:rsid w:val="00294C3C"/>
    <w:rsid w:val="0029690C"/>
    <w:rsid w:val="002A113A"/>
    <w:rsid w:val="002A23D0"/>
    <w:rsid w:val="002A2ED4"/>
    <w:rsid w:val="002A2F3D"/>
    <w:rsid w:val="002A614B"/>
    <w:rsid w:val="002C1E27"/>
    <w:rsid w:val="002C3BB3"/>
    <w:rsid w:val="002D0965"/>
    <w:rsid w:val="002D1E16"/>
    <w:rsid w:val="002D572F"/>
    <w:rsid w:val="002F258C"/>
    <w:rsid w:val="002F3248"/>
    <w:rsid w:val="002F351C"/>
    <w:rsid w:val="002F6AD1"/>
    <w:rsid w:val="00302BD3"/>
    <w:rsid w:val="00314C94"/>
    <w:rsid w:val="00314DBC"/>
    <w:rsid w:val="003354BA"/>
    <w:rsid w:val="00341CBE"/>
    <w:rsid w:val="00342C19"/>
    <w:rsid w:val="0034393B"/>
    <w:rsid w:val="00352DE7"/>
    <w:rsid w:val="00353152"/>
    <w:rsid w:val="003534DD"/>
    <w:rsid w:val="0036173A"/>
    <w:rsid w:val="00367340"/>
    <w:rsid w:val="003748D0"/>
    <w:rsid w:val="0037713E"/>
    <w:rsid w:val="003774BA"/>
    <w:rsid w:val="00377AEF"/>
    <w:rsid w:val="00377C88"/>
    <w:rsid w:val="003850C4"/>
    <w:rsid w:val="00386928"/>
    <w:rsid w:val="003911A2"/>
    <w:rsid w:val="00393098"/>
    <w:rsid w:val="00395701"/>
    <w:rsid w:val="00397FEA"/>
    <w:rsid w:val="003A76E7"/>
    <w:rsid w:val="003B67E3"/>
    <w:rsid w:val="003C18DD"/>
    <w:rsid w:val="003C1979"/>
    <w:rsid w:val="003C4282"/>
    <w:rsid w:val="003C45AA"/>
    <w:rsid w:val="003D1205"/>
    <w:rsid w:val="003D6103"/>
    <w:rsid w:val="003E21FD"/>
    <w:rsid w:val="003F12ED"/>
    <w:rsid w:val="003F1B9D"/>
    <w:rsid w:val="003F2956"/>
    <w:rsid w:val="003F2B3C"/>
    <w:rsid w:val="003F761D"/>
    <w:rsid w:val="003F7A73"/>
    <w:rsid w:val="0041188A"/>
    <w:rsid w:val="00411C39"/>
    <w:rsid w:val="00415C24"/>
    <w:rsid w:val="0042062E"/>
    <w:rsid w:val="00426753"/>
    <w:rsid w:val="00427A82"/>
    <w:rsid w:val="004320BC"/>
    <w:rsid w:val="00432D8F"/>
    <w:rsid w:val="00433200"/>
    <w:rsid w:val="00434A6F"/>
    <w:rsid w:val="004428E1"/>
    <w:rsid w:val="00453DC5"/>
    <w:rsid w:val="00454E15"/>
    <w:rsid w:val="00455DFD"/>
    <w:rsid w:val="004622E8"/>
    <w:rsid w:val="00462D3B"/>
    <w:rsid w:val="00476853"/>
    <w:rsid w:val="00480093"/>
    <w:rsid w:val="00494E8F"/>
    <w:rsid w:val="004A041B"/>
    <w:rsid w:val="004A6B9E"/>
    <w:rsid w:val="004B16B8"/>
    <w:rsid w:val="004B5622"/>
    <w:rsid w:val="004C1295"/>
    <w:rsid w:val="004C3F4B"/>
    <w:rsid w:val="004D7080"/>
    <w:rsid w:val="004E2B01"/>
    <w:rsid w:val="004E58E3"/>
    <w:rsid w:val="004E7D7D"/>
    <w:rsid w:val="004F034E"/>
    <w:rsid w:val="004F0B2F"/>
    <w:rsid w:val="004F4379"/>
    <w:rsid w:val="005016ED"/>
    <w:rsid w:val="00502550"/>
    <w:rsid w:val="00502BA8"/>
    <w:rsid w:val="00504FAD"/>
    <w:rsid w:val="00506BB8"/>
    <w:rsid w:val="0051299B"/>
    <w:rsid w:val="00515255"/>
    <w:rsid w:val="00516BFF"/>
    <w:rsid w:val="00517864"/>
    <w:rsid w:val="00520C69"/>
    <w:rsid w:val="005311C8"/>
    <w:rsid w:val="00532388"/>
    <w:rsid w:val="0053463E"/>
    <w:rsid w:val="005502AF"/>
    <w:rsid w:val="00551926"/>
    <w:rsid w:val="00576779"/>
    <w:rsid w:val="00577C1E"/>
    <w:rsid w:val="00590BE5"/>
    <w:rsid w:val="005938F6"/>
    <w:rsid w:val="00595CB9"/>
    <w:rsid w:val="005975D9"/>
    <w:rsid w:val="005A6E92"/>
    <w:rsid w:val="005C4CFF"/>
    <w:rsid w:val="005C6DD5"/>
    <w:rsid w:val="005C710A"/>
    <w:rsid w:val="005D1FFD"/>
    <w:rsid w:val="005D5F17"/>
    <w:rsid w:val="005D7013"/>
    <w:rsid w:val="005D72B6"/>
    <w:rsid w:val="005E47AF"/>
    <w:rsid w:val="005E58D7"/>
    <w:rsid w:val="005F2379"/>
    <w:rsid w:val="005F24B5"/>
    <w:rsid w:val="005F6154"/>
    <w:rsid w:val="00604ABA"/>
    <w:rsid w:val="00605A1A"/>
    <w:rsid w:val="0061444B"/>
    <w:rsid w:val="00614F56"/>
    <w:rsid w:val="0062160F"/>
    <w:rsid w:val="006219A3"/>
    <w:rsid w:val="00623F58"/>
    <w:rsid w:val="0062746A"/>
    <w:rsid w:val="006327C8"/>
    <w:rsid w:val="0063593B"/>
    <w:rsid w:val="00640657"/>
    <w:rsid w:val="00641F77"/>
    <w:rsid w:val="00642822"/>
    <w:rsid w:val="00647ADD"/>
    <w:rsid w:val="00650F9D"/>
    <w:rsid w:val="006554E0"/>
    <w:rsid w:val="00656D6B"/>
    <w:rsid w:val="00664F44"/>
    <w:rsid w:val="006701F1"/>
    <w:rsid w:val="006A2DAA"/>
    <w:rsid w:val="006E06E3"/>
    <w:rsid w:val="006F303A"/>
    <w:rsid w:val="00701877"/>
    <w:rsid w:val="00704342"/>
    <w:rsid w:val="0070577F"/>
    <w:rsid w:val="00713B85"/>
    <w:rsid w:val="007227AF"/>
    <w:rsid w:val="00724DA2"/>
    <w:rsid w:val="00733476"/>
    <w:rsid w:val="00733CC3"/>
    <w:rsid w:val="00735481"/>
    <w:rsid w:val="00742E72"/>
    <w:rsid w:val="00746D1A"/>
    <w:rsid w:val="007531CA"/>
    <w:rsid w:val="007546FB"/>
    <w:rsid w:val="00761B63"/>
    <w:rsid w:val="00772DBE"/>
    <w:rsid w:val="0077681B"/>
    <w:rsid w:val="00783C6E"/>
    <w:rsid w:val="00784872"/>
    <w:rsid w:val="00787F33"/>
    <w:rsid w:val="007928C4"/>
    <w:rsid w:val="007946D2"/>
    <w:rsid w:val="0079501C"/>
    <w:rsid w:val="00797540"/>
    <w:rsid w:val="007A390F"/>
    <w:rsid w:val="007A73A6"/>
    <w:rsid w:val="007B422E"/>
    <w:rsid w:val="007D39DC"/>
    <w:rsid w:val="007D4AD2"/>
    <w:rsid w:val="007E075F"/>
    <w:rsid w:val="007E1B29"/>
    <w:rsid w:val="007E623C"/>
    <w:rsid w:val="00800130"/>
    <w:rsid w:val="0080405F"/>
    <w:rsid w:val="008155AD"/>
    <w:rsid w:val="00820E2F"/>
    <w:rsid w:val="00821588"/>
    <w:rsid w:val="0082268E"/>
    <w:rsid w:val="00825677"/>
    <w:rsid w:val="008303B9"/>
    <w:rsid w:val="008401E8"/>
    <w:rsid w:val="0085745F"/>
    <w:rsid w:val="008635F2"/>
    <w:rsid w:val="008728B5"/>
    <w:rsid w:val="00892016"/>
    <w:rsid w:val="00894186"/>
    <w:rsid w:val="00895899"/>
    <w:rsid w:val="008A1125"/>
    <w:rsid w:val="008A1AD3"/>
    <w:rsid w:val="008B7E35"/>
    <w:rsid w:val="008D1FA5"/>
    <w:rsid w:val="008D5B75"/>
    <w:rsid w:val="008E19D6"/>
    <w:rsid w:val="008F18FD"/>
    <w:rsid w:val="008F1AFD"/>
    <w:rsid w:val="00915057"/>
    <w:rsid w:val="00915830"/>
    <w:rsid w:val="00917D69"/>
    <w:rsid w:val="00921943"/>
    <w:rsid w:val="00924597"/>
    <w:rsid w:val="009252F7"/>
    <w:rsid w:val="0093017A"/>
    <w:rsid w:val="00930D84"/>
    <w:rsid w:val="00940F71"/>
    <w:rsid w:val="00943B88"/>
    <w:rsid w:val="009462F6"/>
    <w:rsid w:val="00951B0D"/>
    <w:rsid w:val="0095533F"/>
    <w:rsid w:val="009635CA"/>
    <w:rsid w:val="00967999"/>
    <w:rsid w:val="009905F5"/>
    <w:rsid w:val="00997840"/>
    <w:rsid w:val="009A55D3"/>
    <w:rsid w:val="009B1590"/>
    <w:rsid w:val="009B417B"/>
    <w:rsid w:val="009B6BEC"/>
    <w:rsid w:val="009D4911"/>
    <w:rsid w:val="009D78EB"/>
    <w:rsid w:val="009F1BD4"/>
    <w:rsid w:val="009F2250"/>
    <w:rsid w:val="009F7F16"/>
    <w:rsid w:val="00A044EC"/>
    <w:rsid w:val="00A12012"/>
    <w:rsid w:val="00A2445A"/>
    <w:rsid w:val="00A263B0"/>
    <w:rsid w:val="00A33385"/>
    <w:rsid w:val="00A3725A"/>
    <w:rsid w:val="00A44662"/>
    <w:rsid w:val="00A45ECB"/>
    <w:rsid w:val="00A45ED5"/>
    <w:rsid w:val="00A4722B"/>
    <w:rsid w:val="00A51850"/>
    <w:rsid w:val="00A5663C"/>
    <w:rsid w:val="00A67102"/>
    <w:rsid w:val="00A77E77"/>
    <w:rsid w:val="00A82D0E"/>
    <w:rsid w:val="00A964CF"/>
    <w:rsid w:val="00AA1F31"/>
    <w:rsid w:val="00AB3F1A"/>
    <w:rsid w:val="00AB5B0C"/>
    <w:rsid w:val="00AB7CF0"/>
    <w:rsid w:val="00AD37AD"/>
    <w:rsid w:val="00AD6A3E"/>
    <w:rsid w:val="00AD70C6"/>
    <w:rsid w:val="00AE6A93"/>
    <w:rsid w:val="00AE7233"/>
    <w:rsid w:val="00AF4ACB"/>
    <w:rsid w:val="00B01550"/>
    <w:rsid w:val="00B1533E"/>
    <w:rsid w:val="00B17461"/>
    <w:rsid w:val="00B17AA5"/>
    <w:rsid w:val="00B21374"/>
    <w:rsid w:val="00B3089B"/>
    <w:rsid w:val="00B32200"/>
    <w:rsid w:val="00B477CF"/>
    <w:rsid w:val="00B53879"/>
    <w:rsid w:val="00B54CB1"/>
    <w:rsid w:val="00B61104"/>
    <w:rsid w:val="00B700CB"/>
    <w:rsid w:val="00B82FAA"/>
    <w:rsid w:val="00B84E1F"/>
    <w:rsid w:val="00B860DC"/>
    <w:rsid w:val="00B86DF5"/>
    <w:rsid w:val="00B94CC3"/>
    <w:rsid w:val="00B972BD"/>
    <w:rsid w:val="00BA4D52"/>
    <w:rsid w:val="00BA737B"/>
    <w:rsid w:val="00BA7941"/>
    <w:rsid w:val="00BB6D06"/>
    <w:rsid w:val="00BC56F5"/>
    <w:rsid w:val="00BD235D"/>
    <w:rsid w:val="00BD3F07"/>
    <w:rsid w:val="00BD4410"/>
    <w:rsid w:val="00BE05E6"/>
    <w:rsid w:val="00BE169F"/>
    <w:rsid w:val="00BE1E3C"/>
    <w:rsid w:val="00BE5851"/>
    <w:rsid w:val="00BF14C9"/>
    <w:rsid w:val="00BF317A"/>
    <w:rsid w:val="00BF3862"/>
    <w:rsid w:val="00BF4B71"/>
    <w:rsid w:val="00C009CE"/>
    <w:rsid w:val="00C0474D"/>
    <w:rsid w:val="00C13417"/>
    <w:rsid w:val="00C143BA"/>
    <w:rsid w:val="00C14CAE"/>
    <w:rsid w:val="00C212E8"/>
    <w:rsid w:val="00C32BB9"/>
    <w:rsid w:val="00C334FC"/>
    <w:rsid w:val="00C36068"/>
    <w:rsid w:val="00C36D40"/>
    <w:rsid w:val="00C37FE2"/>
    <w:rsid w:val="00C4071C"/>
    <w:rsid w:val="00C510B5"/>
    <w:rsid w:val="00C64052"/>
    <w:rsid w:val="00C71A58"/>
    <w:rsid w:val="00C71D4A"/>
    <w:rsid w:val="00C73C71"/>
    <w:rsid w:val="00C73EE5"/>
    <w:rsid w:val="00C82FE4"/>
    <w:rsid w:val="00C9390B"/>
    <w:rsid w:val="00C950EE"/>
    <w:rsid w:val="00C953E8"/>
    <w:rsid w:val="00C96BD6"/>
    <w:rsid w:val="00CA6C8A"/>
    <w:rsid w:val="00CA74A5"/>
    <w:rsid w:val="00CA7B5C"/>
    <w:rsid w:val="00CC2EC2"/>
    <w:rsid w:val="00CE2E25"/>
    <w:rsid w:val="00CF1441"/>
    <w:rsid w:val="00CF260D"/>
    <w:rsid w:val="00D009EF"/>
    <w:rsid w:val="00D02594"/>
    <w:rsid w:val="00D043C5"/>
    <w:rsid w:val="00D15B8D"/>
    <w:rsid w:val="00D17F53"/>
    <w:rsid w:val="00D204E3"/>
    <w:rsid w:val="00D206A2"/>
    <w:rsid w:val="00D235E7"/>
    <w:rsid w:val="00D24244"/>
    <w:rsid w:val="00D31F37"/>
    <w:rsid w:val="00D3522A"/>
    <w:rsid w:val="00D42E04"/>
    <w:rsid w:val="00D43C4E"/>
    <w:rsid w:val="00D45E9A"/>
    <w:rsid w:val="00D46AB8"/>
    <w:rsid w:val="00D57D45"/>
    <w:rsid w:val="00D6711E"/>
    <w:rsid w:val="00D80BE4"/>
    <w:rsid w:val="00D87925"/>
    <w:rsid w:val="00D93EA9"/>
    <w:rsid w:val="00DA30F8"/>
    <w:rsid w:val="00DB1458"/>
    <w:rsid w:val="00DB423E"/>
    <w:rsid w:val="00DB486D"/>
    <w:rsid w:val="00DB541D"/>
    <w:rsid w:val="00DC2031"/>
    <w:rsid w:val="00DD1DCB"/>
    <w:rsid w:val="00E03CF9"/>
    <w:rsid w:val="00E16BBC"/>
    <w:rsid w:val="00E23436"/>
    <w:rsid w:val="00E30E51"/>
    <w:rsid w:val="00E358FD"/>
    <w:rsid w:val="00E43EFC"/>
    <w:rsid w:val="00E4507F"/>
    <w:rsid w:val="00E514AC"/>
    <w:rsid w:val="00E60238"/>
    <w:rsid w:val="00E6472C"/>
    <w:rsid w:val="00E65CB4"/>
    <w:rsid w:val="00E670C0"/>
    <w:rsid w:val="00E7050E"/>
    <w:rsid w:val="00E74461"/>
    <w:rsid w:val="00E808D0"/>
    <w:rsid w:val="00E9259A"/>
    <w:rsid w:val="00EA3FF6"/>
    <w:rsid w:val="00EB0FC9"/>
    <w:rsid w:val="00EB6A2C"/>
    <w:rsid w:val="00EC0B4B"/>
    <w:rsid w:val="00EC258D"/>
    <w:rsid w:val="00EC260B"/>
    <w:rsid w:val="00EC6DA3"/>
    <w:rsid w:val="00ED7333"/>
    <w:rsid w:val="00EE0F21"/>
    <w:rsid w:val="00EE3CEE"/>
    <w:rsid w:val="00EF1B60"/>
    <w:rsid w:val="00F01E77"/>
    <w:rsid w:val="00F05942"/>
    <w:rsid w:val="00F106A3"/>
    <w:rsid w:val="00F11AA5"/>
    <w:rsid w:val="00F16DC7"/>
    <w:rsid w:val="00F21D0A"/>
    <w:rsid w:val="00F36C7E"/>
    <w:rsid w:val="00F42848"/>
    <w:rsid w:val="00F446E7"/>
    <w:rsid w:val="00F738DB"/>
    <w:rsid w:val="00F810A6"/>
    <w:rsid w:val="00F86DE4"/>
    <w:rsid w:val="00F9223A"/>
    <w:rsid w:val="00F93C32"/>
    <w:rsid w:val="00FA4077"/>
    <w:rsid w:val="00FB617B"/>
    <w:rsid w:val="00FF4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A25E520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uiPriority w:val="99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6327C8"/>
    <w:rPr>
      <w:rFonts w:ascii="TimesLT" w:hAnsi="TimesLT"/>
      <w:lang w:val="en-US" w:eastAsia="en-US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D5F17"/>
    <w:rPr>
      <w:rFonts w:ascii="TimesLT" w:hAnsi="TimesLT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16BFF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16BFF"/>
    <w:rPr>
      <w:rFonts w:ascii="Segoe UI" w:hAnsi="Segoe UI" w:cs="Segoe UI"/>
      <w:sz w:val="18"/>
      <w:szCs w:val="18"/>
      <w:lang w:val="en-US" w:eastAsia="en-US"/>
    </w:rPr>
  </w:style>
  <w:style w:type="character" w:customStyle="1" w:styleId="uficommentbody">
    <w:name w:val="uficommentbody"/>
    <w:basedOn w:val="Numatytasispastraiposriftas"/>
    <w:rsid w:val="0011148A"/>
  </w:style>
  <w:style w:type="paragraph" w:styleId="Sraopastraipa">
    <w:name w:val="List Paragraph"/>
    <w:basedOn w:val="prastasis"/>
    <w:uiPriority w:val="34"/>
    <w:qFormat/>
    <w:rsid w:val="004C1295"/>
    <w:pPr>
      <w:ind w:left="720"/>
      <w:contextualSpacing/>
    </w:pPr>
  </w:style>
  <w:style w:type="character" w:styleId="Grietas">
    <w:name w:val="Strong"/>
    <w:qFormat/>
    <w:rsid w:val="00001750"/>
    <w:rPr>
      <w:rFonts w:cs="Times New Roman"/>
      <w:b/>
      <w:bCs/>
    </w:rPr>
  </w:style>
  <w:style w:type="table" w:styleId="Lentelstinklelis">
    <w:name w:val="Table Grid"/>
    <w:basedOn w:val="prastojilentel"/>
    <w:uiPriority w:val="99"/>
    <w:rsid w:val="00EC6D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79501C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501C"/>
    <w:rPr>
      <w:color w:val="605E5C"/>
      <w:shd w:val="clear" w:color="auto" w:fill="E1DFDD"/>
    </w:rPr>
  </w:style>
  <w:style w:type="character" w:customStyle="1" w:styleId="cf01">
    <w:name w:val="cf01"/>
    <w:basedOn w:val="Numatytasispastraiposriftas"/>
    <w:rsid w:val="000158E0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851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5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9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4772230-A7EB-4DE9-992B-AF96BB259B7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0A58DE-CCBD-4988-8D67-DC02ECC4B0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</TotalTime>
  <Pages>2</Pages>
  <Words>2184</Words>
  <Characters>1246</Characters>
  <Application>Microsoft Office Word</Application>
  <DocSecurity>0</DocSecurity>
  <Lines>10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3424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2</cp:revision>
  <cp:lastPrinted>2024-05-10T06:12:00Z</cp:lastPrinted>
  <dcterms:created xsi:type="dcterms:W3CDTF">2026-02-24T08:30:00Z</dcterms:created>
  <dcterms:modified xsi:type="dcterms:W3CDTF">2026-02-24T08:30:00Z</dcterms:modified>
</cp:coreProperties>
</file>