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BF4F9" w14:textId="77777777" w:rsidR="00097933" w:rsidRPr="0071087A" w:rsidRDefault="00B860DC">
      <w:pPr>
        <w:jc w:val="center"/>
        <w:rPr>
          <w:rFonts w:ascii="Times New Roman" w:hAnsi="Times New Roman"/>
          <w:b/>
          <w:noProof/>
          <w:lang w:val="lt-LT" w:eastAsia="lt-LT"/>
        </w:rPr>
      </w:pPr>
      <w:r w:rsidRPr="0071087A">
        <w:rPr>
          <w:noProof/>
          <w:lang w:val="lt-LT" w:eastAsia="lt-LT"/>
        </w:rPr>
        <w:drawing>
          <wp:inline distT="0" distB="0" distL="0" distR="0" wp14:anchorId="38DA9E8B" wp14:editId="72F7F92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1B4F9" w14:textId="77777777" w:rsidR="00093E2D" w:rsidRPr="0071087A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581876FE" w14:textId="77777777" w:rsidR="00097933" w:rsidRPr="0071087A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71087A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71087A">
        <w:rPr>
          <w:rFonts w:ascii="Times New Roman" w:hAnsi="Times New Roman"/>
          <w:b/>
          <w:sz w:val="24"/>
          <w:lang w:val="lt-LT"/>
        </w:rPr>
        <w:t>TARYBA</w:t>
      </w:r>
    </w:p>
    <w:p w14:paraId="5153BE8C" w14:textId="77777777" w:rsidR="002673E0" w:rsidRPr="0071087A" w:rsidRDefault="002673E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14C1F407" w14:textId="77777777" w:rsidR="00097933" w:rsidRPr="0071087A" w:rsidRDefault="005D72B6">
      <w:pPr>
        <w:pStyle w:val="Antrat3"/>
        <w:rPr>
          <w:b/>
          <w:szCs w:val="24"/>
          <w:lang w:val="lt-LT"/>
        </w:rPr>
      </w:pPr>
      <w:r w:rsidRPr="0071087A">
        <w:rPr>
          <w:b/>
          <w:szCs w:val="24"/>
          <w:lang w:val="lt-LT"/>
        </w:rPr>
        <w:t>SPRENDIMAS</w:t>
      </w:r>
    </w:p>
    <w:p w14:paraId="6FBB6AFC" w14:textId="14A5B06F" w:rsidR="0011148A" w:rsidRPr="00EC1CB5" w:rsidRDefault="00434A6F" w:rsidP="0011148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C1CB5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B486D" w:rsidRPr="00EC1CB5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EC1CB5" w:rsidRPr="00EC1CB5">
        <w:rPr>
          <w:rFonts w:ascii="Times New Roman" w:hAnsi="Times New Roman"/>
          <w:b/>
          <w:bCs/>
          <w:sz w:val="24"/>
          <w:szCs w:val="24"/>
        </w:rPr>
        <w:t xml:space="preserve">TURTO PERĖMIMO </w:t>
      </w:r>
      <w:r w:rsidR="00EC1CB5">
        <w:rPr>
          <w:rFonts w:ascii="Times New Roman" w:hAnsi="Times New Roman"/>
          <w:b/>
          <w:bCs/>
          <w:sz w:val="24"/>
          <w:szCs w:val="24"/>
        </w:rPr>
        <w:t>ŠAKIŲ</w:t>
      </w:r>
      <w:r w:rsidR="00EC1CB5" w:rsidRPr="00EC1CB5">
        <w:rPr>
          <w:rFonts w:ascii="Times New Roman" w:hAnsi="Times New Roman"/>
          <w:b/>
          <w:bCs/>
          <w:sz w:val="24"/>
          <w:szCs w:val="24"/>
        </w:rPr>
        <w:t xml:space="preserve"> RAJONO SAVIVALDYBĖS NUOSAVYBĖN</w:t>
      </w:r>
    </w:p>
    <w:p w14:paraId="04043977" w14:textId="77777777" w:rsidR="00097933" w:rsidRPr="0071087A" w:rsidRDefault="00097933">
      <w:pPr>
        <w:pStyle w:val="Antrat1"/>
        <w:jc w:val="center"/>
        <w:rPr>
          <w:b/>
          <w:szCs w:val="24"/>
          <w:lang w:val="lt-LT"/>
        </w:rPr>
      </w:pPr>
    </w:p>
    <w:p w14:paraId="311D3DB5" w14:textId="660378C5" w:rsidR="005D5F17" w:rsidRPr="0071087A" w:rsidRDefault="001D585A" w:rsidP="005D5F1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5665F4">
        <w:rPr>
          <w:rFonts w:ascii="Times New Roman" w:hAnsi="Times New Roman"/>
          <w:sz w:val="24"/>
          <w:szCs w:val="24"/>
          <w:lang w:val="lt-LT"/>
        </w:rPr>
        <w:t>20</w:t>
      </w:r>
      <w:r w:rsidR="00C71A58" w:rsidRPr="005665F4">
        <w:rPr>
          <w:rFonts w:ascii="Times New Roman" w:hAnsi="Times New Roman"/>
          <w:sz w:val="24"/>
          <w:szCs w:val="24"/>
          <w:lang w:val="lt-LT"/>
        </w:rPr>
        <w:t>2</w:t>
      </w:r>
      <w:r w:rsidR="00D255DC">
        <w:rPr>
          <w:rFonts w:ascii="Times New Roman" w:hAnsi="Times New Roman"/>
          <w:sz w:val="24"/>
          <w:szCs w:val="24"/>
          <w:lang w:val="lt-LT"/>
        </w:rPr>
        <w:t>6</w:t>
      </w:r>
      <w:r w:rsidRPr="005665F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B860DC" w:rsidRPr="005665F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F5CD6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4E3533">
        <w:rPr>
          <w:rFonts w:ascii="Times New Roman" w:hAnsi="Times New Roman"/>
          <w:sz w:val="24"/>
          <w:szCs w:val="24"/>
          <w:lang w:val="lt-LT"/>
        </w:rPr>
        <w:t>20</w:t>
      </w:r>
      <w:r w:rsidR="00CF5CD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665F4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5D5F17" w:rsidRPr="0071087A">
        <w:rPr>
          <w:rFonts w:ascii="Times New Roman" w:hAnsi="Times New Roman"/>
          <w:sz w:val="24"/>
          <w:szCs w:val="24"/>
          <w:lang w:val="lt-LT"/>
        </w:rPr>
        <w:t xml:space="preserve">Nr. </w:t>
      </w:r>
      <w:proofErr w:type="spellStart"/>
      <w:r w:rsidR="005D5F17" w:rsidRPr="0071087A">
        <w:rPr>
          <w:rFonts w:ascii="Times New Roman" w:hAnsi="Times New Roman"/>
          <w:sz w:val="24"/>
          <w:szCs w:val="24"/>
          <w:lang w:val="lt-LT"/>
        </w:rPr>
        <w:t>TSP</w:t>
      </w:r>
      <w:proofErr w:type="spellEnd"/>
      <w:r w:rsidR="005D5F17" w:rsidRPr="0071087A">
        <w:rPr>
          <w:rFonts w:ascii="Times New Roman" w:hAnsi="Times New Roman"/>
          <w:sz w:val="24"/>
          <w:szCs w:val="24"/>
          <w:lang w:val="lt-LT"/>
        </w:rPr>
        <w:t>-</w:t>
      </w:r>
      <w:r w:rsidR="00080188">
        <w:rPr>
          <w:rFonts w:ascii="Times New Roman" w:hAnsi="Times New Roman"/>
          <w:sz w:val="24"/>
          <w:szCs w:val="24"/>
          <w:lang w:val="lt-LT"/>
        </w:rPr>
        <w:t>41</w:t>
      </w:r>
    </w:p>
    <w:p w14:paraId="49D51A6D" w14:textId="77777777" w:rsidR="00097933" w:rsidRPr="0071087A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71087A">
        <w:rPr>
          <w:rFonts w:ascii="Times New Roman" w:hAnsi="Times New Roman"/>
          <w:sz w:val="24"/>
          <w:szCs w:val="24"/>
          <w:lang w:val="lt-LT"/>
        </w:rPr>
        <w:t>Šakiai</w:t>
      </w:r>
    </w:p>
    <w:p w14:paraId="0F63A0FE" w14:textId="77777777" w:rsidR="00097933" w:rsidRPr="0071087A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7C23D822" w14:textId="7CA9A53C" w:rsidR="00EC6DA3" w:rsidRPr="00EC1CB5" w:rsidRDefault="00EC6DA3" w:rsidP="00487246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C1CB5">
        <w:rPr>
          <w:rFonts w:ascii="Times New Roman" w:hAnsi="Times New Roman"/>
          <w:sz w:val="24"/>
          <w:szCs w:val="24"/>
          <w:lang w:val="lt-LT"/>
        </w:rPr>
        <w:tab/>
        <w:t xml:space="preserve">Vadovaudamasi </w:t>
      </w:r>
      <w:r w:rsidR="00EC1CB5" w:rsidRPr="00EC1CB5">
        <w:rPr>
          <w:rFonts w:ascii="Times New Roman" w:hAnsi="Times New Roman"/>
          <w:sz w:val="24"/>
          <w:szCs w:val="24"/>
          <w:lang w:val="lt-LT"/>
        </w:rPr>
        <w:t xml:space="preserve">Lietuvos Respublikos </w:t>
      </w:r>
      <w:r w:rsidR="00EC1CB5" w:rsidRPr="00EC1CB5">
        <w:rPr>
          <w:rFonts w:ascii="Times New Roman" w:hAnsi="Times New Roman"/>
          <w:color w:val="000000"/>
          <w:sz w:val="24"/>
          <w:szCs w:val="24"/>
          <w:lang w:val="lt-LT"/>
        </w:rPr>
        <w:t xml:space="preserve">vietos savivaldos įstatymo 6 straipsnio 32 punktu, </w:t>
      </w:r>
      <w:r w:rsidR="00DE4B5A" w:rsidRPr="00EC1CB5">
        <w:rPr>
          <w:rFonts w:ascii="Times New Roman" w:hAnsi="Times New Roman"/>
          <w:color w:val="000000"/>
          <w:sz w:val="24"/>
          <w:szCs w:val="24"/>
          <w:lang w:val="lt-LT"/>
        </w:rPr>
        <w:t>Lietuvos Respublikos kelių įstatymo 4 straipsnio 3 dalimi</w:t>
      </w:r>
      <w:r w:rsidR="00DE4B5A" w:rsidRPr="00EC1CB5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753BCD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valstybės ir savivaldybių turto valdymo, naudojimo ir disponavimo juo įstatymo 6 straipsnio 1 punktu, </w:t>
      </w:r>
      <w:r w:rsidR="00EC1CB5" w:rsidRPr="00EC1CB5">
        <w:rPr>
          <w:rFonts w:ascii="Times New Roman" w:hAnsi="Times New Roman"/>
          <w:sz w:val="24"/>
          <w:szCs w:val="24"/>
          <w:lang w:val="lt-LT"/>
        </w:rPr>
        <w:t>Lietuvos Respublikos valstybės turto per</w:t>
      </w:r>
      <w:r w:rsidR="00812A4B">
        <w:rPr>
          <w:rFonts w:ascii="Times New Roman" w:hAnsi="Times New Roman"/>
          <w:sz w:val="24"/>
          <w:szCs w:val="24"/>
          <w:lang w:val="lt-LT"/>
        </w:rPr>
        <w:t>ėmimo</w:t>
      </w:r>
      <w:r w:rsidR="00EC1CB5" w:rsidRPr="00EC1CB5">
        <w:rPr>
          <w:rFonts w:ascii="Times New Roman" w:hAnsi="Times New Roman"/>
          <w:sz w:val="24"/>
          <w:szCs w:val="24"/>
          <w:lang w:val="lt-LT"/>
        </w:rPr>
        <w:t xml:space="preserve"> savivaldybių nuosavybėn įstatymo 3 straipsnio 1 dali</w:t>
      </w:r>
      <w:r w:rsidR="00812A4B">
        <w:rPr>
          <w:rFonts w:ascii="Times New Roman" w:hAnsi="Times New Roman"/>
          <w:sz w:val="24"/>
          <w:szCs w:val="24"/>
          <w:lang w:val="lt-LT"/>
        </w:rPr>
        <w:t>es</w:t>
      </w:r>
      <w:r w:rsidR="00EC1CB5" w:rsidRPr="00EC1CB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2A4B">
        <w:rPr>
          <w:rFonts w:ascii="Times New Roman" w:hAnsi="Times New Roman"/>
          <w:sz w:val="24"/>
          <w:szCs w:val="24"/>
          <w:lang w:val="lt-LT"/>
        </w:rPr>
        <w:t>2</w:t>
      </w:r>
      <w:r w:rsidR="00EC1CB5" w:rsidRPr="00EC1CB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2A4B">
        <w:rPr>
          <w:rFonts w:ascii="Times New Roman" w:hAnsi="Times New Roman"/>
          <w:sz w:val="24"/>
          <w:szCs w:val="24"/>
          <w:lang w:val="lt-LT"/>
        </w:rPr>
        <w:t>punktu</w:t>
      </w:r>
      <w:r w:rsidR="00AD587C">
        <w:rPr>
          <w:rFonts w:ascii="Times New Roman" w:hAnsi="Times New Roman"/>
          <w:sz w:val="24"/>
          <w:szCs w:val="24"/>
          <w:lang w:val="lt-LT"/>
        </w:rPr>
        <w:t xml:space="preserve"> ir 4 straipsnio 1 dalimi</w:t>
      </w:r>
      <w:r w:rsidRPr="00EC1CB5">
        <w:rPr>
          <w:rFonts w:ascii="Times New Roman" w:hAnsi="Times New Roman"/>
          <w:sz w:val="24"/>
          <w:szCs w:val="24"/>
          <w:lang w:val="lt-LT"/>
        </w:rPr>
        <w:t xml:space="preserve">, Šakių rajono savivaldybės taryba  </w:t>
      </w:r>
      <w:r w:rsidRPr="00EC1CB5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="00690176">
        <w:rPr>
          <w:rFonts w:ascii="Times New Roman" w:hAnsi="Times New Roman"/>
          <w:sz w:val="24"/>
          <w:szCs w:val="24"/>
          <w:lang w:val="lt-LT"/>
        </w:rPr>
        <w:t>:</w:t>
      </w:r>
    </w:p>
    <w:p w14:paraId="2BBFF521" w14:textId="3AF77477" w:rsidR="002A6F46" w:rsidRDefault="00EC1CB5" w:rsidP="00487246">
      <w:pPr>
        <w:shd w:val="clear" w:color="auto" w:fill="FFFFFF"/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690176">
        <w:rPr>
          <w:rFonts w:ascii="Times New Roman" w:hAnsi="Times New Roman"/>
          <w:color w:val="000000"/>
          <w:sz w:val="24"/>
          <w:szCs w:val="24"/>
          <w:lang w:val="lt-LT"/>
        </w:rPr>
        <w:t>P</w:t>
      </w:r>
      <w:r w:rsidRPr="00EC1CB5">
        <w:rPr>
          <w:rFonts w:ascii="Times New Roman" w:hAnsi="Times New Roman"/>
          <w:color w:val="000000"/>
          <w:sz w:val="24"/>
          <w:szCs w:val="24"/>
          <w:lang w:val="lt-LT"/>
        </w:rPr>
        <w:t xml:space="preserve">erimti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Šakių</w:t>
      </w:r>
      <w:r w:rsidRPr="00EC1CB5">
        <w:rPr>
          <w:rFonts w:ascii="Times New Roman" w:hAnsi="Times New Roman"/>
          <w:color w:val="000000"/>
          <w:sz w:val="24"/>
          <w:szCs w:val="24"/>
          <w:lang w:val="lt-LT"/>
        </w:rPr>
        <w:t xml:space="preserve"> rajono savivaldybės nuosavybėn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Šakių</w:t>
      </w:r>
      <w:r w:rsidRPr="00EC1CB5">
        <w:rPr>
          <w:rFonts w:ascii="Times New Roman" w:hAnsi="Times New Roman"/>
          <w:color w:val="000000"/>
          <w:sz w:val="24"/>
          <w:szCs w:val="24"/>
          <w:lang w:val="lt-LT"/>
        </w:rPr>
        <w:t xml:space="preserve"> rajono </w:t>
      </w:r>
      <w:r w:rsidR="00096183">
        <w:rPr>
          <w:rFonts w:ascii="Times New Roman" w:hAnsi="Times New Roman"/>
          <w:color w:val="000000"/>
          <w:sz w:val="24"/>
          <w:szCs w:val="24"/>
          <w:lang w:val="lt-LT"/>
        </w:rPr>
        <w:t xml:space="preserve">savivaldybės </w:t>
      </w:r>
      <w:r w:rsidR="00CF5CD6">
        <w:rPr>
          <w:rFonts w:ascii="Times New Roman" w:hAnsi="Times New Roman"/>
          <w:color w:val="000000"/>
          <w:sz w:val="24"/>
          <w:szCs w:val="24"/>
          <w:lang w:val="lt-LT"/>
        </w:rPr>
        <w:t xml:space="preserve">apskaitoje registruotą ir </w:t>
      </w:r>
      <w:r w:rsidR="00AD587C" w:rsidRPr="00C54037">
        <w:rPr>
          <w:rFonts w:ascii="Times New Roman" w:hAnsi="Times New Roman"/>
          <w:sz w:val="24"/>
          <w:szCs w:val="24"/>
          <w:lang w:val="lt-LT"/>
        </w:rPr>
        <w:t>f</w:t>
      </w:r>
      <w:r w:rsidR="00AD587C" w:rsidRPr="00EC1CB5">
        <w:rPr>
          <w:rFonts w:ascii="Times New Roman" w:hAnsi="Times New Roman"/>
          <w:color w:val="000000"/>
          <w:sz w:val="24"/>
          <w:szCs w:val="24"/>
          <w:lang w:val="lt-LT"/>
        </w:rPr>
        <w:t xml:space="preserve">aktiškai </w:t>
      </w:r>
      <w:r w:rsidRPr="00EC1CB5">
        <w:rPr>
          <w:rFonts w:ascii="Times New Roman" w:hAnsi="Times New Roman"/>
          <w:color w:val="000000"/>
          <w:sz w:val="24"/>
          <w:szCs w:val="24"/>
          <w:lang w:val="lt-LT"/>
        </w:rPr>
        <w:t>valdomą valstybės turtą</w:t>
      </w:r>
      <w:r w:rsidR="001F7C6D">
        <w:rPr>
          <w:rFonts w:ascii="Times New Roman" w:hAnsi="Times New Roman"/>
          <w:color w:val="000000"/>
          <w:sz w:val="24"/>
          <w:szCs w:val="24"/>
          <w:lang w:val="lt-LT"/>
        </w:rPr>
        <w:t>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1"/>
        <w:gridCol w:w="1134"/>
        <w:gridCol w:w="1276"/>
        <w:gridCol w:w="1701"/>
        <w:gridCol w:w="1842"/>
      </w:tblGrid>
      <w:tr w:rsidR="00753BCD" w:rsidRPr="00D700D1" w14:paraId="59F39A67" w14:textId="77777777" w:rsidTr="00753BCD">
        <w:trPr>
          <w:tblHeader/>
        </w:trPr>
        <w:tc>
          <w:tcPr>
            <w:tcW w:w="3681" w:type="dxa"/>
          </w:tcPr>
          <w:p w14:paraId="4F7B1612" w14:textId="77777777" w:rsidR="00753BCD" w:rsidRPr="00D700D1" w:rsidRDefault="00753BCD" w:rsidP="00B7596A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700D1">
              <w:rPr>
                <w:rFonts w:ascii="Times New Roman" w:hAnsi="Times New Roman"/>
                <w:sz w:val="22"/>
                <w:szCs w:val="22"/>
                <w:lang w:val="lt-LT"/>
              </w:rPr>
              <w:t>Objekto pavadinimas ir adresas (vieta)</w:t>
            </w:r>
          </w:p>
          <w:p w14:paraId="400A89B4" w14:textId="77777777" w:rsidR="00753BCD" w:rsidRPr="00D700D1" w:rsidRDefault="00753BCD" w:rsidP="00B7596A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700D1">
              <w:rPr>
                <w:rFonts w:ascii="Times New Roman" w:hAnsi="Times New Roman"/>
                <w:sz w:val="22"/>
                <w:szCs w:val="22"/>
                <w:lang w:val="lt-LT"/>
              </w:rPr>
              <w:t>Unikalus Nr.</w:t>
            </w:r>
          </w:p>
        </w:tc>
        <w:tc>
          <w:tcPr>
            <w:tcW w:w="1134" w:type="dxa"/>
          </w:tcPr>
          <w:p w14:paraId="6F519E12" w14:textId="77777777" w:rsidR="00753BCD" w:rsidRPr="00D700D1" w:rsidRDefault="00753BCD" w:rsidP="00B7596A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700D1">
              <w:rPr>
                <w:rFonts w:ascii="Times New Roman" w:hAnsi="Times New Roman"/>
                <w:sz w:val="22"/>
                <w:szCs w:val="22"/>
                <w:lang w:val="lt-LT"/>
              </w:rPr>
              <w:t>Žymėjimo indeksas</w:t>
            </w:r>
          </w:p>
        </w:tc>
        <w:tc>
          <w:tcPr>
            <w:tcW w:w="1276" w:type="dxa"/>
          </w:tcPr>
          <w:p w14:paraId="1F8A54DF" w14:textId="72A3AFD4" w:rsidR="00753BCD" w:rsidRDefault="00753BCD" w:rsidP="00DB0895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I</w:t>
            </w:r>
            <w:r w:rsidRPr="00D700D1">
              <w:rPr>
                <w:rFonts w:ascii="Times New Roman" w:hAnsi="Times New Roman"/>
                <w:sz w:val="22"/>
                <w:szCs w:val="22"/>
                <w:lang w:val="lt-LT"/>
              </w:rPr>
              <w:t>lgis (km)</w:t>
            </w:r>
            <w:r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</w:p>
          <w:p w14:paraId="05607C36" w14:textId="77777777" w:rsidR="00753BCD" w:rsidRDefault="00753BCD" w:rsidP="00DB0895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p</w:t>
            </w:r>
            <w:r w:rsidRPr="009F75F0">
              <w:rPr>
                <w:rFonts w:ascii="Times New Roman" w:hAnsi="Times New Roman"/>
                <w:sz w:val="22"/>
                <w:szCs w:val="22"/>
                <w:lang w:val="lt-LT"/>
              </w:rPr>
              <w:t>lotas</w:t>
            </w:r>
            <w:r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</w:t>
            </w:r>
          </w:p>
          <w:p w14:paraId="1BDA5703" w14:textId="5D970325" w:rsidR="00753BCD" w:rsidRPr="009F75F0" w:rsidRDefault="00753BCD" w:rsidP="00DB0895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9F75F0">
              <w:rPr>
                <w:rFonts w:ascii="Times New Roman" w:hAnsi="Times New Roman"/>
                <w:sz w:val="22"/>
                <w:szCs w:val="22"/>
                <w:lang w:val="lt-LT"/>
              </w:rPr>
              <w:t>(kv. m),</w:t>
            </w:r>
          </w:p>
          <w:p w14:paraId="4EC1E5AB" w14:textId="32A40367" w:rsidR="00753BCD" w:rsidRPr="00D700D1" w:rsidRDefault="00753BCD" w:rsidP="00DB0895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</w:tcPr>
          <w:p w14:paraId="7F94BC91" w14:textId="77777777" w:rsidR="00753BCD" w:rsidRPr="00D700D1" w:rsidRDefault="00753BCD" w:rsidP="00B7596A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700D1">
              <w:rPr>
                <w:rFonts w:ascii="Times New Roman" w:hAnsi="Times New Roman"/>
                <w:sz w:val="22"/>
                <w:szCs w:val="22"/>
                <w:lang w:val="lt-LT"/>
              </w:rPr>
              <w:t>NT registro Nr., inventorizavimo data</w:t>
            </w:r>
          </w:p>
        </w:tc>
        <w:tc>
          <w:tcPr>
            <w:tcW w:w="1842" w:type="dxa"/>
          </w:tcPr>
          <w:p w14:paraId="0812F2A7" w14:textId="77777777" w:rsidR="00753BCD" w:rsidRPr="00D700D1" w:rsidRDefault="00753BCD" w:rsidP="00B7596A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700D1">
              <w:rPr>
                <w:rFonts w:ascii="Times New Roman" w:hAnsi="Times New Roman"/>
                <w:sz w:val="22"/>
                <w:szCs w:val="22"/>
                <w:lang w:val="lt-LT"/>
              </w:rPr>
              <w:t>Pastabos</w:t>
            </w:r>
          </w:p>
        </w:tc>
      </w:tr>
      <w:tr w:rsidR="00753BCD" w:rsidRPr="00D700D1" w14:paraId="5914ADC5" w14:textId="77777777" w:rsidTr="00753BCD">
        <w:tc>
          <w:tcPr>
            <w:tcW w:w="3681" w:type="dxa"/>
          </w:tcPr>
          <w:p w14:paraId="2C60EC51" w14:textId="12CFF05A" w:rsidR="00753BCD" w:rsidRDefault="00CF5CD6" w:rsidP="00B7596A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Kelias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Totorviečiai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–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Jundilai</w:t>
            </w:r>
            <w:proofErr w:type="spellEnd"/>
          </w:p>
          <w:p w14:paraId="231C96BB" w14:textId="77777777" w:rsidR="00753BCD" w:rsidRPr="00487246" w:rsidRDefault="00753BCD" w:rsidP="00B7596A">
            <w:pPr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  <w:p w14:paraId="73D81E93" w14:textId="235DD5B7" w:rsidR="00753BCD" w:rsidRPr="002F1C52" w:rsidRDefault="00753BCD" w:rsidP="00B7596A">
            <w:pPr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F1C52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Šakių r. sav.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</w:t>
            </w:r>
            <w:r w:rsidR="00CF5CD6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Šakių r. sav. teritorija</w:t>
            </w:r>
          </w:p>
          <w:p w14:paraId="0C953DE4" w14:textId="77777777" w:rsidR="00753BCD" w:rsidRPr="00487246" w:rsidRDefault="00753BCD" w:rsidP="00B7596A">
            <w:pPr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  <w:p w14:paraId="5B155278" w14:textId="73C4BF3D" w:rsidR="00753BCD" w:rsidRPr="00D700D1" w:rsidRDefault="00753BCD" w:rsidP="00B7596A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2F1C52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4400-</w:t>
            </w:r>
            <w:r w:rsidR="00CF5CD6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5533</w:t>
            </w:r>
            <w:r w:rsidRPr="002F1C52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0</w:t>
            </w:r>
            <w:r w:rsidR="00CF5CD6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504</w:t>
            </w:r>
          </w:p>
        </w:tc>
        <w:tc>
          <w:tcPr>
            <w:tcW w:w="1134" w:type="dxa"/>
          </w:tcPr>
          <w:p w14:paraId="5C09BB61" w14:textId="6F036AB1" w:rsidR="00753BCD" w:rsidRPr="00D700D1" w:rsidRDefault="00753BCD" w:rsidP="00B7596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1-</w:t>
            </w:r>
            <w:r w:rsidR="00CF5CD6">
              <w:rPr>
                <w:rFonts w:ascii="Times New Roman" w:hAnsi="Times New Roman"/>
                <w:sz w:val="24"/>
                <w:szCs w:val="24"/>
                <w:lang w:val="lt-LT"/>
              </w:rPr>
              <w:t>38</w:t>
            </w:r>
          </w:p>
        </w:tc>
        <w:tc>
          <w:tcPr>
            <w:tcW w:w="1276" w:type="dxa"/>
          </w:tcPr>
          <w:p w14:paraId="7C6666C1" w14:textId="05F4860C" w:rsidR="00753BCD" w:rsidRPr="00D700D1" w:rsidRDefault="00753BCD" w:rsidP="00B7596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CF5CD6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CF5CD6">
              <w:rPr>
                <w:rFonts w:ascii="Times New Roman" w:hAnsi="Times New Roman"/>
                <w:sz w:val="24"/>
                <w:szCs w:val="24"/>
                <w:lang w:val="lt-LT"/>
              </w:rPr>
              <w:t>05</w:t>
            </w:r>
          </w:p>
        </w:tc>
        <w:tc>
          <w:tcPr>
            <w:tcW w:w="1701" w:type="dxa"/>
          </w:tcPr>
          <w:p w14:paraId="6CEAB997" w14:textId="3096253B" w:rsidR="00753BCD" w:rsidRDefault="00753BCD" w:rsidP="00940CE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44/</w:t>
            </w:r>
            <w:r w:rsidR="00CF5CD6">
              <w:rPr>
                <w:rFonts w:ascii="Times New Roman" w:hAnsi="Times New Roman"/>
                <w:sz w:val="24"/>
                <w:szCs w:val="24"/>
                <w:lang w:val="lt-LT"/>
              </w:rPr>
              <w:t>2566858</w:t>
            </w:r>
          </w:p>
          <w:p w14:paraId="7F80F73D" w14:textId="7362D224" w:rsidR="00753BCD" w:rsidRPr="00D700D1" w:rsidRDefault="00753BCD" w:rsidP="00940CE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2025-1</w:t>
            </w:r>
            <w:r w:rsidR="00CF5CD6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CF5CD6">
              <w:rPr>
                <w:rFonts w:ascii="Times New Roman" w:hAnsi="Times New Roman"/>
                <w:sz w:val="24"/>
                <w:szCs w:val="24"/>
                <w:lang w:val="lt-LT"/>
              </w:rPr>
              <w:t>04</w:t>
            </w:r>
          </w:p>
        </w:tc>
        <w:tc>
          <w:tcPr>
            <w:tcW w:w="1842" w:type="dxa"/>
          </w:tcPr>
          <w:p w14:paraId="1199EC8E" w14:textId="4D6A161A" w:rsidR="00753BCD" w:rsidRPr="00D700D1" w:rsidRDefault="00753BCD" w:rsidP="00B7596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Statybos metai – 19</w:t>
            </w:r>
            <w:r w:rsidR="00CF5CD6">
              <w:rPr>
                <w:rFonts w:ascii="Times New Roman" w:hAnsi="Times New Roman"/>
                <w:sz w:val="24"/>
                <w:szCs w:val="24"/>
                <w:lang w:val="lt-LT"/>
              </w:rPr>
              <w:t>73</w:t>
            </w:r>
          </w:p>
        </w:tc>
      </w:tr>
    </w:tbl>
    <w:p w14:paraId="2F6BDFD8" w14:textId="0A9114B1" w:rsidR="00B84E1F" w:rsidRPr="00EC1CB5" w:rsidRDefault="00B84E1F" w:rsidP="00EC1CB5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6EB6044" w14:textId="77777777" w:rsidR="009E2652" w:rsidRDefault="009E2652" w:rsidP="00DB423E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27CCA89" w14:textId="77777777" w:rsidR="00593F5C" w:rsidRDefault="00593F5C" w:rsidP="00DB423E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432212B8" w14:textId="7740F826" w:rsidR="005D5F17" w:rsidRPr="00E16BAC" w:rsidRDefault="005D5F17" w:rsidP="00DB423E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E16BAC">
        <w:rPr>
          <w:rFonts w:ascii="Times New Roman" w:hAnsi="Times New Roman"/>
          <w:sz w:val="24"/>
          <w:szCs w:val="24"/>
          <w:lang w:val="lt-LT"/>
        </w:rPr>
        <w:t>Savivaldybės mer</w:t>
      </w:r>
      <w:r w:rsidR="00FF07D1">
        <w:rPr>
          <w:rFonts w:ascii="Times New Roman" w:hAnsi="Times New Roman"/>
          <w:sz w:val="24"/>
          <w:szCs w:val="24"/>
          <w:lang w:val="lt-LT"/>
        </w:rPr>
        <w:t>as</w:t>
      </w:r>
      <w:r w:rsidRPr="00E16BAC">
        <w:rPr>
          <w:rFonts w:ascii="Times New Roman" w:hAnsi="Times New Roman"/>
          <w:sz w:val="24"/>
          <w:szCs w:val="24"/>
          <w:lang w:val="lt-LT"/>
        </w:rPr>
        <w:tab/>
      </w:r>
      <w:r w:rsidRPr="00E16BAC">
        <w:rPr>
          <w:rFonts w:ascii="Times New Roman" w:hAnsi="Times New Roman"/>
          <w:sz w:val="24"/>
          <w:szCs w:val="24"/>
          <w:lang w:val="lt-LT"/>
        </w:rPr>
        <w:tab/>
      </w:r>
      <w:r w:rsidRPr="00E16BAC">
        <w:rPr>
          <w:rFonts w:ascii="Times New Roman" w:hAnsi="Times New Roman"/>
          <w:sz w:val="24"/>
          <w:szCs w:val="24"/>
          <w:lang w:val="lt-LT"/>
        </w:rPr>
        <w:tab/>
      </w:r>
      <w:r w:rsidRPr="00E16BAC">
        <w:rPr>
          <w:rFonts w:ascii="Times New Roman" w:hAnsi="Times New Roman"/>
          <w:sz w:val="24"/>
          <w:szCs w:val="24"/>
          <w:lang w:val="lt-LT"/>
        </w:rPr>
        <w:tab/>
      </w:r>
      <w:r w:rsidRPr="00E16BAC">
        <w:rPr>
          <w:rFonts w:ascii="Times New Roman" w:hAnsi="Times New Roman"/>
          <w:sz w:val="24"/>
          <w:szCs w:val="24"/>
          <w:lang w:val="lt-LT"/>
        </w:rPr>
        <w:tab/>
      </w:r>
      <w:r w:rsidR="000A2EB3" w:rsidRPr="00E16BAC">
        <w:rPr>
          <w:rFonts w:ascii="Times New Roman" w:hAnsi="Times New Roman"/>
          <w:sz w:val="24"/>
          <w:szCs w:val="24"/>
          <w:lang w:val="lt-LT"/>
        </w:rPr>
        <w:tab/>
      </w:r>
      <w:r w:rsidR="000A2EB3" w:rsidRPr="00E16BAC">
        <w:rPr>
          <w:rFonts w:ascii="Times New Roman" w:hAnsi="Times New Roman"/>
          <w:sz w:val="24"/>
          <w:szCs w:val="24"/>
          <w:lang w:val="lt-LT"/>
        </w:rPr>
        <w:tab/>
      </w:r>
      <w:r w:rsidR="000A2EB3" w:rsidRPr="00E16BAC">
        <w:rPr>
          <w:rFonts w:ascii="Times New Roman" w:hAnsi="Times New Roman"/>
          <w:sz w:val="24"/>
          <w:szCs w:val="24"/>
          <w:lang w:val="lt-LT"/>
        </w:rPr>
        <w:tab/>
      </w:r>
      <w:r w:rsidR="00FF07D1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0D34F14B" w14:textId="77777777" w:rsidR="005D5F17" w:rsidRDefault="005D5F1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634F54DA" w14:textId="77777777" w:rsidR="001007C7" w:rsidRDefault="001007C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F690DAC" w14:textId="77777777" w:rsidR="009E2652" w:rsidRDefault="009E2652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FC48D83" w14:textId="77777777" w:rsidR="009E2652" w:rsidRDefault="009E2652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5CE924AA" w14:textId="77777777" w:rsidR="00753BCD" w:rsidRDefault="00753BCD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792E3CA" w14:textId="77777777" w:rsidR="00753BCD" w:rsidRDefault="00753BCD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F1173BA" w14:textId="77777777" w:rsidR="00753BCD" w:rsidRDefault="00753BCD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83D0AB7" w14:textId="77777777" w:rsidR="00753BCD" w:rsidRDefault="00753BCD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E094A85" w14:textId="77777777" w:rsidR="00753BCD" w:rsidRDefault="00753BCD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675137F7" w14:textId="77777777" w:rsidR="00753BCD" w:rsidRDefault="00753BCD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9468B5C" w14:textId="77777777" w:rsidR="00753BCD" w:rsidRDefault="00753BCD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773DB56F" w14:textId="77777777" w:rsidR="00753BCD" w:rsidRDefault="00753BCD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48EFD96" w14:textId="77777777" w:rsidR="00753BCD" w:rsidRDefault="00753BCD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A0D60D2" w14:textId="77777777" w:rsidR="009E2652" w:rsidRDefault="009E2652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9BC07C1" w14:textId="7275BE2B" w:rsidR="005D5F17" w:rsidRPr="0071087A" w:rsidRDefault="005D5F1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71087A">
        <w:rPr>
          <w:rFonts w:ascii="Times New Roman" w:hAnsi="Times New Roman"/>
          <w:sz w:val="24"/>
          <w:szCs w:val="24"/>
          <w:lang w:val="lt-LT"/>
        </w:rPr>
        <w:t>Parengė:</w:t>
      </w:r>
      <w:r w:rsidRPr="0071087A">
        <w:rPr>
          <w:rFonts w:ascii="Times New Roman" w:hAnsi="Times New Roman"/>
          <w:sz w:val="24"/>
          <w:szCs w:val="24"/>
          <w:lang w:val="lt-LT"/>
        </w:rPr>
        <w:tab/>
        <w:t>Biudžeto, turto ir strateginio planavimo skyrius (I. Čepulionienė)</w:t>
      </w:r>
    </w:p>
    <w:p w14:paraId="578BFE2A" w14:textId="1038C269" w:rsidR="003F0F22" w:rsidRDefault="000846A3" w:rsidP="003F0F2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71087A">
        <w:rPr>
          <w:rFonts w:ascii="Times New Roman" w:hAnsi="Times New Roman"/>
          <w:sz w:val="24"/>
          <w:szCs w:val="24"/>
          <w:lang w:val="lt-LT"/>
        </w:rPr>
        <w:t>Pranešėja:</w:t>
      </w:r>
      <w:r w:rsidRPr="0071087A">
        <w:rPr>
          <w:rFonts w:ascii="Times New Roman" w:hAnsi="Times New Roman"/>
          <w:sz w:val="24"/>
          <w:szCs w:val="24"/>
          <w:lang w:val="lt-LT"/>
        </w:rPr>
        <w:tab/>
      </w:r>
      <w:r w:rsidR="00001750" w:rsidRPr="0071087A">
        <w:rPr>
          <w:rFonts w:ascii="Times New Roman" w:hAnsi="Times New Roman"/>
          <w:sz w:val="24"/>
          <w:szCs w:val="24"/>
          <w:lang w:val="lt-LT"/>
        </w:rPr>
        <w:t xml:space="preserve">E. </w:t>
      </w:r>
      <w:proofErr w:type="spellStart"/>
      <w:r w:rsidR="00001750" w:rsidRPr="0071087A">
        <w:rPr>
          <w:rFonts w:ascii="Times New Roman" w:hAnsi="Times New Roman"/>
          <w:sz w:val="24"/>
          <w:szCs w:val="24"/>
          <w:lang w:val="lt-LT"/>
        </w:rPr>
        <w:t>Grigaitienė</w:t>
      </w:r>
      <w:proofErr w:type="spellEnd"/>
      <w:r w:rsidR="003F0F22">
        <w:rPr>
          <w:rFonts w:ascii="Times New Roman" w:hAnsi="Times New Roman"/>
          <w:sz w:val="24"/>
          <w:szCs w:val="24"/>
          <w:lang w:val="lt-LT"/>
        </w:rPr>
        <w:br w:type="page"/>
      </w:r>
    </w:p>
    <w:p w14:paraId="18048E0C" w14:textId="77777777" w:rsidR="0080405F" w:rsidRPr="0071087A" w:rsidRDefault="0080405F" w:rsidP="0080405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1087A">
        <w:rPr>
          <w:rFonts w:ascii="Times New Roman" w:hAnsi="Times New Roman"/>
          <w:b/>
          <w:sz w:val="24"/>
          <w:szCs w:val="24"/>
          <w:lang w:val="lt-LT"/>
        </w:rPr>
        <w:lastRenderedPageBreak/>
        <w:t>ŠAKIŲ RAJONO SAVIVALDYBĖS ADMINISTRACIJOS</w:t>
      </w:r>
      <w:r w:rsidRPr="0071087A">
        <w:rPr>
          <w:rFonts w:ascii="Times New Roman" w:hAnsi="Times New Roman"/>
          <w:b/>
          <w:noProof/>
          <w:sz w:val="24"/>
          <w:szCs w:val="24"/>
          <w:lang w:val="lt-LT"/>
        </w:rPr>
        <w:t xml:space="preserve"> </w:t>
      </w:r>
    </w:p>
    <w:p w14:paraId="01CA0FB2" w14:textId="77777777" w:rsidR="0080405F" w:rsidRPr="0071087A" w:rsidRDefault="0080405F" w:rsidP="0080405F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71087A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3FC8CF05" w14:textId="77777777" w:rsidR="0080405F" w:rsidRPr="0071087A" w:rsidRDefault="0080405F" w:rsidP="0080405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1087A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15BAC4DE" w14:textId="77777777" w:rsidR="0080405F" w:rsidRPr="0071087A" w:rsidRDefault="0080405F" w:rsidP="0080405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1087A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391F3F28" w14:textId="3D8A35C6" w:rsidR="0080405F" w:rsidRPr="0071087A" w:rsidRDefault="0080405F" w:rsidP="0080405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1087A">
        <w:rPr>
          <w:rFonts w:ascii="Times New Roman" w:hAnsi="Times New Roman"/>
          <w:b/>
          <w:sz w:val="24"/>
          <w:szCs w:val="24"/>
          <w:lang w:val="lt-LT"/>
        </w:rPr>
        <w:t>„DĖL</w:t>
      </w:r>
      <w:r w:rsidR="00415C24" w:rsidRPr="0071087A">
        <w:rPr>
          <w:rFonts w:ascii="Times New Roman" w:hAnsi="Times New Roman"/>
          <w:b/>
          <w:sz w:val="24"/>
          <w:szCs w:val="24"/>
          <w:lang w:val="lt-LT"/>
        </w:rPr>
        <w:t xml:space="preserve"> TURTO PER</w:t>
      </w:r>
      <w:r w:rsidR="00EC1CB5">
        <w:rPr>
          <w:rFonts w:ascii="Times New Roman" w:hAnsi="Times New Roman"/>
          <w:b/>
          <w:sz w:val="24"/>
          <w:szCs w:val="24"/>
          <w:lang w:val="lt-LT"/>
        </w:rPr>
        <w:t>ĖMIMO</w:t>
      </w:r>
      <w:r w:rsidR="00D97547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1674D1">
        <w:rPr>
          <w:rFonts w:ascii="Times New Roman" w:hAnsi="Times New Roman"/>
          <w:b/>
          <w:sz w:val="24"/>
          <w:szCs w:val="24"/>
          <w:lang w:val="lt-LT"/>
        </w:rPr>
        <w:t>ŠAKIŲ</w:t>
      </w:r>
      <w:r w:rsidR="00EC1CB5">
        <w:rPr>
          <w:rFonts w:ascii="Times New Roman" w:hAnsi="Times New Roman"/>
          <w:b/>
          <w:sz w:val="24"/>
          <w:szCs w:val="24"/>
          <w:lang w:val="lt-LT"/>
        </w:rPr>
        <w:t xml:space="preserve"> RAJONO SAVIVALDYBĖS NUOSAVYBĖN</w:t>
      </w:r>
      <w:r w:rsidRPr="0071087A">
        <w:rPr>
          <w:rFonts w:ascii="Times New Roman" w:hAnsi="Times New Roman"/>
          <w:b/>
          <w:sz w:val="24"/>
          <w:szCs w:val="24"/>
          <w:lang w:val="lt-LT"/>
        </w:rPr>
        <w:t>“ PROJEKTO</w:t>
      </w:r>
    </w:p>
    <w:p w14:paraId="7EC6B872" w14:textId="77777777" w:rsidR="0080405F" w:rsidRPr="0071087A" w:rsidRDefault="0080405F" w:rsidP="0080405F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89EE23B" w14:textId="56C587CF" w:rsidR="0080405F" w:rsidRPr="00C14714" w:rsidRDefault="0080405F" w:rsidP="0080405F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C14714">
        <w:rPr>
          <w:rFonts w:ascii="Times New Roman" w:hAnsi="Times New Roman"/>
          <w:sz w:val="24"/>
          <w:szCs w:val="24"/>
          <w:lang w:val="lt-LT"/>
        </w:rPr>
        <w:t>202</w:t>
      </w:r>
      <w:r w:rsidR="00381C64">
        <w:rPr>
          <w:rFonts w:ascii="Times New Roman" w:hAnsi="Times New Roman"/>
          <w:sz w:val="24"/>
          <w:szCs w:val="24"/>
          <w:lang w:val="lt-LT"/>
        </w:rPr>
        <w:t>6</w:t>
      </w:r>
      <w:r w:rsidRPr="00C14714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51D77">
        <w:rPr>
          <w:rFonts w:ascii="Times New Roman" w:hAnsi="Times New Roman"/>
          <w:sz w:val="24"/>
          <w:szCs w:val="24"/>
          <w:lang w:val="lt-LT"/>
        </w:rPr>
        <w:t xml:space="preserve">vasario </w:t>
      </w:r>
      <w:r w:rsidR="004E3533">
        <w:rPr>
          <w:rFonts w:ascii="Times New Roman" w:hAnsi="Times New Roman"/>
          <w:sz w:val="24"/>
          <w:szCs w:val="24"/>
          <w:lang w:val="lt-LT"/>
        </w:rPr>
        <w:t>17</w:t>
      </w:r>
      <w:r w:rsidR="00451D7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14714">
        <w:rPr>
          <w:rFonts w:ascii="Times New Roman" w:hAnsi="Times New Roman"/>
          <w:sz w:val="24"/>
          <w:szCs w:val="24"/>
          <w:lang w:val="lt-LT"/>
        </w:rPr>
        <w:t>d.</w:t>
      </w:r>
    </w:p>
    <w:p w14:paraId="7259ABCD" w14:textId="77777777" w:rsidR="0080405F" w:rsidRPr="0071087A" w:rsidRDefault="0080405F" w:rsidP="0080405F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71087A">
        <w:rPr>
          <w:rFonts w:ascii="Times New Roman" w:hAnsi="Times New Roman"/>
          <w:sz w:val="24"/>
          <w:szCs w:val="24"/>
          <w:lang w:val="lt-LT"/>
        </w:rPr>
        <w:t>Šakiai</w:t>
      </w:r>
    </w:p>
    <w:p w14:paraId="7520C46A" w14:textId="77777777" w:rsidR="0080405F" w:rsidRPr="0071087A" w:rsidRDefault="0080405F" w:rsidP="0080405F">
      <w:pPr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3262BC89" w14:textId="1D7B2028" w:rsidR="008E1E81" w:rsidRDefault="0080405F" w:rsidP="0080405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71087A">
        <w:rPr>
          <w:rFonts w:ascii="Times New Roman" w:hAnsi="Times New Roman"/>
          <w:sz w:val="24"/>
          <w:szCs w:val="24"/>
          <w:lang w:val="lt-LT"/>
        </w:rPr>
        <w:tab/>
        <w:t>1. Parengto projekto tikslai, uždaviniai ir laukiami rezultatai</w:t>
      </w:r>
      <w:r w:rsidR="00C71D4A" w:rsidRPr="0071087A">
        <w:rPr>
          <w:rFonts w:ascii="Times New Roman" w:hAnsi="Times New Roman"/>
          <w:sz w:val="24"/>
          <w:szCs w:val="24"/>
          <w:lang w:val="lt-LT"/>
        </w:rPr>
        <w:t>:</w:t>
      </w:r>
      <w:r w:rsidR="00EC1CB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C5689">
        <w:rPr>
          <w:rFonts w:ascii="Times New Roman" w:hAnsi="Times New Roman"/>
          <w:sz w:val="24"/>
          <w:szCs w:val="24"/>
          <w:lang w:val="lt-LT"/>
        </w:rPr>
        <w:t>priimti sprendimą</w:t>
      </w:r>
      <w:r w:rsidR="00155CD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66196">
        <w:rPr>
          <w:rFonts w:ascii="Times New Roman" w:hAnsi="Times New Roman"/>
          <w:sz w:val="24"/>
          <w:szCs w:val="24"/>
          <w:lang w:val="lt-LT"/>
        </w:rPr>
        <w:t>perimti savivaldybės nuosavybėn</w:t>
      </w:r>
      <w:r w:rsidR="001F7C6D">
        <w:rPr>
          <w:rFonts w:ascii="Times New Roman" w:hAnsi="Times New Roman"/>
          <w:sz w:val="24"/>
          <w:szCs w:val="24"/>
          <w:lang w:val="lt-LT"/>
        </w:rPr>
        <w:t xml:space="preserve"> savivaldybės </w:t>
      </w:r>
      <w:r w:rsidR="00F17836">
        <w:rPr>
          <w:rFonts w:ascii="Times New Roman" w:hAnsi="Times New Roman"/>
          <w:sz w:val="24"/>
          <w:szCs w:val="24"/>
          <w:lang w:val="lt-LT"/>
        </w:rPr>
        <w:t xml:space="preserve">faktiškai valdomą valstybės </w:t>
      </w:r>
      <w:r w:rsidR="00366196">
        <w:rPr>
          <w:rFonts w:ascii="Times New Roman" w:hAnsi="Times New Roman"/>
          <w:sz w:val="24"/>
          <w:szCs w:val="24"/>
          <w:lang w:val="lt-LT"/>
        </w:rPr>
        <w:t>turtą</w:t>
      </w:r>
      <w:r w:rsidR="008E1E81">
        <w:rPr>
          <w:rFonts w:ascii="Times New Roman" w:hAnsi="Times New Roman"/>
          <w:sz w:val="24"/>
          <w:szCs w:val="24"/>
          <w:lang w:val="lt-LT"/>
        </w:rPr>
        <w:t>. Priimtas sprendimas būtų teisinis pagrindas teisės aktų nustatyta tvarka Nekilnojamojo turto registre registruoti savivaldybės nuosavybės teisę į nekilnojamąjį turtą.</w:t>
      </w:r>
    </w:p>
    <w:p w14:paraId="22410EA0" w14:textId="77777777" w:rsidR="0080405F" w:rsidRPr="0071087A" w:rsidRDefault="0080405F" w:rsidP="0080405F">
      <w:pPr>
        <w:tabs>
          <w:tab w:val="left" w:pos="720"/>
        </w:tabs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71087A">
        <w:rPr>
          <w:rFonts w:ascii="Times New Roman" w:hAnsi="Times New Roman"/>
          <w:sz w:val="24"/>
          <w:szCs w:val="24"/>
          <w:lang w:val="lt-LT"/>
        </w:rPr>
        <w:tab/>
        <w:t>2. Biudžeto lėšų poreikis, konkretūs finansavimo šaltiniai</w:t>
      </w:r>
      <w:r w:rsidRPr="0071087A">
        <w:rPr>
          <w:rFonts w:ascii="Times New Roman" w:hAnsi="Times New Roman"/>
          <w:color w:val="000000"/>
          <w:sz w:val="24"/>
          <w:szCs w:val="24"/>
          <w:lang w:val="lt-LT" w:eastAsia="lt-LT"/>
        </w:rPr>
        <w:t>: ......................................................</w:t>
      </w:r>
    </w:p>
    <w:p w14:paraId="34DAC985" w14:textId="77777777" w:rsidR="0080405F" w:rsidRPr="0071087A" w:rsidRDefault="0080405F" w:rsidP="0080405F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4256"/>
      </w:tblGrid>
      <w:tr w:rsidR="0080405F" w:rsidRPr="0071087A" w14:paraId="3BBE1DA1" w14:textId="77777777" w:rsidTr="007F401A">
        <w:tc>
          <w:tcPr>
            <w:tcW w:w="5400" w:type="dxa"/>
          </w:tcPr>
          <w:p w14:paraId="4871D266" w14:textId="77777777" w:rsidR="0080405F" w:rsidRPr="0071087A" w:rsidRDefault="0080405F" w:rsidP="007F401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71087A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51A18026" w14:textId="77777777" w:rsidR="0080405F" w:rsidRPr="0071087A" w:rsidRDefault="0080405F" w:rsidP="007F401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71087A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Suderinta su</w:t>
            </w:r>
          </w:p>
        </w:tc>
      </w:tr>
      <w:tr w:rsidR="0080405F" w:rsidRPr="0071087A" w14:paraId="66868E7C" w14:textId="77777777" w:rsidTr="007F401A">
        <w:tc>
          <w:tcPr>
            <w:tcW w:w="5400" w:type="dxa"/>
          </w:tcPr>
          <w:p w14:paraId="07836B94" w14:textId="77777777" w:rsidR="0080405F" w:rsidRPr="0071087A" w:rsidRDefault="0080405F" w:rsidP="007F401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347" w:type="dxa"/>
          </w:tcPr>
          <w:p w14:paraId="57C2C82F" w14:textId="77777777" w:rsidR="0080405F" w:rsidRPr="0071087A" w:rsidRDefault="0080405F" w:rsidP="007F401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53151BF7" w14:textId="77777777" w:rsidR="0080405F" w:rsidRPr="0071087A" w:rsidRDefault="0080405F" w:rsidP="00CF79E3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BDEA24D" w14:textId="77777777" w:rsidR="0080405F" w:rsidRPr="0071087A" w:rsidRDefault="0080405F" w:rsidP="00E07E08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71087A">
        <w:rPr>
          <w:rFonts w:ascii="Times New Roman" w:hAnsi="Times New Roman"/>
          <w:sz w:val="24"/>
          <w:szCs w:val="24"/>
          <w:lang w:val="lt-LT"/>
        </w:rPr>
        <w:tab/>
        <w:t xml:space="preserve">3. Projekto antikorupcinis vertinimas </w:t>
      </w:r>
      <w:r w:rsidRPr="0071087A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71087A">
        <w:rPr>
          <w:rFonts w:ascii="Times New Roman" w:hAnsi="Times New Roman"/>
          <w:sz w:val="24"/>
          <w:szCs w:val="24"/>
          <w:lang w:val="lt-LT"/>
        </w:rPr>
        <w:t>: 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44E2EC8E" w14:textId="5915F6F2" w:rsidR="00F34FB6" w:rsidRPr="00F34FB6" w:rsidRDefault="0080405F" w:rsidP="000E5BB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71087A">
        <w:rPr>
          <w:rFonts w:ascii="Times New Roman" w:hAnsi="Times New Roman"/>
          <w:sz w:val="24"/>
          <w:szCs w:val="24"/>
          <w:lang w:val="lt-LT"/>
        </w:rPr>
        <w:tab/>
        <w:t xml:space="preserve">4. Kiti, projekto rengėjų nuomone, reikalingi paaiškinimai: </w:t>
      </w:r>
      <w:r w:rsidR="000E5BB1">
        <w:rPr>
          <w:rFonts w:ascii="Times New Roman" w:hAnsi="Times New Roman"/>
          <w:sz w:val="24"/>
          <w:szCs w:val="24"/>
          <w:lang w:val="lt-LT"/>
        </w:rPr>
        <w:t>s</w:t>
      </w:r>
      <w:r w:rsidR="000E5BB1" w:rsidRPr="00F34FB6">
        <w:rPr>
          <w:rFonts w:ascii="Times New Roman" w:hAnsi="Times New Roman"/>
          <w:sz w:val="24"/>
          <w:szCs w:val="24"/>
          <w:lang w:val="lt-LT"/>
        </w:rPr>
        <w:t>avivaldybės administracija</w:t>
      </w:r>
      <w:r w:rsidR="000E5BB1">
        <w:rPr>
          <w:rFonts w:ascii="Times New Roman" w:hAnsi="Times New Roman"/>
          <w:sz w:val="24"/>
          <w:szCs w:val="24"/>
          <w:lang w:val="lt-LT"/>
        </w:rPr>
        <w:t>,</w:t>
      </w:r>
      <w:r w:rsidR="000E5BB1" w:rsidRPr="00F34FB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E5BB1">
        <w:rPr>
          <w:rFonts w:ascii="Times New Roman" w:hAnsi="Times New Roman"/>
          <w:sz w:val="24"/>
          <w:szCs w:val="24"/>
          <w:lang w:val="lt-LT"/>
        </w:rPr>
        <w:t>v</w:t>
      </w:r>
      <w:r w:rsidR="00F34FB6" w:rsidRPr="00F34FB6">
        <w:rPr>
          <w:rFonts w:ascii="Times New Roman" w:hAnsi="Times New Roman"/>
          <w:sz w:val="24"/>
          <w:szCs w:val="24"/>
          <w:lang w:val="lt-LT"/>
        </w:rPr>
        <w:t>ykd</w:t>
      </w:r>
      <w:r w:rsidR="00F34FB6">
        <w:rPr>
          <w:rFonts w:ascii="Times New Roman" w:hAnsi="Times New Roman"/>
          <w:sz w:val="24"/>
          <w:szCs w:val="24"/>
          <w:lang w:val="lt-LT"/>
        </w:rPr>
        <w:t>ydama</w:t>
      </w:r>
      <w:r w:rsidR="00F34FB6" w:rsidRPr="00F34FB6">
        <w:rPr>
          <w:rFonts w:ascii="Times New Roman" w:hAnsi="Times New Roman"/>
          <w:sz w:val="24"/>
          <w:szCs w:val="24"/>
          <w:lang w:val="lt-LT"/>
        </w:rPr>
        <w:t xml:space="preserve"> tęstinį darbą</w:t>
      </w:r>
      <w:r w:rsidR="000E5BB1">
        <w:rPr>
          <w:rFonts w:ascii="Times New Roman" w:hAnsi="Times New Roman"/>
          <w:sz w:val="24"/>
          <w:szCs w:val="24"/>
          <w:lang w:val="lt-LT"/>
        </w:rPr>
        <w:t>,</w:t>
      </w:r>
      <w:r w:rsidR="00F34FB6" w:rsidRPr="00F34FB6">
        <w:rPr>
          <w:rFonts w:ascii="Times New Roman" w:hAnsi="Times New Roman"/>
          <w:sz w:val="24"/>
          <w:szCs w:val="24"/>
          <w:lang w:val="lt-LT"/>
        </w:rPr>
        <w:t xml:space="preserve"> toliau organizuoja </w:t>
      </w:r>
      <w:r w:rsidR="00F34FB6">
        <w:rPr>
          <w:rFonts w:ascii="Times New Roman" w:hAnsi="Times New Roman"/>
          <w:sz w:val="24"/>
          <w:szCs w:val="24"/>
          <w:lang w:val="lt-LT"/>
        </w:rPr>
        <w:t>s</w:t>
      </w:r>
      <w:r w:rsidR="00F34FB6" w:rsidRPr="00F34FB6">
        <w:rPr>
          <w:rFonts w:ascii="Times New Roman" w:hAnsi="Times New Roman"/>
          <w:sz w:val="24"/>
          <w:szCs w:val="24"/>
          <w:lang w:val="lt-LT"/>
        </w:rPr>
        <w:t>avivaldybės teritorijoje</w:t>
      </w:r>
      <w:r w:rsidR="00F34FB6">
        <w:rPr>
          <w:rFonts w:ascii="Times New Roman" w:hAnsi="Times New Roman"/>
          <w:sz w:val="24"/>
          <w:szCs w:val="24"/>
          <w:lang w:val="lt-LT"/>
        </w:rPr>
        <w:t xml:space="preserve"> esančių vietinės reikšmės kelių ir gatvių</w:t>
      </w:r>
      <w:r w:rsidR="00F34FB6" w:rsidRPr="00F34FB6">
        <w:rPr>
          <w:rFonts w:ascii="Times New Roman" w:hAnsi="Times New Roman"/>
          <w:sz w:val="24"/>
          <w:szCs w:val="24"/>
          <w:lang w:val="lt-LT"/>
        </w:rPr>
        <w:t xml:space="preserve"> kadastr</w:t>
      </w:r>
      <w:r w:rsidR="0014055F">
        <w:rPr>
          <w:rFonts w:ascii="Times New Roman" w:hAnsi="Times New Roman"/>
          <w:sz w:val="24"/>
          <w:szCs w:val="24"/>
          <w:lang w:val="lt-LT"/>
        </w:rPr>
        <w:t>o duomenų</w:t>
      </w:r>
      <w:r w:rsidR="00F34FB6" w:rsidRPr="00F34FB6">
        <w:rPr>
          <w:rFonts w:ascii="Times New Roman" w:hAnsi="Times New Roman"/>
          <w:sz w:val="24"/>
          <w:szCs w:val="24"/>
          <w:lang w:val="lt-LT"/>
        </w:rPr>
        <w:t xml:space="preserve"> bylų parengimą ir daiktinių teisių į </w:t>
      </w:r>
      <w:r w:rsidR="00F34FB6">
        <w:rPr>
          <w:rFonts w:ascii="Times New Roman" w:hAnsi="Times New Roman"/>
          <w:sz w:val="24"/>
          <w:szCs w:val="24"/>
          <w:lang w:val="lt-LT"/>
        </w:rPr>
        <w:t>s</w:t>
      </w:r>
      <w:r w:rsidR="00F34FB6" w:rsidRPr="00F34FB6">
        <w:rPr>
          <w:rFonts w:ascii="Times New Roman" w:hAnsi="Times New Roman"/>
          <w:sz w:val="24"/>
          <w:szCs w:val="24"/>
          <w:lang w:val="lt-LT"/>
        </w:rPr>
        <w:t>avivaldybei nuosavybės teise priklausančio nekilnojamojo turto registravimą Nekilnojamojo turto registre.</w:t>
      </w:r>
    </w:p>
    <w:p w14:paraId="30FEF696" w14:textId="77777777" w:rsidR="00414E17" w:rsidRDefault="00F34FB6" w:rsidP="000E5BB1">
      <w:pPr>
        <w:spacing w:line="360" w:lineRule="auto"/>
        <w:ind w:right="4" w:firstLine="851"/>
        <w:jc w:val="both"/>
        <w:rPr>
          <w:rFonts w:ascii="Times New Roman" w:hAnsi="Times New Roman"/>
          <w:iCs/>
          <w:sz w:val="24"/>
          <w:szCs w:val="24"/>
          <w:lang w:val="lt-LT"/>
        </w:rPr>
      </w:pPr>
      <w:r w:rsidRPr="00F34FB6">
        <w:rPr>
          <w:rFonts w:ascii="Times New Roman" w:hAnsi="Times New Roman"/>
          <w:iCs/>
          <w:sz w:val="24"/>
          <w:szCs w:val="24"/>
          <w:lang w:val="lt-LT"/>
        </w:rPr>
        <w:t xml:space="preserve">Nuo 2022 m. liepos 8 d. įsigaliojus naujai </w:t>
      </w:r>
      <w:r w:rsidRPr="00F34FB6">
        <w:rPr>
          <w:rFonts w:ascii="Times New Roman" w:hAnsi="Times New Roman"/>
          <w:sz w:val="24"/>
          <w:szCs w:val="24"/>
          <w:lang w:val="lt-LT"/>
        </w:rPr>
        <w:t xml:space="preserve">Lietuvos Respublikos valstybės turto perėmimo savivaldybių nuosavybėn įstatymo </w:t>
      </w:r>
      <w:r w:rsidRPr="00F34FB6">
        <w:rPr>
          <w:rFonts w:ascii="Times New Roman" w:hAnsi="Times New Roman"/>
          <w:iCs/>
          <w:sz w:val="24"/>
          <w:szCs w:val="24"/>
          <w:lang w:val="lt-LT"/>
        </w:rPr>
        <w:t xml:space="preserve">redakcijai, </w:t>
      </w:r>
      <w:r w:rsidR="000E5BB1">
        <w:rPr>
          <w:rFonts w:ascii="Times New Roman" w:hAnsi="Times New Roman"/>
          <w:iCs/>
          <w:sz w:val="24"/>
          <w:szCs w:val="24"/>
          <w:lang w:val="lt-LT"/>
        </w:rPr>
        <w:t xml:space="preserve">pagal šį įstatymą </w:t>
      </w:r>
      <w:r w:rsidRPr="00F34FB6">
        <w:rPr>
          <w:rFonts w:ascii="Times New Roman" w:hAnsi="Times New Roman"/>
          <w:iCs/>
          <w:sz w:val="24"/>
          <w:szCs w:val="24"/>
          <w:lang w:val="lt-LT"/>
        </w:rPr>
        <w:t xml:space="preserve">savivaldybių nuosavybėn perimamą turtą savivaldybės perima savivaldybės tarybos sprendimu. </w:t>
      </w:r>
    </w:p>
    <w:p w14:paraId="4FDF78DE" w14:textId="3218FCC2" w:rsidR="00F34FB6" w:rsidRPr="00F34FB6" w:rsidRDefault="00F34FB6" w:rsidP="000E5BB1">
      <w:pPr>
        <w:spacing w:line="360" w:lineRule="auto"/>
        <w:ind w:right="4" w:firstLine="851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F34FB6">
        <w:rPr>
          <w:rFonts w:ascii="Times New Roman" w:hAnsi="Times New Roman"/>
          <w:color w:val="000000"/>
          <w:sz w:val="24"/>
          <w:szCs w:val="24"/>
          <w:lang w:val="lt-LT"/>
        </w:rPr>
        <w:t>Savivaldybės taryb</w:t>
      </w:r>
      <w:r w:rsidR="000E5BB1">
        <w:rPr>
          <w:rFonts w:ascii="Times New Roman" w:hAnsi="Times New Roman"/>
          <w:color w:val="000000"/>
          <w:sz w:val="24"/>
          <w:szCs w:val="24"/>
          <w:lang w:val="lt-LT"/>
        </w:rPr>
        <w:t>os</w:t>
      </w:r>
      <w:r w:rsidRPr="00F34FB6">
        <w:rPr>
          <w:rFonts w:ascii="Times New Roman" w:hAnsi="Times New Roman"/>
          <w:color w:val="000000"/>
          <w:sz w:val="24"/>
          <w:szCs w:val="24"/>
          <w:lang w:val="lt-LT"/>
        </w:rPr>
        <w:t xml:space="preserve"> sprendimų projektai</w:t>
      </w:r>
      <w:r w:rsidRPr="00F34FB6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 dėl savivaldybių nuosavybėn perimamo turto </w:t>
      </w:r>
      <w:r w:rsidRPr="00F34FB6">
        <w:rPr>
          <w:rFonts w:ascii="Times New Roman" w:hAnsi="Times New Roman"/>
          <w:color w:val="000000"/>
          <w:sz w:val="24"/>
          <w:szCs w:val="24"/>
          <w:lang w:val="lt-LT"/>
        </w:rPr>
        <w:t>ne vėliau kaip prieš vieną mėnesį iki jų svarstymo savivaldybės tarybos posėdyje paskelbiami viešai savivaldybės interneto svetainėje.</w:t>
      </w:r>
    </w:p>
    <w:p w14:paraId="4B3EB0BA" w14:textId="4B2CB6B6" w:rsidR="00F34FB6" w:rsidRDefault="00F34FB6" w:rsidP="000E5BB1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78F34B81" w14:textId="28A48FF2" w:rsidR="00EE060A" w:rsidRPr="00BD69DA" w:rsidRDefault="00EE060A" w:rsidP="00A21FB2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C3308F6" w14:textId="77777777" w:rsidR="00EE060A" w:rsidRPr="00BD69DA" w:rsidRDefault="00EE060A" w:rsidP="00A21FB2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4512A91" w14:textId="77777777" w:rsidR="0080405F" w:rsidRPr="00BD69DA" w:rsidRDefault="0080405F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sectPr w:rsidR="0080405F" w:rsidRPr="00BD69DA">
      <w:headerReference w:type="default" r:id="rId9"/>
      <w:footerReference w:type="default" r:id="rId10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33107" w14:textId="77777777" w:rsidR="005D42F5" w:rsidRDefault="005D42F5">
      <w:r>
        <w:separator/>
      </w:r>
    </w:p>
  </w:endnote>
  <w:endnote w:type="continuationSeparator" w:id="0">
    <w:p w14:paraId="5DAF80EB" w14:textId="77777777" w:rsidR="005D42F5" w:rsidRDefault="005D4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76939" w14:textId="723F31DE" w:rsidR="006327C8" w:rsidRDefault="002D1E16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3F0F22">
      <w:rPr>
        <w:noProof/>
        <w:sz w:val="10"/>
      </w:rPr>
      <w:t>C:\Users\icepulioniene\Desktop\Dokumentai\2025\SPRENDIMAI\12sp1.docx</w:t>
    </w:r>
    <w:r>
      <w:rPr>
        <w:noProof/>
        <w:sz w:val="10"/>
      </w:rPr>
      <w:fldChar w:fldCharType="end"/>
    </w:r>
  </w:p>
  <w:p w14:paraId="1B5C8AF9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08404" w14:textId="77777777" w:rsidR="005D42F5" w:rsidRDefault="005D42F5">
      <w:r>
        <w:separator/>
      </w:r>
    </w:p>
  </w:footnote>
  <w:footnote w:type="continuationSeparator" w:id="0">
    <w:p w14:paraId="003E100E" w14:textId="77777777" w:rsidR="005D42F5" w:rsidRDefault="005D4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FDB64" w14:textId="77777777" w:rsidR="0011148A" w:rsidRPr="0011148A" w:rsidRDefault="0011148A" w:rsidP="00C71A58">
    <w:pPr>
      <w:pStyle w:val="Antrats"/>
      <w:ind w:firstLine="4820"/>
      <w:jc w:val="right"/>
      <w:rPr>
        <w:rFonts w:ascii="Times New Roman" w:hAnsi="Times New Roman"/>
        <w:sz w:val="24"/>
        <w:szCs w:val="24"/>
      </w:rPr>
    </w:pPr>
    <w:proofErr w:type="spellStart"/>
    <w:r w:rsidRPr="0011148A">
      <w:rPr>
        <w:rFonts w:ascii="Times New Roman" w:hAnsi="Times New Roman"/>
        <w:b/>
        <w:sz w:val="24"/>
        <w:szCs w:val="24"/>
      </w:rPr>
      <w:t>Projektas</w:t>
    </w:r>
    <w:proofErr w:type="spellEnd"/>
  </w:p>
  <w:p w14:paraId="0CE0586F" w14:textId="77777777" w:rsidR="0011148A" w:rsidRDefault="001114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F2EC7"/>
    <w:multiLevelType w:val="hybridMultilevel"/>
    <w:tmpl w:val="FD7ACDF8"/>
    <w:lvl w:ilvl="0" w:tplc="8C8C4B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6C1A6A"/>
    <w:multiLevelType w:val="hybridMultilevel"/>
    <w:tmpl w:val="DBC002B0"/>
    <w:lvl w:ilvl="0" w:tplc="43FC65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EF7672"/>
    <w:multiLevelType w:val="hybridMultilevel"/>
    <w:tmpl w:val="0EA427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2A02F1"/>
    <w:multiLevelType w:val="hybridMultilevel"/>
    <w:tmpl w:val="55A876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901978"/>
    <w:multiLevelType w:val="hybridMultilevel"/>
    <w:tmpl w:val="AFFCEA70"/>
    <w:lvl w:ilvl="0" w:tplc="B54CBF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BCE4ECD"/>
    <w:multiLevelType w:val="hybridMultilevel"/>
    <w:tmpl w:val="162E2E98"/>
    <w:lvl w:ilvl="0" w:tplc="9172435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1750"/>
    <w:rsid w:val="00003FAB"/>
    <w:rsid w:val="00005B6F"/>
    <w:rsid w:val="00016C30"/>
    <w:rsid w:val="000172DB"/>
    <w:rsid w:val="000276C2"/>
    <w:rsid w:val="00033FD3"/>
    <w:rsid w:val="0004367C"/>
    <w:rsid w:val="00051D5A"/>
    <w:rsid w:val="000572D8"/>
    <w:rsid w:val="00071139"/>
    <w:rsid w:val="0007155F"/>
    <w:rsid w:val="00080188"/>
    <w:rsid w:val="000846A3"/>
    <w:rsid w:val="00093E2D"/>
    <w:rsid w:val="00094D8F"/>
    <w:rsid w:val="00096183"/>
    <w:rsid w:val="00097933"/>
    <w:rsid w:val="000A2EB3"/>
    <w:rsid w:val="000A3121"/>
    <w:rsid w:val="000A7191"/>
    <w:rsid w:val="000B29D0"/>
    <w:rsid w:val="000B366E"/>
    <w:rsid w:val="000B5BDB"/>
    <w:rsid w:val="000C7E5D"/>
    <w:rsid w:val="000E5BB1"/>
    <w:rsid w:val="000F02B9"/>
    <w:rsid w:val="000F08A1"/>
    <w:rsid w:val="001007C7"/>
    <w:rsid w:val="00101EAC"/>
    <w:rsid w:val="00104550"/>
    <w:rsid w:val="001051B5"/>
    <w:rsid w:val="0011148A"/>
    <w:rsid w:val="0011373C"/>
    <w:rsid w:val="00117E9C"/>
    <w:rsid w:val="00131D63"/>
    <w:rsid w:val="00133DA9"/>
    <w:rsid w:val="0014055F"/>
    <w:rsid w:val="0014258E"/>
    <w:rsid w:val="0014338F"/>
    <w:rsid w:val="0014364A"/>
    <w:rsid w:val="00146E5A"/>
    <w:rsid w:val="00151095"/>
    <w:rsid w:val="0015127A"/>
    <w:rsid w:val="00155CDD"/>
    <w:rsid w:val="0016396E"/>
    <w:rsid w:val="00163CA8"/>
    <w:rsid w:val="001674D1"/>
    <w:rsid w:val="00176402"/>
    <w:rsid w:val="00182FAA"/>
    <w:rsid w:val="00186E5F"/>
    <w:rsid w:val="00193531"/>
    <w:rsid w:val="0019770D"/>
    <w:rsid w:val="001A0144"/>
    <w:rsid w:val="001A0C38"/>
    <w:rsid w:val="001A6983"/>
    <w:rsid w:val="001B6F50"/>
    <w:rsid w:val="001C0813"/>
    <w:rsid w:val="001C0FD0"/>
    <w:rsid w:val="001C4666"/>
    <w:rsid w:val="001C68A6"/>
    <w:rsid w:val="001D5626"/>
    <w:rsid w:val="001D585A"/>
    <w:rsid w:val="001E273D"/>
    <w:rsid w:val="001F3659"/>
    <w:rsid w:val="001F4DC5"/>
    <w:rsid w:val="001F7C6D"/>
    <w:rsid w:val="00205F32"/>
    <w:rsid w:val="00206355"/>
    <w:rsid w:val="0021022B"/>
    <w:rsid w:val="00211784"/>
    <w:rsid w:val="0022540F"/>
    <w:rsid w:val="00227A73"/>
    <w:rsid w:val="00230B17"/>
    <w:rsid w:val="002324B2"/>
    <w:rsid w:val="002340E0"/>
    <w:rsid w:val="00242248"/>
    <w:rsid w:val="00246547"/>
    <w:rsid w:val="00256922"/>
    <w:rsid w:val="002673E0"/>
    <w:rsid w:val="002715CB"/>
    <w:rsid w:val="00280583"/>
    <w:rsid w:val="002817B9"/>
    <w:rsid w:val="00284C3A"/>
    <w:rsid w:val="002877AD"/>
    <w:rsid w:val="00294C3C"/>
    <w:rsid w:val="002A6F46"/>
    <w:rsid w:val="002B0ECE"/>
    <w:rsid w:val="002B3EF1"/>
    <w:rsid w:val="002C75B9"/>
    <w:rsid w:val="002D0965"/>
    <w:rsid w:val="002D1E16"/>
    <w:rsid w:val="002D24C5"/>
    <w:rsid w:val="002D4F70"/>
    <w:rsid w:val="002E1966"/>
    <w:rsid w:val="002E795E"/>
    <w:rsid w:val="002F07C1"/>
    <w:rsid w:val="002F1C52"/>
    <w:rsid w:val="002F258C"/>
    <w:rsid w:val="002F50B0"/>
    <w:rsid w:val="00307B9C"/>
    <w:rsid w:val="00314D1F"/>
    <w:rsid w:val="00314DBC"/>
    <w:rsid w:val="003354BA"/>
    <w:rsid w:val="003417EA"/>
    <w:rsid w:val="00342C19"/>
    <w:rsid w:val="0034396E"/>
    <w:rsid w:val="003530ED"/>
    <w:rsid w:val="00353152"/>
    <w:rsid w:val="003567ED"/>
    <w:rsid w:val="00366196"/>
    <w:rsid w:val="00367E3A"/>
    <w:rsid w:val="0037665D"/>
    <w:rsid w:val="0037713E"/>
    <w:rsid w:val="003774BA"/>
    <w:rsid w:val="00377C88"/>
    <w:rsid w:val="00381C64"/>
    <w:rsid w:val="003850C4"/>
    <w:rsid w:val="003911A2"/>
    <w:rsid w:val="00393F8C"/>
    <w:rsid w:val="003A01FC"/>
    <w:rsid w:val="003A2A1A"/>
    <w:rsid w:val="003A3521"/>
    <w:rsid w:val="003C0CB3"/>
    <w:rsid w:val="003C6AFC"/>
    <w:rsid w:val="003D1205"/>
    <w:rsid w:val="003D1D67"/>
    <w:rsid w:val="003E21FD"/>
    <w:rsid w:val="003F0F22"/>
    <w:rsid w:val="003F1740"/>
    <w:rsid w:val="003F3C6D"/>
    <w:rsid w:val="003F761D"/>
    <w:rsid w:val="003F7A73"/>
    <w:rsid w:val="004144D1"/>
    <w:rsid w:val="00414E17"/>
    <w:rsid w:val="00415C24"/>
    <w:rsid w:val="00427A82"/>
    <w:rsid w:val="00431606"/>
    <w:rsid w:val="00431FFA"/>
    <w:rsid w:val="004320BC"/>
    <w:rsid w:val="00432D8F"/>
    <w:rsid w:val="00434A6F"/>
    <w:rsid w:val="00451D77"/>
    <w:rsid w:val="004529E0"/>
    <w:rsid w:val="004622E8"/>
    <w:rsid w:val="00465C00"/>
    <w:rsid w:val="004675FF"/>
    <w:rsid w:val="00472441"/>
    <w:rsid w:val="00476853"/>
    <w:rsid w:val="0048140E"/>
    <w:rsid w:val="00487246"/>
    <w:rsid w:val="004A041B"/>
    <w:rsid w:val="004A12ED"/>
    <w:rsid w:val="004B6A35"/>
    <w:rsid w:val="004C1295"/>
    <w:rsid w:val="004C3F4B"/>
    <w:rsid w:val="004C61AA"/>
    <w:rsid w:val="004C7210"/>
    <w:rsid w:val="004E3533"/>
    <w:rsid w:val="004E42B4"/>
    <w:rsid w:val="004F034E"/>
    <w:rsid w:val="004F3A2F"/>
    <w:rsid w:val="004F76F4"/>
    <w:rsid w:val="00504FAD"/>
    <w:rsid w:val="0051299B"/>
    <w:rsid w:val="00515255"/>
    <w:rsid w:val="00516BFF"/>
    <w:rsid w:val="00521D97"/>
    <w:rsid w:val="005254B3"/>
    <w:rsid w:val="00527EFE"/>
    <w:rsid w:val="005311C8"/>
    <w:rsid w:val="0053212B"/>
    <w:rsid w:val="00541CCB"/>
    <w:rsid w:val="005501AD"/>
    <w:rsid w:val="005502AF"/>
    <w:rsid w:val="005505FA"/>
    <w:rsid w:val="005536A1"/>
    <w:rsid w:val="00563164"/>
    <w:rsid w:val="005649BC"/>
    <w:rsid w:val="005665F4"/>
    <w:rsid w:val="0056677D"/>
    <w:rsid w:val="00576779"/>
    <w:rsid w:val="0059015C"/>
    <w:rsid w:val="00593F5C"/>
    <w:rsid w:val="00595CB9"/>
    <w:rsid w:val="005A5833"/>
    <w:rsid w:val="005A77C7"/>
    <w:rsid w:val="005C6640"/>
    <w:rsid w:val="005D312A"/>
    <w:rsid w:val="005D42F5"/>
    <w:rsid w:val="005D5334"/>
    <w:rsid w:val="005D558D"/>
    <w:rsid w:val="005D5F17"/>
    <w:rsid w:val="005D72B6"/>
    <w:rsid w:val="005E2084"/>
    <w:rsid w:val="005E5409"/>
    <w:rsid w:val="005E58D7"/>
    <w:rsid w:val="00601671"/>
    <w:rsid w:val="00603863"/>
    <w:rsid w:val="0060557D"/>
    <w:rsid w:val="00606520"/>
    <w:rsid w:val="00613C33"/>
    <w:rsid w:val="0061444B"/>
    <w:rsid w:val="00616D08"/>
    <w:rsid w:val="00617048"/>
    <w:rsid w:val="00623F58"/>
    <w:rsid w:val="0062688A"/>
    <w:rsid w:val="006327C8"/>
    <w:rsid w:val="00634425"/>
    <w:rsid w:val="00642822"/>
    <w:rsid w:val="006500CD"/>
    <w:rsid w:val="0066175E"/>
    <w:rsid w:val="00665F67"/>
    <w:rsid w:val="006836AF"/>
    <w:rsid w:val="00690176"/>
    <w:rsid w:val="00691795"/>
    <w:rsid w:val="00692761"/>
    <w:rsid w:val="006A16A4"/>
    <w:rsid w:val="006A6E33"/>
    <w:rsid w:val="006B655C"/>
    <w:rsid w:val="006D7AB1"/>
    <w:rsid w:val="00701C22"/>
    <w:rsid w:val="0070577F"/>
    <w:rsid w:val="007060BB"/>
    <w:rsid w:val="0071087A"/>
    <w:rsid w:val="00714949"/>
    <w:rsid w:val="00724DA2"/>
    <w:rsid w:val="00725197"/>
    <w:rsid w:val="0073090A"/>
    <w:rsid w:val="00733476"/>
    <w:rsid w:val="00733CC3"/>
    <w:rsid w:val="007527F0"/>
    <w:rsid w:val="007531CA"/>
    <w:rsid w:val="00753BCD"/>
    <w:rsid w:val="007546FB"/>
    <w:rsid w:val="00767625"/>
    <w:rsid w:val="00775B91"/>
    <w:rsid w:val="00784240"/>
    <w:rsid w:val="00793079"/>
    <w:rsid w:val="007A6111"/>
    <w:rsid w:val="007A6272"/>
    <w:rsid w:val="007A7998"/>
    <w:rsid w:val="007B682D"/>
    <w:rsid w:val="007D39DC"/>
    <w:rsid w:val="007F0F52"/>
    <w:rsid w:val="007F1279"/>
    <w:rsid w:val="00800130"/>
    <w:rsid w:val="008013D9"/>
    <w:rsid w:val="0080405F"/>
    <w:rsid w:val="008128FE"/>
    <w:rsid w:val="00812A4B"/>
    <w:rsid w:val="00827775"/>
    <w:rsid w:val="00827F87"/>
    <w:rsid w:val="008401E8"/>
    <w:rsid w:val="008653FE"/>
    <w:rsid w:val="00890994"/>
    <w:rsid w:val="00896985"/>
    <w:rsid w:val="008A1125"/>
    <w:rsid w:val="008A2E5C"/>
    <w:rsid w:val="008A4EAA"/>
    <w:rsid w:val="008B1774"/>
    <w:rsid w:val="008B7E35"/>
    <w:rsid w:val="008D01FE"/>
    <w:rsid w:val="008D1FA5"/>
    <w:rsid w:val="008E1926"/>
    <w:rsid w:val="008E1E81"/>
    <w:rsid w:val="0090306C"/>
    <w:rsid w:val="00903640"/>
    <w:rsid w:val="009047CD"/>
    <w:rsid w:val="00905E30"/>
    <w:rsid w:val="00915830"/>
    <w:rsid w:val="00924597"/>
    <w:rsid w:val="00930D84"/>
    <w:rsid w:val="009327B9"/>
    <w:rsid w:val="00940CEA"/>
    <w:rsid w:val="00943BE2"/>
    <w:rsid w:val="00951B0D"/>
    <w:rsid w:val="00952031"/>
    <w:rsid w:val="00953E3C"/>
    <w:rsid w:val="0095533F"/>
    <w:rsid w:val="00967999"/>
    <w:rsid w:val="00990BC4"/>
    <w:rsid w:val="00993911"/>
    <w:rsid w:val="009969D1"/>
    <w:rsid w:val="009A46F0"/>
    <w:rsid w:val="009B1590"/>
    <w:rsid w:val="009B5768"/>
    <w:rsid w:val="009B6F84"/>
    <w:rsid w:val="009D168F"/>
    <w:rsid w:val="009D3514"/>
    <w:rsid w:val="009D66C3"/>
    <w:rsid w:val="009E2652"/>
    <w:rsid w:val="009F72EA"/>
    <w:rsid w:val="009F75F0"/>
    <w:rsid w:val="009F7F16"/>
    <w:rsid w:val="00A20A50"/>
    <w:rsid w:val="00A21820"/>
    <w:rsid w:val="00A21FB2"/>
    <w:rsid w:val="00A2445A"/>
    <w:rsid w:val="00A33385"/>
    <w:rsid w:val="00A36B34"/>
    <w:rsid w:val="00A51850"/>
    <w:rsid w:val="00A57252"/>
    <w:rsid w:val="00A94C9D"/>
    <w:rsid w:val="00AA1F31"/>
    <w:rsid w:val="00AA62CC"/>
    <w:rsid w:val="00AA65C4"/>
    <w:rsid w:val="00AA7DF5"/>
    <w:rsid w:val="00AB3F1A"/>
    <w:rsid w:val="00AB5B0C"/>
    <w:rsid w:val="00AB61CB"/>
    <w:rsid w:val="00AC1E80"/>
    <w:rsid w:val="00AC4B11"/>
    <w:rsid w:val="00AD5239"/>
    <w:rsid w:val="00AD587C"/>
    <w:rsid w:val="00AD634A"/>
    <w:rsid w:val="00AD6A3E"/>
    <w:rsid w:val="00AE144E"/>
    <w:rsid w:val="00AE3660"/>
    <w:rsid w:val="00AE5D6F"/>
    <w:rsid w:val="00AF3E83"/>
    <w:rsid w:val="00AF4ACB"/>
    <w:rsid w:val="00AF606A"/>
    <w:rsid w:val="00B0258A"/>
    <w:rsid w:val="00B0262B"/>
    <w:rsid w:val="00B15807"/>
    <w:rsid w:val="00B17461"/>
    <w:rsid w:val="00B17AA5"/>
    <w:rsid w:val="00B301FC"/>
    <w:rsid w:val="00B32200"/>
    <w:rsid w:val="00B60381"/>
    <w:rsid w:val="00B61104"/>
    <w:rsid w:val="00B614CB"/>
    <w:rsid w:val="00B676ED"/>
    <w:rsid w:val="00B748F8"/>
    <w:rsid w:val="00B84E1F"/>
    <w:rsid w:val="00B860DC"/>
    <w:rsid w:val="00B90F73"/>
    <w:rsid w:val="00B96532"/>
    <w:rsid w:val="00BA3452"/>
    <w:rsid w:val="00BA4D52"/>
    <w:rsid w:val="00BB12F8"/>
    <w:rsid w:val="00BB6D06"/>
    <w:rsid w:val="00BC3CFC"/>
    <w:rsid w:val="00BC3E21"/>
    <w:rsid w:val="00BC56F5"/>
    <w:rsid w:val="00BC6E86"/>
    <w:rsid w:val="00BD4410"/>
    <w:rsid w:val="00BD69DA"/>
    <w:rsid w:val="00BE0089"/>
    <w:rsid w:val="00BE05E6"/>
    <w:rsid w:val="00BF068A"/>
    <w:rsid w:val="00BF14C9"/>
    <w:rsid w:val="00BF3862"/>
    <w:rsid w:val="00BF451C"/>
    <w:rsid w:val="00C009CE"/>
    <w:rsid w:val="00C011D5"/>
    <w:rsid w:val="00C0335D"/>
    <w:rsid w:val="00C10F96"/>
    <w:rsid w:val="00C114E2"/>
    <w:rsid w:val="00C143BA"/>
    <w:rsid w:val="00C14714"/>
    <w:rsid w:val="00C14CAE"/>
    <w:rsid w:val="00C17C52"/>
    <w:rsid w:val="00C204CC"/>
    <w:rsid w:val="00C23505"/>
    <w:rsid w:val="00C36068"/>
    <w:rsid w:val="00C36D40"/>
    <w:rsid w:val="00C510B5"/>
    <w:rsid w:val="00C54037"/>
    <w:rsid w:val="00C71A58"/>
    <w:rsid w:val="00C71D4A"/>
    <w:rsid w:val="00C8507B"/>
    <w:rsid w:val="00C93725"/>
    <w:rsid w:val="00C9390B"/>
    <w:rsid w:val="00C953E8"/>
    <w:rsid w:val="00CA74A5"/>
    <w:rsid w:val="00CA7DDF"/>
    <w:rsid w:val="00CC5F34"/>
    <w:rsid w:val="00CF1237"/>
    <w:rsid w:val="00CF260D"/>
    <w:rsid w:val="00CF5CD6"/>
    <w:rsid w:val="00CF79E3"/>
    <w:rsid w:val="00D009EF"/>
    <w:rsid w:val="00D02594"/>
    <w:rsid w:val="00D04EBA"/>
    <w:rsid w:val="00D175E4"/>
    <w:rsid w:val="00D24B92"/>
    <w:rsid w:val="00D255DC"/>
    <w:rsid w:val="00D263C4"/>
    <w:rsid w:val="00D31F37"/>
    <w:rsid w:val="00D3322E"/>
    <w:rsid w:val="00D3522A"/>
    <w:rsid w:val="00D42E04"/>
    <w:rsid w:val="00D46AB8"/>
    <w:rsid w:val="00D529C8"/>
    <w:rsid w:val="00D60457"/>
    <w:rsid w:val="00D6650B"/>
    <w:rsid w:val="00D6703A"/>
    <w:rsid w:val="00D672DB"/>
    <w:rsid w:val="00D700D1"/>
    <w:rsid w:val="00D704FD"/>
    <w:rsid w:val="00D72B82"/>
    <w:rsid w:val="00D86E01"/>
    <w:rsid w:val="00D97547"/>
    <w:rsid w:val="00DA3DBF"/>
    <w:rsid w:val="00DA4270"/>
    <w:rsid w:val="00DA47AE"/>
    <w:rsid w:val="00DA4B64"/>
    <w:rsid w:val="00DB0895"/>
    <w:rsid w:val="00DB423E"/>
    <w:rsid w:val="00DB486D"/>
    <w:rsid w:val="00DC2226"/>
    <w:rsid w:val="00DC306E"/>
    <w:rsid w:val="00DE4B5A"/>
    <w:rsid w:val="00DF64FB"/>
    <w:rsid w:val="00DF66BA"/>
    <w:rsid w:val="00DF6EAF"/>
    <w:rsid w:val="00DF7250"/>
    <w:rsid w:val="00DF7E3B"/>
    <w:rsid w:val="00E00208"/>
    <w:rsid w:val="00E03CF9"/>
    <w:rsid w:val="00E05272"/>
    <w:rsid w:val="00E07E08"/>
    <w:rsid w:val="00E138BE"/>
    <w:rsid w:val="00E16BAC"/>
    <w:rsid w:val="00E262BD"/>
    <w:rsid w:val="00E47F6C"/>
    <w:rsid w:val="00E65CB4"/>
    <w:rsid w:val="00E65F6A"/>
    <w:rsid w:val="00E66D86"/>
    <w:rsid w:val="00E670C0"/>
    <w:rsid w:val="00E7205A"/>
    <w:rsid w:val="00E8409F"/>
    <w:rsid w:val="00E8536B"/>
    <w:rsid w:val="00E9259A"/>
    <w:rsid w:val="00E94477"/>
    <w:rsid w:val="00EA5BC2"/>
    <w:rsid w:val="00EC0B4B"/>
    <w:rsid w:val="00EC1CB5"/>
    <w:rsid w:val="00EC5689"/>
    <w:rsid w:val="00EC6DA3"/>
    <w:rsid w:val="00EE060A"/>
    <w:rsid w:val="00EE255F"/>
    <w:rsid w:val="00EE7208"/>
    <w:rsid w:val="00F01E77"/>
    <w:rsid w:val="00F17836"/>
    <w:rsid w:val="00F213B3"/>
    <w:rsid w:val="00F34FB6"/>
    <w:rsid w:val="00F36C7E"/>
    <w:rsid w:val="00F40954"/>
    <w:rsid w:val="00F461C1"/>
    <w:rsid w:val="00F46984"/>
    <w:rsid w:val="00F65B52"/>
    <w:rsid w:val="00F72284"/>
    <w:rsid w:val="00F7384E"/>
    <w:rsid w:val="00F74D2D"/>
    <w:rsid w:val="00F829B1"/>
    <w:rsid w:val="00F9223A"/>
    <w:rsid w:val="00F96A9E"/>
    <w:rsid w:val="00FA4077"/>
    <w:rsid w:val="00FB379B"/>
    <w:rsid w:val="00FC6727"/>
    <w:rsid w:val="00FC7BCA"/>
    <w:rsid w:val="00FD0B84"/>
    <w:rsid w:val="00FD32D7"/>
    <w:rsid w:val="00FD3697"/>
    <w:rsid w:val="00FD653D"/>
    <w:rsid w:val="00FF0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A7EA0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5F17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16BF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16BFF"/>
    <w:rPr>
      <w:rFonts w:ascii="Segoe UI" w:hAnsi="Segoe UI" w:cs="Segoe UI"/>
      <w:sz w:val="18"/>
      <w:szCs w:val="18"/>
      <w:lang w:val="en-US" w:eastAsia="en-US"/>
    </w:rPr>
  </w:style>
  <w:style w:type="character" w:customStyle="1" w:styleId="uficommentbody">
    <w:name w:val="uficommentbody"/>
    <w:basedOn w:val="Numatytasispastraiposriftas"/>
    <w:rsid w:val="0011148A"/>
  </w:style>
  <w:style w:type="paragraph" w:styleId="Sraopastraipa">
    <w:name w:val="List Paragraph"/>
    <w:basedOn w:val="prastasis"/>
    <w:uiPriority w:val="34"/>
    <w:qFormat/>
    <w:rsid w:val="004C1295"/>
    <w:pPr>
      <w:ind w:left="720"/>
      <w:contextualSpacing/>
    </w:pPr>
  </w:style>
  <w:style w:type="character" w:styleId="Grietas">
    <w:name w:val="Strong"/>
    <w:uiPriority w:val="99"/>
    <w:qFormat/>
    <w:rsid w:val="00001750"/>
    <w:rPr>
      <w:rFonts w:cs="Times New Roman"/>
      <w:b/>
      <w:bCs/>
    </w:rPr>
  </w:style>
  <w:style w:type="table" w:styleId="Lentelstinklelis">
    <w:name w:val="Table Grid"/>
    <w:basedOn w:val="prastojilentel"/>
    <w:uiPriority w:val="99"/>
    <w:rsid w:val="00EC6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AC9367-872A-4413-A345-87C06707AA3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769B5-6FDF-401E-8037-8D51BFF85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2</Pages>
  <Words>1946</Words>
  <Characters>1110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3050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2025-11-14T07:35:00Z</cp:lastPrinted>
  <dcterms:created xsi:type="dcterms:W3CDTF">2026-02-19T09:37:00Z</dcterms:created>
  <dcterms:modified xsi:type="dcterms:W3CDTF">2026-02-19T09:37:00Z</dcterms:modified>
</cp:coreProperties>
</file>