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815DF" w14:textId="77777777" w:rsidR="00AF7C23" w:rsidRDefault="00EB2BC7" w:rsidP="00796054">
      <w:pPr>
        <w:pStyle w:val="Antrats"/>
        <w:jc w:val="center"/>
        <w:rPr>
          <w:rFonts w:ascii="Times New Roman" w:hAnsi="Times New Roman"/>
          <w:noProof/>
          <w:szCs w:val="24"/>
        </w:rPr>
      </w:pPr>
      <w:r w:rsidRPr="00C46144">
        <w:rPr>
          <w:rFonts w:ascii="Times New Roman" w:hAnsi="Times New Roman"/>
          <w:noProof/>
          <w:szCs w:val="24"/>
          <w:lang w:eastAsia="lt-LT"/>
        </w:rPr>
        <w:drawing>
          <wp:inline distT="0" distB="0" distL="0" distR="0" wp14:anchorId="6CFBC44F" wp14:editId="11A6F32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64A0BB" w14:textId="77777777" w:rsidR="00567D97" w:rsidRPr="00567D97" w:rsidRDefault="00567D97" w:rsidP="00796054">
      <w:pPr>
        <w:pStyle w:val="Antrats"/>
        <w:jc w:val="center"/>
        <w:rPr>
          <w:rFonts w:ascii="Times New Roman" w:hAnsi="Times New Roman"/>
          <w:noProof/>
          <w:sz w:val="20"/>
        </w:rPr>
      </w:pPr>
    </w:p>
    <w:p w14:paraId="5DDBC960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87FF1">
        <w:rPr>
          <w:rFonts w:ascii="Times New Roman" w:hAnsi="Times New Roman"/>
          <w:b/>
          <w:szCs w:val="24"/>
        </w:rPr>
        <w:t>ŠAKIŲ RAJONO SAVIVALDYBĖS TARYBA</w:t>
      </w:r>
    </w:p>
    <w:p w14:paraId="53C95F03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</w:p>
    <w:p w14:paraId="6F4EC895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87FF1">
        <w:rPr>
          <w:rFonts w:ascii="Times New Roman" w:hAnsi="Times New Roman"/>
          <w:b/>
          <w:szCs w:val="24"/>
        </w:rPr>
        <w:t>SPRENDIMAS</w:t>
      </w:r>
    </w:p>
    <w:p w14:paraId="3C71FBCF" w14:textId="518C2A26" w:rsidR="009E40B1" w:rsidRPr="00987FF1" w:rsidRDefault="000A4508" w:rsidP="000A4508">
      <w:pPr>
        <w:pStyle w:val="Antrat2"/>
        <w:jc w:val="center"/>
        <w:rPr>
          <w:rFonts w:ascii="Times New Roman" w:hAnsi="Times New Roman"/>
          <w:caps/>
          <w:sz w:val="24"/>
          <w:szCs w:val="24"/>
        </w:rPr>
      </w:pPr>
      <w:r>
        <w:rPr>
          <w:sz w:val="24"/>
        </w:rPr>
        <w:t xml:space="preserve">DĖL </w:t>
      </w:r>
      <w:r w:rsidR="00567D97">
        <w:rPr>
          <w:sz w:val="24"/>
        </w:rPr>
        <w:t xml:space="preserve">ŠAKIŲ RAJONO SAVIVALDYBĖS </w:t>
      </w:r>
      <w:r>
        <w:rPr>
          <w:sz w:val="24"/>
        </w:rPr>
        <w:t>STUDIJŲ RĖMIMO NUOSTATŲ PATVIRTINIMO</w:t>
      </w:r>
    </w:p>
    <w:p w14:paraId="7BD5FB74" w14:textId="77777777" w:rsidR="007668CD" w:rsidRPr="00987FF1" w:rsidRDefault="007668CD" w:rsidP="00835059">
      <w:pPr>
        <w:jc w:val="center"/>
        <w:rPr>
          <w:rFonts w:ascii="Times New Roman" w:hAnsi="Times New Roman"/>
          <w:b/>
          <w:szCs w:val="24"/>
        </w:rPr>
      </w:pPr>
    </w:p>
    <w:p w14:paraId="5B1C8760" w14:textId="6C486AEA" w:rsidR="004F3515" w:rsidRPr="00987FF1" w:rsidRDefault="004F3515" w:rsidP="009E40B1">
      <w:pPr>
        <w:pStyle w:val="Pagrindinistekstas"/>
        <w:rPr>
          <w:b w:val="0"/>
          <w:szCs w:val="24"/>
        </w:rPr>
      </w:pPr>
      <w:r w:rsidRPr="00987FF1">
        <w:rPr>
          <w:b w:val="0"/>
          <w:szCs w:val="24"/>
        </w:rPr>
        <w:t>20</w:t>
      </w:r>
      <w:r w:rsidR="00EB2BC7">
        <w:rPr>
          <w:b w:val="0"/>
          <w:szCs w:val="24"/>
        </w:rPr>
        <w:t>2</w:t>
      </w:r>
      <w:r w:rsidR="00247D94">
        <w:rPr>
          <w:b w:val="0"/>
          <w:szCs w:val="24"/>
        </w:rPr>
        <w:t>3</w:t>
      </w:r>
      <w:r w:rsidRPr="00987FF1">
        <w:rPr>
          <w:b w:val="0"/>
          <w:szCs w:val="24"/>
        </w:rPr>
        <w:t xml:space="preserve"> m. </w:t>
      </w:r>
      <w:r w:rsidR="00247D94">
        <w:rPr>
          <w:b w:val="0"/>
          <w:szCs w:val="24"/>
        </w:rPr>
        <w:t>birželio</w:t>
      </w:r>
      <w:r w:rsidR="000A4508">
        <w:rPr>
          <w:b w:val="0"/>
          <w:szCs w:val="24"/>
        </w:rPr>
        <w:t xml:space="preserve"> </w:t>
      </w:r>
      <w:r w:rsidR="009A07F0">
        <w:rPr>
          <w:b w:val="0"/>
          <w:szCs w:val="24"/>
        </w:rPr>
        <w:t xml:space="preserve">23 </w:t>
      </w:r>
      <w:r w:rsidRPr="00987FF1">
        <w:rPr>
          <w:b w:val="0"/>
          <w:szCs w:val="24"/>
        </w:rPr>
        <w:t>d. Nr.</w:t>
      </w:r>
      <w:r w:rsidR="003062A4" w:rsidRPr="00987FF1">
        <w:rPr>
          <w:b w:val="0"/>
          <w:szCs w:val="24"/>
        </w:rPr>
        <w:t xml:space="preserve"> </w:t>
      </w:r>
      <w:r w:rsidR="0056225D" w:rsidRPr="00987FF1">
        <w:rPr>
          <w:b w:val="0"/>
          <w:szCs w:val="24"/>
        </w:rPr>
        <w:t>T</w:t>
      </w:r>
      <w:r w:rsidR="009C2F19" w:rsidRPr="00987FF1">
        <w:rPr>
          <w:b w:val="0"/>
          <w:szCs w:val="24"/>
        </w:rPr>
        <w:t>-</w:t>
      </w:r>
      <w:r w:rsidR="00E42F30">
        <w:rPr>
          <w:b w:val="0"/>
          <w:szCs w:val="24"/>
        </w:rPr>
        <w:t>19</w:t>
      </w:r>
      <w:r w:rsidR="006C7449">
        <w:rPr>
          <w:b w:val="0"/>
          <w:szCs w:val="24"/>
        </w:rPr>
        <w:t>9</w:t>
      </w:r>
    </w:p>
    <w:p w14:paraId="70825FFD" w14:textId="77777777" w:rsidR="000A4508" w:rsidRDefault="000A4508" w:rsidP="000A4508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Šakiai</w:t>
      </w:r>
    </w:p>
    <w:p w14:paraId="54A95F40" w14:textId="77777777" w:rsidR="000A4508" w:rsidRDefault="000A4508" w:rsidP="000A4508">
      <w:pPr>
        <w:jc w:val="center"/>
        <w:rPr>
          <w:rFonts w:ascii="Times New Roman" w:hAnsi="Times New Roman"/>
          <w:szCs w:val="24"/>
        </w:rPr>
      </w:pPr>
    </w:p>
    <w:p w14:paraId="00B7FB49" w14:textId="08DD5BCD" w:rsidR="00A36A73" w:rsidRPr="00A36A73" w:rsidRDefault="000A4508" w:rsidP="00170159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830187">
        <w:rPr>
          <w:rFonts w:ascii="Times New Roman" w:hAnsi="Times New Roman"/>
          <w:szCs w:val="24"/>
        </w:rPr>
        <w:t>Vadovaudamasi Lietuvos Respublik</w:t>
      </w:r>
      <w:r w:rsidR="00C8660B">
        <w:rPr>
          <w:rFonts w:ascii="Times New Roman" w:hAnsi="Times New Roman"/>
          <w:szCs w:val="24"/>
        </w:rPr>
        <w:t xml:space="preserve">os vietos savivaldos įstatymo 7 straipsnio </w:t>
      </w:r>
      <w:r w:rsidR="00A5716C">
        <w:rPr>
          <w:rFonts w:ascii="Times New Roman" w:hAnsi="Times New Roman"/>
          <w:szCs w:val="24"/>
        </w:rPr>
        <w:t>19</w:t>
      </w:r>
      <w:r w:rsidR="00C8660B">
        <w:rPr>
          <w:rFonts w:ascii="Times New Roman" w:hAnsi="Times New Roman"/>
          <w:szCs w:val="24"/>
        </w:rPr>
        <w:t xml:space="preserve"> punktu, </w:t>
      </w:r>
      <w:r w:rsidR="000A1317" w:rsidRPr="000A1317">
        <w:rPr>
          <w:rFonts w:ascii="Times New Roman" w:hAnsi="Times New Roman"/>
          <w:color w:val="000000" w:themeColor="text1"/>
          <w:szCs w:val="24"/>
        </w:rPr>
        <w:t xml:space="preserve">15 straipsnio 2 dalies 4 punktu, 22 straipsnio 2 punktu, </w:t>
      </w:r>
      <w:r w:rsidR="00567D97" w:rsidRPr="000A1317">
        <w:rPr>
          <w:rFonts w:ascii="Times New Roman" w:hAnsi="Times New Roman"/>
          <w:color w:val="000000" w:themeColor="text1"/>
          <w:szCs w:val="24"/>
        </w:rPr>
        <w:t>R</w:t>
      </w:r>
      <w:r w:rsidRPr="000A1317">
        <w:rPr>
          <w:rFonts w:ascii="Times New Roman" w:hAnsi="Times New Roman"/>
          <w:color w:val="000000" w:themeColor="text1"/>
          <w:szCs w:val="24"/>
        </w:rPr>
        <w:t>ajono savivaldybės Jaunimo politiko</w:t>
      </w:r>
      <w:r w:rsidRPr="00830187">
        <w:rPr>
          <w:rFonts w:ascii="Times New Roman" w:hAnsi="Times New Roman"/>
          <w:szCs w:val="24"/>
        </w:rPr>
        <w:t xml:space="preserve">s koncepcijos, patvirtintos </w:t>
      </w:r>
      <w:r w:rsidR="008819AB">
        <w:rPr>
          <w:rFonts w:ascii="Times New Roman" w:hAnsi="Times New Roman"/>
          <w:szCs w:val="24"/>
        </w:rPr>
        <w:t xml:space="preserve">Šakių </w:t>
      </w:r>
      <w:r w:rsidRPr="00830187">
        <w:rPr>
          <w:rFonts w:ascii="Times New Roman" w:hAnsi="Times New Roman"/>
          <w:szCs w:val="24"/>
        </w:rPr>
        <w:t>rajono savivaldybės tarybos 2</w:t>
      </w:r>
      <w:r w:rsidR="000630CC">
        <w:rPr>
          <w:rFonts w:ascii="Times New Roman" w:hAnsi="Times New Roman"/>
          <w:szCs w:val="24"/>
        </w:rPr>
        <w:t>009 m. lapkričio 26 d. sprendimo</w:t>
      </w:r>
      <w:r w:rsidRPr="00830187">
        <w:rPr>
          <w:rFonts w:ascii="Times New Roman" w:hAnsi="Times New Roman"/>
          <w:szCs w:val="24"/>
        </w:rPr>
        <w:t xml:space="preserve"> Nr. T-377 „Dėl rajono savivaldybės jaunimo politikos koncepcijos tvirtinimo</w:t>
      </w:r>
      <w:r w:rsidR="00170159">
        <w:rPr>
          <w:rFonts w:ascii="Times New Roman" w:hAnsi="Times New Roman"/>
          <w:szCs w:val="24"/>
        </w:rPr>
        <w:t>“</w:t>
      </w:r>
      <w:r w:rsidR="001742FF">
        <w:rPr>
          <w:rFonts w:ascii="Times New Roman" w:hAnsi="Times New Roman"/>
          <w:szCs w:val="24"/>
        </w:rPr>
        <w:t>, 3.5</w:t>
      </w:r>
      <w:r w:rsidR="000630CC">
        <w:rPr>
          <w:rFonts w:ascii="Times New Roman" w:hAnsi="Times New Roman"/>
          <w:szCs w:val="24"/>
        </w:rPr>
        <w:t xml:space="preserve"> papunkčiu</w:t>
      </w:r>
      <w:r w:rsidRPr="00A36A73">
        <w:rPr>
          <w:rFonts w:ascii="Times New Roman" w:hAnsi="Times New Roman"/>
          <w:szCs w:val="24"/>
        </w:rPr>
        <w:t xml:space="preserve">, </w:t>
      </w:r>
      <w:r w:rsidR="00A5716C">
        <w:rPr>
          <w:rFonts w:ascii="Times New Roman" w:hAnsi="Times New Roman"/>
          <w:szCs w:val="24"/>
        </w:rPr>
        <w:t xml:space="preserve">5 punktu, </w:t>
      </w:r>
      <w:r w:rsidRPr="00A36A73">
        <w:rPr>
          <w:rFonts w:ascii="Times New Roman" w:hAnsi="Times New Roman"/>
          <w:szCs w:val="24"/>
        </w:rPr>
        <w:t xml:space="preserve">Šakių rajono savivaldybės taryba </w:t>
      </w:r>
      <w:r w:rsidR="000630CC" w:rsidRPr="00A36A73">
        <w:rPr>
          <w:rFonts w:ascii="Times New Roman" w:hAnsi="Times New Roman"/>
          <w:szCs w:val="24"/>
        </w:rPr>
        <w:t>n u s p r e n d ž i a:</w:t>
      </w:r>
    </w:p>
    <w:p w14:paraId="2D2FDB9D" w14:textId="00389B31" w:rsidR="000A4508" w:rsidRPr="00A36A73" w:rsidRDefault="000A4508" w:rsidP="000A4508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A36A73">
        <w:rPr>
          <w:rFonts w:ascii="Times New Roman" w:hAnsi="Times New Roman"/>
          <w:szCs w:val="24"/>
        </w:rPr>
        <w:tab/>
        <w:t xml:space="preserve">1. Patvirtinti </w:t>
      </w:r>
      <w:r w:rsidR="00567D97">
        <w:rPr>
          <w:rFonts w:ascii="Times New Roman" w:hAnsi="Times New Roman"/>
          <w:szCs w:val="24"/>
        </w:rPr>
        <w:t xml:space="preserve">Šakių rajono savivaldybės </w:t>
      </w:r>
      <w:r w:rsidRPr="00A36A73">
        <w:rPr>
          <w:rFonts w:ascii="Times New Roman" w:hAnsi="Times New Roman"/>
          <w:szCs w:val="24"/>
        </w:rPr>
        <w:t>Studijų rėmimo nuostatus (pridedama).</w:t>
      </w:r>
    </w:p>
    <w:p w14:paraId="2008E371" w14:textId="6A63814F" w:rsidR="000A4508" w:rsidRPr="00A36A73" w:rsidRDefault="000A4508" w:rsidP="00247D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A36A73">
        <w:rPr>
          <w:rFonts w:ascii="Times New Roman" w:hAnsi="Times New Roman"/>
          <w:szCs w:val="24"/>
        </w:rPr>
        <w:tab/>
        <w:t xml:space="preserve">2. Pripažinti netekusiu galios </w:t>
      </w:r>
      <w:r w:rsidR="00170159">
        <w:rPr>
          <w:rFonts w:ascii="Times New Roman" w:hAnsi="Times New Roman"/>
          <w:szCs w:val="24"/>
        </w:rPr>
        <w:t>Šakių</w:t>
      </w:r>
      <w:r w:rsidRPr="00A36A73">
        <w:rPr>
          <w:rFonts w:ascii="Times New Roman" w:hAnsi="Times New Roman"/>
          <w:szCs w:val="24"/>
        </w:rPr>
        <w:t xml:space="preserve"> rajono savivaldyb</w:t>
      </w:r>
      <w:r w:rsidRPr="00A36A73">
        <w:rPr>
          <w:rFonts w:ascii="Times New Roman" w:hAnsi="Times New Roman" w:hint="eastAsia"/>
          <w:szCs w:val="24"/>
        </w:rPr>
        <w:t>ė</w:t>
      </w:r>
      <w:r w:rsidR="00830187">
        <w:rPr>
          <w:rFonts w:ascii="Times New Roman" w:hAnsi="Times New Roman"/>
          <w:szCs w:val="24"/>
        </w:rPr>
        <w:t>s tarybos 20</w:t>
      </w:r>
      <w:r w:rsidR="00247D94">
        <w:rPr>
          <w:rFonts w:ascii="Times New Roman" w:hAnsi="Times New Roman"/>
          <w:szCs w:val="24"/>
        </w:rPr>
        <w:t>20</w:t>
      </w:r>
      <w:r w:rsidR="00830187">
        <w:rPr>
          <w:rFonts w:ascii="Times New Roman" w:hAnsi="Times New Roman"/>
          <w:szCs w:val="24"/>
        </w:rPr>
        <w:t xml:space="preserve"> m. </w:t>
      </w:r>
      <w:r w:rsidR="00247D94">
        <w:rPr>
          <w:rFonts w:ascii="Times New Roman" w:hAnsi="Times New Roman"/>
          <w:szCs w:val="24"/>
        </w:rPr>
        <w:t>kovo</w:t>
      </w:r>
      <w:r w:rsidR="00830187">
        <w:rPr>
          <w:rFonts w:ascii="Times New Roman" w:hAnsi="Times New Roman"/>
          <w:szCs w:val="24"/>
        </w:rPr>
        <w:t xml:space="preserve"> 2</w:t>
      </w:r>
      <w:r w:rsidR="00247D94">
        <w:rPr>
          <w:rFonts w:ascii="Times New Roman" w:hAnsi="Times New Roman"/>
          <w:szCs w:val="24"/>
        </w:rPr>
        <w:t>0</w:t>
      </w:r>
      <w:r w:rsidRPr="00A36A73">
        <w:rPr>
          <w:rFonts w:ascii="Times New Roman" w:hAnsi="Times New Roman"/>
          <w:szCs w:val="24"/>
        </w:rPr>
        <w:t xml:space="preserve"> d. sprendim</w:t>
      </w:r>
      <w:r w:rsidRPr="00A36A73">
        <w:rPr>
          <w:rFonts w:ascii="Times New Roman" w:hAnsi="Times New Roman" w:hint="eastAsia"/>
          <w:szCs w:val="24"/>
        </w:rPr>
        <w:t>ą</w:t>
      </w:r>
      <w:r w:rsidR="00247D94" w:rsidRPr="00A36A73">
        <w:rPr>
          <w:rFonts w:ascii="Times New Roman" w:hAnsi="Times New Roman"/>
          <w:szCs w:val="24"/>
        </w:rPr>
        <w:t xml:space="preserve"> </w:t>
      </w:r>
      <w:r w:rsidR="00247D94">
        <w:rPr>
          <w:rFonts w:ascii="Times New Roman" w:hAnsi="Times New Roman"/>
          <w:szCs w:val="24"/>
        </w:rPr>
        <w:t>Nr. T-</w:t>
      </w:r>
      <w:r w:rsidR="00A5716C">
        <w:rPr>
          <w:rFonts w:ascii="Times New Roman" w:hAnsi="Times New Roman"/>
          <w:szCs w:val="24"/>
        </w:rPr>
        <w:t>86</w:t>
      </w:r>
      <w:r w:rsidR="00247D94" w:rsidRPr="00A36A73">
        <w:rPr>
          <w:rFonts w:ascii="Times New Roman" w:hAnsi="Times New Roman"/>
          <w:szCs w:val="24"/>
        </w:rPr>
        <w:t xml:space="preserve"> „Dėl st</w:t>
      </w:r>
      <w:r w:rsidR="00247D94">
        <w:rPr>
          <w:rFonts w:ascii="Times New Roman" w:hAnsi="Times New Roman"/>
          <w:szCs w:val="24"/>
        </w:rPr>
        <w:t>udijų rėmimo nuostatų</w:t>
      </w:r>
      <w:r w:rsidR="00247D94" w:rsidRPr="00A36A73">
        <w:rPr>
          <w:rFonts w:ascii="Times New Roman" w:hAnsi="Times New Roman"/>
          <w:szCs w:val="24"/>
        </w:rPr>
        <w:t xml:space="preserve"> </w:t>
      </w:r>
      <w:r w:rsidR="00247D94">
        <w:rPr>
          <w:rFonts w:ascii="Times New Roman" w:hAnsi="Times New Roman"/>
          <w:szCs w:val="24"/>
        </w:rPr>
        <w:t>patvirtinimo“ su visais pakeitimais ir papildymais.</w:t>
      </w:r>
    </w:p>
    <w:p w14:paraId="6E21D60B" w14:textId="77777777" w:rsidR="00AC7A35" w:rsidRDefault="00AC7A35" w:rsidP="00AC7A35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  <w:lang w:eastAsia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   </w:t>
      </w:r>
    </w:p>
    <w:p w14:paraId="231D6789" w14:textId="77777777" w:rsidR="000A4508" w:rsidRDefault="000A4508" w:rsidP="000A4508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</w:rPr>
      </w:pPr>
    </w:p>
    <w:p w14:paraId="3A19B47B" w14:textId="77777777" w:rsidR="000A4508" w:rsidRDefault="000A4508" w:rsidP="000A4508">
      <w:pPr>
        <w:tabs>
          <w:tab w:val="left" w:pos="1620"/>
        </w:tabs>
        <w:jc w:val="both"/>
        <w:rPr>
          <w:rFonts w:ascii="Times New Roman" w:hAnsi="Times New Roman"/>
        </w:rPr>
      </w:pPr>
    </w:p>
    <w:p w14:paraId="072DB7FE" w14:textId="4E048FD4" w:rsidR="000A4508" w:rsidRDefault="000A4508" w:rsidP="000A4508">
      <w:pPr>
        <w:tabs>
          <w:tab w:val="left" w:pos="16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47D94">
        <w:rPr>
          <w:rFonts w:ascii="Times New Roman" w:hAnsi="Times New Roman"/>
        </w:rPr>
        <w:t>Raimondas Januševičius</w:t>
      </w:r>
    </w:p>
    <w:p w14:paraId="7FF82E90" w14:textId="77777777" w:rsidR="000A4508" w:rsidRDefault="000A4508" w:rsidP="000A4508">
      <w:pPr>
        <w:tabs>
          <w:tab w:val="left" w:pos="1620"/>
        </w:tabs>
        <w:jc w:val="both"/>
        <w:rPr>
          <w:rFonts w:ascii="Times New Roman" w:hAnsi="Times New Roman"/>
        </w:rPr>
      </w:pPr>
    </w:p>
    <w:p w14:paraId="6F1F395B" w14:textId="77777777" w:rsidR="000A4508" w:rsidRDefault="000A4508" w:rsidP="000A4508">
      <w:pPr>
        <w:tabs>
          <w:tab w:val="left" w:pos="1620"/>
        </w:tabs>
        <w:jc w:val="both"/>
        <w:rPr>
          <w:rFonts w:ascii="Times New Roman" w:hAnsi="Times New Roman"/>
        </w:rPr>
      </w:pPr>
    </w:p>
    <w:p w14:paraId="1BE83965" w14:textId="77777777" w:rsidR="000A4508" w:rsidRDefault="000A4508" w:rsidP="000A4508">
      <w:pPr>
        <w:tabs>
          <w:tab w:val="left" w:pos="1620"/>
        </w:tabs>
        <w:jc w:val="both"/>
        <w:rPr>
          <w:rFonts w:ascii="Times New Roman" w:hAnsi="Times New Roman"/>
        </w:rPr>
      </w:pPr>
    </w:p>
    <w:p w14:paraId="36EE895F" w14:textId="77777777" w:rsidR="000A4508" w:rsidRDefault="000A4508" w:rsidP="000A4508">
      <w:pPr>
        <w:tabs>
          <w:tab w:val="left" w:pos="1620"/>
        </w:tabs>
        <w:jc w:val="both"/>
        <w:rPr>
          <w:rFonts w:ascii="Times New Roman" w:hAnsi="Times New Roman"/>
        </w:rPr>
      </w:pPr>
    </w:p>
    <w:p w14:paraId="7818C565" w14:textId="77777777" w:rsidR="000A4508" w:rsidRDefault="000A4508" w:rsidP="000A4508">
      <w:pPr>
        <w:tabs>
          <w:tab w:val="left" w:pos="1620"/>
        </w:tabs>
        <w:jc w:val="both"/>
        <w:rPr>
          <w:rFonts w:ascii="Times New Roman" w:hAnsi="Times New Roman"/>
        </w:rPr>
      </w:pPr>
    </w:p>
    <w:p w14:paraId="6959A342" w14:textId="77777777" w:rsidR="000A4508" w:rsidRDefault="000A4508" w:rsidP="000A4508">
      <w:pPr>
        <w:tabs>
          <w:tab w:val="left" w:pos="1620"/>
        </w:tabs>
        <w:jc w:val="both"/>
        <w:rPr>
          <w:rFonts w:ascii="Times New Roman" w:hAnsi="Times New Roman"/>
        </w:rPr>
      </w:pPr>
    </w:p>
    <w:p w14:paraId="2ED906A6" w14:textId="77777777" w:rsidR="000A4508" w:rsidRDefault="000A4508" w:rsidP="000A4508">
      <w:pPr>
        <w:tabs>
          <w:tab w:val="left" w:pos="1620"/>
        </w:tabs>
        <w:jc w:val="both"/>
        <w:rPr>
          <w:rFonts w:ascii="Times New Roman" w:hAnsi="Times New Roman"/>
        </w:rPr>
      </w:pPr>
    </w:p>
    <w:p w14:paraId="56E0E8D1" w14:textId="77777777" w:rsidR="000A4508" w:rsidRDefault="000A4508" w:rsidP="000A4508">
      <w:pPr>
        <w:tabs>
          <w:tab w:val="left" w:pos="1620"/>
        </w:tabs>
        <w:jc w:val="both"/>
        <w:rPr>
          <w:rFonts w:ascii="Times New Roman" w:hAnsi="Times New Roman"/>
        </w:rPr>
      </w:pPr>
    </w:p>
    <w:p w14:paraId="0D5083F4" w14:textId="77777777" w:rsidR="000A4508" w:rsidRDefault="000A4508" w:rsidP="000A4508">
      <w:pPr>
        <w:tabs>
          <w:tab w:val="left" w:pos="1620"/>
        </w:tabs>
        <w:jc w:val="both"/>
        <w:rPr>
          <w:rFonts w:ascii="Times New Roman" w:hAnsi="Times New Roman"/>
        </w:rPr>
      </w:pPr>
    </w:p>
    <w:p w14:paraId="64E2DBF0" w14:textId="77777777" w:rsidR="000630CC" w:rsidRDefault="000630CC" w:rsidP="000A4508">
      <w:pPr>
        <w:tabs>
          <w:tab w:val="left" w:pos="1620"/>
        </w:tabs>
        <w:jc w:val="both"/>
        <w:rPr>
          <w:rFonts w:ascii="Times New Roman" w:hAnsi="Times New Roman"/>
        </w:rPr>
      </w:pPr>
    </w:p>
    <w:p w14:paraId="2FCC656B" w14:textId="77777777" w:rsidR="000630CC" w:rsidRDefault="000630CC" w:rsidP="000A4508">
      <w:pPr>
        <w:tabs>
          <w:tab w:val="left" w:pos="1620"/>
        </w:tabs>
        <w:jc w:val="both"/>
        <w:rPr>
          <w:rFonts w:ascii="Times New Roman" w:hAnsi="Times New Roman"/>
        </w:rPr>
      </w:pPr>
    </w:p>
    <w:p w14:paraId="4F5B8540" w14:textId="77777777" w:rsidR="000630CC" w:rsidRDefault="000630CC" w:rsidP="000A4508">
      <w:pPr>
        <w:tabs>
          <w:tab w:val="left" w:pos="1620"/>
        </w:tabs>
        <w:jc w:val="both"/>
        <w:rPr>
          <w:rFonts w:ascii="Times New Roman" w:hAnsi="Times New Roman"/>
        </w:rPr>
      </w:pPr>
    </w:p>
    <w:p w14:paraId="0513B7C1" w14:textId="77777777" w:rsidR="000630CC" w:rsidRDefault="000630CC" w:rsidP="000A4508">
      <w:pPr>
        <w:tabs>
          <w:tab w:val="left" w:pos="1620"/>
        </w:tabs>
        <w:jc w:val="both"/>
        <w:rPr>
          <w:rFonts w:ascii="Times New Roman" w:hAnsi="Times New Roman"/>
        </w:rPr>
      </w:pPr>
    </w:p>
    <w:p w14:paraId="607D0FDF" w14:textId="77777777" w:rsidR="000A4508" w:rsidRDefault="000A4508" w:rsidP="000A4508">
      <w:pPr>
        <w:tabs>
          <w:tab w:val="left" w:pos="16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75618A1" w14:textId="77777777" w:rsidR="00987FF1" w:rsidRPr="00987FF1" w:rsidRDefault="00987FF1" w:rsidP="000B42DC">
      <w:pPr>
        <w:rPr>
          <w:rFonts w:ascii="Times New Roman" w:hAnsi="Times New Roman"/>
          <w:szCs w:val="24"/>
        </w:rPr>
      </w:pPr>
    </w:p>
    <w:sectPr w:rsidR="00987FF1" w:rsidRPr="00987FF1" w:rsidSect="006D0E36">
      <w:footerReference w:type="default" r:id="rId8"/>
      <w:pgSz w:w="11907" w:h="16840" w:code="9"/>
      <w:pgMar w:top="1134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BFB42" w14:textId="77777777" w:rsidR="00C6325B" w:rsidRDefault="00C6325B">
      <w:r>
        <w:separator/>
      </w:r>
    </w:p>
  </w:endnote>
  <w:endnote w:type="continuationSeparator" w:id="0">
    <w:p w14:paraId="3C826A76" w14:textId="77777777" w:rsidR="00C6325B" w:rsidRDefault="00C63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7DC2C" w14:textId="77777777" w:rsidR="00E961AB" w:rsidRDefault="00E961AB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 w:rsidR="00170159">
      <w:rPr>
        <w:noProof/>
        <w:sz w:val="10"/>
      </w:rPr>
      <w:t>D:\dokumentai\2020\Sprendimai\Darbui\3sp30.docx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EC919" w14:textId="77777777" w:rsidR="00C6325B" w:rsidRDefault="00C6325B">
      <w:r>
        <w:separator/>
      </w:r>
    </w:p>
  </w:footnote>
  <w:footnote w:type="continuationSeparator" w:id="0">
    <w:p w14:paraId="05C5C01E" w14:textId="77777777" w:rsidR="00C6325B" w:rsidRDefault="00C632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03CE"/>
    <w:multiLevelType w:val="multilevel"/>
    <w:tmpl w:val="5D62DBA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216285E"/>
    <w:multiLevelType w:val="hybridMultilevel"/>
    <w:tmpl w:val="3C34F70A"/>
    <w:lvl w:ilvl="0" w:tplc="11D6B214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65" w:hanging="360"/>
      </w:pPr>
    </w:lvl>
    <w:lvl w:ilvl="2" w:tplc="0427001B" w:tentative="1">
      <w:start w:val="1"/>
      <w:numFmt w:val="lowerRoman"/>
      <w:lvlText w:val="%3."/>
      <w:lvlJc w:val="right"/>
      <w:pPr>
        <w:ind w:left="2985" w:hanging="180"/>
      </w:pPr>
    </w:lvl>
    <w:lvl w:ilvl="3" w:tplc="0427000F" w:tentative="1">
      <w:start w:val="1"/>
      <w:numFmt w:val="decimal"/>
      <w:lvlText w:val="%4."/>
      <w:lvlJc w:val="left"/>
      <w:pPr>
        <w:ind w:left="3705" w:hanging="360"/>
      </w:pPr>
    </w:lvl>
    <w:lvl w:ilvl="4" w:tplc="04270019" w:tentative="1">
      <w:start w:val="1"/>
      <w:numFmt w:val="lowerLetter"/>
      <w:lvlText w:val="%5."/>
      <w:lvlJc w:val="left"/>
      <w:pPr>
        <w:ind w:left="4425" w:hanging="360"/>
      </w:pPr>
    </w:lvl>
    <w:lvl w:ilvl="5" w:tplc="0427001B" w:tentative="1">
      <w:start w:val="1"/>
      <w:numFmt w:val="lowerRoman"/>
      <w:lvlText w:val="%6."/>
      <w:lvlJc w:val="right"/>
      <w:pPr>
        <w:ind w:left="5145" w:hanging="180"/>
      </w:pPr>
    </w:lvl>
    <w:lvl w:ilvl="6" w:tplc="0427000F" w:tentative="1">
      <w:start w:val="1"/>
      <w:numFmt w:val="decimal"/>
      <w:lvlText w:val="%7."/>
      <w:lvlJc w:val="left"/>
      <w:pPr>
        <w:ind w:left="5865" w:hanging="360"/>
      </w:pPr>
    </w:lvl>
    <w:lvl w:ilvl="7" w:tplc="04270019" w:tentative="1">
      <w:start w:val="1"/>
      <w:numFmt w:val="lowerLetter"/>
      <w:lvlText w:val="%8."/>
      <w:lvlJc w:val="left"/>
      <w:pPr>
        <w:ind w:left="6585" w:hanging="360"/>
      </w:pPr>
    </w:lvl>
    <w:lvl w:ilvl="8" w:tplc="0427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" w15:restartNumberingAfterBreak="0">
    <w:nsid w:val="124A4669"/>
    <w:multiLevelType w:val="multilevel"/>
    <w:tmpl w:val="D6F2B6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19EC2D36"/>
    <w:multiLevelType w:val="multilevel"/>
    <w:tmpl w:val="7CECD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585F63"/>
    <w:multiLevelType w:val="multilevel"/>
    <w:tmpl w:val="511E50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 w15:restartNumberingAfterBreak="0">
    <w:nsid w:val="1EC05006"/>
    <w:multiLevelType w:val="multilevel"/>
    <w:tmpl w:val="71541D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27483450"/>
    <w:multiLevelType w:val="multilevel"/>
    <w:tmpl w:val="8DE4E98A"/>
    <w:lvl w:ilvl="0">
      <w:start w:val="1"/>
      <w:numFmt w:val="decimal"/>
      <w:lvlText w:val="%1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985"/>
        </w:tabs>
        <w:ind w:left="2985" w:hanging="1800"/>
      </w:pPr>
      <w:rPr>
        <w:rFonts w:hint="default"/>
      </w:rPr>
    </w:lvl>
  </w:abstractNum>
  <w:abstractNum w:abstractNumId="7" w15:restartNumberingAfterBreak="0">
    <w:nsid w:val="2E6056B8"/>
    <w:multiLevelType w:val="multilevel"/>
    <w:tmpl w:val="171A899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8" w15:restartNumberingAfterBreak="0">
    <w:nsid w:val="2E7A436D"/>
    <w:multiLevelType w:val="multilevel"/>
    <w:tmpl w:val="EB7485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9" w15:restartNumberingAfterBreak="0">
    <w:nsid w:val="2F1E5341"/>
    <w:multiLevelType w:val="multilevel"/>
    <w:tmpl w:val="6C9C2C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0" w15:restartNumberingAfterBreak="0">
    <w:nsid w:val="333B0A64"/>
    <w:multiLevelType w:val="multilevel"/>
    <w:tmpl w:val="9B28D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3DEE1340"/>
    <w:multiLevelType w:val="multilevel"/>
    <w:tmpl w:val="7724296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3F4922EB"/>
    <w:multiLevelType w:val="multilevel"/>
    <w:tmpl w:val="A0D21CA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44B46EB9"/>
    <w:multiLevelType w:val="multilevel"/>
    <w:tmpl w:val="D80A948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4F5E0AA2"/>
    <w:multiLevelType w:val="multilevel"/>
    <w:tmpl w:val="2520A37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5" w15:restartNumberingAfterBreak="0">
    <w:nsid w:val="52DF74D9"/>
    <w:multiLevelType w:val="multilevel"/>
    <w:tmpl w:val="F9C6B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5B5B0897"/>
    <w:multiLevelType w:val="multilevel"/>
    <w:tmpl w:val="997CB0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9EF0971"/>
    <w:multiLevelType w:val="multilevel"/>
    <w:tmpl w:val="A7B2D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C911B68"/>
    <w:multiLevelType w:val="hybridMultilevel"/>
    <w:tmpl w:val="ACE0AFDA"/>
    <w:lvl w:ilvl="0" w:tplc="1994B502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7E206E77"/>
    <w:multiLevelType w:val="multilevel"/>
    <w:tmpl w:val="FC307B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152338022">
    <w:abstractNumId w:val="6"/>
  </w:num>
  <w:num w:numId="2" w16cid:durableId="1452020011">
    <w:abstractNumId w:val="8"/>
  </w:num>
  <w:num w:numId="3" w16cid:durableId="587234058">
    <w:abstractNumId w:val="17"/>
  </w:num>
  <w:num w:numId="4" w16cid:durableId="1935016440">
    <w:abstractNumId w:val="3"/>
  </w:num>
  <w:num w:numId="5" w16cid:durableId="1594360794">
    <w:abstractNumId w:val="18"/>
  </w:num>
  <w:num w:numId="6" w16cid:durableId="696389320">
    <w:abstractNumId w:val="9"/>
  </w:num>
  <w:num w:numId="7" w16cid:durableId="1908610528">
    <w:abstractNumId w:val="19"/>
  </w:num>
  <w:num w:numId="8" w16cid:durableId="227810132">
    <w:abstractNumId w:val="13"/>
  </w:num>
  <w:num w:numId="9" w16cid:durableId="410276807">
    <w:abstractNumId w:val="2"/>
  </w:num>
  <w:num w:numId="10" w16cid:durableId="116611928">
    <w:abstractNumId w:val="5"/>
  </w:num>
  <w:num w:numId="11" w16cid:durableId="1980915618">
    <w:abstractNumId w:val="4"/>
  </w:num>
  <w:num w:numId="12" w16cid:durableId="861936930">
    <w:abstractNumId w:val="15"/>
  </w:num>
  <w:num w:numId="13" w16cid:durableId="1847743774">
    <w:abstractNumId w:val="7"/>
  </w:num>
  <w:num w:numId="14" w16cid:durableId="1967928433">
    <w:abstractNumId w:val="0"/>
  </w:num>
  <w:num w:numId="15" w16cid:durableId="1293054863">
    <w:abstractNumId w:val="11"/>
  </w:num>
  <w:num w:numId="16" w16cid:durableId="1120761769">
    <w:abstractNumId w:val="10"/>
  </w:num>
  <w:num w:numId="17" w16cid:durableId="193618899">
    <w:abstractNumId w:val="12"/>
  </w:num>
  <w:num w:numId="18" w16cid:durableId="1255473962">
    <w:abstractNumId w:val="16"/>
  </w:num>
  <w:num w:numId="19" w16cid:durableId="1189099062">
    <w:abstractNumId w:val="14"/>
  </w:num>
  <w:num w:numId="20" w16cid:durableId="3900779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9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7D4"/>
    <w:rsid w:val="000072ED"/>
    <w:rsid w:val="00042089"/>
    <w:rsid w:val="00047F9C"/>
    <w:rsid w:val="000572BA"/>
    <w:rsid w:val="000610C6"/>
    <w:rsid w:val="000630CC"/>
    <w:rsid w:val="00070930"/>
    <w:rsid w:val="00072047"/>
    <w:rsid w:val="00074DB8"/>
    <w:rsid w:val="00074DED"/>
    <w:rsid w:val="00081F02"/>
    <w:rsid w:val="000A1317"/>
    <w:rsid w:val="000A4508"/>
    <w:rsid w:val="000B42DC"/>
    <w:rsid w:val="000F7474"/>
    <w:rsid w:val="000F7F64"/>
    <w:rsid w:val="00107E80"/>
    <w:rsid w:val="0011179E"/>
    <w:rsid w:val="00127353"/>
    <w:rsid w:val="00137021"/>
    <w:rsid w:val="00170159"/>
    <w:rsid w:val="001742FF"/>
    <w:rsid w:val="00176911"/>
    <w:rsid w:val="001865BE"/>
    <w:rsid w:val="00193209"/>
    <w:rsid w:val="001A33CB"/>
    <w:rsid w:val="001B0CAF"/>
    <w:rsid w:val="001B2634"/>
    <w:rsid w:val="001E158C"/>
    <w:rsid w:val="001E19D3"/>
    <w:rsid w:val="001E1BBC"/>
    <w:rsid w:val="001E655E"/>
    <w:rsid w:val="001F4613"/>
    <w:rsid w:val="00201BB9"/>
    <w:rsid w:val="002023C5"/>
    <w:rsid w:val="00207F0D"/>
    <w:rsid w:val="0022199E"/>
    <w:rsid w:val="0022383E"/>
    <w:rsid w:val="00247D94"/>
    <w:rsid w:val="00255A97"/>
    <w:rsid w:val="002600EB"/>
    <w:rsid w:val="00263424"/>
    <w:rsid w:val="002663E9"/>
    <w:rsid w:val="00266C34"/>
    <w:rsid w:val="0027603D"/>
    <w:rsid w:val="00293251"/>
    <w:rsid w:val="0029371A"/>
    <w:rsid w:val="00294A1C"/>
    <w:rsid w:val="00296263"/>
    <w:rsid w:val="002B2E4D"/>
    <w:rsid w:val="002C4D44"/>
    <w:rsid w:val="002D74B7"/>
    <w:rsid w:val="002D7FBE"/>
    <w:rsid w:val="002E00E0"/>
    <w:rsid w:val="002E675D"/>
    <w:rsid w:val="002E7E0D"/>
    <w:rsid w:val="002F6298"/>
    <w:rsid w:val="00301636"/>
    <w:rsid w:val="003062A4"/>
    <w:rsid w:val="00316BBB"/>
    <w:rsid w:val="00340D38"/>
    <w:rsid w:val="003414AF"/>
    <w:rsid w:val="003473D4"/>
    <w:rsid w:val="00356910"/>
    <w:rsid w:val="00396A9D"/>
    <w:rsid w:val="003A3302"/>
    <w:rsid w:val="003B7AEC"/>
    <w:rsid w:val="003C5BF2"/>
    <w:rsid w:val="003C7107"/>
    <w:rsid w:val="003D56D5"/>
    <w:rsid w:val="003E14E1"/>
    <w:rsid w:val="003F638F"/>
    <w:rsid w:val="003F6A96"/>
    <w:rsid w:val="004300FE"/>
    <w:rsid w:val="00433959"/>
    <w:rsid w:val="004402DE"/>
    <w:rsid w:val="004421C0"/>
    <w:rsid w:val="00493F3D"/>
    <w:rsid w:val="004942A7"/>
    <w:rsid w:val="00496A72"/>
    <w:rsid w:val="004A366C"/>
    <w:rsid w:val="004D0414"/>
    <w:rsid w:val="004E7504"/>
    <w:rsid w:val="004F3515"/>
    <w:rsid w:val="004F6A26"/>
    <w:rsid w:val="00505581"/>
    <w:rsid w:val="0054096A"/>
    <w:rsid w:val="00543E0D"/>
    <w:rsid w:val="0056225D"/>
    <w:rsid w:val="005653ED"/>
    <w:rsid w:val="00567D97"/>
    <w:rsid w:val="00582EDC"/>
    <w:rsid w:val="00585AAF"/>
    <w:rsid w:val="00590A26"/>
    <w:rsid w:val="005A7199"/>
    <w:rsid w:val="005B354C"/>
    <w:rsid w:val="005B4255"/>
    <w:rsid w:val="005B6B51"/>
    <w:rsid w:val="005C1995"/>
    <w:rsid w:val="005C2AF3"/>
    <w:rsid w:val="005D13C2"/>
    <w:rsid w:val="005F7B32"/>
    <w:rsid w:val="006000D5"/>
    <w:rsid w:val="00604C21"/>
    <w:rsid w:val="00606EE2"/>
    <w:rsid w:val="00611BEB"/>
    <w:rsid w:val="0061572E"/>
    <w:rsid w:val="00626F21"/>
    <w:rsid w:val="00627FB0"/>
    <w:rsid w:val="00652DD8"/>
    <w:rsid w:val="006559DA"/>
    <w:rsid w:val="0066189D"/>
    <w:rsid w:val="00671EB3"/>
    <w:rsid w:val="00673FF8"/>
    <w:rsid w:val="006A2F8E"/>
    <w:rsid w:val="006C7449"/>
    <w:rsid w:val="006D0E36"/>
    <w:rsid w:val="006E0EAE"/>
    <w:rsid w:val="006E73CF"/>
    <w:rsid w:val="006F5904"/>
    <w:rsid w:val="007035E4"/>
    <w:rsid w:val="00712130"/>
    <w:rsid w:val="00714B67"/>
    <w:rsid w:val="00716CDE"/>
    <w:rsid w:val="007276D4"/>
    <w:rsid w:val="00731830"/>
    <w:rsid w:val="007326AD"/>
    <w:rsid w:val="007348FC"/>
    <w:rsid w:val="0073511B"/>
    <w:rsid w:val="0074377C"/>
    <w:rsid w:val="00761BC8"/>
    <w:rsid w:val="007668CD"/>
    <w:rsid w:val="00767103"/>
    <w:rsid w:val="00776405"/>
    <w:rsid w:val="0078065A"/>
    <w:rsid w:val="00787B1C"/>
    <w:rsid w:val="00796054"/>
    <w:rsid w:val="007C040D"/>
    <w:rsid w:val="007C3FBF"/>
    <w:rsid w:val="007C688D"/>
    <w:rsid w:val="007D3866"/>
    <w:rsid w:val="007D5938"/>
    <w:rsid w:val="007D5DB6"/>
    <w:rsid w:val="007E6F68"/>
    <w:rsid w:val="00803842"/>
    <w:rsid w:val="00830187"/>
    <w:rsid w:val="00833449"/>
    <w:rsid w:val="00835059"/>
    <w:rsid w:val="008404F4"/>
    <w:rsid w:val="008469C4"/>
    <w:rsid w:val="008635D7"/>
    <w:rsid w:val="00870853"/>
    <w:rsid w:val="00872236"/>
    <w:rsid w:val="00875FB8"/>
    <w:rsid w:val="008819AB"/>
    <w:rsid w:val="00883765"/>
    <w:rsid w:val="00887367"/>
    <w:rsid w:val="00890930"/>
    <w:rsid w:val="008E013A"/>
    <w:rsid w:val="008E6CC0"/>
    <w:rsid w:val="008F77E5"/>
    <w:rsid w:val="00905578"/>
    <w:rsid w:val="00905873"/>
    <w:rsid w:val="00915012"/>
    <w:rsid w:val="00916060"/>
    <w:rsid w:val="009224D7"/>
    <w:rsid w:val="0092314E"/>
    <w:rsid w:val="009258A5"/>
    <w:rsid w:val="00926412"/>
    <w:rsid w:val="00951045"/>
    <w:rsid w:val="0095742C"/>
    <w:rsid w:val="0097196B"/>
    <w:rsid w:val="00973F73"/>
    <w:rsid w:val="00987FF1"/>
    <w:rsid w:val="00991E1A"/>
    <w:rsid w:val="009A07F0"/>
    <w:rsid w:val="009A0E67"/>
    <w:rsid w:val="009A1F45"/>
    <w:rsid w:val="009B127A"/>
    <w:rsid w:val="009B3CE5"/>
    <w:rsid w:val="009B6BDE"/>
    <w:rsid w:val="009C0481"/>
    <w:rsid w:val="009C2555"/>
    <w:rsid w:val="009C2F19"/>
    <w:rsid w:val="009C39B4"/>
    <w:rsid w:val="009D1623"/>
    <w:rsid w:val="009D1D5E"/>
    <w:rsid w:val="009D315F"/>
    <w:rsid w:val="009D4D22"/>
    <w:rsid w:val="009E40B1"/>
    <w:rsid w:val="009E7957"/>
    <w:rsid w:val="00A01E63"/>
    <w:rsid w:val="00A36A73"/>
    <w:rsid w:val="00A40C32"/>
    <w:rsid w:val="00A4480A"/>
    <w:rsid w:val="00A5716C"/>
    <w:rsid w:val="00A67ACE"/>
    <w:rsid w:val="00A7746F"/>
    <w:rsid w:val="00A81A34"/>
    <w:rsid w:val="00AA10F4"/>
    <w:rsid w:val="00AA4048"/>
    <w:rsid w:val="00AB129E"/>
    <w:rsid w:val="00AB408D"/>
    <w:rsid w:val="00AB680B"/>
    <w:rsid w:val="00AC196B"/>
    <w:rsid w:val="00AC7A35"/>
    <w:rsid w:val="00AD07F5"/>
    <w:rsid w:val="00AD569F"/>
    <w:rsid w:val="00AE52D7"/>
    <w:rsid w:val="00AF1A86"/>
    <w:rsid w:val="00AF1F93"/>
    <w:rsid w:val="00AF7C23"/>
    <w:rsid w:val="00B12115"/>
    <w:rsid w:val="00B17550"/>
    <w:rsid w:val="00B1782A"/>
    <w:rsid w:val="00B17BB4"/>
    <w:rsid w:val="00B21C9E"/>
    <w:rsid w:val="00B30301"/>
    <w:rsid w:val="00B3030C"/>
    <w:rsid w:val="00B30C27"/>
    <w:rsid w:val="00B34760"/>
    <w:rsid w:val="00B41D61"/>
    <w:rsid w:val="00B4600A"/>
    <w:rsid w:val="00B56C07"/>
    <w:rsid w:val="00B60BDB"/>
    <w:rsid w:val="00B76A92"/>
    <w:rsid w:val="00B77B9A"/>
    <w:rsid w:val="00B77DF6"/>
    <w:rsid w:val="00B81A60"/>
    <w:rsid w:val="00B82F61"/>
    <w:rsid w:val="00B91758"/>
    <w:rsid w:val="00B94300"/>
    <w:rsid w:val="00B94840"/>
    <w:rsid w:val="00B97EAF"/>
    <w:rsid w:val="00BA1E7F"/>
    <w:rsid w:val="00BB0156"/>
    <w:rsid w:val="00BD7831"/>
    <w:rsid w:val="00BF2ACC"/>
    <w:rsid w:val="00BF45C1"/>
    <w:rsid w:val="00BF67D4"/>
    <w:rsid w:val="00BF683C"/>
    <w:rsid w:val="00C242D6"/>
    <w:rsid w:val="00C25E3D"/>
    <w:rsid w:val="00C26C4B"/>
    <w:rsid w:val="00C3392D"/>
    <w:rsid w:val="00C35E13"/>
    <w:rsid w:val="00C36AA7"/>
    <w:rsid w:val="00C41C53"/>
    <w:rsid w:val="00C425A2"/>
    <w:rsid w:val="00C605F1"/>
    <w:rsid w:val="00C6325B"/>
    <w:rsid w:val="00C63BE0"/>
    <w:rsid w:val="00C772BE"/>
    <w:rsid w:val="00C8051F"/>
    <w:rsid w:val="00C8660B"/>
    <w:rsid w:val="00C912D0"/>
    <w:rsid w:val="00CA26A2"/>
    <w:rsid w:val="00CA3906"/>
    <w:rsid w:val="00CD4876"/>
    <w:rsid w:val="00CE2C2C"/>
    <w:rsid w:val="00CE6D0E"/>
    <w:rsid w:val="00CF154C"/>
    <w:rsid w:val="00D15983"/>
    <w:rsid w:val="00D211AB"/>
    <w:rsid w:val="00D31054"/>
    <w:rsid w:val="00D34E3B"/>
    <w:rsid w:val="00D4031E"/>
    <w:rsid w:val="00D42A89"/>
    <w:rsid w:val="00D64E37"/>
    <w:rsid w:val="00D75F84"/>
    <w:rsid w:val="00D77042"/>
    <w:rsid w:val="00D81BA1"/>
    <w:rsid w:val="00D83E2F"/>
    <w:rsid w:val="00D86F90"/>
    <w:rsid w:val="00D9684B"/>
    <w:rsid w:val="00DA1876"/>
    <w:rsid w:val="00DA7671"/>
    <w:rsid w:val="00DA7936"/>
    <w:rsid w:val="00DB4C1A"/>
    <w:rsid w:val="00DC161A"/>
    <w:rsid w:val="00DC2D3F"/>
    <w:rsid w:val="00DC39E7"/>
    <w:rsid w:val="00DC67F8"/>
    <w:rsid w:val="00DC688F"/>
    <w:rsid w:val="00DE050C"/>
    <w:rsid w:val="00E01FB6"/>
    <w:rsid w:val="00E05F65"/>
    <w:rsid w:val="00E112C1"/>
    <w:rsid w:val="00E13750"/>
    <w:rsid w:val="00E218A1"/>
    <w:rsid w:val="00E226F7"/>
    <w:rsid w:val="00E40C11"/>
    <w:rsid w:val="00E42F30"/>
    <w:rsid w:val="00E536A1"/>
    <w:rsid w:val="00E61D08"/>
    <w:rsid w:val="00E87B8F"/>
    <w:rsid w:val="00E94ED4"/>
    <w:rsid w:val="00E961AB"/>
    <w:rsid w:val="00E97846"/>
    <w:rsid w:val="00EA72F8"/>
    <w:rsid w:val="00EB2A3B"/>
    <w:rsid w:val="00EB2BC7"/>
    <w:rsid w:val="00EB52E0"/>
    <w:rsid w:val="00EB5A6E"/>
    <w:rsid w:val="00EC3EB8"/>
    <w:rsid w:val="00ED6EC9"/>
    <w:rsid w:val="00F00A30"/>
    <w:rsid w:val="00F05F17"/>
    <w:rsid w:val="00F204CF"/>
    <w:rsid w:val="00F21A25"/>
    <w:rsid w:val="00F26F7E"/>
    <w:rsid w:val="00F3079C"/>
    <w:rsid w:val="00F33831"/>
    <w:rsid w:val="00F430A8"/>
    <w:rsid w:val="00F476B6"/>
    <w:rsid w:val="00F50B1F"/>
    <w:rsid w:val="00F57449"/>
    <w:rsid w:val="00F7332F"/>
    <w:rsid w:val="00F83555"/>
    <w:rsid w:val="00F945C0"/>
    <w:rsid w:val="00F95A73"/>
    <w:rsid w:val="00FA2990"/>
    <w:rsid w:val="00FA691E"/>
    <w:rsid w:val="00FD653D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D3CF09"/>
  <w15:chartTrackingRefBased/>
  <w15:docId w15:val="{A8922FFD-F945-4283-BBBD-C78506505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paragraph" w:styleId="Antrat2">
    <w:name w:val="heading 2"/>
    <w:basedOn w:val="prastasis"/>
    <w:next w:val="prastasis"/>
    <w:link w:val="Antrat2Diagrama"/>
    <w:qFormat/>
    <w:pPr>
      <w:keepNext/>
      <w:jc w:val="right"/>
      <w:outlineLvl w:val="1"/>
    </w:pPr>
    <w:rPr>
      <w:b/>
      <w:bCs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3F6A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4F6A26"/>
    <w:rPr>
      <w:rFonts w:ascii="Tahoma" w:hAnsi="Tahoma" w:cs="Tahoma"/>
      <w:sz w:val="16"/>
      <w:szCs w:val="16"/>
    </w:rPr>
  </w:style>
  <w:style w:type="character" w:styleId="Hipersaitas">
    <w:name w:val="Hyperlink"/>
    <w:rsid w:val="001E158C"/>
    <w:rPr>
      <w:color w:val="0000FF"/>
      <w:u w:val="single"/>
    </w:rPr>
  </w:style>
  <w:style w:type="paragraph" w:customStyle="1" w:styleId="Sraopastraipa1">
    <w:name w:val="Sąrašo pastraipa1"/>
    <w:basedOn w:val="prastasis"/>
    <w:qFormat/>
    <w:rsid w:val="00E61D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Sraopastraipa">
    <w:name w:val="List Paragraph"/>
    <w:basedOn w:val="prastasis"/>
    <w:qFormat/>
    <w:rsid w:val="004D041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HTMLiankstoformatuotas">
    <w:name w:val="HTML Preformatted"/>
    <w:basedOn w:val="prastasis"/>
    <w:rsid w:val="008F77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customStyle="1" w:styleId="Default">
    <w:name w:val="Default"/>
    <w:rsid w:val="00F7332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Iprastasis">
    <w:name w:val="Iprastasis"/>
    <w:basedOn w:val="Default"/>
    <w:next w:val="Default"/>
    <w:rsid w:val="00F7332F"/>
    <w:rPr>
      <w:color w:val="auto"/>
    </w:rPr>
  </w:style>
  <w:style w:type="paragraph" w:styleId="prastasiniatinklio">
    <w:name w:val="Normal (Web)"/>
    <w:basedOn w:val="prastasis"/>
    <w:rsid w:val="00CF154C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paragraph" w:customStyle="1" w:styleId="Char">
    <w:name w:val="Char"/>
    <w:basedOn w:val="prastasis"/>
    <w:rsid w:val="00BA1E7F"/>
    <w:pPr>
      <w:spacing w:after="160" w:line="240" w:lineRule="exact"/>
    </w:pPr>
    <w:rPr>
      <w:rFonts w:ascii="Tahoma" w:hAnsi="Tahoma"/>
      <w:sz w:val="20"/>
      <w:lang w:val="en-US"/>
    </w:rPr>
  </w:style>
  <w:style w:type="paragraph" w:styleId="Pagrindinistekstas">
    <w:name w:val="Body Text"/>
    <w:basedOn w:val="prastasis"/>
    <w:rsid w:val="004F3515"/>
    <w:pPr>
      <w:jc w:val="center"/>
    </w:pPr>
    <w:rPr>
      <w:rFonts w:ascii="Times New Roman" w:hAnsi="Times New Roman"/>
      <w:b/>
      <w:bCs/>
    </w:rPr>
  </w:style>
  <w:style w:type="paragraph" w:styleId="Pagrindiniotekstotrauka3">
    <w:name w:val="Body Text Indent 3"/>
    <w:basedOn w:val="prastasis"/>
    <w:rsid w:val="00835059"/>
    <w:pPr>
      <w:spacing w:after="120"/>
      <w:ind w:left="283"/>
    </w:pPr>
    <w:rPr>
      <w:sz w:val="16"/>
      <w:szCs w:val="16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7D5938"/>
    <w:pPr>
      <w:spacing w:after="160" w:line="240" w:lineRule="exact"/>
    </w:pPr>
    <w:rPr>
      <w:rFonts w:ascii="Tahoma" w:hAnsi="Tahoma"/>
      <w:sz w:val="20"/>
      <w:lang w:val="en-US"/>
    </w:rPr>
  </w:style>
  <w:style w:type="character" w:customStyle="1" w:styleId="Antrat2Diagrama">
    <w:name w:val="Antraštė 2 Diagrama"/>
    <w:basedOn w:val="Numatytasispastraiposriftas"/>
    <w:link w:val="Antrat2"/>
    <w:rsid w:val="00987FF1"/>
    <w:rPr>
      <w:rFonts w:ascii="TimesLT" w:hAnsi="TimesLT"/>
      <w:b/>
      <w:bCs/>
      <w:sz w:val="28"/>
      <w:lang w:eastAsia="en-US"/>
    </w:rPr>
  </w:style>
  <w:style w:type="character" w:styleId="Grietas">
    <w:name w:val="Strong"/>
    <w:basedOn w:val="Numatytasispastraiposriftas"/>
    <w:qFormat/>
    <w:rsid w:val="00D75F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1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4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taryba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8AED22B-EC90-43B7-BF8B-515A46C9FD4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taryba</Template>
  <TotalTime>1</TotalTime>
  <Pages>1</Pages>
  <Words>767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 O T V A R K I S</vt:lpstr>
      <vt:lpstr>P O T V A R K I S</vt:lpstr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O T V A R K I S</dc:title>
  <dc:subject/>
  <dc:creator>a</dc:creator>
  <cp:keywords/>
  <cp:lastModifiedBy>Inga Kanapeckienė</cp:lastModifiedBy>
  <cp:revision>6</cp:revision>
  <cp:lastPrinted>2020-03-12T07:36:00Z</cp:lastPrinted>
  <dcterms:created xsi:type="dcterms:W3CDTF">2023-06-06T11:59:00Z</dcterms:created>
  <dcterms:modified xsi:type="dcterms:W3CDTF">2023-06-23T10:47:00Z</dcterms:modified>
</cp:coreProperties>
</file>