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B150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3B480B" wp14:editId="5047ADF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2BB88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5613243" w14:textId="51D3D2D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9557AA">
        <w:rPr>
          <w:rFonts w:ascii="Times New Roman" w:hAnsi="Times New Roman"/>
          <w:b/>
        </w:rPr>
        <w:t>MERAS</w:t>
      </w:r>
    </w:p>
    <w:p w14:paraId="6CD216B8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2BE7DA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0E6CC86" w14:textId="0D377AD9" w:rsidR="00DD47CE" w:rsidRDefault="009557A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6141299D" w14:textId="0ACC9480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CC08C1">
        <w:rPr>
          <w:rFonts w:ascii="Times New Roman" w:hAnsi="Times New Roman"/>
          <w:b/>
        </w:rPr>
        <w:t xml:space="preserve">ŠAKIŲ RAJONO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E91B54">
        <w:rPr>
          <w:rFonts w:ascii="Times New Roman" w:hAnsi="Times New Roman"/>
          <w:b/>
          <w:szCs w:val="24"/>
        </w:rPr>
        <w:t xml:space="preserve"> AUTOBUSŲ PARKAS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14:paraId="1BE64C78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D1068AA" w14:textId="71CBDE5C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</w:t>
      </w:r>
      <w:r w:rsidR="009557AA">
        <w:rPr>
          <w:rFonts w:ascii="Times New Roman" w:hAnsi="Times New Roman"/>
        </w:rPr>
        <w:t xml:space="preserve">     </w:t>
      </w:r>
      <w:r w:rsidR="00E7461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9557AA">
        <w:rPr>
          <w:rFonts w:ascii="Times New Roman" w:hAnsi="Times New Roman"/>
        </w:rPr>
        <w:t>MT-</w:t>
      </w:r>
    </w:p>
    <w:p w14:paraId="298C3021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21F2AE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0BD62EB" w14:textId="1B0F2C66" w:rsidR="0078655D" w:rsidRPr="00943B41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</w:t>
      </w:r>
      <w:r w:rsidR="00845F56">
        <w:rPr>
          <w:rFonts w:ascii="Times New Roman" w:hAnsi="Times New Roman"/>
        </w:rPr>
        <w:t xml:space="preserve">25 straipsnio 5 dalimi, </w:t>
      </w:r>
      <w:r w:rsidR="00AE3E81">
        <w:rPr>
          <w:rFonts w:ascii="Times New Roman" w:hAnsi="Times New Roman"/>
        </w:rPr>
        <w:t>2</w:t>
      </w:r>
      <w:r w:rsidR="00845F56">
        <w:rPr>
          <w:rFonts w:ascii="Times New Roman" w:hAnsi="Times New Roman"/>
        </w:rPr>
        <w:t>7</w:t>
      </w:r>
      <w:r w:rsidR="00AE3E81">
        <w:rPr>
          <w:rFonts w:ascii="Times New Roman" w:hAnsi="Times New Roman"/>
        </w:rPr>
        <w:t xml:space="preserve"> straipsnio </w:t>
      </w:r>
      <w:r w:rsidR="00845F56">
        <w:rPr>
          <w:rFonts w:ascii="Times New Roman" w:hAnsi="Times New Roman"/>
        </w:rPr>
        <w:t>2</w:t>
      </w:r>
      <w:r w:rsidR="00AE3E81">
        <w:rPr>
          <w:rFonts w:ascii="Times New Roman" w:hAnsi="Times New Roman"/>
        </w:rPr>
        <w:t xml:space="preserve"> dalies </w:t>
      </w:r>
      <w:r w:rsidR="00845F56">
        <w:rPr>
          <w:rFonts w:ascii="Times New Roman" w:hAnsi="Times New Roman"/>
        </w:rPr>
        <w:t>9</w:t>
      </w:r>
      <w:r w:rsidR="00AE3E81">
        <w:rPr>
          <w:rFonts w:ascii="Times New Roman" w:hAnsi="Times New Roman"/>
        </w:rPr>
        <w:t xml:space="preserve"> punkt</w:t>
      </w:r>
      <w:r w:rsidR="00845F56">
        <w:rPr>
          <w:rFonts w:ascii="Times New Roman" w:hAnsi="Times New Roman"/>
        </w:rPr>
        <w:t>u</w:t>
      </w:r>
      <w:r w:rsidR="00AE3E81">
        <w:rPr>
          <w:rFonts w:ascii="Times New Roman" w:hAnsi="Times New Roman"/>
        </w:rPr>
        <w:t>,</w:t>
      </w:r>
    </w:p>
    <w:p w14:paraId="7C888F09" w14:textId="00A496D4"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E91B54">
        <w:rPr>
          <w:rFonts w:ascii="Times New Roman" w:hAnsi="Times New Roman"/>
        </w:rPr>
        <w:t xml:space="preserve"> autobusų parkas</w:t>
      </w:r>
      <w:r>
        <w:rPr>
          <w:rFonts w:ascii="Times New Roman" w:hAnsi="Times New Roman"/>
        </w:rPr>
        <w:t xml:space="preserve">“ </w:t>
      </w:r>
      <w:r w:rsidR="0049777F">
        <w:rPr>
          <w:rFonts w:ascii="Times New Roman" w:hAnsi="Times New Roman"/>
        </w:rPr>
        <w:t>Šakių rajono 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14:paraId="453AEBB4" w14:textId="5B0F2F3E" w:rsidR="00AE70C8" w:rsidRPr="00AE70C8" w:rsidRDefault="00AE70C8" w:rsidP="00AE70C8">
      <w:pPr>
        <w:tabs>
          <w:tab w:val="left" w:pos="720"/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lang w:eastAsia="en-US"/>
        </w:rPr>
      </w:pPr>
      <w:r w:rsidRPr="0085666A">
        <w:rPr>
          <w:rFonts w:ascii="Times New Roman" w:hAnsi="Times New Roman"/>
          <w:bCs/>
          <w:lang w:eastAsia="en-US"/>
        </w:rPr>
        <w:tab/>
        <w:t xml:space="preserve">Šis </w:t>
      </w:r>
      <w:r>
        <w:rPr>
          <w:rFonts w:ascii="Times New Roman" w:hAnsi="Times New Roman"/>
          <w:bCs/>
          <w:lang w:eastAsia="en-US"/>
        </w:rPr>
        <w:t>potvarkis</w:t>
      </w:r>
      <w:r w:rsidRPr="0085666A">
        <w:rPr>
          <w:rFonts w:ascii="Times New Roman" w:hAnsi="Times New Roman"/>
          <w:bCs/>
          <w:lang w:eastAsia="en-US"/>
        </w:rPr>
        <w:t xml:space="preserve"> </w:t>
      </w:r>
      <w:r w:rsidRPr="0085666A">
        <w:rPr>
          <w:rFonts w:ascii="Times New Roman" w:hAnsi="Times New Roman"/>
          <w:szCs w:val="24"/>
          <w:lang w:eastAsia="en-US"/>
        </w:rPr>
        <w:t xml:space="preserve">per vieną mėnesį nuo jo </w:t>
      </w:r>
      <w:r>
        <w:rPr>
          <w:rFonts w:ascii="Times New Roman" w:hAnsi="Times New Roman"/>
          <w:szCs w:val="24"/>
          <w:lang w:eastAsia="en-US"/>
        </w:rPr>
        <w:t>paskelbimo</w:t>
      </w:r>
      <w:r w:rsidRPr="0085666A">
        <w:rPr>
          <w:rFonts w:ascii="Times New Roman" w:hAnsi="Times New Roman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DE44FEA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ADA903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DDB370B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55DD3EF" w14:textId="33CE47EA" w:rsidR="00080BDE" w:rsidRDefault="009557AA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0B985EB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F75E1ED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8692654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14F02748" w14:textId="77777777"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C1FA290" w14:textId="77777777"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87538F" w14:textId="77777777"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309D49ED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1D29CCAF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679E2944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14:paraId="39A211C9" w14:textId="77777777"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19911E12" w14:textId="1614252B"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</w:t>
      </w:r>
      <w:r w:rsidR="009557AA">
        <w:rPr>
          <w:rFonts w:ascii="Times New Roman" w:hAnsi="Times New Roman"/>
        </w:rPr>
        <w:t>23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06-</w:t>
      </w:r>
      <w:r w:rsidR="006C37FF">
        <w:rPr>
          <w:rFonts w:ascii="Times New Roman" w:hAnsi="Times New Roman"/>
        </w:rPr>
        <w:t>16</w:t>
      </w:r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D732" w14:textId="77777777" w:rsidR="00BD49CD" w:rsidRDefault="00BD49CD">
      <w:r>
        <w:separator/>
      </w:r>
    </w:p>
  </w:endnote>
  <w:endnote w:type="continuationSeparator" w:id="0">
    <w:p w14:paraId="5BD1DF38" w14:textId="77777777" w:rsidR="00BD49CD" w:rsidRDefault="00BD4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9A28" w14:textId="77777777" w:rsidR="00BD49CD" w:rsidRDefault="00BD49CD">
      <w:r>
        <w:separator/>
      </w:r>
    </w:p>
  </w:footnote>
  <w:footnote w:type="continuationSeparator" w:id="0">
    <w:p w14:paraId="4DC14EF6" w14:textId="77777777" w:rsidR="00BD49CD" w:rsidRDefault="00BD4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569BE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72595"/>
    <w:rsid w:val="000730EC"/>
    <w:rsid w:val="00080BDE"/>
    <w:rsid w:val="00117499"/>
    <w:rsid w:val="0012297D"/>
    <w:rsid w:val="001C0D71"/>
    <w:rsid w:val="001C6EA8"/>
    <w:rsid w:val="001D09C2"/>
    <w:rsid w:val="001D38EF"/>
    <w:rsid w:val="001E354E"/>
    <w:rsid w:val="001E7250"/>
    <w:rsid w:val="00230731"/>
    <w:rsid w:val="002355E8"/>
    <w:rsid w:val="00251A99"/>
    <w:rsid w:val="002765E4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9777F"/>
    <w:rsid w:val="004B449C"/>
    <w:rsid w:val="004E53DB"/>
    <w:rsid w:val="00521D86"/>
    <w:rsid w:val="00524F6C"/>
    <w:rsid w:val="00556FAD"/>
    <w:rsid w:val="00564BAF"/>
    <w:rsid w:val="005737FE"/>
    <w:rsid w:val="00583E25"/>
    <w:rsid w:val="005D1467"/>
    <w:rsid w:val="00610881"/>
    <w:rsid w:val="006156B2"/>
    <w:rsid w:val="00624C4D"/>
    <w:rsid w:val="00634173"/>
    <w:rsid w:val="006C37FF"/>
    <w:rsid w:val="006F5D12"/>
    <w:rsid w:val="0070001E"/>
    <w:rsid w:val="00730A8F"/>
    <w:rsid w:val="007757D1"/>
    <w:rsid w:val="0078655D"/>
    <w:rsid w:val="007D40FB"/>
    <w:rsid w:val="008337C1"/>
    <w:rsid w:val="00837DDD"/>
    <w:rsid w:val="00845F56"/>
    <w:rsid w:val="00885E31"/>
    <w:rsid w:val="008C1B78"/>
    <w:rsid w:val="008D7A2A"/>
    <w:rsid w:val="008E17F3"/>
    <w:rsid w:val="008E587F"/>
    <w:rsid w:val="008F4809"/>
    <w:rsid w:val="008F59B9"/>
    <w:rsid w:val="00927D47"/>
    <w:rsid w:val="00937192"/>
    <w:rsid w:val="00943B41"/>
    <w:rsid w:val="009557AA"/>
    <w:rsid w:val="0098205C"/>
    <w:rsid w:val="009C4EAB"/>
    <w:rsid w:val="009F065C"/>
    <w:rsid w:val="00A277E3"/>
    <w:rsid w:val="00A46239"/>
    <w:rsid w:val="00AE3E81"/>
    <w:rsid w:val="00AE70C8"/>
    <w:rsid w:val="00AE7378"/>
    <w:rsid w:val="00B47628"/>
    <w:rsid w:val="00B75F85"/>
    <w:rsid w:val="00B80F03"/>
    <w:rsid w:val="00BA2426"/>
    <w:rsid w:val="00BD49CD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CC08C1"/>
    <w:rsid w:val="00D13FF1"/>
    <w:rsid w:val="00D7099F"/>
    <w:rsid w:val="00D76AF6"/>
    <w:rsid w:val="00DC5E5B"/>
    <w:rsid w:val="00DD47CE"/>
    <w:rsid w:val="00E07537"/>
    <w:rsid w:val="00E30D5F"/>
    <w:rsid w:val="00E432CF"/>
    <w:rsid w:val="00E511A7"/>
    <w:rsid w:val="00E53916"/>
    <w:rsid w:val="00E7461B"/>
    <w:rsid w:val="00E918BB"/>
    <w:rsid w:val="00E91B54"/>
    <w:rsid w:val="00ED113F"/>
    <w:rsid w:val="00EE2CE3"/>
    <w:rsid w:val="00F01EF6"/>
    <w:rsid w:val="00F83247"/>
    <w:rsid w:val="00F97653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E334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D9F23-83AF-47B2-BF41-D8E614D68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143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891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14</cp:revision>
  <cp:lastPrinted>2023-06-16T06:10:00Z</cp:lastPrinted>
  <dcterms:created xsi:type="dcterms:W3CDTF">2023-05-31T12:51:00Z</dcterms:created>
  <dcterms:modified xsi:type="dcterms:W3CDTF">2023-06-16T06:15:00Z</dcterms:modified>
</cp:coreProperties>
</file>