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5047AD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3DFB6B09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C08C1">
        <w:rPr>
          <w:rFonts w:ascii="Times New Roman" w:hAnsi="Times New Roman"/>
          <w:b/>
        </w:rPr>
        <w:t xml:space="preserve">ŠAKIŲ RAJONO </w:t>
      </w:r>
      <w:r w:rsidR="00E7461B">
        <w:rPr>
          <w:rFonts w:ascii="Times New Roman" w:hAnsi="Times New Roman"/>
          <w:b/>
          <w:szCs w:val="24"/>
        </w:rPr>
        <w:t>SAVIVALDYBĖS LŪKESČIŲ RAŠTO UŽDARAJAI AKCINEI BENDROVEI „ŠAKIŲ</w:t>
      </w:r>
      <w:r w:rsidR="00277D01">
        <w:rPr>
          <w:rFonts w:ascii="Times New Roman" w:hAnsi="Times New Roman"/>
          <w:b/>
          <w:szCs w:val="24"/>
        </w:rPr>
        <w:t xml:space="preserve"> LAIDOTUVIŲ NAMAI</w:t>
      </w:r>
      <w:r w:rsidR="00E7461B">
        <w:rPr>
          <w:rFonts w:ascii="Times New Roman" w:hAnsi="Times New Roman"/>
          <w:b/>
          <w:szCs w:val="24"/>
        </w:rPr>
        <w:t>“</w:t>
      </w:r>
      <w:r w:rsidR="0012297D">
        <w:rPr>
          <w:rFonts w:ascii="Times New Roman" w:hAnsi="Times New Roman"/>
          <w:b/>
          <w:szCs w:val="24"/>
        </w:rPr>
        <w:t xml:space="preserve"> PATEIKIMO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71CBDE5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E7461B">
        <w:rPr>
          <w:rFonts w:ascii="Times New Roman" w:hAnsi="Times New Roman"/>
        </w:rPr>
        <w:t xml:space="preserve">birželio </w:t>
      </w:r>
      <w:r w:rsidR="009557AA">
        <w:rPr>
          <w:rFonts w:ascii="Times New Roman" w:hAnsi="Times New Roman"/>
        </w:rPr>
        <w:t xml:space="preserve">     </w:t>
      </w:r>
      <w:r w:rsidR="00E746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BD62EB" w14:textId="2B03818C" w:rsidR="0078655D" w:rsidRPr="00943B41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</w:t>
      </w:r>
      <w:r w:rsidR="00845F56">
        <w:rPr>
          <w:rFonts w:ascii="Times New Roman" w:hAnsi="Times New Roman"/>
        </w:rPr>
        <w:t xml:space="preserve">25 straipsnio 5 dalimi, </w:t>
      </w:r>
      <w:r w:rsidR="00AE3E81">
        <w:rPr>
          <w:rFonts w:ascii="Times New Roman" w:hAnsi="Times New Roman"/>
        </w:rPr>
        <w:t>2</w:t>
      </w:r>
      <w:r w:rsidR="00845F56">
        <w:rPr>
          <w:rFonts w:ascii="Times New Roman" w:hAnsi="Times New Roman"/>
        </w:rPr>
        <w:t>7</w:t>
      </w:r>
      <w:r w:rsidR="00AE3E81">
        <w:rPr>
          <w:rFonts w:ascii="Times New Roman" w:hAnsi="Times New Roman"/>
        </w:rPr>
        <w:t xml:space="preserve"> straipsnio </w:t>
      </w:r>
      <w:r w:rsidR="00845F56">
        <w:rPr>
          <w:rFonts w:ascii="Times New Roman" w:hAnsi="Times New Roman"/>
        </w:rPr>
        <w:t>2</w:t>
      </w:r>
      <w:r w:rsidR="00AE3E81">
        <w:rPr>
          <w:rFonts w:ascii="Times New Roman" w:hAnsi="Times New Roman"/>
        </w:rPr>
        <w:t xml:space="preserve"> dalies </w:t>
      </w:r>
      <w:r w:rsidR="00845F56">
        <w:rPr>
          <w:rFonts w:ascii="Times New Roman" w:hAnsi="Times New Roman"/>
        </w:rPr>
        <w:t>9</w:t>
      </w:r>
      <w:r w:rsidR="00AE3E81">
        <w:rPr>
          <w:rFonts w:ascii="Times New Roman" w:hAnsi="Times New Roman"/>
        </w:rPr>
        <w:t xml:space="preserve"> punkt</w:t>
      </w:r>
      <w:r w:rsidR="00845F56">
        <w:rPr>
          <w:rFonts w:ascii="Times New Roman" w:hAnsi="Times New Roman"/>
        </w:rPr>
        <w:t>u</w:t>
      </w:r>
      <w:r w:rsidR="00AE3E81">
        <w:rPr>
          <w:rFonts w:ascii="Times New Roman" w:hAnsi="Times New Roman"/>
        </w:rPr>
        <w:t>,</w:t>
      </w:r>
      <w:r w:rsidR="006E049B" w:rsidRPr="006E049B">
        <w:rPr>
          <w:rFonts w:ascii="Times New Roman" w:hAnsi="Times New Roman"/>
        </w:rPr>
        <w:t xml:space="preserve"> </w:t>
      </w:r>
      <w:r w:rsidR="006E049B">
        <w:rPr>
          <w:rFonts w:ascii="Times New Roman" w:hAnsi="Times New Roman"/>
          <w:szCs w:val="24"/>
        </w:rPr>
        <w:t>Savivaldybių turtinių ir neturtinių teisių įgyvendinimo savivaldybių valdomose įmonėse tvarkos aprašo</w:t>
      </w:r>
      <w:r w:rsidR="006E049B">
        <w:rPr>
          <w:rFonts w:ascii="Times New Roman" w:hAnsi="Times New Roman"/>
          <w:szCs w:val="24"/>
        </w:rPr>
        <w:t>, patvirtinto</w:t>
      </w:r>
      <w:r w:rsidR="006E049B">
        <w:rPr>
          <w:rFonts w:ascii="Times New Roman" w:hAnsi="Times New Roman"/>
        </w:rPr>
        <w:t xml:space="preserve"> </w:t>
      </w:r>
      <w:r w:rsidR="006E049B">
        <w:rPr>
          <w:rFonts w:ascii="Times New Roman" w:hAnsi="Times New Roman"/>
        </w:rPr>
        <w:t xml:space="preserve">Lietuvos Respublikos Vyriausybės </w:t>
      </w:r>
      <w:r w:rsidR="006E049B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277D01">
        <w:rPr>
          <w:rFonts w:ascii="Times New Roman" w:hAnsi="Times New Roman"/>
          <w:szCs w:val="24"/>
        </w:rPr>
        <w:t xml:space="preserve"> (Lietuvos Respublikos Vyriausybės 2023 m. birželio 21 d. nutarimo Nr. 487 redakcija)</w:t>
      </w:r>
      <w:r w:rsidR="006E049B">
        <w:rPr>
          <w:rFonts w:ascii="Times New Roman" w:hAnsi="Times New Roman"/>
        </w:rPr>
        <w:t>,</w:t>
      </w:r>
      <w:r w:rsidR="00277D01">
        <w:rPr>
          <w:rFonts w:ascii="Times New Roman" w:hAnsi="Times New Roman"/>
        </w:rPr>
        <w:t xml:space="preserve"> 8.1 papunkčiu,</w:t>
      </w:r>
    </w:p>
    <w:p w14:paraId="7C888F09" w14:textId="56297C4E"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uždar</w:t>
      </w:r>
      <w:r w:rsidR="00E7461B">
        <w:rPr>
          <w:rFonts w:ascii="Times New Roman" w:hAnsi="Times New Roman"/>
        </w:rPr>
        <w:t>ajai</w:t>
      </w:r>
      <w:r>
        <w:rPr>
          <w:rFonts w:ascii="Times New Roman" w:hAnsi="Times New Roman"/>
        </w:rPr>
        <w:t xml:space="preserve"> akcin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bendrov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„Šakių</w:t>
      </w:r>
      <w:r w:rsidR="00277D01">
        <w:rPr>
          <w:rFonts w:ascii="Times New Roman" w:hAnsi="Times New Roman"/>
        </w:rPr>
        <w:t xml:space="preserve"> laidotuvių namai</w:t>
      </w:r>
      <w:r>
        <w:rPr>
          <w:rFonts w:ascii="Times New Roman" w:hAnsi="Times New Roman"/>
        </w:rPr>
        <w:t xml:space="preserve">“ </w:t>
      </w:r>
      <w:r w:rsidR="0049777F">
        <w:rPr>
          <w:rFonts w:ascii="Times New Roman" w:hAnsi="Times New Roman"/>
        </w:rPr>
        <w:t>Šakių rajono s</w:t>
      </w:r>
      <w:r w:rsidR="00E7461B">
        <w:rPr>
          <w:rFonts w:ascii="Times New Roman" w:hAnsi="Times New Roman"/>
        </w:rPr>
        <w:t xml:space="preserve">avivaldybės lūkesčių </w:t>
      </w:r>
      <w:r w:rsidR="0012297D">
        <w:rPr>
          <w:rFonts w:ascii="Times New Roman" w:hAnsi="Times New Roman"/>
        </w:rPr>
        <w:t xml:space="preserve">raštą </w:t>
      </w:r>
      <w:r w:rsidR="00E7461B">
        <w:rPr>
          <w:rFonts w:ascii="Times New Roman" w:hAnsi="Times New Roman"/>
        </w:rPr>
        <w:t>pagal pridedamą priedą.</w:t>
      </w:r>
    </w:p>
    <w:p w14:paraId="453AEBB4" w14:textId="5B0F2F3E" w:rsidR="00AE70C8" w:rsidRPr="00AE70C8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5666A">
        <w:rPr>
          <w:rFonts w:ascii="Times New Roman" w:hAnsi="Times New Roman"/>
          <w:bCs/>
          <w:lang w:eastAsia="en-US"/>
        </w:rPr>
        <w:tab/>
        <w:t xml:space="preserve">Šis </w:t>
      </w:r>
      <w:r>
        <w:rPr>
          <w:rFonts w:ascii="Times New Roman" w:hAnsi="Times New Roman"/>
          <w:bCs/>
          <w:lang w:eastAsia="en-US"/>
        </w:rPr>
        <w:t>potvarkis</w:t>
      </w:r>
      <w:r w:rsidRPr="0085666A">
        <w:rPr>
          <w:rFonts w:ascii="Times New Roman" w:hAnsi="Times New Roman"/>
          <w:bCs/>
          <w:lang w:eastAsia="en-US"/>
        </w:rPr>
        <w:t xml:space="preserve"> </w:t>
      </w:r>
      <w:r w:rsidRPr="0085666A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5666A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19911E12" w14:textId="12000B15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06-</w:t>
      </w:r>
      <w:r w:rsidR="006E049B">
        <w:rPr>
          <w:rFonts w:ascii="Times New Roman" w:hAnsi="Times New Roman"/>
        </w:rPr>
        <w:t>27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6B518" w14:textId="77777777" w:rsidR="001F1664" w:rsidRDefault="001F1664">
      <w:r>
        <w:separator/>
      </w:r>
    </w:p>
  </w:endnote>
  <w:endnote w:type="continuationSeparator" w:id="0">
    <w:p w14:paraId="584EC8B0" w14:textId="77777777" w:rsidR="001F1664" w:rsidRDefault="001F1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C992C" w14:textId="77777777" w:rsidR="001F1664" w:rsidRDefault="001F1664">
      <w:r>
        <w:separator/>
      </w:r>
    </w:p>
  </w:footnote>
  <w:footnote w:type="continuationSeparator" w:id="0">
    <w:p w14:paraId="391671AB" w14:textId="77777777" w:rsidR="001F1664" w:rsidRDefault="001F1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34306"/>
    <w:rsid w:val="00072595"/>
    <w:rsid w:val="000730EC"/>
    <w:rsid w:val="00080BDE"/>
    <w:rsid w:val="00117499"/>
    <w:rsid w:val="0012297D"/>
    <w:rsid w:val="001C0D71"/>
    <w:rsid w:val="001C6EA8"/>
    <w:rsid w:val="001D09C2"/>
    <w:rsid w:val="001D38EF"/>
    <w:rsid w:val="001E354E"/>
    <w:rsid w:val="001E7250"/>
    <w:rsid w:val="001F1664"/>
    <w:rsid w:val="00230731"/>
    <w:rsid w:val="002355E8"/>
    <w:rsid w:val="00251A99"/>
    <w:rsid w:val="002765E4"/>
    <w:rsid w:val="00277D01"/>
    <w:rsid w:val="0028720A"/>
    <w:rsid w:val="002C796A"/>
    <w:rsid w:val="002D3ABC"/>
    <w:rsid w:val="00313CF0"/>
    <w:rsid w:val="00342D2E"/>
    <w:rsid w:val="00342E29"/>
    <w:rsid w:val="003A0C31"/>
    <w:rsid w:val="003E13CC"/>
    <w:rsid w:val="003F491F"/>
    <w:rsid w:val="003F7F58"/>
    <w:rsid w:val="00434111"/>
    <w:rsid w:val="00435ADB"/>
    <w:rsid w:val="0049777F"/>
    <w:rsid w:val="004B449C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C37FF"/>
    <w:rsid w:val="006E049B"/>
    <w:rsid w:val="006F5D12"/>
    <w:rsid w:val="0070001E"/>
    <w:rsid w:val="00730A8F"/>
    <w:rsid w:val="007757D1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8205C"/>
    <w:rsid w:val="009C1A78"/>
    <w:rsid w:val="009C4EAB"/>
    <w:rsid w:val="009F065C"/>
    <w:rsid w:val="00A277E3"/>
    <w:rsid w:val="00A46239"/>
    <w:rsid w:val="00AB5948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511A7"/>
    <w:rsid w:val="00E53916"/>
    <w:rsid w:val="00E7461B"/>
    <w:rsid w:val="00E918BB"/>
    <w:rsid w:val="00E91B54"/>
    <w:rsid w:val="00ED113F"/>
    <w:rsid w:val="00EE2CE3"/>
    <w:rsid w:val="00F01EF6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2023-06-16T06:10:00Z</cp:lastPrinted>
  <dcterms:created xsi:type="dcterms:W3CDTF">2023-06-19T05:24:00Z</dcterms:created>
  <dcterms:modified xsi:type="dcterms:W3CDTF">2023-06-27T05:31:00Z</dcterms:modified>
</cp:coreProperties>
</file>