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Heading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46558302" w:rsidR="0099629D" w:rsidRPr="00326B85" w:rsidRDefault="00585659" w:rsidP="00122A31">
      <w:pPr>
        <w:pStyle w:val="Heading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655918">
        <w:rPr>
          <w:b/>
          <w:szCs w:val="24"/>
          <w:lang w:val="lt-LT"/>
        </w:rPr>
        <w:t xml:space="preserve">TEIKIMO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57A1A135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585659">
        <w:rPr>
          <w:rFonts w:ascii="Times New Roman" w:hAnsi="Times New Roman"/>
          <w:sz w:val="24"/>
          <w:szCs w:val="24"/>
          <w:lang w:val="lt-LT"/>
        </w:rPr>
        <w:t>3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5C5473">
        <w:rPr>
          <w:rFonts w:ascii="Times New Roman" w:hAnsi="Times New Roman"/>
          <w:sz w:val="24"/>
          <w:szCs w:val="24"/>
          <w:lang w:val="lt-LT"/>
        </w:rPr>
        <w:t xml:space="preserve">birželio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1ABA9E5A" w:rsidR="00041F6C" w:rsidRDefault="00041F6C" w:rsidP="000C3AB9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41F6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es 6 punktu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tarybos veiklos reglamento, patvirtinto Šakių rajono savivaldybės tarybos 2023 m. vasario 24 d. sprendimu Nr. T-80 ,,Dėl Šakių rajono savivaldybės tarybos veiklos reglamento patvirtinimo“, 1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punktu,</w:t>
      </w:r>
    </w:p>
    <w:p w14:paraId="2CD108B0" w14:textId="77385F11" w:rsidR="00655918" w:rsidRDefault="00041F6C" w:rsidP="00C27354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t e i k i u 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tarybai 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tvirtinti</w:t>
      </w:r>
      <w:r w:rsidR="004944D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5C5473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Sintautų pagrindinės mokyklos</w:t>
      </w:r>
      <w:r w:rsidR="004944D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nuostatus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(pridedama).</w:t>
      </w:r>
    </w:p>
    <w:p w14:paraId="63A0DA19" w14:textId="5C134263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 </w:t>
      </w:r>
      <w:r w:rsidR="000C3AB9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D2AC7" w:rsidRPr="000D2AC7">
        <w:rPr>
          <w:rFonts w:ascii="Times New Roman" w:hAnsi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3578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692C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B27B74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B27B74">
        <w:rPr>
          <w:rFonts w:ascii="Times New Roman" w:hAnsi="Times New Roman"/>
          <w:sz w:val="24"/>
          <w:szCs w:val="24"/>
          <w:lang w:val="pt-BR"/>
        </w:rPr>
        <w:t>Švietimo, kultūros ir sporto skyriaus</w:t>
      </w:r>
    </w:p>
    <w:p w14:paraId="49899D81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04CFEC13" w14:textId="7BFF4E5C" w:rsidR="004944DC" w:rsidRPr="00A63A63" w:rsidRDefault="004944DC" w:rsidP="004944DC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2023-0</w:t>
      </w:r>
      <w:r w:rsidR="005C5473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-</w:t>
      </w:r>
      <w:r w:rsidR="005C5473">
        <w:rPr>
          <w:rFonts w:ascii="Times New Roman" w:hAnsi="Times New Roman"/>
          <w:sz w:val="24"/>
          <w:szCs w:val="24"/>
        </w:rPr>
        <w:t>03</w:t>
      </w:r>
    </w:p>
    <w:p w14:paraId="4514F77D" w14:textId="03442316" w:rsidR="0099629D" w:rsidRPr="00326B85" w:rsidRDefault="0099629D" w:rsidP="004944D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9629D" w:rsidRPr="00326B85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CEA4F" w14:textId="77777777" w:rsidR="00C0636D" w:rsidRDefault="00C0636D">
      <w:r>
        <w:separator/>
      </w:r>
    </w:p>
  </w:endnote>
  <w:endnote w:type="continuationSeparator" w:id="0">
    <w:p w14:paraId="3B916C31" w14:textId="77777777" w:rsidR="00C0636D" w:rsidRDefault="00C06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11A991C8" w:rsidR="0099629D" w:rsidRPr="004A27CD" w:rsidRDefault="00292B3A">
    <w:pPr>
      <w:pStyle w:val="Footer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>
      <w:rPr>
        <w:noProof/>
        <w:sz w:val="10"/>
        <w:szCs w:val="10"/>
        <w:lang w:val="fr-CH"/>
      </w:rPr>
      <w:t>C:\Users\jsneideraitiene\Desktop\Teikimas d</w:t>
    </w:r>
    <w:r w:rsidR="00DD0339">
      <w:rPr>
        <w:rFonts w:hint="eastAsia"/>
        <w:noProof/>
        <w:sz w:val="10"/>
        <w:szCs w:val="10"/>
        <w:lang w:val="fr-CH"/>
      </w:rPr>
      <w:t>ė</w:t>
    </w:r>
    <w:r w:rsidR="00DD0339">
      <w:rPr>
        <w:noProof/>
        <w:sz w:val="10"/>
        <w:szCs w:val="10"/>
        <w:lang w:val="fr-CH"/>
      </w:rPr>
      <w:t>l vicemer</w:t>
    </w:r>
    <w:r w:rsidR="00DD0339">
      <w:rPr>
        <w:rFonts w:hint="eastAsia"/>
        <w:noProof/>
        <w:sz w:val="10"/>
        <w:szCs w:val="10"/>
        <w:lang w:val="fr-CH"/>
      </w:rPr>
      <w:t>ų</w:t>
    </w:r>
    <w:r w:rsidR="00DD0339">
      <w:rPr>
        <w:noProof/>
        <w:sz w:val="10"/>
        <w:szCs w:val="10"/>
        <w:lang w:val="fr-CH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7D383" w14:textId="77777777" w:rsidR="00C0636D" w:rsidRDefault="00C0636D">
      <w:r>
        <w:separator/>
      </w:r>
    </w:p>
  </w:footnote>
  <w:footnote w:type="continuationSeparator" w:id="0">
    <w:p w14:paraId="2340AED2" w14:textId="77777777" w:rsidR="00C0636D" w:rsidRDefault="00C06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742E"/>
    <w:rsid w:val="00122A31"/>
    <w:rsid w:val="001277F3"/>
    <w:rsid w:val="00145B33"/>
    <w:rsid w:val="00146E5A"/>
    <w:rsid w:val="00150154"/>
    <w:rsid w:val="001750B1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7496B"/>
    <w:rsid w:val="00292B3A"/>
    <w:rsid w:val="002A15E3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52292"/>
    <w:rsid w:val="00655918"/>
    <w:rsid w:val="00657840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E7BD2"/>
    <w:rsid w:val="00E07FE1"/>
    <w:rsid w:val="00E55706"/>
    <w:rsid w:val="00E63890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01E"/>
    <w:rPr>
      <w:rFonts w:ascii="TimesLT" w:hAnsi="TimesLT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link w:val="Heading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BodyTextChar">
    <w:name w:val="Body Text Char"/>
    <w:link w:val="BodyText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TableGrid">
    <w:name w:val="Table Grid"/>
    <w:basedOn w:val="TableNorma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DefaultParagraphFont"/>
    <w:rsid w:val="00041F6C"/>
  </w:style>
  <w:style w:type="paragraph" w:styleId="ListParagraph">
    <w:name w:val="List Paragraph"/>
    <w:basedOn w:val="Normal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2</cp:revision>
  <cp:lastPrinted>2023-04-28T04:53:00Z</cp:lastPrinted>
  <dcterms:created xsi:type="dcterms:W3CDTF">2023-07-03T08:47:00Z</dcterms:created>
  <dcterms:modified xsi:type="dcterms:W3CDTF">2023-07-03T08:47:00Z</dcterms:modified>
</cp:coreProperties>
</file>