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5047AD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Default="009557A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141299D" w14:textId="7F164AAD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991ACF">
        <w:rPr>
          <w:rFonts w:ascii="Times New Roman" w:hAnsi="Times New Roman"/>
          <w:b/>
        </w:rPr>
        <w:t>TEIKIMO</w:t>
      </w:r>
    </w:p>
    <w:p w14:paraId="1BE64C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1248B5EE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AE6CBF">
        <w:rPr>
          <w:rFonts w:ascii="Times New Roman" w:hAnsi="Times New Roman"/>
        </w:rPr>
        <w:t>liepos</w:t>
      </w:r>
      <w:r w:rsidR="009557AA">
        <w:rPr>
          <w:rFonts w:ascii="Times New Roman" w:hAnsi="Times New Roman"/>
        </w:rPr>
        <w:t xml:space="preserve">     </w:t>
      </w:r>
      <w:r w:rsidR="00E7461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9557AA">
        <w:rPr>
          <w:rFonts w:ascii="Times New Roman" w:hAnsi="Times New Roman"/>
        </w:rPr>
        <w:t>MT-</w:t>
      </w:r>
    </w:p>
    <w:p w14:paraId="298C302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21F2AE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0BD62EB" w14:textId="08BB8282" w:rsidR="0078655D" w:rsidRPr="00943B41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="00AE3E81">
        <w:rPr>
          <w:rFonts w:ascii="Times New Roman" w:hAnsi="Times New Roman"/>
        </w:rPr>
        <w:t xml:space="preserve"> Lietuvos Respublikos vietos savivaldos įstatymo </w:t>
      </w:r>
      <w:r w:rsidR="00845F56">
        <w:rPr>
          <w:rFonts w:ascii="Times New Roman" w:hAnsi="Times New Roman"/>
        </w:rPr>
        <w:t>2</w:t>
      </w:r>
      <w:r w:rsidR="00AE6CBF">
        <w:rPr>
          <w:rFonts w:ascii="Times New Roman" w:hAnsi="Times New Roman"/>
        </w:rPr>
        <w:t>7</w:t>
      </w:r>
      <w:r w:rsidR="00845F56">
        <w:rPr>
          <w:rFonts w:ascii="Times New Roman" w:hAnsi="Times New Roman"/>
        </w:rPr>
        <w:t xml:space="preserve"> straipsnio </w:t>
      </w:r>
      <w:r w:rsidR="00AE6CBF">
        <w:rPr>
          <w:rFonts w:ascii="Times New Roman" w:hAnsi="Times New Roman"/>
        </w:rPr>
        <w:t xml:space="preserve">2 dalies 1 </w:t>
      </w:r>
      <w:r w:rsidR="00AE3E81">
        <w:rPr>
          <w:rFonts w:ascii="Times New Roman" w:hAnsi="Times New Roman"/>
        </w:rPr>
        <w:t>punkt</w:t>
      </w:r>
      <w:r w:rsidR="00845F56">
        <w:rPr>
          <w:rFonts w:ascii="Times New Roman" w:hAnsi="Times New Roman"/>
        </w:rPr>
        <w:t>u</w:t>
      </w:r>
      <w:r w:rsidR="00AE3E81">
        <w:rPr>
          <w:rFonts w:ascii="Times New Roman" w:hAnsi="Times New Roman"/>
        </w:rPr>
        <w:t>,</w:t>
      </w:r>
      <w:r w:rsidR="006E049B" w:rsidRPr="006E049B">
        <w:rPr>
          <w:rFonts w:ascii="Times New Roman" w:hAnsi="Times New Roman"/>
        </w:rPr>
        <w:t xml:space="preserve"> </w:t>
      </w:r>
    </w:p>
    <w:p w14:paraId="7C888F09" w14:textId="2C7ED9EC"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7461B">
        <w:rPr>
          <w:rFonts w:ascii="Times New Roman" w:hAnsi="Times New Roman"/>
          <w:spacing w:val="60"/>
          <w:szCs w:val="24"/>
        </w:rPr>
        <w:t>teikiu</w:t>
      </w:r>
      <w:r>
        <w:rPr>
          <w:rFonts w:ascii="Times New Roman" w:hAnsi="Times New Roman"/>
        </w:rPr>
        <w:t xml:space="preserve"> </w:t>
      </w:r>
      <w:r w:rsidR="00AE6CBF">
        <w:rPr>
          <w:rFonts w:ascii="Times New Roman" w:hAnsi="Times New Roman"/>
        </w:rPr>
        <w:t xml:space="preserve">Šakių rajono savivaldybės tarybai </w:t>
      </w:r>
      <w:r w:rsidR="00991ACF">
        <w:rPr>
          <w:rFonts w:ascii="Times New Roman" w:hAnsi="Times New Roman"/>
        </w:rPr>
        <w:t xml:space="preserve">tvirtinti </w:t>
      </w:r>
      <w:r w:rsidR="00AE6CBF">
        <w:rPr>
          <w:rFonts w:ascii="Times New Roman" w:hAnsi="Times New Roman"/>
        </w:rPr>
        <w:t>2022 metų savivaldybės metinį ataskaitų rinkinį.</w:t>
      </w:r>
    </w:p>
    <w:p w14:paraId="453AEBB4" w14:textId="5B0F2F3E" w:rsidR="00AE70C8" w:rsidRPr="00AE70C8" w:rsidRDefault="00AE70C8" w:rsidP="00AE70C8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85666A">
        <w:rPr>
          <w:rFonts w:ascii="Times New Roman" w:hAnsi="Times New Roman"/>
          <w:bCs/>
          <w:lang w:eastAsia="en-US"/>
        </w:rPr>
        <w:tab/>
        <w:t xml:space="preserve">Šis </w:t>
      </w:r>
      <w:r>
        <w:rPr>
          <w:rFonts w:ascii="Times New Roman" w:hAnsi="Times New Roman"/>
          <w:bCs/>
          <w:lang w:eastAsia="en-US"/>
        </w:rPr>
        <w:t>potvarkis</w:t>
      </w:r>
      <w:r w:rsidRPr="0085666A">
        <w:rPr>
          <w:rFonts w:ascii="Times New Roman" w:hAnsi="Times New Roman"/>
          <w:bCs/>
          <w:lang w:eastAsia="en-US"/>
        </w:rPr>
        <w:t xml:space="preserve"> </w:t>
      </w:r>
      <w:r w:rsidRPr="0085666A">
        <w:rPr>
          <w:rFonts w:ascii="Times New Roman" w:hAnsi="Times New Roman"/>
          <w:szCs w:val="24"/>
          <w:lang w:eastAsia="en-US"/>
        </w:rPr>
        <w:t xml:space="preserve">per vieną mėnesį nuo jo </w:t>
      </w:r>
      <w:r>
        <w:rPr>
          <w:rFonts w:ascii="Times New Roman" w:hAnsi="Times New Roman"/>
          <w:szCs w:val="24"/>
          <w:lang w:eastAsia="en-US"/>
        </w:rPr>
        <w:t>paskelbimo</w:t>
      </w:r>
      <w:r w:rsidRPr="0085666A">
        <w:rPr>
          <w:rFonts w:ascii="Times New Roman" w:hAnsi="Times New Roman"/>
          <w:szCs w:val="24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DE44FEA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ADA903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DDB370B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55DD3EF" w14:textId="33CE47EA" w:rsidR="00080BDE" w:rsidRDefault="009557AA" w:rsidP="00080BD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0B985EB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F75E1ED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869265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4F02748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C1FA290" w14:textId="77777777"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87538F" w14:textId="77777777" w:rsidR="00E7461B" w:rsidRPr="00AE6CBF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09D49ED" w14:textId="4F001A02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  <w:r w:rsidR="00AE6CBF">
        <w:rPr>
          <w:rFonts w:ascii="Times New Roman" w:hAnsi="Times New Roman"/>
          <w:szCs w:val="24"/>
        </w:rPr>
        <w:t>vedėja</w:t>
      </w:r>
    </w:p>
    <w:p w14:paraId="679E2944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39210978" w:rsidR="00E7461B" w:rsidRDefault="00AE6CBF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Egidija Grigaitienė</w:t>
      </w:r>
    </w:p>
    <w:p w14:paraId="19911E12" w14:textId="3A1C51AB"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 w:rsidRPr="003E055C">
        <w:rPr>
          <w:rFonts w:ascii="Times New Roman" w:hAnsi="Times New Roman"/>
        </w:rPr>
        <w:t>-</w:t>
      </w:r>
      <w:r w:rsidR="00D76AF6">
        <w:rPr>
          <w:rFonts w:ascii="Times New Roman" w:hAnsi="Times New Roman"/>
        </w:rPr>
        <w:t>0</w:t>
      </w:r>
      <w:r w:rsidR="00AE6CBF">
        <w:rPr>
          <w:rFonts w:ascii="Times New Roman" w:hAnsi="Times New Roman"/>
        </w:rPr>
        <w:t>7</w:t>
      </w:r>
      <w:r w:rsidR="00D76AF6">
        <w:rPr>
          <w:rFonts w:ascii="Times New Roman" w:hAnsi="Times New Roman"/>
        </w:rPr>
        <w:t>-</w:t>
      </w:r>
      <w:r w:rsidR="00AE6CBF">
        <w:rPr>
          <w:rFonts w:ascii="Times New Roman" w:hAnsi="Times New Roman"/>
        </w:rPr>
        <w:t>0</w:t>
      </w:r>
      <w:r w:rsidR="006E049B">
        <w:rPr>
          <w:rFonts w:ascii="Times New Roman" w:hAnsi="Times New Roman"/>
        </w:rPr>
        <w:t>7</w:t>
      </w:r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EFB58" w14:textId="77777777" w:rsidR="004C11B9" w:rsidRDefault="004C11B9">
      <w:r>
        <w:separator/>
      </w:r>
    </w:p>
  </w:endnote>
  <w:endnote w:type="continuationSeparator" w:id="0">
    <w:p w14:paraId="7D3EC940" w14:textId="77777777" w:rsidR="004C11B9" w:rsidRDefault="004C1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E7111" w14:textId="77777777" w:rsidR="004C11B9" w:rsidRDefault="004C11B9">
      <w:r>
        <w:separator/>
      </w:r>
    </w:p>
  </w:footnote>
  <w:footnote w:type="continuationSeparator" w:id="0">
    <w:p w14:paraId="738944B0" w14:textId="77777777" w:rsidR="004C11B9" w:rsidRDefault="004C1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34306"/>
    <w:rsid w:val="00072595"/>
    <w:rsid w:val="000730EC"/>
    <w:rsid w:val="00080BDE"/>
    <w:rsid w:val="00117499"/>
    <w:rsid w:val="0012297D"/>
    <w:rsid w:val="001C0D71"/>
    <w:rsid w:val="001C1AEB"/>
    <w:rsid w:val="001C6EA8"/>
    <w:rsid w:val="001D09C2"/>
    <w:rsid w:val="001D38EF"/>
    <w:rsid w:val="001E354E"/>
    <w:rsid w:val="001E7250"/>
    <w:rsid w:val="001F1664"/>
    <w:rsid w:val="00230731"/>
    <w:rsid w:val="002355E8"/>
    <w:rsid w:val="00251A99"/>
    <w:rsid w:val="002765E4"/>
    <w:rsid w:val="00277D01"/>
    <w:rsid w:val="0028720A"/>
    <w:rsid w:val="002C796A"/>
    <w:rsid w:val="002D3ABC"/>
    <w:rsid w:val="00313CF0"/>
    <w:rsid w:val="00342D2E"/>
    <w:rsid w:val="00342E29"/>
    <w:rsid w:val="003774C1"/>
    <w:rsid w:val="003A0C31"/>
    <w:rsid w:val="003E13CC"/>
    <w:rsid w:val="003F491F"/>
    <w:rsid w:val="003F7F58"/>
    <w:rsid w:val="00434111"/>
    <w:rsid w:val="00435ADB"/>
    <w:rsid w:val="0049777F"/>
    <w:rsid w:val="004B449C"/>
    <w:rsid w:val="004C11B9"/>
    <w:rsid w:val="004E53DB"/>
    <w:rsid w:val="00521D86"/>
    <w:rsid w:val="00524F6C"/>
    <w:rsid w:val="00556FAD"/>
    <w:rsid w:val="00564BAF"/>
    <w:rsid w:val="005737FE"/>
    <w:rsid w:val="00583E25"/>
    <w:rsid w:val="005D1467"/>
    <w:rsid w:val="00610881"/>
    <w:rsid w:val="006156B2"/>
    <w:rsid w:val="00624C4D"/>
    <w:rsid w:val="00634173"/>
    <w:rsid w:val="006C37FF"/>
    <w:rsid w:val="006E049B"/>
    <w:rsid w:val="006F5D12"/>
    <w:rsid w:val="0070001E"/>
    <w:rsid w:val="00730A8F"/>
    <w:rsid w:val="007757D1"/>
    <w:rsid w:val="0078655D"/>
    <w:rsid w:val="007D40FB"/>
    <w:rsid w:val="008337C1"/>
    <w:rsid w:val="00837DDD"/>
    <w:rsid w:val="00845F56"/>
    <w:rsid w:val="00885E31"/>
    <w:rsid w:val="008C155D"/>
    <w:rsid w:val="008C1B78"/>
    <w:rsid w:val="008D7A2A"/>
    <w:rsid w:val="008E17F3"/>
    <w:rsid w:val="008E587F"/>
    <w:rsid w:val="008F4809"/>
    <w:rsid w:val="008F59B9"/>
    <w:rsid w:val="00927D47"/>
    <w:rsid w:val="00937192"/>
    <w:rsid w:val="00943B41"/>
    <w:rsid w:val="009557AA"/>
    <w:rsid w:val="0098205C"/>
    <w:rsid w:val="00991ACF"/>
    <w:rsid w:val="009C1A78"/>
    <w:rsid w:val="009C4EAB"/>
    <w:rsid w:val="009F065C"/>
    <w:rsid w:val="00A277E3"/>
    <w:rsid w:val="00A46239"/>
    <w:rsid w:val="00AB5948"/>
    <w:rsid w:val="00AE3E81"/>
    <w:rsid w:val="00AE6CBF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2225A"/>
    <w:rsid w:val="00C357A2"/>
    <w:rsid w:val="00C71422"/>
    <w:rsid w:val="00C838D9"/>
    <w:rsid w:val="00C84A75"/>
    <w:rsid w:val="00C921BD"/>
    <w:rsid w:val="00CA67DC"/>
    <w:rsid w:val="00CA6ECE"/>
    <w:rsid w:val="00CC08C1"/>
    <w:rsid w:val="00D13FF1"/>
    <w:rsid w:val="00D66ABF"/>
    <w:rsid w:val="00D7099F"/>
    <w:rsid w:val="00D76AF6"/>
    <w:rsid w:val="00DC5E5B"/>
    <w:rsid w:val="00DD47CE"/>
    <w:rsid w:val="00E07537"/>
    <w:rsid w:val="00E30D5F"/>
    <w:rsid w:val="00E432CF"/>
    <w:rsid w:val="00E511A7"/>
    <w:rsid w:val="00E53916"/>
    <w:rsid w:val="00E7461B"/>
    <w:rsid w:val="00E918BB"/>
    <w:rsid w:val="00E91B54"/>
    <w:rsid w:val="00ED113F"/>
    <w:rsid w:val="00EE2CE3"/>
    <w:rsid w:val="00F01EF6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1DE3641-787A-4666-A25C-E1C353B1EC6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90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727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Egidija Grigaitienė</cp:lastModifiedBy>
  <cp:revision>6</cp:revision>
  <cp:lastPrinted>2023-06-16T06:10:00Z</cp:lastPrinted>
  <dcterms:created xsi:type="dcterms:W3CDTF">2023-07-07T05:08:00Z</dcterms:created>
  <dcterms:modified xsi:type="dcterms:W3CDTF">2023-07-07T08:16:00Z</dcterms:modified>
</cp:coreProperties>
</file>