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0D973" w14:textId="6421D5D4" w:rsidR="007E208E" w:rsidRDefault="003476E5">
      <w:pPr>
        <w:jc w:val="center"/>
        <w:rPr>
          <w:noProof/>
          <w:lang w:val="lt-LT" w:eastAsia="lt-LT"/>
        </w:rPr>
      </w:pPr>
      <w:r w:rsidRPr="00B676CE">
        <w:rPr>
          <w:noProof/>
          <w:lang w:val="lt-LT" w:eastAsia="lt-LT"/>
        </w:rPr>
        <w:drawing>
          <wp:inline distT="0" distB="0" distL="0" distR="0" wp14:anchorId="6A093D52" wp14:editId="67348010">
            <wp:extent cx="542925" cy="609600"/>
            <wp:effectExtent l="0" t="0" r="0" b="0"/>
            <wp:docPr id="3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63FF3" w14:textId="77777777" w:rsidR="00B676CE" w:rsidRPr="00B676CE" w:rsidRDefault="00B676CE">
      <w:pPr>
        <w:jc w:val="center"/>
        <w:rPr>
          <w:rFonts w:ascii="Times New Roman" w:hAnsi="Times New Roman"/>
          <w:b/>
          <w:noProof/>
          <w:lang w:val="lt-LT" w:eastAsia="lt-LT"/>
        </w:rPr>
      </w:pPr>
    </w:p>
    <w:p w14:paraId="28D3024C" w14:textId="6AAABCED" w:rsidR="007E208E" w:rsidRPr="00EE42E1" w:rsidRDefault="007E208E" w:rsidP="006E310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2E1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BF5A7B">
        <w:rPr>
          <w:rFonts w:ascii="Times New Roman" w:hAnsi="Times New Roman"/>
          <w:b/>
          <w:sz w:val="24"/>
          <w:szCs w:val="24"/>
          <w:lang w:val="lt-LT"/>
        </w:rPr>
        <w:t>MERAS</w:t>
      </w:r>
    </w:p>
    <w:p w14:paraId="420BD847" w14:textId="77777777" w:rsidR="007E208E" w:rsidRPr="00EE42E1" w:rsidRDefault="007E208E" w:rsidP="006E310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B74FE3F" w14:textId="10244AF0" w:rsidR="007E208E" w:rsidRPr="00EE42E1" w:rsidRDefault="00B04928" w:rsidP="006E3101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POTVARKIS</w:t>
      </w:r>
    </w:p>
    <w:p w14:paraId="324AAAA7" w14:textId="2AA7E1EF" w:rsidR="00EE42E1" w:rsidRPr="005F4434" w:rsidRDefault="00EE42E1" w:rsidP="006E3101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F4434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5F4434" w:rsidRPr="005F4434">
        <w:rPr>
          <w:rFonts w:ascii="Times New Roman" w:hAnsi="Times New Roman"/>
          <w:b/>
          <w:caps/>
          <w:sz w:val="24"/>
          <w:szCs w:val="24"/>
          <w:lang w:val="lt-LT"/>
        </w:rPr>
        <w:t xml:space="preserve">DARBO GRUPĖS </w:t>
      </w:r>
      <w:r w:rsidR="00792E6C">
        <w:rPr>
          <w:rFonts w:ascii="Times New Roman" w:hAnsi="Times New Roman"/>
          <w:b/>
          <w:caps/>
          <w:sz w:val="24"/>
          <w:szCs w:val="24"/>
          <w:lang w:val="lt-LT"/>
        </w:rPr>
        <w:t xml:space="preserve">ŠAKIŲ </w:t>
      </w:r>
      <w:r w:rsidR="005F4434" w:rsidRPr="003172BE">
        <w:rPr>
          <w:rFonts w:ascii="Times New Roman" w:hAnsi="Times New Roman"/>
          <w:b/>
          <w:sz w:val="24"/>
          <w:lang w:val="lt-LT"/>
        </w:rPr>
        <w:t xml:space="preserve">RAJONO SAVIVALDYBĖS TARYBOS VEIKLOS REGLAMENTO </w:t>
      </w:r>
      <w:r w:rsidR="00022264">
        <w:rPr>
          <w:rFonts w:ascii="Times New Roman" w:hAnsi="Times New Roman"/>
          <w:b/>
          <w:sz w:val="24"/>
          <w:lang w:val="lt-LT"/>
        </w:rPr>
        <w:t xml:space="preserve">PAKEITIMAMS </w:t>
      </w:r>
      <w:r w:rsidR="005F4434" w:rsidRPr="003172BE">
        <w:rPr>
          <w:rFonts w:ascii="Times New Roman" w:hAnsi="Times New Roman"/>
          <w:b/>
          <w:sz w:val="24"/>
          <w:lang w:val="lt-LT"/>
        </w:rPr>
        <w:t xml:space="preserve">PARENGTI </w:t>
      </w:r>
      <w:r w:rsidR="003172BE" w:rsidRPr="003172BE">
        <w:rPr>
          <w:rFonts w:ascii="Times New Roman" w:hAnsi="Times New Roman"/>
          <w:b/>
          <w:sz w:val="24"/>
          <w:lang w:val="lt-LT"/>
        </w:rPr>
        <w:t>SUDARYMO</w:t>
      </w:r>
    </w:p>
    <w:p w14:paraId="7581947E" w14:textId="77777777" w:rsidR="00054E15" w:rsidRPr="00EE42E1" w:rsidRDefault="00054E15" w:rsidP="006E3101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72A9F16" w14:textId="35E501F9" w:rsidR="00EE42E1" w:rsidRPr="00EE42E1" w:rsidRDefault="00EE42E1" w:rsidP="006E310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EE42E1">
        <w:rPr>
          <w:rFonts w:ascii="Times New Roman" w:hAnsi="Times New Roman"/>
          <w:sz w:val="24"/>
          <w:szCs w:val="24"/>
          <w:lang w:val="lt-LT"/>
        </w:rPr>
        <w:t>20</w:t>
      </w:r>
      <w:r w:rsidR="00B676CE">
        <w:rPr>
          <w:rFonts w:ascii="Times New Roman" w:hAnsi="Times New Roman"/>
          <w:sz w:val="24"/>
          <w:szCs w:val="24"/>
          <w:lang w:val="lt-LT"/>
        </w:rPr>
        <w:t>23</w:t>
      </w:r>
      <w:r w:rsidRPr="00EE42E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21C36">
        <w:rPr>
          <w:rFonts w:ascii="Times New Roman" w:hAnsi="Times New Roman"/>
          <w:sz w:val="24"/>
          <w:szCs w:val="24"/>
          <w:lang w:val="lt-LT"/>
        </w:rPr>
        <w:t xml:space="preserve">birželio    </w:t>
      </w:r>
      <w:r w:rsidRPr="00EE42E1">
        <w:rPr>
          <w:rFonts w:ascii="Times New Roman" w:hAnsi="Times New Roman"/>
          <w:sz w:val="24"/>
          <w:szCs w:val="24"/>
          <w:lang w:val="lt-LT"/>
        </w:rPr>
        <w:t xml:space="preserve"> d. Nr. </w:t>
      </w:r>
      <w:r w:rsidR="00BF5A7B">
        <w:rPr>
          <w:rFonts w:ascii="Times New Roman" w:hAnsi="Times New Roman"/>
          <w:sz w:val="24"/>
          <w:szCs w:val="24"/>
          <w:lang w:val="lt-LT"/>
        </w:rPr>
        <w:t>MT</w:t>
      </w:r>
      <w:r w:rsidRPr="00EE42E1">
        <w:rPr>
          <w:rFonts w:ascii="Times New Roman" w:hAnsi="Times New Roman"/>
          <w:sz w:val="24"/>
          <w:szCs w:val="24"/>
          <w:lang w:val="lt-LT"/>
        </w:rPr>
        <w:t>-</w:t>
      </w:r>
    </w:p>
    <w:p w14:paraId="09154219" w14:textId="4AD32056" w:rsidR="00EE42E1" w:rsidRDefault="00EE42E1" w:rsidP="006E3101">
      <w:pPr>
        <w:keepNext/>
        <w:tabs>
          <w:tab w:val="left" w:pos="6804"/>
        </w:tabs>
        <w:jc w:val="center"/>
        <w:outlineLvl w:val="2"/>
        <w:rPr>
          <w:rFonts w:ascii="Times New Roman" w:hAnsi="Times New Roman"/>
          <w:sz w:val="24"/>
          <w:szCs w:val="24"/>
          <w:lang w:val="lt-LT"/>
        </w:rPr>
      </w:pPr>
      <w:r w:rsidRPr="00EE42E1">
        <w:rPr>
          <w:rFonts w:ascii="Times New Roman" w:hAnsi="Times New Roman"/>
          <w:sz w:val="24"/>
          <w:szCs w:val="24"/>
          <w:lang w:val="lt-LT"/>
        </w:rPr>
        <w:t>Šakiai</w:t>
      </w:r>
    </w:p>
    <w:p w14:paraId="005654F4" w14:textId="77777777" w:rsidR="00792E6C" w:rsidRPr="00EE42E1" w:rsidRDefault="00792E6C" w:rsidP="006E3101">
      <w:pPr>
        <w:keepNext/>
        <w:tabs>
          <w:tab w:val="left" w:pos="6804"/>
        </w:tabs>
        <w:spacing w:line="360" w:lineRule="auto"/>
        <w:jc w:val="center"/>
        <w:outlineLvl w:val="2"/>
        <w:rPr>
          <w:rFonts w:ascii="Times New Roman" w:hAnsi="Times New Roman"/>
          <w:sz w:val="24"/>
          <w:szCs w:val="24"/>
          <w:lang w:val="lt-LT"/>
        </w:rPr>
      </w:pPr>
    </w:p>
    <w:p w14:paraId="0F9560B9" w14:textId="3B22C909" w:rsidR="005F4434" w:rsidRPr="005F4434" w:rsidRDefault="00EE42E1" w:rsidP="006E310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2E1">
        <w:rPr>
          <w:rFonts w:ascii="Times New Roman" w:hAnsi="Times New Roman"/>
          <w:sz w:val="24"/>
          <w:szCs w:val="24"/>
          <w:lang w:val="lt-LT"/>
        </w:rPr>
        <w:tab/>
      </w:r>
      <w:r w:rsidR="005F4434" w:rsidRPr="005F4434">
        <w:rPr>
          <w:rFonts w:ascii="Times New Roman" w:hAnsi="Times New Roman"/>
          <w:sz w:val="24"/>
          <w:szCs w:val="24"/>
          <w:lang w:val="lt-LT"/>
        </w:rPr>
        <w:t>Vadovaudamasi</w:t>
      </w:r>
      <w:r w:rsidR="00BF5A7B">
        <w:rPr>
          <w:rFonts w:ascii="Times New Roman" w:hAnsi="Times New Roman"/>
          <w:sz w:val="24"/>
          <w:szCs w:val="24"/>
          <w:lang w:val="lt-LT"/>
        </w:rPr>
        <w:t>s</w:t>
      </w:r>
      <w:r w:rsidR="005F4434" w:rsidRPr="005F4434"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įstatymo </w:t>
      </w:r>
      <w:r w:rsidR="00792E6C">
        <w:rPr>
          <w:rFonts w:ascii="Times New Roman" w:hAnsi="Times New Roman"/>
          <w:sz w:val="24"/>
          <w:szCs w:val="24"/>
          <w:lang w:val="lt-LT"/>
        </w:rPr>
        <w:t xml:space="preserve">25 straipsnio 5 dalimi, </w:t>
      </w:r>
      <w:r w:rsidR="00BF5A7B">
        <w:rPr>
          <w:rFonts w:ascii="Times New Roman" w:hAnsi="Times New Roman"/>
          <w:sz w:val="24"/>
          <w:szCs w:val="24"/>
          <w:lang w:val="lt-LT"/>
        </w:rPr>
        <w:t>2</w:t>
      </w:r>
      <w:r w:rsidR="00792E6C">
        <w:rPr>
          <w:rFonts w:ascii="Times New Roman" w:hAnsi="Times New Roman"/>
          <w:sz w:val="24"/>
          <w:szCs w:val="24"/>
          <w:lang w:val="lt-LT"/>
        </w:rPr>
        <w:t>7</w:t>
      </w:r>
      <w:r w:rsidR="005F4434" w:rsidRPr="005F4434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792E6C">
        <w:rPr>
          <w:rFonts w:ascii="Times New Roman" w:hAnsi="Times New Roman"/>
          <w:sz w:val="24"/>
          <w:szCs w:val="24"/>
          <w:lang w:val="lt-LT"/>
        </w:rPr>
        <w:t>2</w:t>
      </w:r>
      <w:r w:rsidR="005F4434" w:rsidRPr="005F4434">
        <w:rPr>
          <w:rFonts w:ascii="Times New Roman" w:hAnsi="Times New Roman"/>
          <w:sz w:val="24"/>
          <w:szCs w:val="24"/>
          <w:lang w:val="lt-LT"/>
        </w:rPr>
        <w:t xml:space="preserve"> dal</w:t>
      </w:r>
      <w:r w:rsidR="00792E6C">
        <w:rPr>
          <w:rFonts w:ascii="Times New Roman" w:hAnsi="Times New Roman"/>
          <w:sz w:val="24"/>
          <w:szCs w:val="24"/>
          <w:lang w:val="lt-LT"/>
        </w:rPr>
        <w:t>ies 26 punktu</w:t>
      </w:r>
      <w:r w:rsidR="005F4434" w:rsidRPr="005F4434">
        <w:rPr>
          <w:rFonts w:ascii="Times New Roman" w:hAnsi="Times New Roman"/>
          <w:sz w:val="24"/>
          <w:szCs w:val="24"/>
          <w:lang w:val="lt-LT"/>
        </w:rPr>
        <w:t>,</w:t>
      </w:r>
      <w:r w:rsidR="00BF5A7B">
        <w:rPr>
          <w:rFonts w:ascii="Times New Roman" w:hAnsi="Times New Roman"/>
          <w:sz w:val="24"/>
          <w:szCs w:val="24"/>
          <w:lang w:val="lt-LT"/>
        </w:rPr>
        <w:t xml:space="preserve"> Šakių rajono savivaldybės tarybos veiklos reglamento, patvirtinto Šakių rajono savivaldybės tarybos 202</w:t>
      </w:r>
      <w:r w:rsidR="00621C36">
        <w:rPr>
          <w:rFonts w:ascii="Times New Roman" w:hAnsi="Times New Roman"/>
          <w:sz w:val="24"/>
          <w:szCs w:val="24"/>
          <w:lang w:val="lt-LT"/>
        </w:rPr>
        <w:t>3</w:t>
      </w:r>
      <w:r w:rsidR="00BF5A7B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21C36">
        <w:rPr>
          <w:rFonts w:ascii="Times New Roman" w:hAnsi="Times New Roman"/>
          <w:sz w:val="24"/>
          <w:szCs w:val="24"/>
          <w:lang w:val="lt-LT"/>
        </w:rPr>
        <w:t>vasario 24</w:t>
      </w:r>
      <w:r w:rsidR="00BF5A7B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 w:rsidR="00000AF9">
        <w:rPr>
          <w:rFonts w:ascii="Times New Roman" w:hAnsi="Times New Roman"/>
          <w:sz w:val="24"/>
          <w:szCs w:val="24"/>
          <w:lang w:val="lt-LT"/>
        </w:rPr>
        <w:t>80</w:t>
      </w:r>
      <w:r w:rsidR="00BF5A7B">
        <w:rPr>
          <w:rFonts w:ascii="Times New Roman" w:hAnsi="Times New Roman"/>
          <w:sz w:val="24"/>
          <w:szCs w:val="24"/>
          <w:lang w:val="lt-LT"/>
        </w:rPr>
        <w:t xml:space="preserve"> „Dėl Šakių rajono savivaldybės tarybos veiklos reglamento patvirtinimo“ </w:t>
      </w:r>
      <w:r w:rsidR="00792E6C">
        <w:rPr>
          <w:rFonts w:ascii="Times New Roman" w:hAnsi="Times New Roman"/>
          <w:sz w:val="24"/>
          <w:szCs w:val="24"/>
          <w:lang w:val="lt-LT"/>
        </w:rPr>
        <w:t>192</w:t>
      </w:r>
      <w:r w:rsidR="00BF5A7B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792E6C">
        <w:rPr>
          <w:rFonts w:ascii="Times New Roman" w:hAnsi="Times New Roman"/>
          <w:sz w:val="24"/>
          <w:szCs w:val="24"/>
          <w:lang w:val="lt-LT"/>
        </w:rPr>
        <w:t>193</w:t>
      </w:r>
      <w:r w:rsidR="00BF5A7B">
        <w:rPr>
          <w:rFonts w:ascii="Times New Roman" w:hAnsi="Times New Roman"/>
          <w:sz w:val="24"/>
          <w:szCs w:val="24"/>
          <w:lang w:val="lt-LT"/>
        </w:rPr>
        <w:t xml:space="preserve"> punktais</w:t>
      </w:r>
      <w:r w:rsidR="00A51367">
        <w:rPr>
          <w:rFonts w:ascii="Times New Roman" w:hAnsi="Times New Roman"/>
          <w:sz w:val="24"/>
          <w:szCs w:val="24"/>
          <w:lang w:val="lt-LT"/>
        </w:rPr>
        <w:t>, esant narių sutikimams</w:t>
      </w:r>
      <w:r w:rsidR="00212D15">
        <w:rPr>
          <w:rFonts w:ascii="Times New Roman" w:hAnsi="Times New Roman"/>
          <w:sz w:val="24"/>
          <w:szCs w:val="24"/>
          <w:lang w:val="lt-LT"/>
        </w:rPr>
        <w:t>:</w:t>
      </w:r>
      <w:r w:rsidR="00140C5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0AC500D" w14:textId="70B8B823" w:rsidR="00EE42E1" w:rsidRDefault="00F96B78" w:rsidP="006E3101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5F4434">
        <w:rPr>
          <w:rFonts w:ascii="Times New Roman" w:hAnsi="Times New Roman"/>
          <w:sz w:val="24"/>
          <w:szCs w:val="24"/>
          <w:lang w:val="lt-LT"/>
        </w:rPr>
        <w:tab/>
      </w:r>
      <w:r w:rsidR="000B543B"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0B543B" w:rsidRPr="000B543B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5F4434" w:rsidRPr="000B543B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5F4434" w:rsidRPr="00BF5A7B">
        <w:rPr>
          <w:rFonts w:ascii="Times New Roman" w:hAnsi="Times New Roman"/>
          <w:spacing w:val="60"/>
          <w:sz w:val="24"/>
          <w:szCs w:val="24"/>
          <w:lang w:val="lt-LT"/>
        </w:rPr>
        <w:t>dar</w:t>
      </w:r>
      <w:r w:rsidR="00BF5A7B" w:rsidRPr="00BF5A7B">
        <w:rPr>
          <w:rFonts w:ascii="Times New Roman" w:hAnsi="Times New Roman"/>
          <w:spacing w:val="60"/>
          <w:sz w:val="24"/>
          <w:szCs w:val="24"/>
          <w:lang w:val="lt-LT"/>
        </w:rPr>
        <w:t>au</w:t>
      </w:r>
      <w:r w:rsidR="00BF5A7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F4434" w:rsidRPr="005F4434">
        <w:rPr>
          <w:rFonts w:ascii="Times New Roman" w:hAnsi="Times New Roman"/>
          <w:sz w:val="24"/>
          <w:szCs w:val="24"/>
          <w:lang w:val="lt-LT"/>
        </w:rPr>
        <w:t xml:space="preserve">darbo grupę </w:t>
      </w:r>
      <w:r w:rsidR="000B543B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5F4434" w:rsidRPr="005F4434">
        <w:rPr>
          <w:rFonts w:ascii="Times New Roman" w:hAnsi="Times New Roman"/>
          <w:sz w:val="24"/>
          <w:szCs w:val="24"/>
          <w:lang w:val="lt-LT"/>
        </w:rPr>
        <w:t xml:space="preserve">rajono savivaldybės tarybos veiklos reglamento </w:t>
      </w:r>
      <w:r w:rsidR="00022264">
        <w:rPr>
          <w:rFonts w:ascii="Times New Roman" w:hAnsi="Times New Roman"/>
          <w:sz w:val="24"/>
          <w:szCs w:val="24"/>
          <w:lang w:val="lt-LT"/>
        </w:rPr>
        <w:t xml:space="preserve">pakeitimams </w:t>
      </w:r>
      <w:r w:rsidR="005F4434">
        <w:rPr>
          <w:rFonts w:ascii="Times New Roman" w:hAnsi="Times New Roman"/>
          <w:sz w:val="24"/>
          <w:szCs w:val="24"/>
          <w:lang w:val="lt-LT"/>
        </w:rPr>
        <w:t>parengti:</w:t>
      </w:r>
    </w:p>
    <w:p w14:paraId="1D88016E" w14:textId="77DCABFD" w:rsidR="0063759E" w:rsidRDefault="00022264" w:rsidP="006E3101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0B543B">
        <w:rPr>
          <w:rFonts w:ascii="Times New Roman" w:hAnsi="Times New Roman"/>
          <w:sz w:val="24"/>
          <w:szCs w:val="24"/>
          <w:lang w:val="lt-LT"/>
        </w:rPr>
        <w:t>Raimondas Januševičius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EF5C5C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="0063759E" w:rsidRPr="00C5043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F5C5C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63759E" w:rsidRPr="00C5043B">
        <w:rPr>
          <w:rFonts w:ascii="Times New Roman" w:hAnsi="Times New Roman"/>
          <w:sz w:val="24"/>
          <w:szCs w:val="24"/>
          <w:lang w:val="lt-LT"/>
        </w:rPr>
        <w:t>rajono savivaldybės mer</w:t>
      </w:r>
      <w:r w:rsidR="00EF5C5C">
        <w:rPr>
          <w:rFonts w:ascii="Times New Roman" w:hAnsi="Times New Roman"/>
          <w:sz w:val="24"/>
          <w:szCs w:val="24"/>
          <w:lang w:val="lt-LT"/>
        </w:rPr>
        <w:t xml:space="preserve">as </w:t>
      </w:r>
      <w:r w:rsidR="0063759E" w:rsidRPr="00C5043B">
        <w:rPr>
          <w:rFonts w:ascii="Times New Roman" w:hAnsi="Times New Roman"/>
          <w:sz w:val="24"/>
          <w:szCs w:val="24"/>
          <w:lang w:val="lt-LT"/>
        </w:rPr>
        <w:t>(darbo grupės pirmininkas)</w:t>
      </w:r>
      <w:r w:rsidR="00AF4B05">
        <w:rPr>
          <w:rFonts w:ascii="Times New Roman" w:hAnsi="Times New Roman"/>
          <w:sz w:val="24"/>
          <w:szCs w:val="24"/>
          <w:lang w:val="lt-LT"/>
        </w:rPr>
        <w:t>;</w:t>
      </w:r>
    </w:p>
    <w:p w14:paraId="0ABD0EB2" w14:textId="61B73194" w:rsidR="00B04928" w:rsidRDefault="000B543B" w:rsidP="006E3101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>Joaleta Bubilaitienė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– Šakių rajono savivaldybės administracijos Apskaitos skyriaus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  <w:t>vyriausioji specialistė;</w:t>
      </w:r>
      <w:r w:rsidR="00B04928">
        <w:rPr>
          <w:rFonts w:ascii="Times New Roman" w:hAnsi="Times New Roman"/>
          <w:sz w:val="24"/>
          <w:szCs w:val="24"/>
          <w:lang w:val="lt-LT"/>
        </w:rPr>
        <w:tab/>
      </w:r>
    </w:p>
    <w:p w14:paraId="7A2D5ECF" w14:textId="77777777" w:rsidR="00621C36" w:rsidRDefault="00621C36" w:rsidP="006E3101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ab/>
        <w:t xml:space="preserve">Rasita Grincevičienė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  <w:t>–</w:t>
      </w:r>
      <w:r w:rsidRPr="0063759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Šakių rajono savivaldybės tarybos Etikos komisijos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  <w:t xml:space="preserve">pirmininkė; </w:t>
      </w:r>
    </w:p>
    <w:p w14:paraId="399B33CB" w14:textId="77777777" w:rsidR="00621C36" w:rsidRDefault="00621C36" w:rsidP="006E3101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ab/>
        <w:t xml:space="preserve">Dainius Grincevičius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  <w:t xml:space="preserve">– Šakių rajono savivaldybės tarybos Antikorupcijos komisijos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  <w:t xml:space="preserve">pirmininkas; </w:t>
      </w:r>
    </w:p>
    <w:p w14:paraId="7A7FED65" w14:textId="1EC47DFE" w:rsidR="00621C36" w:rsidRDefault="00621C36" w:rsidP="006E3101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3759E">
        <w:rPr>
          <w:rFonts w:ascii="Times New Roman" w:hAnsi="Times New Roman"/>
          <w:color w:val="000000"/>
          <w:sz w:val="24"/>
          <w:szCs w:val="24"/>
          <w:lang w:val="lt-LT"/>
        </w:rPr>
        <w:t>Inga Kanapeckienė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  <w:t>–</w:t>
      </w:r>
      <w:r w:rsidRPr="0063759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Šakių rajono savivaldybės administracijos Tarybos veiklos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  <w:t>administravimo skyriaus vedėja;</w:t>
      </w:r>
    </w:p>
    <w:p w14:paraId="4B4E3B6C" w14:textId="77777777" w:rsidR="00621C36" w:rsidRPr="00C5043B" w:rsidRDefault="00621C36" w:rsidP="006E3101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ab/>
        <w:t xml:space="preserve">Edgaras Pilypaitis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  <w:t>– Šakių rajono savivaldybės tarybos Opozicijos lyderis;</w:t>
      </w:r>
    </w:p>
    <w:p w14:paraId="134A7035" w14:textId="77777777" w:rsidR="00621C36" w:rsidRDefault="00621C36" w:rsidP="006E3101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5043B">
        <w:rPr>
          <w:rFonts w:ascii="Times New Roman" w:hAnsi="Times New Roman"/>
          <w:sz w:val="24"/>
          <w:szCs w:val="24"/>
          <w:lang w:val="lt-LT"/>
        </w:rPr>
        <w:tab/>
        <w:t xml:space="preserve">Aušrelė Pukinskienė 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C5043B">
        <w:rPr>
          <w:rFonts w:ascii="Times New Roman" w:hAnsi="Times New Roman"/>
          <w:sz w:val="24"/>
          <w:szCs w:val="24"/>
          <w:lang w:val="lt-LT"/>
        </w:rPr>
        <w:t>rajono savivaldybės tarybos Finansų</w:t>
      </w:r>
      <w:r>
        <w:rPr>
          <w:rFonts w:ascii="Times New Roman" w:hAnsi="Times New Roman"/>
          <w:sz w:val="24"/>
          <w:szCs w:val="24"/>
          <w:lang w:val="lt-LT"/>
        </w:rPr>
        <w:t xml:space="preserve"> ir rajono plėtros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C5043B">
        <w:rPr>
          <w:rFonts w:ascii="Times New Roman" w:hAnsi="Times New Roman"/>
          <w:sz w:val="24"/>
          <w:szCs w:val="24"/>
          <w:lang w:val="lt-LT"/>
        </w:rPr>
        <w:t>komiteto pirmininkė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7F2F7305" w14:textId="6B11DAC3" w:rsidR="00B04928" w:rsidRDefault="00621C36" w:rsidP="006E3101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>Giedrius Pulokas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C5043B">
        <w:rPr>
          <w:rFonts w:ascii="Times New Roman" w:hAnsi="Times New Roman"/>
          <w:sz w:val="24"/>
          <w:szCs w:val="24"/>
          <w:lang w:val="lt-LT"/>
        </w:rPr>
        <w:t>rajono savivaldybės tarybos Ūkio</w:t>
      </w:r>
      <w:r>
        <w:rPr>
          <w:rFonts w:ascii="Times New Roman" w:hAnsi="Times New Roman"/>
          <w:sz w:val="24"/>
          <w:szCs w:val="24"/>
          <w:lang w:val="lt-LT"/>
        </w:rPr>
        <w:t xml:space="preserve"> ir verslo 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komiteto 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C5043B">
        <w:rPr>
          <w:rFonts w:ascii="Times New Roman" w:hAnsi="Times New Roman"/>
          <w:sz w:val="24"/>
          <w:szCs w:val="24"/>
          <w:lang w:val="lt-LT"/>
        </w:rPr>
        <w:t>pirmininkas</w:t>
      </w:r>
      <w:r>
        <w:rPr>
          <w:rFonts w:ascii="Times New Roman" w:hAnsi="Times New Roman"/>
          <w:sz w:val="24"/>
          <w:szCs w:val="24"/>
          <w:lang w:val="lt-LT"/>
        </w:rPr>
        <w:t>;</w:t>
      </w:r>
      <w:r w:rsidR="00B04928">
        <w:rPr>
          <w:rFonts w:ascii="Times New Roman" w:hAnsi="Times New Roman"/>
          <w:color w:val="000000"/>
          <w:sz w:val="24"/>
          <w:szCs w:val="24"/>
          <w:lang w:val="lt-LT"/>
        </w:rPr>
        <w:tab/>
      </w:r>
    </w:p>
    <w:p w14:paraId="4C1EAC5A" w14:textId="3489B0AC" w:rsidR="00B04928" w:rsidRDefault="00B04928" w:rsidP="006E3101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0B543B">
        <w:rPr>
          <w:rFonts w:ascii="Times New Roman" w:hAnsi="Times New Roman"/>
          <w:sz w:val="24"/>
          <w:szCs w:val="24"/>
          <w:lang w:val="lt-LT"/>
        </w:rPr>
        <w:t>Ilona Šeflerienė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 xml:space="preserve"> Šakių 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rajono savivaldybės tarybos Sveikatos ir </w:t>
      </w:r>
      <w:r>
        <w:rPr>
          <w:rFonts w:ascii="Times New Roman" w:hAnsi="Times New Roman"/>
          <w:sz w:val="24"/>
          <w:szCs w:val="24"/>
          <w:lang w:val="lt-LT"/>
        </w:rPr>
        <w:t xml:space="preserve">socialinių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reikalų </w:t>
      </w:r>
      <w:r w:rsidRPr="00C5043B">
        <w:rPr>
          <w:rFonts w:ascii="Times New Roman" w:hAnsi="Times New Roman"/>
          <w:sz w:val="24"/>
          <w:szCs w:val="24"/>
          <w:lang w:val="lt-LT"/>
        </w:rPr>
        <w:t>komiteto pirminink</w:t>
      </w:r>
      <w:r w:rsidR="00621C36">
        <w:rPr>
          <w:rFonts w:ascii="Times New Roman" w:hAnsi="Times New Roman"/>
          <w:sz w:val="24"/>
          <w:szCs w:val="24"/>
          <w:lang w:val="lt-LT"/>
        </w:rPr>
        <w:t>ė</w:t>
      </w:r>
      <w:r w:rsidR="00AF4B05">
        <w:rPr>
          <w:rFonts w:ascii="Times New Roman" w:hAnsi="Times New Roman"/>
          <w:sz w:val="24"/>
          <w:szCs w:val="24"/>
          <w:lang w:val="lt-LT"/>
        </w:rPr>
        <w:t>;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</w:p>
    <w:p w14:paraId="0029CBA0" w14:textId="437418B4" w:rsidR="00B04928" w:rsidRDefault="00B04928" w:rsidP="006E3101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Jūratė Šneideraitienė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– Šakių rajono savivaldybės administracijos Teisės, personalo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ir civilinės metrikacijos skyriaus vedėja</w:t>
      </w:r>
      <w:r w:rsidR="00AF4B05">
        <w:rPr>
          <w:rFonts w:ascii="Times New Roman" w:hAnsi="Times New Roman"/>
          <w:sz w:val="24"/>
          <w:szCs w:val="24"/>
          <w:lang w:val="lt-LT"/>
        </w:rPr>
        <w:t>;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5DD379B2" w14:textId="77777777" w:rsidR="00621C36" w:rsidRDefault="00621C36" w:rsidP="006E3101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>Artūras Varankevičius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rajono savivaldybės tarybos Kontrolės komiteto 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C5043B">
        <w:rPr>
          <w:rFonts w:ascii="Times New Roman" w:hAnsi="Times New Roman"/>
          <w:sz w:val="24"/>
          <w:szCs w:val="24"/>
          <w:lang w:val="lt-LT"/>
        </w:rPr>
        <w:t>pirmininkas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0F372C57" w14:textId="2762370B" w:rsidR="00B04928" w:rsidRPr="00C5043B" w:rsidRDefault="00B04928" w:rsidP="006E3101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lastRenderedPageBreak/>
        <w:tab/>
        <w:t xml:space="preserve">Bernardinas Petras Vainius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–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rajono savivaldybės tarybos Švietimo, kultūros ir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Pr="00C5043B">
        <w:rPr>
          <w:rFonts w:ascii="Times New Roman" w:hAnsi="Times New Roman"/>
          <w:sz w:val="24"/>
          <w:szCs w:val="24"/>
          <w:lang w:val="lt-LT"/>
        </w:rPr>
        <w:t>sporto komiteto pirminink</w:t>
      </w:r>
      <w:r>
        <w:rPr>
          <w:rFonts w:ascii="Times New Roman" w:hAnsi="Times New Roman"/>
          <w:sz w:val="24"/>
          <w:szCs w:val="24"/>
          <w:lang w:val="lt-LT"/>
        </w:rPr>
        <w:t>as</w:t>
      </w:r>
      <w:r w:rsidR="00621C36">
        <w:rPr>
          <w:rFonts w:ascii="Times New Roman" w:hAnsi="Times New Roman"/>
          <w:sz w:val="24"/>
          <w:szCs w:val="24"/>
          <w:lang w:val="lt-LT"/>
        </w:rPr>
        <w:t>.</w:t>
      </w:r>
    </w:p>
    <w:p w14:paraId="4B9DACE1" w14:textId="2CB8FB38" w:rsidR="000B543B" w:rsidRDefault="0063759E" w:rsidP="006E3101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5043B">
        <w:rPr>
          <w:rFonts w:ascii="Times New Roman" w:hAnsi="Times New Roman"/>
          <w:sz w:val="24"/>
          <w:szCs w:val="24"/>
          <w:lang w:val="lt-LT"/>
        </w:rPr>
        <w:tab/>
      </w:r>
      <w:r w:rsidR="000B543B">
        <w:rPr>
          <w:rFonts w:ascii="Times New Roman" w:hAnsi="Times New Roman"/>
          <w:sz w:val="24"/>
          <w:szCs w:val="24"/>
          <w:lang w:val="lt-LT"/>
        </w:rPr>
        <w:t xml:space="preserve">2. </w:t>
      </w:r>
      <w:r w:rsidR="000B543B" w:rsidRPr="000B543B">
        <w:rPr>
          <w:rFonts w:ascii="Times New Roman" w:hAnsi="Times New Roman"/>
          <w:spacing w:val="60"/>
          <w:sz w:val="24"/>
          <w:szCs w:val="24"/>
          <w:lang w:val="lt-LT"/>
        </w:rPr>
        <w:t>Pripažįstu</w:t>
      </w:r>
      <w:r w:rsidR="000B543B">
        <w:rPr>
          <w:rFonts w:ascii="Times New Roman" w:hAnsi="Times New Roman"/>
          <w:sz w:val="24"/>
          <w:szCs w:val="24"/>
          <w:lang w:val="lt-LT"/>
        </w:rPr>
        <w:t xml:space="preserve"> netekusiu galios Šakių rajono savivaldybės mero 2023 m. vasario 8 d. potvarkį Nr. MT-4 „Dėl darbo grupės </w:t>
      </w:r>
      <w:r w:rsidR="000B543B" w:rsidRPr="005F4434">
        <w:rPr>
          <w:rFonts w:ascii="Times New Roman" w:hAnsi="Times New Roman"/>
          <w:sz w:val="24"/>
          <w:szCs w:val="24"/>
          <w:lang w:val="lt-LT"/>
        </w:rPr>
        <w:t xml:space="preserve">rajono savivaldybės tarybos veiklos reglamento </w:t>
      </w:r>
      <w:r w:rsidR="000B543B">
        <w:rPr>
          <w:rFonts w:ascii="Times New Roman" w:hAnsi="Times New Roman"/>
          <w:sz w:val="24"/>
          <w:szCs w:val="24"/>
          <w:lang w:val="lt-LT"/>
        </w:rPr>
        <w:t xml:space="preserve">pakeitimams parengti sudarymo“. </w:t>
      </w:r>
    </w:p>
    <w:p w14:paraId="09126E52" w14:textId="77777777" w:rsidR="00621C36" w:rsidRPr="00C5043B" w:rsidRDefault="00621C36" w:rsidP="00621C36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F2653A8" w14:textId="6CE706B7" w:rsidR="0063759E" w:rsidRPr="00553512" w:rsidRDefault="0063759E" w:rsidP="00B04928">
      <w:pPr>
        <w:tabs>
          <w:tab w:val="left" w:pos="663"/>
        </w:tabs>
        <w:spacing w:line="276" w:lineRule="auto"/>
        <w:jc w:val="both"/>
        <w:rPr>
          <w:rFonts w:ascii="Times New Roman" w:hAnsi="Times New Roman"/>
          <w:lang w:val="lt-LT"/>
        </w:rPr>
      </w:pPr>
      <w:r w:rsidRPr="00C5043B">
        <w:rPr>
          <w:rFonts w:ascii="Times New Roman" w:hAnsi="Times New Roman"/>
          <w:sz w:val="24"/>
          <w:szCs w:val="24"/>
          <w:lang w:val="lt-LT"/>
        </w:rPr>
        <w:tab/>
      </w:r>
    </w:p>
    <w:p w14:paraId="004D638F" w14:textId="1E8AA2BC" w:rsidR="007E208E" w:rsidRDefault="00EE42E1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2E1">
        <w:rPr>
          <w:rFonts w:ascii="Times New Roman" w:hAnsi="Times New Roman"/>
          <w:sz w:val="24"/>
          <w:szCs w:val="24"/>
          <w:lang w:val="lt-LT"/>
        </w:rPr>
        <w:t>Savivaldybės mer</w:t>
      </w:r>
      <w:r w:rsidR="00B04928">
        <w:rPr>
          <w:rFonts w:ascii="Times New Roman" w:hAnsi="Times New Roman"/>
          <w:sz w:val="24"/>
          <w:szCs w:val="24"/>
          <w:lang w:val="lt-LT"/>
        </w:rPr>
        <w:t>as</w:t>
      </w:r>
      <w:r w:rsidR="00B04928">
        <w:rPr>
          <w:rFonts w:ascii="Times New Roman" w:hAnsi="Times New Roman"/>
          <w:sz w:val="24"/>
          <w:szCs w:val="24"/>
          <w:lang w:val="lt-LT"/>
        </w:rPr>
        <w:tab/>
      </w:r>
      <w:r w:rsidR="00B04928">
        <w:rPr>
          <w:rFonts w:ascii="Times New Roman" w:hAnsi="Times New Roman"/>
          <w:sz w:val="24"/>
          <w:szCs w:val="24"/>
          <w:lang w:val="lt-LT"/>
        </w:rPr>
        <w:tab/>
      </w:r>
      <w:r w:rsidR="00B04928">
        <w:rPr>
          <w:rFonts w:ascii="Times New Roman" w:hAnsi="Times New Roman"/>
          <w:sz w:val="24"/>
          <w:szCs w:val="24"/>
          <w:lang w:val="lt-LT"/>
        </w:rPr>
        <w:tab/>
      </w:r>
      <w:r w:rsidRPr="00EE42E1">
        <w:rPr>
          <w:rFonts w:ascii="Times New Roman" w:hAnsi="Times New Roman"/>
          <w:sz w:val="24"/>
          <w:szCs w:val="24"/>
          <w:lang w:val="lt-LT"/>
        </w:rPr>
        <w:tab/>
      </w:r>
      <w:r w:rsidRPr="00EE42E1">
        <w:rPr>
          <w:rFonts w:ascii="Times New Roman" w:hAnsi="Times New Roman"/>
          <w:sz w:val="24"/>
          <w:szCs w:val="24"/>
          <w:lang w:val="lt-LT"/>
        </w:rPr>
        <w:tab/>
      </w:r>
      <w:r w:rsidRPr="00EE42E1">
        <w:rPr>
          <w:rFonts w:ascii="Times New Roman" w:hAnsi="Times New Roman"/>
          <w:sz w:val="24"/>
          <w:szCs w:val="24"/>
          <w:lang w:val="lt-LT"/>
        </w:rPr>
        <w:tab/>
      </w:r>
      <w:r w:rsidRPr="00EE42E1">
        <w:rPr>
          <w:rFonts w:ascii="Times New Roman" w:hAnsi="Times New Roman"/>
          <w:sz w:val="24"/>
          <w:szCs w:val="24"/>
          <w:lang w:val="lt-LT"/>
        </w:rPr>
        <w:tab/>
      </w:r>
      <w:r w:rsidRPr="00EE42E1">
        <w:rPr>
          <w:rFonts w:ascii="Times New Roman" w:hAnsi="Times New Roman"/>
          <w:sz w:val="24"/>
          <w:szCs w:val="24"/>
          <w:lang w:val="lt-LT"/>
        </w:rPr>
        <w:tab/>
      </w:r>
      <w:r w:rsidR="00B0492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B543B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0C8E559F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E3765B9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609D06D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18F300F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7F6A94D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970A873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C8BE6F7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CC27398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23D5053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E5A49AE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5681487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3920626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7EEFCBD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D3429E8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35E95B2" w14:textId="77777777" w:rsidR="00621C36" w:rsidRDefault="00621C36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C7D62F1" w14:textId="77777777" w:rsidR="00553512" w:rsidRDefault="00553512" w:rsidP="0055351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</w:p>
    <w:p w14:paraId="11497838" w14:textId="608C3420" w:rsidR="00553512" w:rsidRDefault="00553512" w:rsidP="0055351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Tarybos </w:t>
      </w:r>
      <w:r w:rsidR="000B543B">
        <w:rPr>
          <w:rFonts w:ascii="Times New Roman" w:hAnsi="Times New Roman"/>
          <w:sz w:val="24"/>
          <w:lang w:val="lt-LT"/>
        </w:rPr>
        <w:t>veiklos administravimo skyriaus</w:t>
      </w:r>
      <w:r>
        <w:rPr>
          <w:rFonts w:ascii="Times New Roman" w:hAnsi="Times New Roman"/>
          <w:sz w:val="24"/>
          <w:lang w:val="lt-LT"/>
        </w:rPr>
        <w:t xml:space="preserve"> vedėja </w:t>
      </w:r>
    </w:p>
    <w:p w14:paraId="332919E4" w14:textId="77777777" w:rsidR="00AF4B05" w:rsidRDefault="00AF4B05" w:rsidP="0055351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A1F8D20" w14:textId="77777777" w:rsidR="00553512" w:rsidRDefault="00553512" w:rsidP="0055351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Inga Kanapeckienė </w:t>
      </w:r>
    </w:p>
    <w:p w14:paraId="7BF8128D" w14:textId="5161FC04" w:rsidR="00553512" w:rsidRPr="00EE42E1" w:rsidRDefault="00553512" w:rsidP="00553512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2023-0</w:t>
      </w:r>
      <w:r w:rsidR="000B543B">
        <w:rPr>
          <w:rFonts w:ascii="Times New Roman" w:hAnsi="Times New Roman"/>
          <w:sz w:val="24"/>
          <w:lang w:val="lt-LT"/>
        </w:rPr>
        <w:t>6</w:t>
      </w:r>
      <w:r>
        <w:rPr>
          <w:rFonts w:ascii="Times New Roman" w:hAnsi="Times New Roman"/>
          <w:sz w:val="24"/>
          <w:lang w:val="lt-LT"/>
        </w:rPr>
        <w:t>-</w:t>
      </w:r>
      <w:r w:rsidR="006E3101">
        <w:rPr>
          <w:rFonts w:ascii="Times New Roman" w:hAnsi="Times New Roman"/>
          <w:sz w:val="24"/>
          <w:lang w:val="lt-LT"/>
        </w:rPr>
        <w:t>22</w:t>
      </w:r>
    </w:p>
    <w:sectPr w:rsidR="00553512" w:rsidRPr="00EE42E1" w:rsidSect="00B04928">
      <w:foot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74B12" w14:textId="77777777" w:rsidR="005336CA" w:rsidRDefault="005336CA">
      <w:r>
        <w:separator/>
      </w:r>
    </w:p>
  </w:endnote>
  <w:endnote w:type="continuationSeparator" w:id="0">
    <w:p w14:paraId="1FE0B9A8" w14:textId="77777777" w:rsidR="005336CA" w:rsidRDefault="00533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13079" w14:textId="6D965A00" w:rsidR="007E208E" w:rsidRPr="00F019F8" w:rsidRDefault="007E208E">
    <w:pPr>
      <w:pStyle w:val="Porat"/>
      <w:jc w:val="right"/>
      <w:rPr>
        <w:lang w:val="de-DE"/>
      </w:rPr>
    </w:pPr>
    <w:r>
      <w:rPr>
        <w:sz w:val="8"/>
      </w:rPr>
      <w:fldChar w:fldCharType="begin"/>
    </w:r>
    <w:r w:rsidRPr="00F019F8">
      <w:rPr>
        <w:sz w:val="8"/>
        <w:lang w:val="de-DE"/>
      </w:rPr>
      <w:instrText xml:space="preserve"> FILENAME \p \* MERGEFORMAT </w:instrText>
    </w:r>
    <w:r>
      <w:rPr>
        <w:sz w:val="8"/>
      </w:rPr>
      <w:fldChar w:fldCharType="separate"/>
    </w:r>
    <w:r w:rsidR="00F546C0">
      <w:rPr>
        <w:noProof/>
        <w:sz w:val="8"/>
        <w:lang w:val="de-DE"/>
      </w:rPr>
      <w:t>D:\dokumentai\2023\rastai\0615_darbo grupe reglamentui.docx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5AEAA" w14:textId="77777777" w:rsidR="005336CA" w:rsidRDefault="005336CA">
      <w:r>
        <w:separator/>
      </w:r>
    </w:p>
  </w:footnote>
  <w:footnote w:type="continuationSeparator" w:id="0">
    <w:p w14:paraId="3454C9B0" w14:textId="77777777" w:rsidR="005336CA" w:rsidRDefault="005336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307D"/>
    <w:multiLevelType w:val="hybridMultilevel"/>
    <w:tmpl w:val="7B5AC1C4"/>
    <w:lvl w:ilvl="0" w:tplc="F04AFC44">
      <w:start w:val="1"/>
      <w:numFmt w:val="decimal"/>
      <w:lvlText w:val="%1."/>
      <w:lvlJc w:val="left"/>
      <w:pPr>
        <w:ind w:left="155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7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9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1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3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5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7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9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11" w:hanging="180"/>
      </w:pPr>
      <w:rPr>
        <w:rFonts w:cs="Times New Roman"/>
      </w:rPr>
    </w:lvl>
  </w:abstractNum>
  <w:abstractNum w:abstractNumId="1" w15:restartNumberingAfterBreak="0">
    <w:nsid w:val="70972D96"/>
    <w:multiLevelType w:val="hybridMultilevel"/>
    <w:tmpl w:val="012674FE"/>
    <w:lvl w:ilvl="0" w:tplc="E288178E">
      <w:start w:val="1"/>
      <w:numFmt w:val="decimal"/>
      <w:lvlText w:val="%1."/>
      <w:lvlJc w:val="left"/>
      <w:pPr>
        <w:ind w:left="155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7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9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1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3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5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7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9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11" w:hanging="180"/>
      </w:pPr>
      <w:rPr>
        <w:rFonts w:cs="Times New Roman"/>
      </w:rPr>
    </w:lvl>
  </w:abstractNum>
  <w:num w:numId="1" w16cid:durableId="661201500">
    <w:abstractNumId w:val="0"/>
  </w:num>
  <w:num w:numId="2" w16cid:durableId="1685210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0AF9"/>
    <w:rsid w:val="000026F8"/>
    <w:rsid w:val="00005B6F"/>
    <w:rsid w:val="00006BE8"/>
    <w:rsid w:val="00022264"/>
    <w:rsid w:val="0004435B"/>
    <w:rsid w:val="000510F8"/>
    <w:rsid w:val="00054E15"/>
    <w:rsid w:val="00093E2D"/>
    <w:rsid w:val="00097933"/>
    <w:rsid w:val="000B543B"/>
    <w:rsid w:val="000C225E"/>
    <w:rsid w:val="000F02B9"/>
    <w:rsid w:val="000F4278"/>
    <w:rsid w:val="00100958"/>
    <w:rsid w:val="001140BB"/>
    <w:rsid w:val="001215A4"/>
    <w:rsid w:val="00136830"/>
    <w:rsid w:val="00140C55"/>
    <w:rsid w:val="001466A5"/>
    <w:rsid w:val="00146E5A"/>
    <w:rsid w:val="0016396E"/>
    <w:rsid w:val="00163CA8"/>
    <w:rsid w:val="00195A2C"/>
    <w:rsid w:val="001D585A"/>
    <w:rsid w:val="002120AC"/>
    <w:rsid w:val="00212D15"/>
    <w:rsid w:val="00241C8F"/>
    <w:rsid w:val="002673E0"/>
    <w:rsid w:val="002D43C5"/>
    <w:rsid w:val="002F52E2"/>
    <w:rsid w:val="002F72D5"/>
    <w:rsid w:val="003172BE"/>
    <w:rsid w:val="003476E5"/>
    <w:rsid w:val="003A09CF"/>
    <w:rsid w:val="003A672E"/>
    <w:rsid w:val="003A6875"/>
    <w:rsid w:val="003D170F"/>
    <w:rsid w:val="00434A6F"/>
    <w:rsid w:val="00523994"/>
    <w:rsid w:val="005336CA"/>
    <w:rsid w:val="00553512"/>
    <w:rsid w:val="00566EAD"/>
    <w:rsid w:val="00595CB9"/>
    <w:rsid w:val="005C5255"/>
    <w:rsid w:val="005D72B6"/>
    <w:rsid w:val="005E4386"/>
    <w:rsid w:val="005F4434"/>
    <w:rsid w:val="00621C36"/>
    <w:rsid w:val="0063759E"/>
    <w:rsid w:val="00667F50"/>
    <w:rsid w:val="006E3101"/>
    <w:rsid w:val="006F1006"/>
    <w:rsid w:val="006F2484"/>
    <w:rsid w:val="00744C3A"/>
    <w:rsid w:val="007546FB"/>
    <w:rsid w:val="00792E6C"/>
    <w:rsid w:val="007E208E"/>
    <w:rsid w:val="007E7A20"/>
    <w:rsid w:val="008013F7"/>
    <w:rsid w:val="00801AA1"/>
    <w:rsid w:val="00814A51"/>
    <w:rsid w:val="008D1421"/>
    <w:rsid w:val="00916EEC"/>
    <w:rsid w:val="0093505B"/>
    <w:rsid w:val="0095532F"/>
    <w:rsid w:val="009A50BC"/>
    <w:rsid w:val="009F4F7F"/>
    <w:rsid w:val="00A32542"/>
    <w:rsid w:val="00A51367"/>
    <w:rsid w:val="00AF4B05"/>
    <w:rsid w:val="00B04683"/>
    <w:rsid w:val="00B04928"/>
    <w:rsid w:val="00B676CE"/>
    <w:rsid w:val="00BC347F"/>
    <w:rsid w:val="00BE1B05"/>
    <w:rsid w:val="00BF5A7B"/>
    <w:rsid w:val="00C27595"/>
    <w:rsid w:val="00C3485F"/>
    <w:rsid w:val="00C40F7A"/>
    <w:rsid w:val="00C92616"/>
    <w:rsid w:val="00CE273A"/>
    <w:rsid w:val="00D03460"/>
    <w:rsid w:val="00D2169C"/>
    <w:rsid w:val="00D42E04"/>
    <w:rsid w:val="00D70AC3"/>
    <w:rsid w:val="00D9384A"/>
    <w:rsid w:val="00DB486D"/>
    <w:rsid w:val="00E03CF9"/>
    <w:rsid w:val="00E41E49"/>
    <w:rsid w:val="00E918CA"/>
    <w:rsid w:val="00ED2255"/>
    <w:rsid w:val="00EE42E1"/>
    <w:rsid w:val="00EF5C5C"/>
    <w:rsid w:val="00F019F8"/>
    <w:rsid w:val="00F1033E"/>
    <w:rsid w:val="00F36C7E"/>
    <w:rsid w:val="00F531E7"/>
    <w:rsid w:val="00F546C0"/>
    <w:rsid w:val="00F87E68"/>
    <w:rsid w:val="00F96B78"/>
    <w:rsid w:val="00FB7566"/>
    <w:rsid w:val="00FC7DA7"/>
    <w:rsid w:val="00FD6649"/>
    <w:rsid w:val="00FE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52747B"/>
  <w15:chartTrackingRefBased/>
  <w15:docId w15:val="{074038F4-AD76-4B1F-BBAC-0C15FD4D3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Normal Table" w:locked="1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D1421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rsid w:val="008D1421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rsid w:val="008D1421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rsid w:val="008D1421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rsid w:val="008D1421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rsid w:val="008D1421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C3485F"/>
    <w:pPr>
      <w:spacing w:after="120"/>
    </w:pPr>
    <w:rPr>
      <w:sz w:val="24"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locked/>
    <w:rsid w:val="00C3485F"/>
    <w:rPr>
      <w:rFonts w:ascii="TimesLT" w:hAnsi="TimesLT" w:cs="Times New Roman"/>
      <w:sz w:val="24"/>
      <w:lang w:val="x-none" w:eastAsia="en-US"/>
    </w:rPr>
  </w:style>
  <w:style w:type="paragraph" w:customStyle="1" w:styleId="Sraopastraipa1">
    <w:name w:val="Sąrašo pastraipa1"/>
    <w:basedOn w:val="prastasis"/>
    <w:rsid w:val="003A09CF"/>
    <w:pPr>
      <w:ind w:left="720"/>
      <w:contextualSpacing/>
    </w:pPr>
  </w:style>
  <w:style w:type="paragraph" w:styleId="Debesliotekstas">
    <w:name w:val="Balloon Text"/>
    <w:basedOn w:val="prastasis"/>
    <w:semiHidden/>
    <w:rsid w:val="00F019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FD40C87-6FCB-4890-892D-F07DF5D472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24</TotalTime>
  <Pages>1</Pages>
  <Words>1471</Words>
  <Characters>840</Characters>
  <Application>Microsoft Office Word</Application>
  <DocSecurity>0</DocSecurity>
  <Lines>7</Lines>
  <Paragraphs>4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Antraštės</vt:lpstr>
      </vt:variant>
      <vt:variant>
        <vt:i4>3</vt:i4>
      </vt:variant>
      <vt:variant>
        <vt:lpstr>Title</vt:lpstr>
      </vt:variant>
      <vt:variant>
        <vt:i4>1</vt:i4>
      </vt:variant>
    </vt:vector>
  </HeadingPairs>
  <TitlesOfParts>
    <vt:vector size="5" baseType="lpstr">
      <vt:lpstr> </vt:lpstr>
      <vt:lpstr>        POTVARKIS</vt:lpstr>
      <vt:lpstr>        Šakiai</vt:lpstr>
      <vt:lpstr>        </vt:lpstr>
      <vt:lpstr> </vt:lpstr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11</cp:revision>
  <cp:lastPrinted>2023-06-15T13:14:00Z</cp:lastPrinted>
  <dcterms:created xsi:type="dcterms:W3CDTF">2023-06-14T11:14:00Z</dcterms:created>
  <dcterms:modified xsi:type="dcterms:W3CDTF">2023-06-22T12:37:00Z</dcterms:modified>
</cp:coreProperties>
</file>