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061" w:rsidRPr="00DF3061" w:rsidRDefault="005778CB" w:rsidP="00DF3061">
      <w:pPr>
        <w:suppressAutoHyphens/>
        <w:jc w:val="center"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</w:t>
      </w:r>
      <w:r w:rsidR="00D57CD3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2F178B"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="00DF3061"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DF3061" w:rsidRPr="00DF3061" w:rsidRDefault="00DF3061" w:rsidP="00DF3061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 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</w:t>
      </w:r>
      <w:r w:rsidR="00F62E5F">
        <w:rPr>
          <w:rFonts w:ascii="Times New Roman" w:eastAsia="Calibri" w:hAnsi="Times New Roman"/>
          <w:color w:val="000000"/>
          <w:szCs w:val="24"/>
          <w:lang w:eastAsia="ar-SA"/>
        </w:rPr>
        <w:t>20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sausio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DF3061" w:rsidRPr="00DF3061" w:rsidRDefault="00DF3061" w:rsidP="00DF3061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DF3061" w:rsidRPr="00DF3061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DF3061">
        <w:rPr>
          <w:rFonts w:ascii="Times New Roman" w:hAnsi="Times New Roman"/>
          <w:b/>
          <w:szCs w:val="24"/>
          <w:lang w:eastAsia="ar-SA"/>
        </w:rPr>
        <w:t>RAJONO SAVIVALDYB</w:t>
      </w:r>
      <w:r w:rsidRPr="00DF3061">
        <w:rPr>
          <w:rFonts w:ascii="Times New Roman" w:hAnsi="Times New Roman" w:hint="eastAsia"/>
          <w:b/>
          <w:szCs w:val="24"/>
          <w:lang w:eastAsia="ar-SA"/>
        </w:rPr>
        <w:t>Ė</w:t>
      </w:r>
      <w:r w:rsidR="00E828A8">
        <w:rPr>
          <w:rFonts w:ascii="Times New Roman" w:hAnsi="Times New Roman"/>
          <w:b/>
          <w:szCs w:val="24"/>
          <w:lang w:eastAsia="ar-SA"/>
        </w:rPr>
        <w:t>S 20</w:t>
      </w:r>
      <w:r w:rsidR="00F62E5F">
        <w:rPr>
          <w:rFonts w:ascii="Times New Roman" w:hAnsi="Times New Roman"/>
          <w:b/>
          <w:szCs w:val="24"/>
          <w:lang w:eastAsia="ar-SA"/>
        </w:rPr>
        <w:t>20</w:t>
      </w:r>
      <w:r w:rsidR="00E33B9C">
        <w:rPr>
          <w:rFonts w:ascii="Times New Roman" w:hAnsi="Times New Roman"/>
        </w:rPr>
        <w:t>–</w:t>
      </w:r>
      <w:r w:rsidR="00F62E5F">
        <w:rPr>
          <w:rFonts w:ascii="Times New Roman" w:hAnsi="Times New Roman"/>
          <w:b/>
          <w:szCs w:val="24"/>
          <w:lang w:eastAsia="ar-SA"/>
        </w:rPr>
        <w:t>2022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M. STRATEGINIO VEIKLOS PLANO VEIKLOS PROGRAM</w:t>
      </w:r>
      <w:r w:rsidRPr="00DF3061">
        <w:rPr>
          <w:rFonts w:ascii="Times New Roman" w:hAnsi="Times New Roman" w:hint="eastAsia"/>
          <w:b/>
          <w:szCs w:val="24"/>
          <w:lang w:eastAsia="ar-SA"/>
        </w:rPr>
        <w:t>Ų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SVARSTYM</w:t>
      </w:r>
      <w:r>
        <w:rPr>
          <w:rFonts w:ascii="Times New Roman" w:hAnsi="Times New Roman"/>
          <w:b/>
          <w:szCs w:val="24"/>
          <w:lang w:eastAsia="ar-SA"/>
        </w:rPr>
        <w:t>O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 20</w:t>
      </w:r>
      <w:r w:rsidR="00F62E5F">
        <w:rPr>
          <w:rFonts w:ascii="Times New Roman" w:hAnsi="Times New Roman"/>
          <w:b/>
          <w:szCs w:val="24"/>
          <w:lang w:eastAsia="ar-SA"/>
        </w:rPr>
        <w:t>20</w:t>
      </w:r>
      <w:r w:rsidR="00E659D2">
        <w:rPr>
          <w:rFonts w:ascii="Times New Roman" w:hAnsi="Times New Roman"/>
          <w:b/>
          <w:szCs w:val="24"/>
          <w:lang w:eastAsia="ar-SA"/>
        </w:rPr>
        <w:t xml:space="preserve"> </w:t>
      </w:r>
      <w:r w:rsidRPr="00DF3061">
        <w:rPr>
          <w:rFonts w:ascii="Times New Roman" w:hAnsi="Times New Roman"/>
          <w:b/>
          <w:szCs w:val="24"/>
          <w:lang w:eastAsia="ar-SA"/>
        </w:rPr>
        <w:t>METŲ</w:t>
      </w:r>
      <w:r w:rsidR="0026209D">
        <w:rPr>
          <w:rFonts w:ascii="Times New Roman" w:hAnsi="Times New Roman"/>
          <w:b/>
          <w:szCs w:val="24"/>
          <w:lang w:eastAsia="ar-SA"/>
        </w:rPr>
        <w:t xml:space="preserve"> </w:t>
      </w:r>
      <w:r w:rsidR="0026209D" w:rsidRPr="0026209D">
        <w:rPr>
          <w:rFonts w:ascii="Times New Roman" w:hAnsi="Times New Roman"/>
          <w:b/>
          <w:bCs/>
          <w:szCs w:val="24"/>
          <w:lang w:eastAsia="ar-SA"/>
        </w:rPr>
        <w:t>STRATEGINIO VEIKLOS PLANO PRIEŽIŪROS IR VALDYMO</w:t>
      </w:r>
      <w:r w:rsidR="0026209D" w:rsidRPr="0026209D">
        <w:rPr>
          <w:rFonts w:ascii="Times New Roman" w:hAnsi="Times New Roman"/>
          <w:b/>
          <w:szCs w:val="24"/>
          <w:lang w:eastAsia="ar-SA"/>
        </w:rPr>
        <w:t xml:space="preserve"> </w:t>
      </w:r>
      <w:r>
        <w:rPr>
          <w:rFonts w:ascii="Times New Roman" w:hAnsi="Times New Roman"/>
          <w:b/>
          <w:szCs w:val="24"/>
          <w:lang w:eastAsia="ar-SA"/>
        </w:rPr>
        <w:t xml:space="preserve">KOMISIJOS DARBO </w:t>
      </w:r>
      <w:r w:rsidRPr="00DF3061">
        <w:rPr>
          <w:rFonts w:ascii="Times New Roman" w:hAnsi="Times New Roman"/>
          <w:b/>
          <w:szCs w:val="24"/>
          <w:lang w:eastAsia="ar-SA"/>
        </w:rPr>
        <w:t xml:space="preserve">GRAFIKAS </w:t>
      </w:r>
    </w:p>
    <w:p w:rsidR="00DF3061" w:rsidRDefault="00DF3061" w:rsidP="00DF3061">
      <w:pPr>
        <w:suppressAutoHyphens/>
        <w:jc w:val="center"/>
        <w:rPr>
          <w:rFonts w:ascii="Times New Roman" w:hAnsi="Times New Roman"/>
          <w:b/>
          <w:color w:val="FF0000"/>
          <w:szCs w:val="24"/>
          <w:lang w:eastAsia="ar-SA"/>
        </w:rPr>
      </w:pPr>
    </w:p>
    <w:tbl>
      <w:tblPr>
        <w:tblpPr w:leftFromText="180" w:rightFromText="180" w:vertAnchor="text" w:horzAnchor="margin" w:tblpXSpec="center" w:tblpY="348"/>
        <w:tblW w:w="9776" w:type="dxa"/>
        <w:tblLayout w:type="fixed"/>
        <w:tblLook w:val="0000" w:firstRow="0" w:lastRow="0" w:firstColumn="0" w:lastColumn="0" w:noHBand="0" w:noVBand="0"/>
      </w:tblPr>
      <w:tblGrid>
        <w:gridCol w:w="562"/>
        <w:gridCol w:w="1560"/>
        <w:gridCol w:w="1394"/>
        <w:gridCol w:w="1582"/>
        <w:gridCol w:w="1418"/>
        <w:gridCol w:w="1559"/>
        <w:gridCol w:w="1701"/>
      </w:tblGrid>
      <w:tr w:rsidR="004B5C10" w:rsidRPr="002576ED" w:rsidTr="00D91247">
        <w:trPr>
          <w:trHeight w:val="44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Nr.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Veiklos programa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D010C6">
            <w:pPr>
              <w:suppressAutoHyphens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20</w:t>
            </w:r>
            <w:r w:rsidR="00F62E5F"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20</w:t>
            </w:r>
            <w:r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-01-</w:t>
            </w:r>
            <w:r w:rsidR="002A099F"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29</w:t>
            </w:r>
          </w:p>
          <w:p w:rsidR="009963DE" w:rsidRPr="002576ED" w:rsidRDefault="00F940F1" w:rsidP="00E659D2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Trečiadienis</w:t>
            </w:r>
            <w:r w:rsidR="009963DE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F940F1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20</w:t>
            </w:r>
            <w:r w:rsidR="00F62E5F"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20</w:t>
            </w:r>
            <w:r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-01-</w:t>
            </w:r>
            <w:r w:rsidR="002A099F" w:rsidRPr="002576ED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ar-SA"/>
              </w:rPr>
              <w:t>30</w:t>
            </w:r>
            <w:r w:rsidR="00E828A8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="00F940F1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Ketvirtadienis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576ED" w:rsidRDefault="009963DE" w:rsidP="00D010C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Vyks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576ED" w:rsidRDefault="009963DE" w:rsidP="00D010C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Programos </w:t>
            </w:r>
            <w:r w:rsidRPr="002576E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koordinatorius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576ED" w:rsidRDefault="009963DE" w:rsidP="00D010C6">
            <w:pPr>
              <w:ind w:left="-108" w:right="-175"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Atsakingas</w:t>
            </w:r>
          </w:p>
          <w:p w:rsidR="009963DE" w:rsidRPr="002576ED" w:rsidRDefault="009963DE" w:rsidP="00D010C6">
            <w:pPr>
              <w:ind w:left="-108" w:right="-175"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 xml:space="preserve"> asmuo</w:t>
            </w:r>
          </w:p>
        </w:tc>
      </w:tr>
      <w:tr w:rsidR="004B5C10" w:rsidRPr="002576ED" w:rsidTr="00D91247">
        <w:trPr>
          <w:trHeight w:val="49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D010C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370C92" w:rsidP="00D010C6">
            <w:pPr>
              <w:suppressAutoHyphens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Mokymosi visą gyvenimą, jaunimo ir sporto programa </w:t>
            </w:r>
            <w:r w:rsidR="009963DE"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(01)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E57FCE" w:rsidP="00FC3602">
            <w:pPr>
              <w:suppressAutoHyphens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10.00</w:t>
            </w:r>
            <w:r w:rsidR="00A603A0"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  <w:t>11.00</w:t>
            </w:r>
          </w:p>
          <w:p w:rsidR="00A603A0" w:rsidRPr="002576ED" w:rsidRDefault="00A603A0" w:rsidP="00FC3602">
            <w:pPr>
              <w:suppressAutoHyphens/>
              <w:jc w:val="center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63DE" w:rsidRPr="002576ED" w:rsidRDefault="009963DE" w:rsidP="00D010C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576ED" w:rsidRDefault="009963DE" w:rsidP="00D91247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3DE" w:rsidRPr="002576ED" w:rsidRDefault="009963DE" w:rsidP="00D010C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E.</w:t>
            </w:r>
            <w:r w:rsidR="00E17AC0"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Pauliukėnas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2E5F" w:rsidRPr="002576ED" w:rsidRDefault="00F62E5F" w:rsidP="00D010C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E.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Pauliukėnas</w:t>
            </w:r>
            <w:proofErr w:type="spellEnd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9963DE" w:rsidRPr="002576ED" w:rsidRDefault="00370C92" w:rsidP="00D010C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D.</w:t>
            </w:r>
            <w:r w:rsidR="00E17AC0"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Jurgutienė</w:t>
            </w:r>
            <w:proofErr w:type="spellEnd"/>
            <w:r w:rsidR="00F62E5F"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F62E5F" w:rsidRPr="002576ED" w:rsidRDefault="00F62E5F" w:rsidP="00F62E5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A.</w:t>
            </w:r>
            <w:r w:rsidR="00F6166D"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Pavydienė</w:t>
            </w:r>
            <w:proofErr w:type="spellEnd"/>
          </w:p>
        </w:tc>
      </w:tr>
      <w:tr w:rsidR="004B5C10" w:rsidRPr="002576ED" w:rsidTr="00D91247">
        <w:trPr>
          <w:trHeight w:val="5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Regioninės plėtros ir bendruomeninių iniciatyvų   programa (04)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802973" w:rsidP="00F62E5F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10.00</w:t>
            </w:r>
            <w:r w:rsidR="00A603A0"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12.00 </w:t>
            </w:r>
            <w:r w:rsidR="00A603A0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D91247">
            <w:pPr>
              <w:suppressAutoHyphens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A. Šlėderis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K. Juodvalkienė</w:t>
            </w:r>
            <w:r w:rsidR="00E725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E7255F" w:rsidRPr="002576ED" w:rsidRDefault="00E7255F" w:rsidP="00E7255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41163">
              <w:rPr>
                <w:color w:val="000000" w:themeColor="text1"/>
                <w:sz w:val="22"/>
                <w:szCs w:val="22"/>
              </w:rPr>
              <w:t>I</w:t>
            </w:r>
            <w:r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241163">
              <w:rPr>
                <w:color w:val="000000" w:themeColor="text1"/>
                <w:sz w:val="22"/>
                <w:szCs w:val="22"/>
              </w:rPr>
              <w:t>Žemaitienė</w:t>
            </w:r>
          </w:p>
        </w:tc>
      </w:tr>
      <w:tr w:rsidR="004B5C10" w:rsidRPr="002576ED" w:rsidTr="00D91247">
        <w:trPr>
          <w:trHeight w:val="49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Kultūros ir turizmo plėtros programa (06)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E143F5" w:rsidP="00F62E5F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11.00</w:t>
            </w:r>
            <w:r w:rsidR="00A603A0"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12.00 </w:t>
            </w:r>
            <w:r w:rsidR="00A603A0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D91247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A.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Papievienė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A.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Kėvelaitytė</w:t>
            </w:r>
            <w:proofErr w:type="spellEnd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E7255F" w:rsidRDefault="00E7255F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25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  <w:r w:rsidRPr="00E7255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Navlickien</w:t>
            </w:r>
            <w:r w:rsidRPr="00E7255F">
              <w:rPr>
                <w:rFonts w:ascii="Times New Roman" w:hAnsi="Times New Roman" w:hint="eastAsia"/>
                <w:color w:val="000000" w:themeColor="text1"/>
                <w:sz w:val="22"/>
                <w:szCs w:val="22"/>
              </w:rPr>
              <w:t>ė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E7255F" w:rsidRPr="002576ED" w:rsidRDefault="001B3C06" w:rsidP="00E7255F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I. Bernotaitė</w:t>
            </w:r>
          </w:p>
        </w:tc>
      </w:tr>
      <w:tr w:rsidR="004B5C10" w:rsidRPr="002576ED" w:rsidTr="00D91247">
        <w:trPr>
          <w:trHeight w:val="3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 xml:space="preserve">Valdymo programa (07)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F62E5F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E57FCE" w:rsidP="001B3C06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9.00</w:t>
            </w:r>
            <w:r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10.00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D91247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V.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V.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Tumienė</w:t>
            </w:r>
            <w:proofErr w:type="spellEnd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R. Vaičiūnienė</w:t>
            </w:r>
          </w:p>
        </w:tc>
      </w:tr>
      <w:tr w:rsidR="004B5C10" w:rsidRPr="002576ED" w:rsidTr="00D91247">
        <w:trPr>
          <w:trHeight w:val="4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Ūkio plėtros programa (12)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802973" w:rsidP="006D2FA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</w:t>
            </w:r>
            <w:r w:rsidR="006D2FA6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4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.00</w:t>
            </w:r>
            <w:r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16.00 val.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F62E5F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D91247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A.</w:t>
            </w:r>
            <w:r w:rsidR="00F6166D"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Šlėderis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A. </w:t>
            </w:r>
            <w:proofErr w:type="spellStart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Cikanienė</w:t>
            </w:r>
            <w:proofErr w:type="spellEnd"/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</w:p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I. Žemaitienė,</w:t>
            </w:r>
          </w:p>
          <w:p w:rsidR="001B3C06" w:rsidRPr="002576ED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D. Palukaitienė</w:t>
            </w:r>
          </w:p>
        </w:tc>
      </w:tr>
      <w:tr w:rsidR="004B5C10" w:rsidRPr="002576ED" w:rsidTr="00D91247">
        <w:trPr>
          <w:trHeight w:val="66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2F477B">
            <w:pPr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Socialinės ir sveikatos apsaugos programa (1</w:t>
            </w:r>
            <w:r w:rsidR="002F477B"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3</w:t>
            </w:r>
            <w:r w:rsidRPr="002576ED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802973" w:rsidP="00802973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13.00</w:t>
            </w:r>
            <w:r w:rsidR="00A603A0" w:rsidRPr="002576ED">
              <w:rPr>
                <w:rFonts w:ascii="Times New Roman" w:hAnsi="Times New Roman"/>
                <w:color w:val="000000" w:themeColor="text1"/>
              </w:rPr>
              <w:t>–</w:t>
            </w: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14.00</w:t>
            </w:r>
            <w:r w:rsidR="00A603A0"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 xml:space="preserve"> val.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3C06" w:rsidRPr="002576ED" w:rsidRDefault="001B3C06" w:rsidP="001B3C06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1B3C06" w:rsidP="00D91247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Pr="002576ED" w:rsidRDefault="00F62E5F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D. Pilypaitytė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C06" w:rsidRDefault="001B3C06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2576ED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D. Pilypaitytė</w:t>
            </w:r>
            <w:r w:rsidR="00B853A0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,</w:t>
            </w:r>
          </w:p>
          <w:p w:rsidR="00B853A0" w:rsidRDefault="00B853A0" w:rsidP="001B3C06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B853A0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A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B</w:t>
            </w:r>
            <w:r w:rsidRPr="00B853A0">
              <w:rPr>
                <w:rFonts w:ascii="Times New Roman" w:hAnsi="Times New Roman" w:hint="eastAsia"/>
                <w:color w:val="000000" w:themeColor="text1"/>
                <w:sz w:val="22"/>
                <w:szCs w:val="22"/>
                <w:lang w:eastAsia="en-US"/>
              </w:rPr>
              <w:t>ū</w:t>
            </w:r>
            <w:r w:rsidRPr="00B853A0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dvytien</w:t>
            </w:r>
            <w:r w:rsidRPr="00B853A0">
              <w:rPr>
                <w:rFonts w:ascii="Times New Roman" w:hAnsi="Times New Roman" w:hint="eastAsia"/>
                <w:color w:val="000000" w:themeColor="text1"/>
                <w:sz w:val="22"/>
                <w:szCs w:val="22"/>
                <w:lang w:eastAsia="en-US"/>
              </w:rPr>
              <w:t>ė</w:t>
            </w:r>
            <w:proofErr w:type="spellEnd"/>
            <w:r w:rsidRPr="00B853A0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,</w:t>
            </w:r>
          </w:p>
          <w:p w:rsidR="007155B7" w:rsidRPr="002576ED" w:rsidRDefault="007155B7" w:rsidP="007155B7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7155B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  <w:r w:rsidRPr="007155B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Zubrickien</w:t>
            </w:r>
            <w:r w:rsidRPr="007155B7">
              <w:rPr>
                <w:rFonts w:ascii="Times New Roman" w:hAnsi="Times New Roman" w:hint="eastAsia"/>
                <w:color w:val="000000" w:themeColor="text1"/>
                <w:sz w:val="22"/>
                <w:szCs w:val="22"/>
              </w:rPr>
              <w:t>ė</w:t>
            </w:r>
          </w:p>
        </w:tc>
      </w:tr>
    </w:tbl>
    <w:p w:rsidR="0006239A" w:rsidRPr="00133C02" w:rsidRDefault="00170AFE" w:rsidP="00DF3061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  <w:r w:rsidRPr="00133C02">
        <w:rPr>
          <w:rFonts w:ascii="Times New Roman" w:hAnsi="Times New Roman"/>
          <w:b/>
          <w:sz w:val="20"/>
          <w:lang w:eastAsia="ar-SA"/>
        </w:rPr>
        <w:t xml:space="preserve"> </w:t>
      </w:r>
    </w:p>
    <w:p w:rsidR="0030585D" w:rsidRPr="001845C3" w:rsidRDefault="00D010C6" w:rsidP="00D010C6">
      <w:pPr>
        <w:suppressAutoHyphens/>
        <w:jc w:val="center"/>
        <w:rPr>
          <w:rFonts w:ascii="Times New Roman" w:hAnsi="Times New Roman"/>
          <w:color w:val="000000"/>
          <w:sz w:val="20"/>
        </w:rPr>
      </w:pPr>
      <w:r w:rsidRPr="00133C02">
        <w:rPr>
          <w:rFonts w:ascii="Times New Roman" w:hAnsi="Times New Roman"/>
          <w:b/>
          <w:sz w:val="20"/>
          <w:lang w:eastAsia="ar-SA"/>
        </w:rPr>
        <w:t>_________________</w:t>
      </w:r>
      <w:r w:rsidRPr="001845C3">
        <w:rPr>
          <w:rFonts w:ascii="Times New Roman" w:hAnsi="Times New Roman"/>
          <w:b/>
          <w:color w:val="000000"/>
          <w:sz w:val="20"/>
          <w:lang w:eastAsia="ar-SA"/>
        </w:rPr>
        <w:t>___________________________</w:t>
      </w:r>
    </w:p>
    <w:sectPr w:rsidR="0030585D" w:rsidRPr="001845C3" w:rsidSect="00DA54C7">
      <w:headerReference w:type="default" r:id="rId7"/>
      <w:headerReference w:type="first" r:id="rId8"/>
      <w:pgSz w:w="11907" w:h="16840" w:code="9"/>
      <w:pgMar w:top="1134" w:right="567" w:bottom="510" w:left="1418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1DD" w:rsidRDefault="00E041DD">
      <w:r>
        <w:separator/>
      </w:r>
    </w:p>
  </w:endnote>
  <w:endnote w:type="continuationSeparator" w:id="0">
    <w:p w:rsidR="00E041DD" w:rsidRDefault="00E0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1DD" w:rsidRDefault="00E041DD">
      <w:r>
        <w:separator/>
      </w:r>
    </w:p>
  </w:footnote>
  <w:footnote w:type="continuationSeparator" w:id="0">
    <w:p w:rsidR="00E041DD" w:rsidRDefault="00E04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5813428"/>
      <w:docPartObj>
        <w:docPartGallery w:val="Page Numbers (Top of Page)"/>
        <w:docPartUnique/>
      </w:docPartObj>
    </w:sdtPr>
    <w:sdtEndPr/>
    <w:sdtContent>
      <w:p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78B">
          <w:rPr>
            <w:noProof/>
          </w:rPr>
          <w:t>2</w:t>
        </w:r>
        <w:r>
          <w:fldChar w:fldCharType="end"/>
        </w:r>
      </w:p>
    </w:sdtContent>
  </w:sdt>
  <w:p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46" w:rsidRDefault="00890A46">
    <w:pPr>
      <w:pStyle w:val="Antrats"/>
      <w:jc w:val="center"/>
    </w:pPr>
  </w:p>
  <w:p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2"/>
    <w:rsid w:val="00047698"/>
    <w:rsid w:val="0006239A"/>
    <w:rsid w:val="000800DE"/>
    <w:rsid w:val="00094496"/>
    <w:rsid w:val="000B7EC4"/>
    <w:rsid w:val="000C2338"/>
    <w:rsid w:val="000D4A4C"/>
    <w:rsid w:val="00116FEB"/>
    <w:rsid w:val="0012299D"/>
    <w:rsid w:val="0012318D"/>
    <w:rsid w:val="00133C02"/>
    <w:rsid w:val="00170AFE"/>
    <w:rsid w:val="001845C3"/>
    <w:rsid w:val="00191B9E"/>
    <w:rsid w:val="001B2650"/>
    <w:rsid w:val="001B3C06"/>
    <w:rsid w:val="001D2410"/>
    <w:rsid w:val="001F41D8"/>
    <w:rsid w:val="002144BB"/>
    <w:rsid w:val="00214819"/>
    <w:rsid w:val="00234ACE"/>
    <w:rsid w:val="00251B77"/>
    <w:rsid w:val="002576ED"/>
    <w:rsid w:val="002577C5"/>
    <w:rsid w:val="0026209D"/>
    <w:rsid w:val="00266B1A"/>
    <w:rsid w:val="00282E0F"/>
    <w:rsid w:val="002A099F"/>
    <w:rsid w:val="002B27D9"/>
    <w:rsid w:val="002B722E"/>
    <w:rsid w:val="002C1416"/>
    <w:rsid w:val="002E4B52"/>
    <w:rsid w:val="002F178B"/>
    <w:rsid w:val="002F271E"/>
    <w:rsid w:val="002F46D8"/>
    <w:rsid w:val="002F477B"/>
    <w:rsid w:val="002F7ACE"/>
    <w:rsid w:val="0030585D"/>
    <w:rsid w:val="00312AA1"/>
    <w:rsid w:val="00344D71"/>
    <w:rsid w:val="00367DAE"/>
    <w:rsid w:val="00370C92"/>
    <w:rsid w:val="0037158A"/>
    <w:rsid w:val="003900BA"/>
    <w:rsid w:val="003B2957"/>
    <w:rsid w:val="004218EC"/>
    <w:rsid w:val="004A3F43"/>
    <w:rsid w:val="004B5C10"/>
    <w:rsid w:val="004F4749"/>
    <w:rsid w:val="00533B24"/>
    <w:rsid w:val="005406BE"/>
    <w:rsid w:val="00541ADF"/>
    <w:rsid w:val="00546123"/>
    <w:rsid w:val="0056091E"/>
    <w:rsid w:val="005778CB"/>
    <w:rsid w:val="005C1044"/>
    <w:rsid w:val="005C67D8"/>
    <w:rsid w:val="00606F07"/>
    <w:rsid w:val="006725FF"/>
    <w:rsid w:val="00683759"/>
    <w:rsid w:val="00693F4F"/>
    <w:rsid w:val="00694B8D"/>
    <w:rsid w:val="006C0CAB"/>
    <w:rsid w:val="006C2AFB"/>
    <w:rsid w:val="006C2B73"/>
    <w:rsid w:val="006D2FA6"/>
    <w:rsid w:val="006E4429"/>
    <w:rsid w:val="006E5161"/>
    <w:rsid w:val="006F0685"/>
    <w:rsid w:val="00704AB0"/>
    <w:rsid w:val="007155B7"/>
    <w:rsid w:val="00731393"/>
    <w:rsid w:val="0075095D"/>
    <w:rsid w:val="00752228"/>
    <w:rsid w:val="007610E1"/>
    <w:rsid w:val="00785493"/>
    <w:rsid w:val="007B7AA1"/>
    <w:rsid w:val="007C351C"/>
    <w:rsid w:val="007D3C06"/>
    <w:rsid w:val="007F2FCC"/>
    <w:rsid w:val="007F50BC"/>
    <w:rsid w:val="00802973"/>
    <w:rsid w:val="00811B5B"/>
    <w:rsid w:val="00834ACC"/>
    <w:rsid w:val="00834EC9"/>
    <w:rsid w:val="00835784"/>
    <w:rsid w:val="00845901"/>
    <w:rsid w:val="008461F6"/>
    <w:rsid w:val="00847A51"/>
    <w:rsid w:val="00871CA2"/>
    <w:rsid w:val="00886A58"/>
    <w:rsid w:val="00890A46"/>
    <w:rsid w:val="00896183"/>
    <w:rsid w:val="008C25BE"/>
    <w:rsid w:val="008C6B3B"/>
    <w:rsid w:val="008D6290"/>
    <w:rsid w:val="008D6D8C"/>
    <w:rsid w:val="0092309B"/>
    <w:rsid w:val="009257C8"/>
    <w:rsid w:val="00935BE1"/>
    <w:rsid w:val="00952C25"/>
    <w:rsid w:val="0096696C"/>
    <w:rsid w:val="009865A8"/>
    <w:rsid w:val="009963DE"/>
    <w:rsid w:val="009B4EFD"/>
    <w:rsid w:val="009C17F2"/>
    <w:rsid w:val="009E6133"/>
    <w:rsid w:val="00A07BC2"/>
    <w:rsid w:val="00A20900"/>
    <w:rsid w:val="00A34000"/>
    <w:rsid w:val="00A52415"/>
    <w:rsid w:val="00A603A0"/>
    <w:rsid w:val="00A65D3E"/>
    <w:rsid w:val="00A748A1"/>
    <w:rsid w:val="00A92968"/>
    <w:rsid w:val="00AC2D92"/>
    <w:rsid w:val="00B115BF"/>
    <w:rsid w:val="00B227BB"/>
    <w:rsid w:val="00B22814"/>
    <w:rsid w:val="00B32980"/>
    <w:rsid w:val="00B37CFC"/>
    <w:rsid w:val="00B853A0"/>
    <w:rsid w:val="00BC681B"/>
    <w:rsid w:val="00BF4039"/>
    <w:rsid w:val="00C05F8B"/>
    <w:rsid w:val="00C079EC"/>
    <w:rsid w:val="00C160AE"/>
    <w:rsid w:val="00C433F3"/>
    <w:rsid w:val="00C45ABB"/>
    <w:rsid w:val="00C77A20"/>
    <w:rsid w:val="00C77DCE"/>
    <w:rsid w:val="00C92686"/>
    <w:rsid w:val="00C9571D"/>
    <w:rsid w:val="00CC71A7"/>
    <w:rsid w:val="00CD7C1D"/>
    <w:rsid w:val="00D010C6"/>
    <w:rsid w:val="00D57CD3"/>
    <w:rsid w:val="00D64E1A"/>
    <w:rsid w:val="00D91247"/>
    <w:rsid w:val="00D937E6"/>
    <w:rsid w:val="00DA54C7"/>
    <w:rsid w:val="00DB0324"/>
    <w:rsid w:val="00DD7E87"/>
    <w:rsid w:val="00DE21B8"/>
    <w:rsid w:val="00DF3061"/>
    <w:rsid w:val="00E041DD"/>
    <w:rsid w:val="00E143F5"/>
    <w:rsid w:val="00E17AC0"/>
    <w:rsid w:val="00E2090A"/>
    <w:rsid w:val="00E33B9C"/>
    <w:rsid w:val="00E43BDD"/>
    <w:rsid w:val="00E57FCE"/>
    <w:rsid w:val="00E659D2"/>
    <w:rsid w:val="00E71617"/>
    <w:rsid w:val="00E7255F"/>
    <w:rsid w:val="00E828A8"/>
    <w:rsid w:val="00E86606"/>
    <w:rsid w:val="00E957D9"/>
    <w:rsid w:val="00EA13B0"/>
    <w:rsid w:val="00EC6125"/>
    <w:rsid w:val="00F13D56"/>
    <w:rsid w:val="00F329EE"/>
    <w:rsid w:val="00F35277"/>
    <w:rsid w:val="00F47F03"/>
    <w:rsid w:val="00F6166D"/>
    <w:rsid w:val="00F62E5F"/>
    <w:rsid w:val="00F85E6A"/>
    <w:rsid w:val="00F940F1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900EB-873B-43BA-9F4E-E0619F2C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112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27</cp:revision>
  <cp:lastPrinted>2020-01-03T07:54:00Z</cp:lastPrinted>
  <dcterms:created xsi:type="dcterms:W3CDTF">2020-01-02T09:32:00Z</dcterms:created>
  <dcterms:modified xsi:type="dcterms:W3CDTF">2020-01-03T09:09:00Z</dcterms:modified>
</cp:coreProperties>
</file>