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4860C0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A9AE9B6" wp14:editId="0404C98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CA41E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10761D">
        <w:rPr>
          <w:rFonts w:ascii="Times New Roman" w:hAnsi="Times New Roman"/>
        </w:rPr>
        <w:t xml:space="preserve"> </w:t>
      </w:r>
      <w:r w:rsidR="00A20B3A">
        <w:rPr>
          <w:rFonts w:ascii="Times New Roman" w:hAnsi="Times New Roman"/>
        </w:rPr>
        <w:t xml:space="preserve">m. </w:t>
      </w:r>
      <w:r>
        <w:rPr>
          <w:rFonts w:ascii="Times New Roman" w:hAnsi="Times New Roman"/>
        </w:rPr>
        <w:t>sausi</w:t>
      </w:r>
      <w:r w:rsidR="006B0B54">
        <w:rPr>
          <w:rFonts w:ascii="Times New Roman" w:hAnsi="Times New Roman"/>
        </w:rPr>
        <w:t>o</w:t>
      </w:r>
      <w:r w:rsidR="004D538B">
        <w:rPr>
          <w:rFonts w:ascii="Times New Roman" w:hAnsi="Times New Roman"/>
        </w:rPr>
        <w:t xml:space="preserve"> </w:t>
      </w:r>
      <w:r w:rsidR="00EF0082">
        <w:rPr>
          <w:rFonts w:ascii="Times New Roman" w:hAnsi="Times New Roman"/>
        </w:rPr>
        <w:t xml:space="preserve">  </w:t>
      </w:r>
      <w:r w:rsidR="0008668D"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</w:p>
    <w:p w:rsidR="001D38EF" w:rsidRPr="001D38EF" w:rsidRDefault="00BE6D25" w:rsidP="00A05904">
      <w:pPr>
        <w:pStyle w:val="Heading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3606B5" w:rsidRPr="00005A92" w:rsidRDefault="00A05904" w:rsidP="00005A92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</w:rPr>
        <w:t xml:space="preserve">                     </w:t>
      </w:r>
      <w:r w:rsidR="003606B5">
        <w:rPr>
          <w:rFonts w:ascii="Times New Roman" w:hAnsi="Times New Roman"/>
          <w:bCs/>
        </w:rPr>
        <w:t xml:space="preserve">Vadovaudamasis </w:t>
      </w:r>
      <w:r w:rsidR="003606B5">
        <w:rPr>
          <w:rFonts w:ascii="Times New Roman" w:hAnsi="Times New Roman"/>
          <w:szCs w:val="24"/>
        </w:rPr>
        <w:t xml:space="preserve">Lietuvos Respublikos vietos savivaldos įstatymo 29 straipsnio 8 dalies 1 ir 2 punktais, </w:t>
      </w:r>
      <w:r w:rsidR="00953795">
        <w:rPr>
          <w:rFonts w:ascii="Times New Roman" w:hAnsi="Times New Roman"/>
        </w:rPr>
        <w:t xml:space="preserve">Lietuvos Respublikos žemės įstatymo 40 straipsnio 2 dalimi, </w:t>
      </w:r>
      <w:r w:rsidR="003606B5">
        <w:rPr>
          <w:rFonts w:ascii="Times New Roman" w:hAnsi="Times New Roman"/>
        </w:rPr>
        <w:t xml:space="preserve">Lietuvos Respublikos teritorijų planavimo įstatymo 20 straipsnio 6 dalies </w:t>
      </w:r>
      <w:r w:rsidR="00690780">
        <w:rPr>
          <w:rFonts w:ascii="Times New Roman" w:hAnsi="Times New Roman"/>
        </w:rPr>
        <w:t>3</w:t>
      </w:r>
      <w:r w:rsidR="003606B5">
        <w:rPr>
          <w:rFonts w:ascii="Times New Roman" w:hAnsi="Times New Roman"/>
        </w:rPr>
        <w:t xml:space="preserve"> punktu</w:t>
      </w:r>
      <w:r w:rsidR="003606B5">
        <w:rPr>
          <w:rFonts w:ascii="Times New Roman" w:hAnsi="Times New Roman"/>
          <w:szCs w:val="24"/>
        </w:rPr>
        <w:t xml:space="preserve">, </w:t>
      </w:r>
      <w:r w:rsidR="00690780"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Nr.3D-452/D1-513 „Dėl žemės sklypų formavimo ir pertvarkymo projektų rengimo taisyklių patvirtinimo“</w:t>
      </w:r>
      <w:r w:rsidR="00690780">
        <w:rPr>
          <w:rFonts w:ascii="Times New Roman" w:hAnsi="Times New Roman"/>
          <w:szCs w:val="24"/>
        </w:rPr>
        <w:t>:</w:t>
      </w:r>
    </w:p>
    <w:p w:rsidR="003606B5" w:rsidRDefault="003606B5" w:rsidP="003606B5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1. P a v e d u rajono savivaldybės administracijos Ūkio, a</w:t>
      </w:r>
      <w:r>
        <w:rPr>
          <w:rFonts w:ascii="Times New Roman" w:hAnsi="Times New Roman"/>
        </w:rPr>
        <w:t>rchitektūros ir investicijų skyriui organizuoti žemės</w:t>
      </w:r>
      <w:r>
        <w:rPr>
          <w:rFonts w:ascii="Times New Roman" w:hAnsi="Times New Roman"/>
          <w:color w:val="000000"/>
        </w:rPr>
        <w:t xml:space="preserve"> sklypo formavimo ir pertvarkymo projekto</w:t>
      </w:r>
      <w:r w:rsidR="00FF41C9">
        <w:rPr>
          <w:rFonts w:ascii="Times New Roman" w:hAnsi="Times New Roman"/>
        </w:rPr>
        <w:t xml:space="preserve"> rengimą, padalinant</w:t>
      </w:r>
      <w:r w:rsidR="0095379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žemės sklyp</w:t>
      </w:r>
      <w:r w:rsidR="00FF41C9">
        <w:rPr>
          <w:rFonts w:ascii="Times New Roman" w:hAnsi="Times New Roman"/>
        </w:rPr>
        <w:t>ą</w:t>
      </w:r>
      <w:r w:rsidR="00FF41C9">
        <w:rPr>
          <w:rFonts w:ascii="Times New Roman" w:hAnsi="Times New Roman"/>
          <w:szCs w:val="24"/>
        </w:rPr>
        <w:t xml:space="preserve"> (kadastro Nr. 8460/0006:148 Lekėčių k.v.), esantį Sodų g. 2, Lekėčių mstl., Šakių r.</w:t>
      </w:r>
      <w:r w:rsidR="0050062E"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  <w:r w:rsidR="00FF41C9">
        <w:rPr>
          <w:rFonts w:ascii="Times New Roman" w:hAnsi="Times New Roman"/>
          <w:szCs w:val="24"/>
        </w:rPr>
        <w:t xml:space="preserve">sav., į du </w:t>
      </w:r>
      <w:r w:rsidR="00953795">
        <w:rPr>
          <w:rFonts w:ascii="Times New Roman" w:hAnsi="Times New Roman"/>
          <w:szCs w:val="24"/>
        </w:rPr>
        <w:t>žemės sklyp</w:t>
      </w:r>
      <w:r w:rsidR="00FF41C9">
        <w:rPr>
          <w:rFonts w:ascii="Times New Roman" w:hAnsi="Times New Roman"/>
          <w:szCs w:val="24"/>
        </w:rPr>
        <w:t>us</w:t>
      </w:r>
      <w:r w:rsidR="00953795">
        <w:rPr>
          <w:rFonts w:ascii="Times New Roman" w:hAnsi="Times New Roman"/>
          <w:szCs w:val="24"/>
        </w:rPr>
        <w:t>.</w:t>
      </w:r>
    </w:p>
    <w:p w:rsidR="003606B5" w:rsidRDefault="003606B5" w:rsidP="003606B5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2. N u s t a t a u, kad projekto rengimo darbai finansuojami </w:t>
      </w:r>
      <w:r w:rsidR="00FF41C9">
        <w:rPr>
          <w:rFonts w:ascii="Times New Roman" w:hAnsi="Times New Roman"/>
          <w:szCs w:val="24"/>
        </w:rPr>
        <w:t xml:space="preserve">Evaldo Tamulevičiaus </w:t>
      </w:r>
      <w:r>
        <w:rPr>
          <w:rFonts w:ascii="Times New Roman" w:hAnsi="Times New Roman"/>
          <w:szCs w:val="24"/>
        </w:rPr>
        <w:t>lėšomis.</w:t>
      </w:r>
    </w:p>
    <w:p w:rsidR="003606B5" w:rsidRDefault="003606B5" w:rsidP="003606B5">
      <w:pPr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zCs w:val="24"/>
        </w:rPr>
        <w:t xml:space="preserve">                  </w:t>
      </w: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E308B" w:rsidRDefault="00DE308B" w:rsidP="003606B5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40747E" w:rsidRDefault="0040747E" w:rsidP="0040747E">
      <w:pPr>
        <w:pStyle w:val="Header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</w:p>
    <w:p w:rsidR="00205BC0" w:rsidRPr="000D2950" w:rsidRDefault="00205BC0" w:rsidP="00205BC0">
      <w:pPr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</w:t>
      </w:r>
    </w:p>
    <w:p w:rsidR="00A05904" w:rsidRDefault="00A05904" w:rsidP="003606B5">
      <w:pPr>
        <w:spacing w:line="360" w:lineRule="auto"/>
        <w:jc w:val="both"/>
        <w:rPr>
          <w:rStyle w:val="uficommentbody"/>
          <w:rFonts w:ascii="Times New Roman" w:hAnsi="Times New Roman"/>
          <w:bCs/>
        </w:rPr>
      </w:pPr>
    </w:p>
    <w:p w:rsidR="00205BC0" w:rsidRDefault="00205BC0" w:rsidP="003606B5">
      <w:pPr>
        <w:spacing w:line="360" w:lineRule="auto"/>
        <w:jc w:val="both"/>
        <w:rPr>
          <w:rStyle w:val="uficommentbody"/>
          <w:rFonts w:ascii="Times New Roman" w:hAnsi="Times New Roman"/>
          <w:bCs/>
        </w:rPr>
      </w:pPr>
    </w:p>
    <w:p w:rsidR="00A879B4" w:rsidRPr="00A879B4" w:rsidRDefault="00205BC0" w:rsidP="00A879B4">
      <w:pPr>
        <w:spacing w:line="36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Parengė</w:t>
      </w:r>
    </w:p>
    <w:p w:rsidR="00DE308B" w:rsidRPr="00AA2CE4" w:rsidRDefault="00DE308B" w:rsidP="00DE308B">
      <w:pPr>
        <w:rPr>
          <w:rFonts w:ascii="Times New Roman" w:hAnsi="Times New Roman"/>
          <w:sz w:val="22"/>
          <w:szCs w:val="22"/>
        </w:rPr>
      </w:pPr>
      <w:r w:rsidRPr="00AA2CE4">
        <w:rPr>
          <w:rFonts w:ascii="Times New Roman" w:hAnsi="Times New Roman"/>
          <w:sz w:val="22"/>
          <w:szCs w:val="22"/>
        </w:rPr>
        <w:t>Ūkio, architektūros ir investicijų skyriaus</w:t>
      </w:r>
    </w:p>
    <w:p w:rsidR="00DE308B" w:rsidRPr="00AA2CE4" w:rsidRDefault="00DE308B" w:rsidP="00DE30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</w:t>
      </w:r>
      <w:r w:rsidRPr="00AA2CE4">
        <w:rPr>
          <w:rFonts w:ascii="Times New Roman" w:hAnsi="Times New Roman"/>
          <w:sz w:val="22"/>
          <w:szCs w:val="22"/>
        </w:rPr>
        <w:t>yr</w:t>
      </w:r>
      <w:r>
        <w:rPr>
          <w:rFonts w:ascii="Times New Roman" w:hAnsi="Times New Roman"/>
          <w:sz w:val="22"/>
          <w:szCs w:val="22"/>
        </w:rPr>
        <w:t xml:space="preserve">iausioji </w:t>
      </w:r>
      <w:r w:rsidRPr="00AA2CE4">
        <w:rPr>
          <w:rFonts w:ascii="Times New Roman" w:hAnsi="Times New Roman"/>
          <w:sz w:val="22"/>
          <w:szCs w:val="22"/>
        </w:rPr>
        <w:t>specialistė</w:t>
      </w:r>
    </w:p>
    <w:p w:rsidR="00DE308B" w:rsidRPr="00AA2CE4" w:rsidRDefault="00DE308B" w:rsidP="00DE308B">
      <w:pPr>
        <w:rPr>
          <w:rFonts w:ascii="Times New Roman" w:hAnsi="Times New Roman"/>
          <w:sz w:val="22"/>
          <w:szCs w:val="22"/>
        </w:rPr>
      </w:pPr>
    </w:p>
    <w:p w:rsidR="00DE308B" w:rsidRPr="00AA2CE4" w:rsidRDefault="00DE308B" w:rsidP="00DE308B">
      <w:pPr>
        <w:rPr>
          <w:rFonts w:ascii="Times New Roman" w:hAnsi="Times New Roman"/>
          <w:sz w:val="22"/>
          <w:szCs w:val="22"/>
        </w:rPr>
      </w:pPr>
      <w:r w:rsidRPr="00AA2CE4">
        <w:rPr>
          <w:rFonts w:ascii="Times New Roman" w:hAnsi="Times New Roman"/>
          <w:sz w:val="22"/>
          <w:szCs w:val="22"/>
        </w:rPr>
        <w:t>Laima Savukaitienė</w:t>
      </w:r>
    </w:p>
    <w:p w:rsidR="00DE308B" w:rsidRPr="00AA2CE4" w:rsidRDefault="00CA41EA" w:rsidP="00DE308B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2020</w:t>
      </w:r>
      <w:r w:rsidR="00DE308B" w:rsidRPr="00AA2CE4">
        <w:rPr>
          <w:rFonts w:ascii="Times New Roman" w:hAnsi="Times New Roman"/>
          <w:sz w:val="22"/>
          <w:szCs w:val="22"/>
        </w:rPr>
        <w:t>-0</w:t>
      </w:r>
      <w:r>
        <w:rPr>
          <w:rFonts w:ascii="Times New Roman" w:hAnsi="Times New Roman"/>
          <w:sz w:val="22"/>
          <w:szCs w:val="22"/>
        </w:rPr>
        <w:t>1</w:t>
      </w:r>
      <w:r w:rsidR="00DE308B" w:rsidRPr="00AA2CE4">
        <w:rPr>
          <w:rFonts w:ascii="Times New Roman" w:hAnsi="Times New Roman"/>
          <w:sz w:val="22"/>
          <w:szCs w:val="22"/>
        </w:rPr>
        <w:t>-</w:t>
      </w:r>
      <w:r w:rsidR="00FF41C9">
        <w:rPr>
          <w:rFonts w:ascii="Times New Roman" w:hAnsi="Times New Roman"/>
          <w:sz w:val="22"/>
          <w:szCs w:val="22"/>
        </w:rPr>
        <w:t>13</w:t>
      </w:r>
    </w:p>
    <w:p w:rsidR="00DE308B" w:rsidRPr="00A0005F" w:rsidRDefault="00DE308B" w:rsidP="00DE308B">
      <w:pPr>
        <w:rPr>
          <w:rFonts w:ascii="Times New Roman" w:hAnsi="Times New Roman"/>
        </w:rPr>
      </w:pPr>
    </w:p>
    <w:p w:rsidR="00CA326A" w:rsidRDefault="00CA326A" w:rsidP="00A05904">
      <w:pPr>
        <w:rPr>
          <w:rFonts w:ascii="Times New Roman" w:hAnsi="Times New Roman"/>
        </w:rPr>
      </w:pPr>
    </w:p>
    <w:sectPr w:rsidR="00CA326A" w:rsidSect="00A0005F">
      <w:headerReference w:type="default" r:id="rId8"/>
      <w:footerReference w:type="default" r:id="rId9"/>
      <w:pgSz w:w="11907" w:h="16840" w:code="9"/>
      <w:pgMar w:top="1134" w:right="567" w:bottom="568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E15" w:rsidRDefault="00482E15">
      <w:r>
        <w:separator/>
      </w:r>
    </w:p>
  </w:endnote>
  <w:endnote w:type="continuationSeparator" w:id="0">
    <w:p w:rsidR="00482E15" w:rsidRDefault="00482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10761D" w:rsidRDefault="00DD47CE" w:rsidP="009F065C">
    <w:pPr>
      <w:pStyle w:val="Footer"/>
      <w:jc w:val="center"/>
      <w:rPr>
        <w:rFonts w:asciiTheme="minorHAnsi" w:hAnsiTheme="minorHAnsi"/>
        <w:lang w:val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E15" w:rsidRDefault="00482E15">
      <w:r>
        <w:separator/>
      </w:r>
    </w:p>
  </w:footnote>
  <w:footnote w:type="continuationSeparator" w:id="0">
    <w:p w:rsidR="00482E15" w:rsidRDefault="00482E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01F07"/>
    <w:rsid w:val="00005A92"/>
    <w:rsid w:val="00023B37"/>
    <w:rsid w:val="00061E67"/>
    <w:rsid w:val="0008668D"/>
    <w:rsid w:val="00087268"/>
    <w:rsid w:val="000A3F17"/>
    <w:rsid w:val="000A6939"/>
    <w:rsid w:val="00105DCC"/>
    <w:rsid w:val="0010761D"/>
    <w:rsid w:val="001215AD"/>
    <w:rsid w:val="00131B41"/>
    <w:rsid w:val="00142467"/>
    <w:rsid w:val="00146E13"/>
    <w:rsid w:val="001607A0"/>
    <w:rsid w:val="0018619F"/>
    <w:rsid w:val="001B42B9"/>
    <w:rsid w:val="001D38EF"/>
    <w:rsid w:val="001F0285"/>
    <w:rsid w:val="00205BC0"/>
    <w:rsid w:val="00212B4F"/>
    <w:rsid w:val="0021561F"/>
    <w:rsid w:val="002221F4"/>
    <w:rsid w:val="00223DA1"/>
    <w:rsid w:val="0025015F"/>
    <w:rsid w:val="00253B79"/>
    <w:rsid w:val="00281FCA"/>
    <w:rsid w:val="0028420B"/>
    <w:rsid w:val="002A0DA9"/>
    <w:rsid w:val="002B10F4"/>
    <w:rsid w:val="002F4EF9"/>
    <w:rsid w:val="00313CF0"/>
    <w:rsid w:val="003257EC"/>
    <w:rsid w:val="003274F4"/>
    <w:rsid w:val="003606B5"/>
    <w:rsid w:val="003776B1"/>
    <w:rsid w:val="003A03BF"/>
    <w:rsid w:val="003A62C1"/>
    <w:rsid w:val="003B6764"/>
    <w:rsid w:val="003E3427"/>
    <w:rsid w:val="003F04DF"/>
    <w:rsid w:val="0040747E"/>
    <w:rsid w:val="004501C8"/>
    <w:rsid w:val="00454B03"/>
    <w:rsid w:val="00482E15"/>
    <w:rsid w:val="004860C0"/>
    <w:rsid w:val="004866D5"/>
    <w:rsid w:val="004B7D0F"/>
    <w:rsid w:val="004D44BF"/>
    <w:rsid w:val="004D538B"/>
    <w:rsid w:val="0050062E"/>
    <w:rsid w:val="00541D95"/>
    <w:rsid w:val="00550B3D"/>
    <w:rsid w:val="00555180"/>
    <w:rsid w:val="00566EAB"/>
    <w:rsid w:val="005A3A03"/>
    <w:rsid w:val="005D422F"/>
    <w:rsid w:val="005D4A87"/>
    <w:rsid w:val="00601971"/>
    <w:rsid w:val="00610881"/>
    <w:rsid w:val="006121F0"/>
    <w:rsid w:val="006323F7"/>
    <w:rsid w:val="00651EC1"/>
    <w:rsid w:val="00690780"/>
    <w:rsid w:val="00696D33"/>
    <w:rsid w:val="006B0B54"/>
    <w:rsid w:val="0070001E"/>
    <w:rsid w:val="00701EDA"/>
    <w:rsid w:val="00702057"/>
    <w:rsid w:val="0072204B"/>
    <w:rsid w:val="0075169E"/>
    <w:rsid w:val="00781B7C"/>
    <w:rsid w:val="00787DD7"/>
    <w:rsid w:val="00790984"/>
    <w:rsid w:val="007A1DEF"/>
    <w:rsid w:val="007A5E27"/>
    <w:rsid w:val="007C4CBE"/>
    <w:rsid w:val="007C4E4B"/>
    <w:rsid w:val="007C7256"/>
    <w:rsid w:val="007D05C6"/>
    <w:rsid w:val="007D33C7"/>
    <w:rsid w:val="007E4FDB"/>
    <w:rsid w:val="007F2BC0"/>
    <w:rsid w:val="00807196"/>
    <w:rsid w:val="008274FC"/>
    <w:rsid w:val="008A3D49"/>
    <w:rsid w:val="008B1825"/>
    <w:rsid w:val="008D2A9F"/>
    <w:rsid w:val="0092439B"/>
    <w:rsid w:val="0093054E"/>
    <w:rsid w:val="0094227A"/>
    <w:rsid w:val="00953795"/>
    <w:rsid w:val="00955B9F"/>
    <w:rsid w:val="00981732"/>
    <w:rsid w:val="00983E0C"/>
    <w:rsid w:val="00992DAA"/>
    <w:rsid w:val="009A3F18"/>
    <w:rsid w:val="009C24EF"/>
    <w:rsid w:val="009C4EAB"/>
    <w:rsid w:val="009D04EA"/>
    <w:rsid w:val="009F041D"/>
    <w:rsid w:val="009F065C"/>
    <w:rsid w:val="009F6686"/>
    <w:rsid w:val="00A0005F"/>
    <w:rsid w:val="00A05904"/>
    <w:rsid w:val="00A20B3A"/>
    <w:rsid w:val="00A23E91"/>
    <w:rsid w:val="00A4222A"/>
    <w:rsid w:val="00A73DFE"/>
    <w:rsid w:val="00A879B4"/>
    <w:rsid w:val="00A90E12"/>
    <w:rsid w:val="00AA2CE4"/>
    <w:rsid w:val="00AD0A8A"/>
    <w:rsid w:val="00AD3F63"/>
    <w:rsid w:val="00AE3791"/>
    <w:rsid w:val="00B043A2"/>
    <w:rsid w:val="00B06A99"/>
    <w:rsid w:val="00B34A0B"/>
    <w:rsid w:val="00B37F3C"/>
    <w:rsid w:val="00B7011D"/>
    <w:rsid w:val="00BE0B52"/>
    <w:rsid w:val="00BE6D25"/>
    <w:rsid w:val="00BF63EC"/>
    <w:rsid w:val="00C075EC"/>
    <w:rsid w:val="00C2363D"/>
    <w:rsid w:val="00C328A2"/>
    <w:rsid w:val="00C37A65"/>
    <w:rsid w:val="00C54441"/>
    <w:rsid w:val="00C54EC8"/>
    <w:rsid w:val="00C77E05"/>
    <w:rsid w:val="00C90141"/>
    <w:rsid w:val="00C921BD"/>
    <w:rsid w:val="00C93E9B"/>
    <w:rsid w:val="00CA326A"/>
    <w:rsid w:val="00CA41EA"/>
    <w:rsid w:val="00CB2E4E"/>
    <w:rsid w:val="00CE4356"/>
    <w:rsid w:val="00D328A4"/>
    <w:rsid w:val="00D4016E"/>
    <w:rsid w:val="00D43445"/>
    <w:rsid w:val="00D736A8"/>
    <w:rsid w:val="00D914CC"/>
    <w:rsid w:val="00DA3782"/>
    <w:rsid w:val="00DD47CE"/>
    <w:rsid w:val="00DE308B"/>
    <w:rsid w:val="00E43F8B"/>
    <w:rsid w:val="00E70BB5"/>
    <w:rsid w:val="00EC091A"/>
    <w:rsid w:val="00EF0082"/>
    <w:rsid w:val="00EF7331"/>
    <w:rsid w:val="00F01501"/>
    <w:rsid w:val="00F01EF6"/>
    <w:rsid w:val="00F85DAF"/>
    <w:rsid w:val="00F94B29"/>
    <w:rsid w:val="00F9768F"/>
    <w:rsid w:val="00FB41F8"/>
    <w:rsid w:val="00FC4325"/>
    <w:rsid w:val="00FE1B3F"/>
    <w:rsid w:val="00FF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904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281FCA"/>
  </w:style>
  <w:style w:type="character" w:customStyle="1" w:styleId="HeaderChar">
    <w:name w:val="Header Char"/>
    <w:basedOn w:val="DefaultParagraphFont"/>
    <w:link w:val="Header"/>
    <w:uiPriority w:val="99"/>
    <w:semiHidden/>
    <w:rsid w:val="0040747E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904"/>
    <w:rPr>
      <w:rFonts w:ascii="Tahoma" w:hAnsi="Tahoma" w:cs="Tahoma"/>
      <w:sz w:val="16"/>
      <w:szCs w:val="16"/>
    </w:rPr>
  </w:style>
  <w:style w:type="character" w:customStyle="1" w:styleId="uficommentbody">
    <w:name w:val="uficommentbody"/>
    <w:basedOn w:val="DefaultParagraphFont"/>
    <w:rsid w:val="00281FCA"/>
  </w:style>
  <w:style w:type="character" w:customStyle="1" w:styleId="HeaderChar">
    <w:name w:val="Header Char"/>
    <w:basedOn w:val="DefaultParagraphFont"/>
    <w:link w:val="Header"/>
    <w:uiPriority w:val="99"/>
    <w:semiHidden/>
    <w:rsid w:val="0040747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1627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admin</cp:lastModifiedBy>
  <cp:revision>3</cp:revision>
  <cp:lastPrinted>2001-05-23T08:36:00Z</cp:lastPrinted>
  <dcterms:created xsi:type="dcterms:W3CDTF">2020-01-13T08:07:00Z</dcterms:created>
  <dcterms:modified xsi:type="dcterms:W3CDTF">2020-01-13T08:07:00Z</dcterms:modified>
</cp:coreProperties>
</file>