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  <w:bookmarkStart w:id="0" w:name="_GoBack"/>
      <w:bookmarkEnd w:id="0"/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85D31">
        <w:rPr>
          <w:rFonts w:ascii="Times New Roman" w:hAnsi="Times New Roman"/>
          <w:b/>
        </w:rPr>
        <w:t>REKOMENDUOJAMŲ PAREIGYBIŲ RAJONO SAVIVALDYBĖS ŠVIETIMO</w:t>
      </w:r>
    </w:p>
    <w:p w:rsidR="00F85D31" w:rsidRDefault="00F85D31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ĮSTAIGŲ DARBO UŽMOKESČIO FONDUI IŠ RAJONO SAVIVALDYBĖS BIUDŽETO LĖŠŲ PLANUOTI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2635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2765E4">
        <w:rPr>
          <w:rFonts w:ascii="Times New Roman" w:hAnsi="Times New Roman"/>
        </w:rPr>
        <w:t>sausio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Heading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A27B5" w:rsidRPr="001D6F7F" w:rsidRDefault="00E104EB" w:rsidP="004A27B5">
      <w:pPr>
        <w:pStyle w:val="NormalWeb"/>
        <w:spacing w:before="0" w:beforeAutospacing="0" w:after="0" w:line="360" w:lineRule="auto"/>
        <w:ind w:firstLine="720"/>
        <w:jc w:val="both"/>
      </w:pPr>
      <w:r>
        <w:rPr>
          <w:sz w:val="22"/>
          <w:szCs w:val="22"/>
        </w:rPr>
        <w:t xml:space="preserve"> </w:t>
      </w:r>
      <w:r w:rsidR="004A27B5" w:rsidRPr="001D6F7F">
        <w:t>Vadovaudamasis</w:t>
      </w:r>
      <w:r w:rsidRPr="001D6F7F">
        <w:t xml:space="preserve"> </w:t>
      </w:r>
      <w:r w:rsidR="008222DC">
        <w:t xml:space="preserve">Šakių </w:t>
      </w:r>
      <w:r w:rsidRPr="001D6F7F">
        <w:t xml:space="preserve">rajono savivaldybės </w:t>
      </w:r>
      <w:r w:rsidR="00084CF2">
        <w:t>administracijos nuostatų</w:t>
      </w:r>
      <w:r w:rsidR="008222DC">
        <w:t>,</w:t>
      </w:r>
      <w:r w:rsidR="00084CF2">
        <w:t xml:space="preserve"> patvirtintų </w:t>
      </w:r>
      <w:r w:rsidR="008222DC">
        <w:t xml:space="preserve">Šakių </w:t>
      </w:r>
      <w:r w:rsidR="00084CF2">
        <w:t xml:space="preserve">rajono savivaldybės </w:t>
      </w:r>
      <w:r w:rsidRPr="001D6F7F">
        <w:t>tarybos 2016 m. rugsėjo 23 d. sprendim</w:t>
      </w:r>
      <w:r w:rsidR="008222DC">
        <w:t>u</w:t>
      </w:r>
      <w:r w:rsidRPr="001D6F7F">
        <w:t xml:space="preserve"> Nr.</w:t>
      </w:r>
      <w:r w:rsidR="00084CF2">
        <w:t xml:space="preserve"> </w:t>
      </w:r>
      <w:r w:rsidRPr="001D6F7F">
        <w:t xml:space="preserve">T-277 </w:t>
      </w:r>
      <w:r w:rsidR="00700C65">
        <w:t>„Dėl Šakių rajono savivaldybės administracijos nuostatų patvirtinimo“</w:t>
      </w:r>
      <w:r w:rsidR="008222DC">
        <w:t>,</w:t>
      </w:r>
      <w:r w:rsidRPr="001D6F7F">
        <w:t xml:space="preserve"> 24 punktu</w:t>
      </w:r>
      <w:r w:rsidR="004A27B5" w:rsidRPr="001D6F7F">
        <w:t>,</w:t>
      </w:r>
    </w:p>
    <w:p w:rsidR="00CD6A82" w:rsidRPr="001D6F7F" w:rsidRDefault="004A27B5" w:rsidP="001D6F7F">
      <w:pPr>
        <w:pStyle w:val="NormalWeb"/>
        <w:spacing w:before="0" w:beforeAutospacing="0" w:after="0" w:line="360" w:lineRule="auto"/>
        <w:ind w:firstLine="720"/>
        <w:jc w:val="both"/>
      </w:pPr>
      <w:r w:rsidRPr="001D6F7F">
        <w:t xml:space="preserve"> </w:t>
      </w:r>
      <w:r w:rsidR="00CD6A82" w:rsidRPr="001D6F7F">
        <w:t>r e k o m e n d u o j u</w:t>
      </w:r>
      <w:r w:rsidRPr="001D6F7F">
        <w:t xml:space="preserve"> </w:t>
      </w:r>
      <w:r w:rsidR="00CD6A82" w:rsidRPr="001D6F7F">
        <w:t>rajono savivaldybės Biudžeto, turto ir strateginio planavimo skyriui bei švietimo įstaigų vadovams planuojant 20</w:t>
      </w:r>
      <w:r w:rsidR="006C367F">
        <w:t>20</w:t>
      </w:r>
      <w:r w:rsidR="00CD6A82" w:rsidRPr="001D6F7F">
        <w:t xml:space="preserve"> m. darbo užmokesčio fondą vadovautis pareigybėmis pagal 1-</w:t>
      </w:r>
      <w:r w:rsidR="001D6F7F" w:rsidRPr="001D6F7F">
        <w:t>1</w:t>
      </w:r>
      <w:r w:rsidR="00F35427">
        <w:t>3</w:t>
      </w:r>
      <w:r w:rsidR="001D6F7F" w:rsidRPr="001D6F7F">
        <w:t xml:space="preserve"> </w:t>
      </w:r>
      <w:r w:rsidR="00A50593" w:rsidRPr="001D6F7F">
        <w:t>priedus (pridedama)</w:t>
      </w:r>
      <w:r w:rsidR="00F35427">
        <w:t xml:space="preserve">, o </w:t>
      </w:r>
      <w:r w:rsidR="00C2635B">
        <w:t>reorganizavus švietimo įstaigą</w:t>
      </w:r>
      <w:r w:rsidR="009C24D6">
        <w:t>,</w:t>
      </w:r>
      <w:r w:rsidR="00C2635B">
        <w:t xml:space="preserve"> </w:t>
      </w:r>
      <w:r w:rsidR="00F35427">
        <w:t>sutaupytas lėšas naudoti išeitinių išmokų mokėjimui</w:t>
      </w:r>
      <w:r w:rsidR="00A50593" w:rsidRPr="001D6F7F">
        <w:t>.</w:t>
      </w:r>
    </w:p>
    <w:p w:rsidR="004A27B5" w:rsidRDefault="004A27B5" w:rsidP="004A27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D6A82" w:rsidRDefault="00CD6A8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D6A82" w:rsidRDefault="00CD6A8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D6A82" w:rsidRDefault="00CD6A8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D6A82" w:rsidRDefault="00CD6A8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8222DC">
        <w:rPr>
          <w:rFonts w:ascii="Times New Roman" w:hAnsi="Times New Roman"/>
          <w:szCs w:val="24"/>
        </w:rPr>
        <w:t>Dainius Grincevičius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CD6A82" w:rsidRDefault="00CD6A82" w:rsidP="00434111">
      <w:pPr>
        <w:rPr>
          <w:rFonts w:ascii="Times New Roman" w:hAnsi="Times New Roman"/>
          <w:szCs w:val="24"/>
        </w:rPr>
      </w:pPr>
    </w:p>
    <w:p w:rsidR="00CD6A82" w:rsidRDefault="00CD6A82" w:rsidP="00434111">
      <w:pPr>
        <w:rPr>
          <w:rFonts w:ascii="Times New Roman" w:hAnsi="Times New Roman"/>
          <w:szCs w:val="24"/>
        </w:rPr>
      </w:pPr>
    </w:p>
    <w:p w:rsidR="00CD6A82" w:rsidRPr="001D6F7F" w:rsidRDefault="00CD6A82" w:rsidP="00434111">
      <w:pPr>
        <w:rPr>
          <w:rFonts w:ascii="Times New Roman" w:hAnsi="Times New Roman"/>
          <w:sz w:val="28"/>
          <w:szCs w:val="28"/>
        </w:rPr>
      </w:pPr>
    </w:p>
    <w:p w:rsidR="00CD6A82" w:rsidRDefault="00CD6A82" w:rsidP="00434111">
      <w:pPr>
        <w:rPr>
          <w:rFonts w:ascii="Times New Roman" w:hAnsi="Times New Roman"/>
          <w:szCs w:val="24"/>
        </w:rPr>
      </w:pPr>
    </w:p>
    <w:p w:rsidR="00CD6A82" w:rsidRDefault="00CD6A82" w:rsidP="00434111">
      <w:pPr>
        <w:rPr>
          <w:rFonts w:ascii="Times New Roman" w:hAnsi="Times New Roman"/>
          <w:szCs w:val="24"/>
        </w:rPr>
      </w:pPr>
    </w:p>
    <w:p w:rsidR="00CD6A82" w:rsidRDefault="00CD6A82" w:rsidP="00434111">
      <w:pPr>
        <w:rPr>
          <w:rFonts w:ascii="Times New Roman" w:hAnsi="Times New Roman"/>
          <w:szCs w:val="24"/>
        </w:rPr>
      </w:pPr>
    </w:p>
    <w:p w:rsidR="00CD6A82" w:rsidRDefault="00CD6A82" w:rsidP="00434111">
      <w:pPr>
        <w:rPr>
          <w:rFonts w:ascii="Times New Roman" w:hAnsi="Times New Roman"/>
          <w:szCs w:val="24"/>
        </w:rPr>
      </w:pPr>
    </w:p>
    <w:p w:rsidR="00CD6A82" w:rsidRDefault="00CD6A82" w:rsidP="00434111">
      <w:pPr>
        <w:rPr>
          <w:rFonts w:ascii="Times New Roman" w:hAnsi="Times New Roman"/>
          <w:szCs w:val="24"/>
        </w:rPr>
      </w:pPr>
    </w:p>
    <w:p w:rsidR="004A27B5" w:rsidRDefault="001D6F7F" w:rsidP="004A27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434111">
        <w:rPr>
          <w:rFonts w:ascii="Times New Roman" w:hAnsi="Times New Roman"/>
          <w:szCs w:val="24"/>
        </w:rPr>
        <w:t>arengė</w:t>
      </w:r>
    </w:p>
    <w:p w:rsidR="008222DC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8222D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 turto </w:t>
      </w:r>
      <w:r w:rsidR="008222DC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>skyriaus</w:t>
      </w:r>
    </w:p>
    <w:p w:rsidR="001D38EF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</w:t>
      </w:r>
      <w:r w:rsidR="008004F6">
        <w:rPr>
          <w:rFonts w:ascii="Times New Roman" w:hAnsi="Times New Roman"/>
          <w:szCs w:val="24"/>
        </w:rPr>
        <w:t>iausiasis</w:t>
      </w:r>
      <w:r>
        <w:rPr>
          <w:rFonts w:ascii="Times New Roman" w:hAnsi="Times New Roman"/>
          <w:szCs w:val="24"/>
        </w:rPr>
        <w:t xml:space="preserve"> specialistas</w:t>
      </w:r>
    </w:p>
    <w:p w:rsidR="008222DC" w:rsidRDefault="008222DC" w:rsidP="001D38EF">
      <w:pPr>
        <w:overflowPunct w:val="0"/>
        <w:rPr>
          <w:rFonts w:ascii="Times New Roman" w:hAnsi="Times New Roman"/>
          <w:szCs w:val="24"/>
        </w:rPr>
      </w:pPr>
    </w:p>
    <w:p w:rsidR="004A27B5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Vaclovas Laurinaitis</w:t>
      </w:r>
    </w:p>
    <w:p w:rsidR="004A27B5" w:rsidRPr="00434111" w:rsidRDefault="004A27B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35427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-01-1</w:t>
      </w:r>
      <w:r w:rsidR="00F35427">
        <w:rPr>
          <w:rFonts w:ascii="Times New Roman" w:hAnsi="Times New Roman"/>
          <w:szCs w:val="24"/>
        </w:rPr>
        <w:t>3</w:t>
      </w:r>
    </w:p>
    <w:sectPr w:rsidR="004A27B5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33D" w:rsidRDefault="00C2633D">
      <w:r>
        <w:separator/>
      </w:r>
    </w:p>
  </w:endnote>
  <w:endnote w:type="continuationSeparator" w:id="0">
    <w:p w:rsidR="00C2633D" w:rsidRDefault="00C26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33D" w:rsidRDefault="00C2633D">
      <w:r>
        <w:separator/>
      </w:r>
    </w:p>
  </w:footnote>
  <w:footnote w:type="continuationSeparator" w:id="0">
    <w:p w:rsidR="00C2633D" w:rsidRDefault="00C26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1CDF"/>
    <w:rsid w:val="00071EBB"/>
    <w:rsid w:val="00084CF2"/>
    <w:rsid w:val="00117499"/>
    <w:rsid w:val="00155299"/>
    <w:rsid w:val="001758BE"/>
    <w:rsid w:val="00190C12"/>
    <w:rsid w:val="001D38EF"/>
    <w:rsid w:val="001D6F7F"/>
    <w:rsid w:val="001E7250"/>
    <w:rsid w:val="002765E4"/>
    <w:rsid w:val="0028720A"/>
    <w:rsid w:val="002D3ABC"/>
    <w:rsid w:val="00313CF0"/>
    <w:rsid w:val="00342E29"/>
    <w:rsid w:val="003A0C31"/>
    <w:rsid w:val="003F491F"/>
    <w:rsid w:val="00434111"/>
    <w:rsid w:val="00435ADB"/>
    <w:rsid w:val="004A27B5"/>
    <w:rsid w:val="00521D86"/>
    <w:rsid w:val="00583E25"/>
    <w:rsid w:val="005E5C8C"/>
    <w:rsid w:val="00610881"/>
    <w:rsid w:val="00670976"/>
    <w:rsid w:val="006C367F"/>
    <w:rsid w:val="0070001E"/>
    <w:rsid w:val="00700C65"/>
    <w:rsid w:val="00732ED1"/>
    <w:rsid w:val="00773F4C"/>
    <w:rsid w:val="007D4055"/>
    <w:rsid w:val="008004F6"/>
    <w:rsid w:val="008222DC"/>
    <w:rsid w:val="008C1B78"/>
    <w:rsid w:val="008F4809"/>
    <w:rsid w:val="0098205C"/>
    <w:rsid w:val="0099072C"/>
    <w:rsid w:val="009C24D6"/>
    <w:rsid w:val="009C4EAB"/>
    <w:rsid w:val="009F065C"/>
    <w:rsid w:val="00A50593"/>
    <w:rsid w:val="00A631EF"/>
    <w:rsid w:val="00AE7378"/>
    <w:rsid w:val="00B75F85"/>
    <w:rsid w:val="00BB1653"/>
    <w:rsid w:val="00BE1E33"/>
    <w:rsid w:val="00BE4C6A"/>
    <w:rsid w:val="00BE6D25"/>
    <w:rsid w:val="00C2225A"/>
    <w:rsid w:val="00C2633D"/>
    <w:rsid w:val="00C2635B"/>
    <w:rsid w:val="00C838D9"/>
    <w:rsid w:val="00C84A75"/>
    <w:rsid w:val="00C921BD"/>
    <w:rsid w:val="00CA67DC"/>
    <w:rsid w:val="00CA6ECE"/>
    <w:rsid w:val="00CC0950"/>
    <w:rsid w:val="00CD6A82"/>
    <w:rsid w:val="00D32BB6"/>
    <w:rsid w:val="00DD47CE"/>
    <w:rsid w:val="00DE68F5"/>
    <w:rsid w:val="00E104EB"/>
    <w:rsid w:val="00E856A2"/>
    <w:rsid w:val="00E918BB"/>
    <w:rsid w:val="00EB3536"/>
    <w:rsid w:val="00ED113F"/>
    <w:rsid w:val="00EE2CE3"/>
    <w:rsid w:val="00F01EF6"/>
    <w:rsid w:val="00F35427"/>
    <w:rsid w:val="00F41B6C"/>
    <w:rsid w:val="00F70982"/>
    <w:rsid w:val="00F85D31"/>
    <w:rsid w:val="00FD5E42"/>
    <w:rsid w:val="00FF2EF0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A27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B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A27B5"/>
    <w:pPr>
      <w:spacing w:before="100" w:beforeAutospacing="1" w:after="119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87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Vaclovas Laurinaitis</cp:lastModifiedBy>
  <cp:revision>56</cp:revision>
  <cp:lastPrinted>2020-01-13T14:23:00Z</cp:lastPrinted>
  <dcterms:created xsi:type="dcterms:W3CDTF">2015-12-09T12:43:00Z</dcterms:created>
  <dcterms:modified xsi:type="dcterms:W3CDTF">2020-01-16T06:07:00Z</dcterms:modified>
</cp:coreProperties>
</file>