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8D7185">
        <w:rPr>
          <w:rFonts w:ascii="Times New Roman" w:hAnsi="Times New Roman"/>
          <w:b/>
        </w:rPr>
        <w:t>SIŪLYMO INVESTUOTI SAVIVALDYBĖS TURTĄ Į VIEŠĄJĄ ĮSTAIGĄ „ŠAKIŲ RAJONO SAVIVALDYBĖS PRIEŠGAISRINĖ TARNYBA“ EKONOMINIO IR SOCIALINIO PAGRINDIMO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06631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E1E94">
        <w:rPr>
          <w:rFonts w:ascii="Times New Roman" w:hAnsi="Times New Roman"/>
        </w:rPr>
        <w:t>s</w:t>
      </w:r>
      <w:r w:rsidR="00506631">
        <w:rPr>
          <w:rFonts w:ascii="Times New Roman" w:hAnsi="Times New Roman"/>
        </w:rPr>
        <w:t xml:space="preserve">ausio </w:t>
      </w:r>
      <w:r w:rsidR="008D7185">
        <w:rPr>
          <w:rFonts w:ascii="Times New Roman" w:hAnsi="Times New Roman"/>
        </w:rPr>
        <w:t xml:space="preserve">      </w:t>
      </w:r>
      <w:r w:rsidR="0050663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D7185" w:rsidRPr="000362A1" w:rsidRDefault="008D7185" w:rsidP="008D718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</w:t>
      </w:r>
      <w:r w:rsidRPr="002F7C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Lietuvos Respublikos valstybės ir savivaldybių turto valdymo, naudojimo ir disponavimo juo įstatymo 22 straipsnio 2 dalimi ir atsižvelgdamas į viešosios įstaigos </w:t>
      </w:r>
      <w:r w:rsidRPr="000362A1">
        <w:rPr>
          <w:rFonts w:ascii="Times New Roman" w:hAnsi="Times New Roman"/>
        </w:rPr>
        <w:t>„Šakių</w:t>
      </w:r>
      <w:r>
        <w:rPr>
          <w:rFonts w:ascii="Times New Roman" w:hAnsi="Times New Roman"/>
        </w:rPr>
        <w:t xml:space="preserve"> rajono savivaldybės priešgaisrinė tarnyba“ 20</w:t>
      </w:r>
      <w:r w:rsidR="00482150">
        <w:rPr>
          <w:rFonts w:ascii="Times New Roman" w:hAnsi="Times New Roman"/>
        </w:rPr>
        <w:t>20</w:t>
      </w:r>
      <w:r w:rsidRPr="000362A1">
        <w:rPr>
          <w:rFonts w:ascii="Times New Roman" w:hAnsi="Times New Roman"/>
        </w:rPr>
        <w:t xml:space="preserve"> m. </w:t>
      </w:r>
      <w:r w:rsidR="00482150">
        <w:rPr>
          <w:rFonts w:ascii="Times New Roman" w:hAnsi="Times New Roman"/>
        </w:rPr>
        <w:t>sausio 13</w:t>
      </w:r>
      <w:r>
        <w:rPr>
          <w:rFonts w:ascii="Times New Roman" w:hAnsi="Times New Roman"/>
        </w:rPr>
        <w:t xml:space="preserve"> d. prašymą Nr. S-</w:t>
      </w:r>
      <w:r w:rsidR="00482150">
        <w:rPr>
          <w:rFonts w:ascii="Times New Roman" w:hAnsi="Times New Roman"/>
        </w:rPr>
        <w:t>51</w:t>
      </w:r>
      <w:r w:rsidRPr="000362A1">
        <w:rPr>
          <w:rFonts w:ascii="Times New Roman" w:hAnsi="Times New Roman"/>
        </w:rPr>
        <w:t>,</w:t>
      </w:r>
    </w:p>
    <w:p w:rsidR="008D7185" w:rsidRDefault="008D7185" w:rsidP="008D718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B0651">
        <w:rPr>
          <w:rFonts w:ascii="Times New Roman" w:hAnsi="Times New Roman"/>
          <w:spacing w:val="60"/>
          <w:szCs w:val="24"/>
        </w:rPr>
        <w:t>tvirtinu</w:t>
      </w:r>
      <w:r>
        <w:rPr>
          <w:rFonts w:ascii="Times New Roman" w:hAnsi="Times New Roman"/>
        </w:rPr>
        <w:t xml:space="preserve"> siūlymo investuoti savivaldybės turtą į viešąją įstaigą „Šakių rajono savivaldybės priešgaisrinė tarnyba“ ekonominį ir socialinį pagrindimą (pridedama).</w:t>
      </w:r>
    </w:p>
    <w:p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17C20" w:rsidRDefault="00717C2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506631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0</w:t>
      </w:r>
      <w:r w:rsidR="00506631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221691">
        <w:rPr>
          <w:rFonts w:ascii="Times New Roman" w:hAnsi="Times New Roman"/>
        </w:rPr>
        <w:t>16</w:t>
      </w:r>
      <w:bookmarkStart w:id="0" w:name="_GoBack"/>
      <w:bookmarkEnd w:id="0"/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A55" w:rsidRDefault="00314A55">
      <w:r>
        <w:separator/>
      </w:r>
    </w:p>
  </w:endnote>
  <w:endnote w:type="continuationSeparator" w:id="0">
    <w:p w:rsidR="00314A55" w:rsidRDefault="0031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A55" w:rsidRDefault="00314A55">
      <w:r>
        <w:separator/>
      </w:r>
    </w:p>
  </w:footnote>
  <w:footnote w:type="continuationSeparator" w:id="0">
    <w:p w:rsidR="00314A55" w:rsidRDefault="00314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BBE"/>
    <w:rsid w:val="00016AB0"/>
    <w:rsid w:val="00026842"/>
    <w:rsid w:val="00072595"/>
    <w:rsid w:val="00091FA9"/>
    <w:rsid w:val="00117499"/>
    <w:rsid w:val="00135E10"/>
    <w:rsid w:val="00174A26"/>
    <w:rsid w:val="0017624D"/>
    <w:rsid w:val="001B7145"/>
    <w:rsid w:val="001D38EF"/>
    <w:rsid w:val="001E7250"/>
    <w:rsid w:val="00203D9F"/>
    <w:rsid w:val="00221691"/>
    <w:rsid w:val="00230731"/>
    <w:rsid w:val="00251A99"/>
    <w:rsid w:val="002765E4"/>
    <w:rsid w:val="0028720A"/>
    <w:rsid w:val="002D3ABC"/>
    <w:rsid w:val="002E1A9A"/>
    <w:rsid w:val="00302028"/>
    <w:rsid w:val="00313CF0"/>
    <w:rsid w:val="00314A55"/>
    <w:rsid w:val="003158CC"/>
    <w:rsid w:val="00342E29"/>
    <w:rsid w:val="003800DB"/>
    <w:rsid w:val="003A0C31"/>
    <w:rsid w:val="003E13CC"/>
    <w:rsid w:val="003F491F"/>
    <w:rsid w:val="003F7F58"/>
    <w:rsid w:val="00434111"/>
    <w:rsid w:val="00435ADB"/>
    <w:rsid w:val="0047430B"/>
    <w:rsid w:val="00482150"/>
    <w:rsid w:val="00506631"/>
    <w:rsid w:val="00521D86"/>
    <w:rsid w:val="00583E25"/>
    <w:rsid w:val="00610881"/>
    <w:rsid w:val="0062191D"/>
    <w:rsid w:val="00661D69"/>
    <w:rsid w:val="00686446"/>
    <w:rsid w:val="006E2CD1"/>
    <w:rsid w:val="0070001E"/>
    <w:rsid w:val="00717C20"/>
    <w:rsid w:val="00730A8F"/>
    <w:rsid w:val="0073107D"/>
    <w:rsid w:val="007668E9"/>
    <w:rsid w:val="007D2C70"/>
    <w:rsid w:val="008337C1"/>
    <w:rsid w:val="008C1B78"/>
    <w:rsid w:val="008D7185"/>
    <w:rsid w:val="008D7A2A"/>
    <w:rsid w:val="008E2476"/>
    <w:rsid w:val="008E587F"/>
    <w:rsid w:val="008F4809"/>
    <w:rsid w:val="00906AF3"/>
    <w:rsid w:val="00914866"/>
    <w:rsid w:val="00925B39"/>
    <w:rsid w:val="00927D47"/>
    <w:rsid w:val="0098205C"/>
    <w:rsid w:val="009B3437"/>
    <w:rsid w:val="009C4EAB"/>
    <w:rsid w:val="009F065C"/>
    <w:rsid w:val="00A277E3"/>
    <w:rsid w:val="00AE7378"/>
    <w:rsid w:val="00B14546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D1AC6"/>
    <w:rsid w:val="00CE70A4"/>
    <w:rsid w:val="00D00E07"/>
    <w:rsid w:val="00DD47CE"/>
    <w:rsid w:val="00E432CF"/>
    <w:rsid w:val="00E918BB"/>
    <w:rsid w:val="00ED113F"/>
    <w:rsid w:val="00EE1E94"/>
    <w:rsid w:val="00EE2CE3"/>
    <w:rsid w:val="00EE4518"/>
    <w:rsid w:val="00EF69A0"/>
    <w:rsid w:val="00F01EF6"/>
    <w:rsid w:val="00F76E4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880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2019-10-16T08:35:00Z</cp:lastPrinted>
  <dcterms:created xsi:type="dcterms:W3CDTF">2020-01-13T07:05:00Z</dcterms:created>
  <dcterms:modified xsi:type="dcterms:W3CDTF">2020-01-16T12:05:00Z</dcterms:modified>
</cp:coreProperties>
</file>