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1E29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AE23835" wp14:editId="3B60E89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DBA21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4FA5B95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398239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E99539B" w14:textId="77777777" w:rsidR="006C20F3" w:rsidRDefault="006C20F3">
      <w:pPr>
        <w:jc w:val="center"/>
        <w:rPr>
          <w:rFonts w:ascii="Times New Roman" w:hAnsi="Times New Roman"/>
          <w:b/>
        </w:rPr>
      </w:pPr>
    </w:p>
    <w:p w14:paraId="3B294A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A21F7B5" w14:textId="7C3F846A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1E39CA">
        <w:rPr>
          <w:rFonts w:ascii="Times New Roman" w:hAnsi="Times New Roman"/>
          <w:b/>
        </w:rPr>
        <w:t xml:space="preserve"> </w:t>
      </w:r>
      <w:r w:rsidR="008D59BD">
        <w:rPr>
          <w:rFonts w:ascii="Times New Roman" w:hAnsi="Times New Roman"/>
          <w:b/>
        </w:rPr>
        <w:t>ŠAKIŲ RAJONO SAVIVALDYBĖ</w:t>
      </w:r>
      <w:r w:rsidR="00557FD7">
        <w:rPr>
          <w:rFonts w:ascii="Times New Roman" w:hAnsi="Times New Roman"/>
          <w:b/>
        </w:rPr>
        <w:t xml:space="preserve">S </w:t>
      </w:r>
      <w:r w:rsidR="00D93CC5">
        <w:rPr>
          <w:rFonts w:ascii="Times New Roman" w:hAnsi="Times New Roman"/>
          <w:b/>
        </w:rPr>
        <w:t>ADMINISTRACIJOS DIREKTORIAUS 2019 M. LAPKRIČIO 15 D. ĮSAKYMO NR. AT-914 „DĖL ŠAKIŲ RAJONO SAVIVALDYBĖS SENIŪNAIČIO PAŽYMĖJIMO FORMOS NUSTATYMO“ PRIPAŽINIMO NETEKUSIU GALIOS</w:t>
      </w:r>
    </w:p>
    <w:p w14:paraId="4428AB14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737ED50" w14:textId="50D1FC5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124F3C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</w:t>
      </w:r>
      <w:r w:rsidR="005A6185">
        <w:rPr>
          <w:rFonts w:ascii="Times New Roman" w:hAnsi="Times New Roman"/>
        </w:rPr>
        <w:t xml:space="preserve"> </w:t>
      </w:r>
      <w:r w:rsidR="00124F3C">
        <w:rPr>
          <w:rFonts w:ascii="Times New Roman" w:hAnsi="Times New Roman"/>
        </w:rPr>
        <w:t>rugsėjo</w:t>
      </w:r>
      <w:r w:rsidR="005A61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</w:p>
    <w:p w14:paraId="6798081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E7BB8D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83F949B" w14:textId="7A4D9EF3" w:rsidR="00A02986" w:rsidRPr="0084117D" w:rsidRDefault="00EC1957" w:rsidP="002E24EE">
      <w:pPr>
        <w:ind w:firstLine="720"/>
        <w:jc w:val="both"/>
        <w:rPr>
          <w:rFonts w:ascii="Times New Roman" w:hAnsi="Times New Roman"/>
          <w:kern w:val="2"/>
          <w:szCs w:val="24"/>
        </w:rPr>
      </w:pPr>
      <w:r w:rsidRPr="00292ED8">
        <w:rPr>
          <w:rFonts w:ascii="Times New Roman" w:hAnsi="Times New Roman"/>
          <w:spacing w:val="60"/>
          <w:szCs w:val="24"/>
        </w:rPr>
        <w:t>Pripažįstu</w:t>
      </w:r>
      <w:r>
        <w:rPr>
          <w:rFonts w:ascii="Times New Roman" w:hAnsi="Times New Roman"/>
          <w:szCs w:val="24"/>
        </w:rPr>
        <w:t xml:space="preserve"> netekusiu galios</w:t>
      </w:r>
      <w:r w:rsidR="00292ED8">
        <w:rPr>
          <w:rFonts w:ascii="Times New Roman" w:hAnsi="Times New Roman"/>
          <w:szCs w:val="24"/>
        </w:rPr>
        <w:t xml:space="preserve"> </w:t>
      </w:r>
      <w:r w:rsidR="004D44B0">
        <w:rPr>
          <w:rFonts w:ascii="Times New Roman" w:hAnsi="Times New Roman"/>
          <w:szCs w:val="24"/>
        </w:rPr>
        <w:t xml:space="preserve">Šakių rajono savivaldybės administracijos </w:t>
      </w:r>
      <w:r w:rsidR="00D35614">
        <w:rPr>
          <w:rFonts w:ascii="Times New Roman" w:hAnsi="Times New Roman"/>
          <w:szCs w:val="24"/>
        </w:rPr>
        <w:t xml:space="preserve">direktoriaus </w:t>
      </w:r>
      <w:r w:rsidR="001A3345">
        <w:rPr>
          <w:rFonts w:ascii="Times New Roman" w:hAnsi="Times New Roman"/>
          <w:szCs w:val="24"/>
        </w:rPr>
        <w:t xml:space="preserve">2019 m. lapkričio </w:t>
      </w:r>
      <w:r w:rsidR="00D93FF0">
        <w:rPr>
          <w:rFonts w:ascii="Times New Roman" w:hAnsi="Times New Roman"/>
          <w:szCs w:val="24"/>
        </w:rPr>
        <w:t>15 d. įsakymą Nr. AT-914 „Dėl Šakių rajono savivaldybės seniūnaičio pažymėjimo formos nustatymo“.</w:t>
      </w:r>
    </w:p>
    <w:p w14:paraId="4C9232D9" w14:textId="77777777" w:rsidR="00EE3324" w:rsidRDefault="003A0233" w:rsidP="002E24EE">
      <w:pPr>
        <w:tabs>
          <w:tab w:val="left" w:pos="1242"/>
        </w:tabs>
        <w:ind w:firstLine="720"/>
        <w:jc w:val="both"/>
        <w:rPr>
          <w:rFonts w:ascii="Times New Roman" w:hAnsi="Times New Roman"/>
          <w:szCs w:val="24"/>
        </w:rPr>
      </w:pPr>
      <w:r w:rsidRPr="00BE070C">
        <w:rPr>
          <w:rFonts w:ascii="Times New Roman" w:hAnsi="Times New Roman"/>
          <w:szCs w:val="24"/>
        </w:rPr>
        <w:t>Šis įsakymas</w:t>
      </w:r>
      <w:r w:rsidR="00475439">
        <w:rPr>
          <w:rFonts w:ascii="Times New Roman" w:hAnsi="Times New Roman"/>
          <w:szCs w:val="24"/>
        </w:rPr>
        <w:t xml:space="preserve"> skelbiamas Teisės aktų registre</w:t>
      </w:r>
    </w:p>
    <w:p w14:paraId="683DFC82" w14:textId="7A16DA9E" w:rsidR="00927B7B" w:rsidRPr="00BE070C" w:rsidRDefault="00EE3324" w:rsidP="002E24EE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szCs w:val="24"/>
        </w:rPr>
      </w:pPr>
      <w:r>
        <w:rPr>
          <w:rFonts w:ascii="Times New Roman" w:hAnsi="Times New Roman"/>
          <w:szCs w:val="24"/>
        </w:rPr>
        <w:t xml:space="preserve">Įsakymas </w:t>
      </w:r>
      <w:r w:rsidR="00927B7B" w:rsidRPr="00BE070C">
        <w:rPr>
          <w:rStyle w:val="uficommentbody"/>
          <w:rFonts w:ascii="Times New Roman" w:hAnsi="Times New Roman"/>
          <w:szCs w:val="24"/>
        </w:rPr>
        <w:t>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D0D0196" w14:textId="77777777" w:rsidR="00B26AF5" w:rsidRPr="00BE070C" w:rsidRDefault="00B26AF5" w:rsidP="00D25279">
      <w:pPr>
        <w:ind w:firstLine="720"/>
        <w:jc w:val="both"/>
        <w:rPr>
          <w:rFonts w:ascii="Times New Roman" w:hAnsi="Times New Roman"/>
          <w:kern w:val="2"/>
          <w:szCs w:val="24"/>
        </w:rPr>
      </w:pPr>
    </w:p>
    <w:p w14:paraId="6702A2B8" w14:textId="77777777" w:rsidR="00434111" w:rsidRPr="00BE070C" w:rsidRDefault="00434111" w:rsidP="00D2527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B2954C4" w14:textId="77777777" w:rsidR="00655E97" w:rsidRPr="00BE070C" w:rsidRDefault="00655E97" w:rsidP="00D2527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BA5E0EF" w14:textId="77777777" w:rsidR="002E3ABF" w:rsidRPr="00BE070C" w:rsidRDefault="002E3ABF" w:rsidP="00D2527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5B302E0" w14:textId="77777777" w:rsidR="002E3ABF" w:rsidRPr="00BE070C" w:rsidRDefault="002E3ABF" w:rsidP="00D2527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88269BA" w14:textId="273B4F3C" w:rsidR="00434111" w:rsidRDefault="00434111" w:rsidP="006261E5">
      <w:pPr>
        <w:tabs>
          <w:tab w:val="left" w:pos="7655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BE070C">
        <w:rPr>
          <w:rFonts w:ascii="Times New Roman" w:hAnsi="Times New Roman"/>
          <w:szCs w:val="24"/>
        </w:rPr>
        <w:t>Administracijos direktorius</w:t>
      </w:r>
      <w:r w:rsidR="006261E5">
        <w:rPr>
          <w:rFonts w:ascii="Times New Roman" w:hAnsi="Times New Roman"/>
          <w:szCs w:val="24"/>
        </w:rPr>
        <w:tab/>
      </w:r>
      <w:r w:rsidR="00124F3C">
        <w:rPr>
          <w:rFonts w:ascii="Times New Roman" w:hAnsi="Times New Roman"/>
          <w:szCs w:val="24"/>
        </w:rPr>
        <w:t>Vytautas Ižganaitis</w:t>
      </w:r>
    </w:p>
    <w:p w14:paraId="0E1EABD6" w14:textId="77777777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B2EB1C" w14:textId="77777777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FF27E1D" w14:textId="77777777"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4DD22C9" w14:textId="77777777"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28C436C" w14:textId="77777777"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A036E3D" w14:textId="77777777"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0A8D222" w14:textId="77777777"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23021" w14:textId="77777777"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4D2A4C" w14:textId="77777777" w:rsidR="00870650" w:rsidRDefault="00870650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15C63F3" w14:textId="77777777" w:rsidR="00870650" w:rsidRDefault="00870650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2D45E5E" w14:textId="77777777" w:rsidR="00793FB9" w:rsidRDefault="00793FB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C4D1A9" w14:textId="77777777" w:rsidR="00793FB9" w:rsidRDefault="00793FB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54407E" w14:textId="77777777" w:rsidR="00793FB9" w:rsidRDefault="00793FB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880827A" w14:textId="77777777" w:rsidR="00793FB9" w:rsidRDefault="00793FB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09BD390" w14:textId="77777777" w:rsidR="00793FB9" w:rsidRDefault="00793FB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81067FE" w14:textId="77777777" w:rsidR="00793FB9" w:rsidRDefault="00793FB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0733FEA" w14:textId="77777777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067B74B" w14:textId="77777777" w:rsidR="00434111" w:rsidRPr="00EE3324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35EF966F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436AE02A" w14:textId="77777777"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14:paraId="76267BCE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3D6871CA" w14:textId="645EA43F" w:rsidR="000E3177" w:rsidRPr="00BD3EFC" w:rsidRDefault="00EB63BE" w:rsidP="00BD3EF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A736D6">
        <w:rPr>
          <w:rFonts w:ascii="Times New Roman" w:hAnsi="Times New Roman"/>
          <w:szCs w:val="24"/>
        </w:rPr>
        <w:t>23</w:t>
      </w:r>
      <w:r>
        <w:rPr>
          <w:rFonts w:ascii="Times New Roman" w:hAnsi="Times New Roman"/>
          <w:szCs w:val="24"/>
        </w:rPr>
        <w:t>-</w:t>
      </w:r>
      <w:r w:rsidR="00A736D6">
        <w:rPr>
          <w:rFonts w:ascii="Times New Roman" w:hAnsi="Times New Roman"/>
          <w:szCs w:val="24"/>
        </w:rPr>
        <w:t>09</w:t>
      </w:r>
      <w:r w:rsidR="006A2775">
        <w:rPr>
          <w:rFonts w:ascii="Times New Roman" w:hAnsi="Times New Roman"/>
          <w:szCs w:val="24"/>
        </w:rPr>
        <w:t>-</w:t>
      </w:r>
      <w:r w:rsidR="00A736D6">
        <w:rPr>
          <w:rFonts w:ascii="Times New Roman" w:hAnsi="Times New Roman"/>
          <w:szCs w:val="24"/>
        </w:rPr>
        <w:t>20</w:t>
      </w:r>
    </w:p>
    <w:sectPr w:rsidR="000E3177" w:rsidRPr="00BD3EF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DF896" w14:textId="77777777" w:rsidR="002D5761" w:rsidRDefault="002D5761">
      <w:r>
        <w:separator/>
      </w:r>
    </w:p>
  </w:endnote>
  <w:endnote w:type="continuationSeparator" w:id="0">
    <w:p w14:paraId="70745681" w14:textId="77777777" w:rsidR="002D5761" w:rsidRDefault="002D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CCCD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16A7B" w14:textId="77777777" w:rsidR="002D5761" w:rsidRDefault="002D5761">
      <w:r>
        <w:separator/>
      </w:r>
    </w:p>
  </w:footnote>
  <w:footnote w:type="continuationSeparator" w:id="0">
    <w:p w14:paraId="768F0D43" w14:textId="77777777" w:rsidR="002D5761" w:rsidRDefault="002D5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F5CC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B6AFB"/>
    <w:multiLevelType w:val="hybridMultilevel"/>
    <w:tmpl w:val="7E40CA98"/>
    <w:lvl w:ilvl="0" w:tplc="3844E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5D6C0B"/>
    <w:multiLevelType w:val="hybridMultilevel"/>
    <w:tmpl w:val="EA740D54"/>
    <w:lvl w:ilvl="0" w:tplc="F5102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576C7B"/>
    <w:multiLevelType w:val="hybridMultilevel"/>
    <w:tmpl w:val="6AA24326"/>
    <w:lvl w:ilvl="0" w:tplc="F40C025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5F975C0C"/>
    <w:multiLevelType w:val="hybridMultilevel"/>
    <w:tmpl w:val="062AE006"/>
    <w:lvl w:ilvl="0" w:tplc="71B6E1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B913AA"/>
    <w:multiLevelType w:val="hybridMultilevel"/>
    <w:tmpl w:val="9E1C44C6"/>
    <w:lvl w:ilvl="0" w:tplc="1D0E0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E340C9"/>
    <w:multiLevelType w:val="hybridMultilevel"/>
    <w:tmpl w:val="3544BF8E"/>
    <w:lvl w:ilvl="0" w:tplc="EC18E6D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341976493">
    <w:abstractNumId w:val="4"/>
  </w:num>
  <w:num w:numId="2" w16cid:durableId="1151294578">
    <w:abstractNumId w:val="3"/>
  </w:num>
  <w:num w:numId="3" w16cid:durableId="1458641281">
    <w:abstractNumId w:val="0"/>
  </w:num>
  <w:num w:numId="4" w16cid:durableId="1830750004">
    <w:abstractNumId w:val="2"/>
  </w:num>
  <w:num w:numId="5" w16cid:durableId="204145117">
    <w:abstractNumId w:val="1"/>
  </w:num>
  <w:num w:numId="6" w16cid:durableId="18173334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DD6"/>
    <w:rsid w:val="00077173"/>
    <w:rsid w:val="000936AC"/>
    <w:rsid w:val="00096203"/>
    <w:rsid w:val="000A7D61"/>
    <w:rsid w:val="000B02ED"/>
    <w:rsid w:val="000E3177"/>
    <w:rsid w:val="00117499"/>
    <w:rsid w:val="00124F3C"/>
    <w:rsid w:val="001305FB"/>
    <w:rsid w:val="00147A4E"/>
    <w:rsid w:val="001712B5"/>
    <w:rsid w:val="0018618C"/>
    <w:rsid w:val="0019285C"/>
    <w:rsid w:val="001A3345"/>
    <w:rsid w:val="001C1C64"/>
    <w:rsid w:val="001C4A64"/>
    <w:rsid w:val="001D38EF"/>
    <w:rsid w:val="001E39CA"/>
    <w:rsid w:val="001E4C76"/>
    <w:rsid w:val="001E7250"/>
    <w:rsid w:val="002109E4"/>
    <w:rsid w:val="00236230"/>
    <w:rsid w:val="00252DCC"/>
    <w:rsid w:val="002765E4"/>
    <w:rsid w:val="002826D8"/>
    <w:rsid w:val="0028720A"/>
    <w:rsid w:val="00292ED8"/>
    <w:rsid w:val="002B31FC"/>
    <w:rsid w:val="002D1A4A"/>
    <w:rsid w:val="002D3ABC"/>
    <w:rsid w:val="002D5761"/>
    <w:rsid w:val="002E03CE"/>
    <w:rsid w:val="002E24EE"/>
    <w:rsid w:val="002E3ABF"/>
    <w:rsid w:val="002E43C2"/>
    <w:rsid w:val="002E6017"/>
    <w:rsid w:val="002E6F5F"/>
    <w:rsid w:val="002F586C"/>
    <w:rsid w:val="00304A3A"/>
    <w:rsid w:val="00310996"/>
    <w:rsid w:val="0031194C"/>
    <w:rsid w:val="00313CF0"/>
    <w:rsid w:val="00335932"/>
    <w:rsid w:val="00340026"/>
    <w:rsid w:val="00340083"/>
    <w:rsid w:val="00342E29"/>
    <w:rsid w:val="00354B0D"/>
    <w:rsid w:val="00383D1E"/>
    <w:rsid w:val="003A0233"/>
    <w:rsid w:val="003A0C31"/>
    <w:rsid w:val="003A42FE"/>
    <w:rsid w:val="003B3011"/>
    <w:rsid w:val="003B68EB"/>
    <w:rsid w:val="003C260A"/>
    <w:rsid w:val="003C387B"/>
    <w:rsid w:val="003C663E"/>
    <w:rsid w:val="003E44A4"/>
    <w:rsid w:val="003F491F"/>
    <w:rsid w:val="004058AB"/>
    <w:rsid w:val="00411AC3"/>
    <w:rsid w:val="00425867"/>
    <w:rsid w:val="00434111"/>
    <w:rsid w:val="00435ADB"/>
    <w:rsid w:val="00440005"/>
    <w:rsid w:val="00450BB7"/>
    <w:rsid w:val="00453CF0"/>
    <w:rsid w:val="00463650"/>
    <w:rsid w:val="00475439"/>
    <w:rsid w:val="004827E1"/>
    <w:rsid w:val="00487C20"/>
    <w:rsid w:val="004A4BFA"/>
    <w:rsid w:val="004B4466"/>
    <w:rsid w:val="004D44B0"/>
    <w:rsid w:val="004D7FA5"/>
    <w:rsid w:val="004E13B2"/>
    <w:rsid w:val="004F6E97"/>
    <w:rsid w:val="005042A9"/>
    <w:rsid w:val="005104C2"/>
    <w:rsid w:val="0051338E"/>
    <w:rsid w:val="00516F2F"/>
    <w:rsid w:val="00521D86"/>
    <w:rsid w:val="00522E86"/>
    <w:rsid w:val="00522FFD"/>
    <w:rsid w:val="005266C5"/>
    <w:rsid w:val="005313DE"/>
    <w:rsid w:val="005324E2"/>
    <w:rsid w:val="00557FD7"/>
    <w:rsid w:val="00567E51"/>
    <w:rsid w:val="00583477"/>
    <w:rsid w:val="005836C3"/>
    <w:rsid w:val="00583E25"/>
    <w:rsid w:val="00585771"/>
    <w:rsid w:val="00592B4F"/>
    <w:rsid w:val="00594F57"/>
    <w:rsid w:val="005A528C"/>
    <w:rsid w:val="005A6185"/>
    <w:rsid w:val="005B3BB5"/>
    <w:rsid w:val="005D0242"/>
    <w:rsid w:val="005D66D9"/>
    <w:rsid w:val="005E4415"/>
    <w:rsid w:val="005F328E"/>
    <w:rsid w:val="00610881"/>
    <w:rsid w:val="00611E17"/>
    <w:rsid w:val="0062509D"/>
    <w:rsid w:val="006261E5"/>
    <w:rsid w:val="00635D10"/>
    <w:rsid w:val="00655E97"/>
    <w:rsid w:val="00660898"/>
    <w:rsid w:val="00683857"/>
    <w:rsid w:val="00685851"/>
    <w:rsid w:val="006A2775"/>
    <w:rsid w:val="006B09EF"/>
    <w:rsid w:val="006B103A"/>
    <w:rsid w:val="006B4036"/>
    <w:rsid w:val="006C20F3"/>
    <w:rsid w:val="006C79D9"/>
    <w:rsid w:val="006D5C24"/>
    <w:rsid w:val="006E2A8C"/>
    <w:rsid w:val="006E5792"/>
    <w:rsid w:val="006F13B1"/>
    <w:rsid w:val="0070001E"/>
    <w:rsid w:val="00713E6C"/>
    <w:rsid w:val="007468D5"/>
    <w:rsid w:val="007741E0"/>
    <w:rsid w:val="00774DDA"/>
    <w:rsid w:val="00792371"/>
    <w:rsid w:val="00793FB9"/>
    <w:rsid w:val="00797B4D"/>
    <w:rsid w:val="007F75B2"/>
    <w:rsid w:val="00807F30"/>
    <w:rsid w:val="00812198"/>
    <w:rsid w:val="00820160"/>
    <w:rsid w:val="00821656"/>
    <w:rsid w:val="00826262"/>
    <w:rsid w:val="0084117D"/>
    <w:rsid w:val="00844784"/>
    <w:rsid w:val="008615EF"/>
    <w:rsid w:val="00870650"/>
    <w:rsid w:val="008728E5"/>
    <w:rsid w:val="008839B8"/>
    <w:rsid w:val="00891040"/>
    <w:rsid w:val="008C1B78"/>
    <w:rsid w:val="008C3C6C"/>
    <w:rsid w:val="008D59BD"/>
    <w:rsid w:val="008E58F4"/>
    <w:rsid w:val="008F4809"/>
    <w:rsid w:val="00910697"/>
    <w:rsid w:val="00911991"/>
    <w:rsid w:val="00922027"/>
    <w:rsid w:val="009249AA"/>
    <w:rsid w:val="00927B7B"/>
    <w:rsid w:val="00936DA1"/>
    <w:rsid w:val="0097790E"/>
    <w:rsid w:val="0098205C"/>
    <w:rsid w:val="00983011"/>
    <w:rsid w:val="00997E0A"/>
    <w:rsid w:val="009A66D6"/>
    <w:rsid w:val="009A7023"/>
    <w:rsid w:val="009A73E8"/>
    <w:rsid w:val="009B5E23"/>
    <w:rsid w:val="009C4EAB"/>
    <w:rsid w:val="009D16F7"/>
    <w:rsid w:val="009F065C"/>
    <w:rsid w:val="009F18B6"/>
    <w:rsid w:val="009F4959"/>
    <w:rsid w:val="00A02986"/>
    <w:rsid w:val="00A040C2"/>
    <w:rsid w:val="00A16109"/>
    <w:rsid w:val="00A42473"/>
    <w:rsid w:val="00A548ED"/>
    <w:rsid w:val="00A71594"/>
    <w:rsid w:val="00A71A9E"/>
    <w:rsid w:val="00A736D6"/>
    <w:rsid w:val="00A7416B"/>
    <w:rsid w:val="00A87FC1"/>
    <w:rsid w:val="00AA7C4C"/>
    <w:rsid w:val="00AC3C7A"/>
    <w:rsid w:val="00AD10AD"/>
    <w:rsid w:val="00AE7378"/>
    <w:rsid w:val="00B00113"/>
    <w:rsid w:val="00B141A6"/>
    <w:rsid w:val="00B26AF5"/>
    <w:rsid w:val="00B310CE"/>
    <w:rsid w:val="00B41D7D"/>
    <w:rsid w:val="00B44990"/>
    <w:rsid w:val="00B51992"/>
    <w:rsid w:val="00B75F85"/>
    <w:rsid w:val="00B97C9F"/>
    <w:rsid w:val="00BD3EFC"/>
    <w:rsid w:val="00BE070C"/>
    <w:rsid w:val="00BE1E33"/>
    <w:rsid w:val="00BE2D60"/>
    <w:rsid w:val="00BE4976"/>
    <w:rsid w:val="00BE4C6A"/>
    <w:rsid w:val="00BE6D25"/>
    <w:rsid w:val="00BF007C"/>
    <w:rsid w:val="00BF291D"/>
    <w:rsid w:val="00C154B2"/>
    <w:rsid w:val="00C15B72"/>
    <w:rsid w:val="00C2225A"/>
    <w:rsid w:val="00C276C6"/>
    <w:rsid w:val="00C31B43"/>
    <w:rsid w:val="00C33880"/>
    <w:rsid w:val="00C4586A"/>
    <w:rsid w:val="00C50F02"/>
    <w:rsid w:val="00C51BE9"/>
    <w:rsid w:val="00C56226"/>
    <w:rsid w:val="00C6284C"/>
    <w:rsid w:val="00C75700"/>
    <w:rsid w:val="00C81548"/>
    <w:rsid w:val="00C81D71"/>
    <w:rsid w:val="00C8381A"/>
    <w:rsid w:val="00C838D9"/>
    <w:rsid w:val="00C84A75"/>
    <w:rsid w:val="00C84DCD"/>
    <w:rsid w:val="00C921BD"/>
    <w:rsid w:val="00CA05B8"/>
    <w:rsid w:val="00CA67DC"/>
    <w:rsid w:val="00CA6ECE"/>
    <w:rsid w:val="00CB415A"/>
    <w:rsid w:val="00CB47EA"/>
    <w:rsid w:val="00CB5EA2"/>
    <w:rsid w:val="00CD7D36"/>
    <w:rsid w:val="00CF1DB6"/>
    <w:rsid w:val="00D02AB1"/>
    <w:rsid w:val="00D03389"/>
    <w:rsid w:val="00D220B1"/>
    <w:rsid w:val="00D25279"/>
    <w:rsid w:val="00D2567C"/>
    <w:rsid w:val="00D268ED"/>
    <w:rsid w:val="00D35614"/>
    <w:rsid w:val="00D81D28"/>
    <w:rsid w:val="00D83725"/>
    <w:rsid w:val="00D87343"/>
    <w:rsid w:val="00D8781E"/>
    <w:rsid w:val="00D93CC5"/>
    <w:rsid w:val="00D93FF0"/>
    <w:rsid w:val="00DB26D4"/>
    <w:rsid w:val="00DB6DFF"/>
    <w:rsid w:val="00DD103E"/>
    <w:rsid w:val="00DD4796"/>
    <w:rsid w:val="00DD47CE"/>
    <w:rsid w:val="00DD4F8E"/>
    <w:rsid w:val="00DF181D"/>
    <w:rsid w:val="00E303CA"/>
    <w:rsid w:val="00E31F47"/>
    <w:rsid w:val="00E70AD6"/>
    <w:rsid w:val="00E71316"/>
    <w:rsid w:val="00E758EE"/>
    <w:rsid w:val="00E84376"/>
    <w:rsid w:val="00E84D47"/>
    <w:rsid w:val="00E86F32"/>
    <w:rsid w:val="00E918BB"/>
    <w:rsid w:val="00E9350A"/>
    <w:rsid w:val="00E97E54"/>
    <w:rsid w:val="00EA52A8"/>
    <w:rsid w:val="00EA7B35"/>
    <w:rsid w:val="00EB63BE"/>
    <w:rsid w:val="00EC1957"/>
    <w:rsid w:val="00ED113F"/>
    <w:rsid w:val="00ED4DB1"/>
    <w:rsid w:val="00EE2CE3"/>
    <w:rsid w:val="00EE3324"/>
    <w:rsid w:val="00EE3A2B"/>
    <w:rsid w:val="00F01EF6"/>
    <w:rsid w:val="00F04943"/>
    <w:rsid w:val="00F04CDA"/>
    <w:rsid w:val="00F1477E"/>
    <w:rsid w:val="00F16524"/>
    <w:rsid w:val="00F43068"/>
    <w:rsid w:val="00F56247"/>
    <w:rsid w:val="00F95BB9"/>
    <w:rsid w:val="00FB0A92"/>
    <w:rsid w:val="00FB65F4"/>
    <w:rsid w:val="00FC703A"/>
    <w:rsid w:val="00FD1091"/>
    <w:rsid w:val="00FE223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C0613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E5792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C9A54F5-DDAC-4E8C-A0D5-574DEAD947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34</TotalTime>
  <Pages>1</Pages>
  <Words>115</Words>
  <Characters>847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18</cp:revision>
  <cp:lastPrinted>2001-05-23T08:36:00Z</cp:lastPrinted>
  <dcterms:created xsi:type="dcterms:W3CDTF">2023-09-20T13:00:00Z</dcterms:created>
  <dcterms:modified xsi:type="dcterms:W3CDTF">2023-09-21T05:40:00Z</dcterms:modified>
</cp:coreProperties>
</file>