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9D9FA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04438CB9" w:rsidR="00AE7378" w:rsidRDefault="00AE7378">
      <w:pPr>
        <w:jc w:val="center"/>
        <w:rPr>
          <w:rFonts w:ascii="Times New Roman" w:hAnsi="Times New Roman"/>
          <w:b/>
        </w:rPr>
      </w:pPr>
    </w:p>
    <w:p w14:paraId="2E7A3700" w14:textId="77777777" w:rsidR="008032FD" w:rsidRDefault="008032FD">
      <w:pPr>
        <w:jc w:val="center"/>
        <w:rPr>
          <w:rFonts w:ascii="Times New Roman" w:hAnsi="Times New Roman"/>
          <w:b/>
        </w:rPr>
      </w:pPr>
    </w:p>
    <w:p w14:paraId="60568AEF" w14:textId="0975E367" w:rsidR="00DD47CE" w:rsidRDefault="00DF532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A04CA01" w:rsidR="00DD47CE" w:rsidRDefault="00DF5327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2023 M. KOVO 6 D. ĮSAKYMO NR. AT-217 „DĖL ŠAKIŲ RAJONO SAVIVALDYBĖS 2023 METŲ UŽIMTUMO DIDINIMO PROGRAMOS ATVEJO KOMANDOS SUDARYMO“ PAKEITIMO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6DFDA6FC" w:rsidR="00DF5327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7416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DF5327">
        <w:rPr>
          <w:rFonts w:ascii="Times New Roman" w:hAnsi="Times New Roman"/>
        </w:rPr>
        <w:t>rug</w:t>
      </w:r>
      <w:r w:rsidR="00ED709E">
        <w:rPr>
          <w:rFonts w:ascii="Times New Roman" w:hAnsi="Times New Roman"/>
        </w:rPr>
        <w:t xml:space="preserve">sėjo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DF5327">
        <w:rPr>
          <w:rFonts w:ascii="Times New Roman" w:hAnsi="Times New Roman"/>
        </w:rPr>
        <w:t xml:space="preserve"> AT-</w:t>
      </w:r>
    </w:p>
    <w:p w14:paraId="3982D13A" w14:textId="07B65D88" w:rsidR="00DD47CE" w:rsidRDefault="00BE6D25" w:rsidP="00DF5327">
      <w:pPr>
        <w:tabs>
          <w:tab w:val="left" w:pos="6804"/>
        </w:tabs>
        <w:jc w:val="center"/>
      </w:pPr>
      <w:r>
        <w:t>Šakiai</w:t>
      </w:r>
    </w:p>
    <w:p w14:paraId="7A2ED2A4" w14:textId="219CD1C5" w:rsidR="00DF5327" w:rsidRDefault="00DF5327" w:rsidP="00DF5327">
      <w:pPr>
        <w:tabs>
          <w:tab w:val="left" w:pos="6804"/>
        </w:tabs>
        <w:jc w:val="center"/>
      </w:pPr>
    </w:p>
    <w:p w14:paraId="18283315" w14:textId="77777777" w:rsidR="008032FD" w:rsidRDefault="008032FD" w:rsidP="00DF5327">
      <w:pPr>
        <w:tabs>
          <w:tab w:val="left" w:pos="6804"/>
        </w:tabs>
        <w:jc w:val="center"/>
      </w:pPr>
    </w:p>
    <w:p w14:paraId="26D3BD95" w14:textId="620019EE" w:rsidR="0045402C" w:rsidRDefault="00DF5327" w:rsidP="00E06A72">
      <w:pPr>
        <w:tabs>
          <w:tab w:val="left" w:pos="6804"/>
        </w:tabs>
        <w:ind w:firstLine="567"/>
        <w:jc w:val="both"/>
      </w:pPr>
      <w:r>
        <w:t xml:space="preserve">P a k e i č i u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 xml:space="preserve">s administracijos direktoriaus 2023 m. </w:t>
      </w:r>
      <w:r w:rsidR="00246A00">
        <w:t>k</w:t>
      </w:r>
      <w:r w:rsidR="00246A00" w:rsidRPr="00246A00">
        <w:t xml:space="preserve">ovo 6 d. </w:t>
      </w:r>
      <w:r w:rsidR="00246A00">
        <w:t>į</w:t>
      </w:r>
      <w:r w:rsidR="00246A00" w:rsidRPr="00246A00">
        <w:t>sakym</w:t>
      </w:r>
      <w:r w:rsidR="00246A00">
        <w:t>u</w:t>
      </w:r>
      <w:r w:rsidR="00246A00" w:rsidRPr="00246A00">
        <w:t xml:space="preserve"> </w:t>
      </w:r>
      <w:r w:rsidR="00246A00">
        <w:t>N</w:t>
      </w:r>
      <w:r w:rsidR="00246A00" w:rsidRPr="00246A00">
        <w:t>r. A</w:t>
      </w:r>
      <w:r w:rsidR="00246A00">
        <w:t>T</w:t>
      </w:r>
      <w:r w:rsidR="00246A00" w:rsidRPr="00246A00">
        <w:t>-217 „</w:t>
      </w:r>
      <w:r w:rsidR="00246A00">
        <w:t>D</w:t>
      </w:r>
      <w:r w:rsidR="00246A00" w:rsidRPr="00246A00">
        <w:rPr>
          <w:rFonts w:hint="eastAsia"/>
        </w:rPr>
        <w:t>ė</w:t>
      </w:r>
      <w:r w:rsidR="00246A00" w:rsidRPr="00246A00">
        <w:t xml:space="preserve">l </w:t>
      </w:r>
      <w:r w:rsidR="00246A00">
        <w:t>Š</w:t>
      </w:r>
      <w:r w:rsidR="00246A00" w:rsidRPr="00246A00">
        <w:t>aki</w:t>
      </w:r>
      <w:r w:rsidR="00246A00" w:rsidRPr="00246A00">
        <w:rPr>
          <w:rFonts w:hint="eastAsia"/>
        </w:rPr>
        <w:t>ų</w:t>
      </w:r>
      <w:r w:rsidR="00246A00" w:rsidRPr="00246A00">
        <w:t xml:space="preserve"> rajono savivaldyb</w:t>
      </w:r>
      <w:r w:rsidR="00246A00" w:rsidRPr="00246A00">
        <w:rPr>
          <w:rFonts w:hint="eastAsia"/>
        </w:rPr>
        <w:t>ė</w:t>
      </w:r>
      <w:r w:rsidR="00246A00" w:rsidRPr="00246A00">
        <w:t>s 2023 met</w:t>
      </w:r>
      <w:r w:rsidR="00246A00" w:rsidRPr="00246A00">
        <w:rPr>
          <w:rFonts w:hint="eastAsia"/>
        </w:rPr>
        <w:t>ų</w:t>
      </w:r>
      <w:r w:rsidR="00246A00" w:rsidRPr="00246A00">
        <w:t xml:space="preserve"> </w:t>
      </w:r>
      <w:r w:rsidR="00246A00">
        <w:t>U</w:t>
      </w:r>
      <w:r w:rsidR="00246A00" w:rsidRPr="00246A00">
        <w:t>žimtumo didinimo programos atvejo komandos sudarymo</w:t>
      </w:r>
      <w:r w:rsidR="00246A00">
        <w:t>“</w:t>
      </w:r>
      <w:r w:rsidR="006636A8">
        <w:t xml:space="preserve"> </w:t>
      </w:r>
      <w:r w:rsidR="00246A00">
        <w:t>sudarytos Šakių rajono savivaldybės 2023 metų Užimtumo didinimo programos atvejo komand</w:t>
      </w:r>
      <w:r w:rsidR="00645447">
        <w:t>os sudėtį</w:t>
      </w:r>
      <w:r w:rsidR="00E06A72">
        <w:t xml:space="preserve">, vietoje </w:t>
      </w:r>
      <w:r w:rsidR="004D395A">
        <w:t>„Sonat</w:t>
      </w:r>
      <w:r w:rsidR="003512BD">
        <w:t>os</w:t>
      </w:r>
      <w:r w:rsidR="004D395A">
        <w:t xml:space="preserve"> </w:t>
      </w:r>
      <w:proofErr w:type="spellStart"/>
      <w:r w:rsidR="004D395A">
        <w:t>Černauskienė</w:t>
      </w:r>
      <w:r w:rsidR="003512BD">
        <w:t>s</w:t>
      </w:r>
      <w:proofErr w:type="spellEnd"/>
      <w:r w:rsidR="004D395A">
        <w:t>“ įraša</w:t>
      </w:r>
      <w:r w:rsidR="003512BD">
        <w:t>u</w:t>
      </w:r>
      <w:r w:rsidR="004D395A">
        <w:t xml:space="preserve"> „Audron</w:t>
      </w:r>
      <w:r w:rsidR="003512BD">
        <w:t>ę</w:t>
      </w:r>
      <w:r w:rsidR="004D395A">
        <w:t xml:space="preserve"> </w:t>
      </w:r>
      <w:proofErr w:type="spellStart"/>
      <w:r w:rsidR="004D395A">
        <w:t>Matusien</w:t>
      </w:r>
      <w:r w:rsidR="003512BD">
        <w:t>ę</w:t>
      </w:r>
      <w:proofErr w:type="spellEnd"/>
      <w:r w:rsidR="004D395A">
        <w:t>“</w:t>
      </w:r>
      <w:r w:rsidR="00E06A72">
        <w:t xml:space="preserve">, o vietoje </w:t>
      </w:r>
      <w:r w:rsidR="00397F12">
        <w:t>„</w:t>
      </w:r>
      <w:r w:rsidR="004D395A">
        <w:t>Justė</w:t>
      </w:r>
      <w:r w:rsidR="003512BD">
        <w:t>s</w:t>
      </w:r>
      <w:r w:rsidR="004D395A">
        <w:t xml:space="preserve"> </w:t>
      </w:r>
      <w:proofErr w:type="spellStart"/>
      <w:r w:rsidR="004D395A">
        <w:t>Grumulaitie</w:t>
      </w:r>
      <w:r w:rsidR="00ED709E">
        <w:t>nė</w:t>
      </w:r>
      <w:r w:rsidR="003512BD">
        <w:t>s</w:t>
      </w:r>
      <w:proofErr w:type="spellEnd"/>
      <w:r w:rsidR="00ED709E">
        <w:t>“ įraša</w:t>
      </w:r>
      <w:r w:rsidR="003512BD">
        <w:t>u</w:t>
      </w:r>
      <w:r w:rsidR="00ED709E">
        <w:t xml:space="preserve"> „Sonat</w:t>
      </w:r>
      <w:r w:rsidR="003512BD">
        <w:t>ą</w:t>
      </w:r>
      <w:r w:rsidR="00ED709E">
        <w:t xml:space="preserve"> </w:t>
      </w:r>
      <w:proofErr w:type="spellStart"/>
      <w:r w:rsidR="00ED709E">
        <w:t>Černauskien</w:t>
      </w:r>
      <w:r w:rsidR="003512BD">
        <w:t>ę</w:t>
      </w:r>
      <w:proofErr w:type="spellEnd"/>
      <w:r w:rsidR="00ED709E">
        <w:t>“.</w:t>
      </w:r>
    </w:p>
    <w:p w14:paraId="4136FDA4" w14:textId="0BD30404" w:rsidR="0045402C" w:rsidRDefault="0045402C" w:rsidP="00DF5327">
      <w:pPr>
        <w:tabs>
          <w:tab w:val="left" w:pos="6804"/>
        </w:tabs>
        <w:ind w:firstLine="567"/>
        <w:jc w:val="both"/>
      </w:pPr>
      <w: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3F8B091" w14:textId="77777777" w:rsidR="0045402C" w:rsidRDefault="0045402C" w:rsidP="00DF5327">
      <w:pPr>
        <w:tabs>
          <w:tab w:val="left" w:pos="6804"/>
        </w:tabs>
        <w:ind w:firstLine="567"/>
        <w:jc w:val="both"/>
      </w:pPr>
    </w:p>
    <w:p w14:paraId="3885CDE8" w14:textId="77777777" w:rsidR="00DF5327" w:rsidRDefault="00DF5327" w:rsidP="00DF5327">
      <w:pPr>
        <w:tabs>
          <w:tab w:val="left" w:pos="6804"/>
        </w:tabs>
        <w:jc w:val="center"/>
      </w:pP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52F1FF3" w14:textId="36E928E4" w:rsidR="00434111" w:rsidRPr="005D72B6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6636A8">
        <w:rPr>
          <w:rFonts w:ascii="Times New Roman" w:hAnsi="Times New Roman"/>
        </w:rPr>
        <w:tab/>
      </w:r>
      <w:r w:rsidR="00DF5327">
        <w:rPr>
          <w:rFonts w:ascii="Times New Roman" w:hAnsi="Times New Roman"/>
        </w:rPr>
        <w:t>Vytautas Ižganaitis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17D3A9D7" w:rsidR="00434111" w:rsidRDefault="00434111" w:rsidP="00434111">
      <w:pPr>
        <w:rPr>
          <w:rFonts w:ascii="Times New Roman" w:hAnsi="Times New Roman"/>
          <w:szCs w:val="24"/>
        </w:rPr>
      </w:pPr>
    </w:p>
    <w:p w14:paraId="2E274F16" w14:textId="3511B863" w:rsidR="00ED709E" w:rsidRDefault="00ED709E" w:rsidP="00434111">
      <w:pPr>
        <w:rPr>
          <w:rFonts w:ascii="Times New Roman" w:hAnsi="Times New Roman"/>
          <w:szCs w:val="24"/>
        </w:rPr>
      </w:pPr>
    </w:p>
    <w:p w14:paraId="706837F6" w14:textId="6937C0D1" w:rsidR="00ED709E" w:rsidRDefault="00ED709E" w:rsidP="00434111">
      <w:pPr>
        <w:rPr>
          <w:rFonts w:ascii="Times New Roman" w:hAnsi="Times New Roman"/>
          <w:szCs w:val="24"/>
        </w:rPr>
      </w:pPr>
    </w:p>
    <w:p w14:paraId="1AECF3DC" w14:textId="0F5401E9" w:rsidR="00ED709E" w:rsidRDefault="00ED709E" w:rsidP="00434111">
      <w:pPr>
        <w:rPr>
          <w:rFonts w:ascii="Times New Roman" w:hAnsi="Times New Roman"/>
          <w:szCs w:val="24"/>
        </w:rPr>
      </w:pPr>
    </w:p>
    <w:p w14:paraId="24DA09F5" w14:textId="5BBCCC53" w:rsidR="00ED709E" w:rsidRDefault="00ED709E" w:rsidP="00434111">
      <w:pPr>
        <w:rPr>
          <w:rFonts w:ascii="Times New Roman" w:hAnsi="Times New Roman"/>
          <w:szCs w:val="24"/>
        </w:rPr>
      </w:pPr>
    </w:p>
    <w:p w14:paraId="74F78190" w14:textId="5632635A" w:rsidR="00ED709E" w:rsidRDefault="00ED709E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96245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DC36FE8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67EB531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F62E052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71BE0A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3C8702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F1C000" w14:textId="77777777" w:rsidR="00DF5327" w:rsidRDefault="00DF5327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03DC1139" w:rsidR="00434111" w:rsidRPr="00392A5F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</w:p>
    <w:p w14:paraId="1E230C37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4DC7BBB1" w14:textId="4198570C" w:rsidR="00434111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Nedirbančių asmenų atvejo vadybininkė</w:t>
      </w:r>
    </w:p>
    <w:p w14:paraId="7E18B0BD" w14:textId="77777777" w:rsidR="00DF5327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Default="00DF53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Audronė Matusienė</w:t>
      </w:r>
    </w:p>
    <w:p w14:paraId="151E5C84" w14:textId="4A98B2B1" w:rsidR="001D38EF" w:rsidRPr="00434111" w:rsidRDefault="00DF532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</w:t>
      </w:r>
      <w:r w:rsidR="00ED709E">
        <w:rPr>
          <w:rFonts w:ascii="Times New Roman" w:hAnsi="Times New Roman"/>
          <w:szCs w:val="24"/>
        </w:rPr>
        <w:t>09-</w:t>
      </w:r>
      <w:r w:rsidR="00397F12">
        <w:rPr>
          <w:rFonts w:ascii="Times New Roman" w:hAnsi="Times New Roman"/>
          <w:szCs w:val="24"/>
        </w:rPr>
        <w:t>20</w:t>
      </w:r>
    </w:p>
    <w:sectPr w:rsidR="001D38EF" w:rsidRPr="00434111" w:rsidSect="006636A8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A15C8" w14:textId="77777777" w:rsidR="00EB7820" w:rsidRDefault="00EB7820">
      <w:r>
        <w:separator/>
      </w:r>
    </w:p>
  </w:endnote>
  <w:endnote w:type="continuationSeparator" w:id="0">
    <w:p w14:paraId="37B031F0" w14:textId="77777777" w:rsidR="00EB7820" w:rsidRDefault="00EB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190B5" w14:textId="77777777" w:rsidR="00EB7820" w:rsidRDefault="00EB7820">
      <w:r>
        <w:separator/>
      </w:r>
    </w:p>
  </w:footnote>
  <w:footnote w:type="continuationSeparator" w:id="0">
    <w:p w14:paraId="7608D76C" w14:textId="77777777" w:rsidR="00EB7820" w:rsidRDefault="00EB7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3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117499"/>
    <w:rsid w:val="001607AB"/>
    <w:rsid w:val="001814E0"/>
    <w:rsid w:val="001D38EF"/>
    <w:rsid w:val="001E7250"/>
    <w:rsid w:val="00201AC5"/>
    <w:rsid w:val="00206A9D"/>
    <w:rsid w:val="00246A00"/>
    <w:rsid w:val="002765E4"/>
    <w:rsid w:val="0028720A"/>
    <w:rsid w:val="002D3ABC"/>
    <w:rsid w:val="00313CF0"/>
    <w:rsid w:val="0031541D"/>
    <w:rsid w:val="00342E29"/>
    <w:rsid w:val="003512BD"/>
    <w:rsid w:val="00392A5F"/>
    <w:rsid w:val="00397F12"/>
    <w:rsid w:val="003A0C31"/>
    <w:rsid w:val="003C548E"/>
    <w:rsid w:val="003C70D6"/>
    <w:rsid w:val="003F491F"/>
    <w:rsid w:val="00434111"/>
    <w:rsid w:val="00435ADB"/>
    <w:rsid w:val="0045402C"/>
    <w:rsid w:val="00474167"/>
    <w:rsid w:val="004D395A"/>
    <w:rsid w:val="005011FA"/>
    <w:rsid w:val="00512678"/>
    <w:rsid w:val="00521D86"/>
    <w:rsid w:val="00583E25"/>
    <w:rsid w:val="005D44D0"/>
    <w:rsid w:val="00610881"/>
    <w:rsid w:val="00645447"/>
    <w:rsid w:val="006461D4"/>
    <w:rsid w:val="006636A8"/>
    <w:rsid w:val="006E49D8"/>
    <w:rsid w:val="0070001E"/>
    <w:rsid w:val="00783305"/>
    <w:rsid w:val="008032FD"/>
    <w:rsid w:val="008610A5"/>
    <w:rsid w:val="008C1B78"/>
    <w:rsid w:val="008C7AB8"/>
    <w:rsid w:val="008D02D7"/>
    <w:rsid w:val="008D5FF4"/>
    <w:rsid w:val="008F4809"/>
    <w:rsid w:val="0098205C"/>
    <w:rsid w:val="009B57C3"/>
    <w:rsid w:val="009C4EAB"/>
    <w:rsid w:val="009F065C"/>
    <w:rsid w:val="00AA69FD"/>
    <w:rsid w:val="00AE7378"/>
    <w:rsid w:val="00B75F85"/>
    <w:rsid w:val="00B76CDE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03174"/>
    <w:rsid w:val="00D41D28"/>
    <w:rsid w:val="00D50033"/>
    <w:rsid w:val="00DB4641"/>
    <w:rsid w:val="00DC16A8"/>
    <w:rsid w:val="00DD47CE"/>
    <w:rsid w:val="00DF5327"/>
    <w:rsid w:val="00E06A72"/>
    <w:rsid w:val="00E123A4"/>
    <w:rsid w:val="00E5255A"/>
    <w:rsid w:val="00E53AA7"/>
    <w:rsid w:val="00E918BB"/>
    <w:rsid w:val="00EB7820"/>
    <w:rsid w:val="00ED113F"/>
    <w:rsid w:val="00ED709E"/>
    <w:rsid w:val="00EE2CE3"/>
    <w:rsid w:val="00F01EF6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150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Audronė Matusienė</cp:lastModifiedBy>
  <cp:revision>12</cp:revision>
  <cp:lastPrinted>2001-05-23T08:36:00Z</cp:lastPrinted>
  <dcterms:created xsi:type="dcterms:W3CDTF">2023-09-20T10:47:00Z</dcterms:created>
  <dcterms:modified xsi:type="dcterms:W3CDTF">2023-09-21T05:38:00Z</dcterms:modified>
</cp:coreProperties>
</file>