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04E74E5D" w14:textId="77777777" w:rsidR="00097933" w:rsidRPr="00125E2C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125E2C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8B60434" w14:textId="77777777" w:rsidR="00097933" w:rsidRPr="00125E2C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39CBFE21" w14:textId="77777777" w:rsidR="00D76CA6" w:rsidRPr="00125E2C" w:rsidRDefault="00D76CA6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125E2C" w:rsidRDefault="00434A6F">
      <w:pPr>
        <w:pStyle w:val="Antrat3"/>
        <w:rPr>
          <w:b/>
          <w:lang w:val="lt-LT"/>
        </w:rPr>
      </w:pPr>
      <w:r w:rsidRPr="00125E2C">
        <w:rPr>
          <w:b/>
          <w:lang w:val="lt-LT"/>
        </w:rPr>
        <w:t>POTVARKIS</w:t>
      </w:r>
    </w:p>
    <w:p w14:paraId="14362F84" w14:textId="1EE67E36" w:rsidR="00097933" w:rsidRDefault="00434A6F">
      <w:pPr>
        <w:pStyle w:val="Antrat1"/>
        <w:jc w:val="center"/>
        <w:rPr>
          <w:b/>
          <w:lang w:val="lt-LT"/>
        </w:rPr>
      </w:pPr>
      <w:r w:rsidRPr="00125E2C">
        <w:rPr>
          <w:b/>
          <w:lang w:val="lt-LT"/>
        </w:rPr>
        <w:t>D</w:t>
      </w:r>
      <w:r>
        <w:rPr>
          <w:b/>
          <w:lang w:val="lt-LT"/>
        </w:rPr>
        <w:t>ĖL</w:t>
      </w:r>
      <w:r w:rsidR="00ED3C3C">
        <w:rPr>
          <w:b/>
          <w:lang w:val="lt-LT"/>
        </w:rPr>
        <w:t xml:space="preserve"> </w:t>
      </w:r>
      <w:r w:rsidR="00A1665E">
        <w:rPr>
          <w:b/>
          <w:lang w:val="lt-LT"/>
        </w:rPr>
        <w:t>ŠAKIŲ RAJONO SAVIVALDYBĖS SENIŪNAIČIO PAŽYMĖJIMO FORMOS NUSTATYMO</w:t>
      </w:r>
    </w:p>
    <w:p w14:paraId="7DC99744" w14:textId="77777777" w:rsidR="00097933" w:rsidRPr="00125E2C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54FB8787" w:rsidR="00097933" w:rsidRPr="00125E2C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125E2C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125E2C">
        <w:rPr>
          <w:rFonts w:ascii="Times New Roman" w:hAnsi="Times New Roman"/>
          <w:sz w:val="24"/>
          <w:szCs w:val="24"/>
          <w:lang w:val="lt-LT"/>
        </w:rPr>
        <w:t>23</w:t>
      </w:r>
      <w:r w:rsidRPr="00125E2C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A1665E" w:rsidRPr="00125E2C">
        <w:rPr>
          <w:rFonts w:ascii="Times New Roman" w:hAnsi="Times New Roman"/>
          <w:sz w:val="24"/>
          <w:szCs w:val="24"/>
          <w:lang w:val="lt-LT"/>
        </w:rPr>
        <w:t>rugsėjo</w:t>
      </w:r>
      <w:r w:rsidRPr="00125E2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D311D" w:rsidRPr="00125E2C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125E2C">
        <w:rPr>
          <w:rFonts w:ascii="Times New Roman" w:hAnsi="Times New Roman"/>
          <w:sz w:val="24"/>
          <w:szCs w:val="24"/>
          <w:lang w:val="lt-LT"/>
        </w:rPr>
        <w:t>d.</w:t>
      </w:r>
      <w:r w:rsidRPr="00125E2C">
        <w:rPr>
          <w:rFonts w:ascii="Times New Roman" w:hAnsi="Times New Roman"/>
          <w:lang w:val="lt-LT"/>
        </w:rPr>
        <w:t xml:space="preserve"> </w:t>
      </w:r>
      <w:r w:rsidR="00434A6F" w:rsidRPr="00125E2C">
        <w:rPr>
          <w:rFonts w:ascii="Times New Roman" w:hAnsi="Times New Roman"/>
          <w:bCs/>
          <w:sz w:val="24"/>
          <w:lang w:val="lt-LT"/>
        </w:rPr>
        <w:t>Nr</w:t>
      </w:r>
      <w:r w:rsidR="00434A6F" w:rsidRPr="00125E2C">
        <w:rPr>
          <w:rFonts w:ascii="Times New Roman" w:hAnsi="Times New Roman"/>
          <w:sz w:val="24"/>
          <w:lang w:val="lt-LT"/>
        </w:rPr>
        <w:t>.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4CA6836E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B0CF39F" w14:textId="0B782BFD" w:rsidR="00D76CA6" w:rsidRDefault="00047EC5" w:rsidP="00F7284F">
      <w:pPr>
        <w:pStyle w:val="Pagrindinistekstas"/>
        <w:ind w:firstLine="720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Vadovaudamasis Lietuvos Respublikos vietos savivaldos įstatymo </w:t>
      </w:r>
      <w:r w:rsidR="00536337">
        <w:rPr>
          <w:rFonts w:ascii="Times New Roman" w:hAnsi="Times New Roman"/>
          <w:sz w:val="24"/>
          <w:lang w:val="lt-LT"/>
        </w:rPr>
        <w:t>2</w:t>
      </w:r>
      <w:r w:rsidR="00507AB0">
        <w:rPr>
          <w:rFonts w:ascii="Times New Roman" w:hAnsi="Times New Roman"/>
          <w:sz w:val="24"/>
          <w:lang w:val="lt-LT"/>
        </w:rPr>
        <w:t>5</w:t>
      </w:r>
      <w:r w:rsidR="00536337">
        <w:rPr>
          <w:rFonts w:ascii="Times New Roman" w:hAnsi="Times New Roman"/>
          <w:sz w:val="24"/>
          <w:lang w:val="lt-LT"/>
        </w:rPr>
        <w:t xml:space="preserve"> straipsnio </w:t>
      </w:r>
      <w:r w:rsidR="00507AB0">
        <w:rPr>
          <w:rFonts w:ascii="Times New Roman" w:hAnsi="Times New Roman"/>
          <w:sz w:val="24"/>
          <w:lang w:val="lt-LT"/>
        </w:rPr>
        <w:t>5</w:t>
      </w:r>
      <w:r w:rsidR="00536337">
        <w:rPr>
          <w:rFonts w:ascii="Times New Roman" w:hAnsi="Times New Roman"/>
          <w:sz w:val="24"/>
          <w:lang w:val="lt-LT"/>
        </w:rPr>
        <w:t xml:space="preserve"> dali</w:t>
      </w:r>
      <w:r w:rsidR="00507AB0">
        <w:rPr>
          <w:rFonts w:ascii="Times New Roman" w:hAnsi="Times New Roman"/>
          <w:sz w:val="24"/>
          <w:lang w:val="lt-LT"/>
        </w:rPr>
        <w:t>mi</w:t>
      </w:r>
      <w:r w:rsidR="00536337">
        <w:rPr>
          <w:rFonts w:ascii="Times New Roman" w:hAnsi="Times New Roman"/>
          <w:sz w:val="24"/>
          <w:lang w:val="lt-LT"/>
        </w:rPr>
        <w:t xml:space="preserve">, </w:t>
      </w:r>
      <w:r w:rsidR="00125E2C">
        <w:rPr>
          <w:rFonts w:ascii="Times New Roman" w:hAnsi="Times New Roman"/>
          <w:sz w:val="24"/>
          <w:lang w:val="lt-LT"/>
        </w:rPr>
        <w:t xml:space="preserve">Šakių rajono savivaldybės seniūnaičių rinkimų organizavimo tvarkos aprašo, patvirtinto </w:t>
      </w:r>
      <w:r w:rsidR="00536337">
        <w:rPr>
          <w:rFonts w:ascii="Times New Roman" w:hAnsi="Times New Roman"/>
          <w:sz w:val="24"/>
          <w:lang w:val="lt-LT"/>
        </w:rPr>
        <w:t>Šakių rajono savivaldybės</w:t>
      </w:r>
      <w:r w:rsidR="00572580">
        <w:rPr>
          <w:rFonts w:ascii="Times New Roman" w:hAnsi="Times New Roman"/>
          <w:sz w:val="24"/>
          <w:lang w:val="lt-LT"/>
        </w:rPr>
        <w:t xml:space="preserve"> tarybos 2023 m. liepos 21 d. sprendim</w:t>
      </w:r>
      <w:r w:rsidR="00125E2C">
        <w:rPr>
          <w:rFonts w:ascii="Times New Roman" w:hAnsi="Times New Roman"/>
          <w:sz w:val="24"/>
          <w:lang w:val="lt-LT"/>
        </w:rPr>
        <w:t>u</w:t>
      </w:r>
      <w:r w:rsidR="00572580">
        <w:rPr>
          <w:rFonts w:ascii="Times New Roman" w:hAnsi="Times New Roman"/>
          <w:sz w:val="24"/>
          <w:lang w:val="lt-LT"/>
        </w:rPr>
        <w:t xml:space="preserve"> Nr. T-250 „Dėl Šakių rajono savivaldybės seniūnaičių rinkimų organizavimo tvarkos aprašo patvirtinimo“, 44 punktu</w:t>
      </w:r>
      <w:r w:rsidR="00683AE0">
        <w:rPr>
          <w:rFonts w:ascii="Times New Roman" w:hAnsi="Times New Roman"/>
          <w:sz w:val="24"/>
          <w:lang w:val="lt-LT"/>
        </w:rPr>
        <w:t>,</w:t>
      </w:r>
    </w:p>
    <w:p w14:paraId="774DC331" w14:textId="4AA0A35D" w:rsidR="00683AE0" w:rsidRDefault="00150016" w:rsidP="00150016">
      <w:pPr>
        <w:pStyle w:val="Pagrindinistekstas"/>
        <w:ind w:firstLine="720"/>
        <w:rPr>
          <w:rFonts w:ascii="Times New Roman" w:hAnsi="Times New Roman"/>
          <w:sz w:val="24"/>
          <w:lang w:val="lt-LT"/>
        </w:rPr>
      </w:pPr>
      <w:r w:rsidRPr="000A4E67">
        <w:rPr>
          <w:rFonts w:ascii="Times New Roman" w:hAnsi="Times New Roman"/>
          <w:spacing w:val="60"/>
          <w:sz w:val="24"/>
          <w:lang w:val="lt-LT"/>
        </w:rPr>
        <w:t>n</w:t>
      </w:r>
      <w:r w:rsidR="00683AE0" w:rsidRPr="000A4E67">
        <w:rPr>
          <w:rFonts w:ascii="Times New Roman" w:hAnsi="Times New Roman"/>
          <w:spacing w:val="60"/>
          <w:sz w:val="24"/>
          <w:lang w:val="lt-LT"/>
        </w:rPr>
        <w:t>ustatau</w:t>
      </w:r>
      <w:r w:rsidR="00683AE0">
        <w:rPr>
          <w:rFonts w:ascii="Times New Roman" w:hAnsi="Times New Roman"/>
          <w:sz w:val="24"/>
          <w:lang w:val="lt-LT"/>
        </w:rPr>
        <w:t xml:space="preserve"> Šakių rajono savivaldybės seniūnaičio pažymėjimo formą (pridedama).</w:t>
      </w:r>
    </w:p>
    <w:p w14:paraId="606B3753" w14:textId="1C46E47F" w:rsidR="00E12009" w:rsidRPr="00125E2C" w:rsidRDefault="00E12009" w:rsidP="007B45D7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sz w:val="24"/>
          <w:szCs w:val="24"/>
          <w:lang w:val="lt-LT"/>
        </w:rPr>
      </w:pPr>
      <w:r w:rsidRPr="00125E2C">
        <w:rPr>
          <w:rFonts w:ascii="Times New Roman" w:hAnsi="Times New Roman"/>
          <w:sz w:val="24"/>
          <w:szCs w:val="24"/>
          <w:lang w:val="lt-LT"/>
        </w:rPr>
        <w:t xml:space="preserve">Šis </w:t>
      </w:r>
      <w:r w:rsidR="00F512F8" w:rsidRPr="00125E2C">
        <w:rPr>
          <w:rFonts w:ascii="Times New Roman" w:hAnsi="Times New Roman"/>
          <w:sz w:val="24"/>
          <w:szCs w:val="24"/>
          <w:lang w:val="lt-LT"/>
        </w:rPr>
        <w:t>potvarkis</w:t>
      </w:r>
      <w:r w:rsidR="00731067" w:rsidRPr="00125E2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31067" w:rsidRPr="00125E2C">
        <w:rPr>
          <w:sz w:val="24"/>
          <w:szCs w:val="24"/>
          <w:lang w:val="lt-LT"/>
        </w:rPr>
        <w:t xml:space="preserve">skelbiamas Teisės aktų </w:t>
      </w:r>
      <w:r w:rsidR="00C23D47" w:rsidRPr="00125E2C">
        <w:rPr>
          <w:sz w:val="24"/>
          <w:szCs w:val="24"/>
          <w:lang w:val="lt-LT"/>
        </w:rPr>
        <w:t>regist</w:t>
      </w:r>
      <w:r w:rsidR="000E4DC5">
        <w:rPr>
          <w:sz w:val="24"/>
          <w:szCs w:val="24"/>
          <w:lang w:val="lt-LT"/>
        </w:rPr>
        <w:t>re</w:t>
      </w:r>
      <w:r w:rsidR="00C23D47" w:rsidRPr="00125E2C">
        <w:rPr>
          <w:sz w:val="24"/>
          <w:szCs w:val="24"/>
          <w:lang w:val="lt-LT"/>
        </w:rPr>
        <w:t xml:space="preserve"> ir</w:t>
      </w:r>
      <w:r w:rsidRPr="00125E2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125E2C">
        <w:rPr>
          <w:rStyle w:val="uficommentbody"/>
          <w:rFonts w:ascii="Times New Roman" w:hAnsi="Times New Roman"/>
          <w:sz w:val="24"/>
          <w:szCs w:val="24"/>
          <w:lang w:val="lt-LT"/>
        </w:rPr>
        <w:t xml:space="preserve">per vieną mėnesį nuo </w:t>
      </w:r>
      <w:r w:rsidR="00937958" w:rsidRPr="00125E2C">
        <w:rPr>
          <w:rStyle w:val="uficommentbody"/>
          <w:rFonts w:ascii="Times New Roman" w:hAnsi="Times New Roman"/>
          <w:sz w:val="24"/>
          <w:szCs w:val="24"/>
          <w:lang w:val="lt-LT"/>
        </w:rPr>
        <w:t>potvarkio</w:t>
      </w:r>
      <w:r w:rsidRPr="00125E2C">
        <w:rPr>
          <w:rStyle w:val="uficommentbody"/>
          <w:rFonts w:ascii="Times New Roman" w:hAnsi="Times New Roman"/>
          <w:sz w:val="24"/>
          <w:szCs w:val="24"/>
          <w:lang w:val="lt-LT"/>
        </w:rPr>
        <w:t xml:space="preserve">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65A3CD8" w14:textId="77777777" w:rsidR="00E12009" w:rsidRPr="00F512F8" w:rsidRDefault="00E12009" w:rsidP="00E12009">
      <w:pPr>
        <w:pStyle w:val="Pagrindinistekstas"/>
        <w:rPr>
          <w:rFonts w:ascii="Times New Roman" w:hAnsi="Times New Roman"/>
          <w:sz w:val="24"/>
          <w:szCs w:val="24"/>
          <w:lang w:val="lt-LT"/>
        </w:rPr>
      </w:pPr>
    </w:p>
    <w:p w14:paraId="2AEADA61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0EC876E2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3B85860E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0C74ABA5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72E98346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035E0653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23390343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5D3EE96B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518DA408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1DAB1E7" w14:textId="2DE2D503" w:rsidR="00D76CA6" w:rsidRPr="00D76CA6" w:rsidRDefault="000E4DC5" w:rsidP="004819D3">
      <w:pPr>
        <w:tabs>
          <w:tab w:val="left" w:pos="7088"/>
          <w:tab w:val="left" w:pos="7371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eras</w:t>
      </w:r>
      <w:r w:rsidR="004819D3">
        <w:rPr>
          <w:rFonts w:ascii="Times New Roman" w:hAnsi="Times New Roman"/>
          <w:sz w:val="24"/>
          <w:szCs w:val="24"/>
          <w:lang w:val="lt-LT"/>
        </w:rPr>
        <w:tab/>
      </w:r>
      <w:r w:rsidR="00EF0D18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DE7D371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56EE694" w14:textId="77777777" w:rsidR="004935FE" w:rsidRDefault="004935F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5050CCC" w14:textId="77777777" w:rsidR="004935FE" w:rsidRDefault="004935F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B2FBE41" w14:textId="77777777" w:rsidR="004935FE" w:rsidRDefault="004935F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BFFBD85" w14:textId="77777777" w:rsidR="004935FE" w:rsidRDefault="004935F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E53BBFC" w14:textId="77777777" w:rsidR="004935FE" w:rsidRDefault="004935F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30A2120" w14:textId="77777777" w:rsidR="004935FE" w:rsidRDefault="004935F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859E34E" w14:textId="77777777" w:rsidR="004935FE" w:rsidRDefault="004935F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D260204" w14:textId="77777777" w:rsidR="004935FE" w:rsidRDefault="004935F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C4A9FD7" w14:textId="77777777" w:rsidR="004935FE" w:rsidRDefault="004935F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C5F621B" w14:textId="77777777" w:rsidR="00B26FFD" w:rsidRDefault="00B26FFD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6B7E4AF" w14:textId="77777777" w:rsidR="00B26FFD" w:rsidRDefault="00B26FFD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F06A07F" w14:textId="77777777" w:rsidR="004935FE" w:rsidRDefault="004935F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E71AF91" w14:textId="77777777" w:rsidR="004935FE" w:rsidRPr="00125E2C" w:rsidRDefault="004935FE" w:rsidP="004935FE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  <w:r w:rsidRPr="00125E2C">
        <w:rPr>
          <w:rFonts w:ascii="Times New Roman" w:hAnsi="Times New Roman"/>
          <w:sz w:val="24"/>
          <w:szCs w:val="24"/>
          <w:lang w:val="lt-LT"/>
        </w:rPr>
        <w:t>Parengė</w:t>
      </w:r>
    </w:p>
    <w:p w14:paraId="2A692D10" w14:textId="77777777" w:rsidR="004935FE" w:rsidRPr="00125E2C" w:rsidRDefault="004935FE" w:rsidP="004935FE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125E2C">
        <w:rPr>
          <w:rFonts w:ascii="Times New Roman" w:hAnsi="Times New Roman"/>
          <w:sz w:val="24"/>
          <w:szCs w:val="24"/>
          <w:lang w:val="lt-LT"/>
        </w:rPr>
        <w:t>Bendrųjų reikalų skyriaus vedėja</w:t>
      </w:r>
    </w:p>
    <w:p w14:paraId="1FF27B0F" w14:textId="77777777" w:rsidR="004935FE" w:rsidRPr="00125E2C" w:rsidRDefault="004935FE" w:rsidP="004935FE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3467A36D" w14:textId="77777777" w:rsidR="004935FE" w:rsidRPr="004935FE" w:rsidRDefault="004935FE" w:rsidP="004935FE">
      <w:pPr>
        <w:overflowPunct w:val="0"/>
        <w:rPr>
          <w:rFonts w:ascii="Times New Roman" w:hAnsi="Times New Roman"/>
          <w:sz w:val="24"/>
          <w:szCs w:val="24"/>
        </w:rPr>
      </w:pPr>
      <w:r w:rsidRPr="004935FE">
        <w:rPr>
          <w:rFonts w:ascii="Times New Roman" w:hAnsi="Times New Roman"/>
          <w:sz w:val="24"/>
          <w:szCs w:val="24"/>
        </w:rPr>
        <w:t>Rita Vaičiūnienė</w:t>
      </w:r>
    </w:p>
    <w:p w14:paraId="357757D7" w14:textId="74C2432F" w:rsidR="004935FE" w:rsidRPr="000C53B8" w:rsidRDefault="004935FE" w:rsidP="000C53B8">
      <w:pPr>
        <w:overflowPunct w:val="0"/>
        <w:rPr>
          <w:rFonts w:ascii="Times New Roman" w:hAnsi="Times New Roman"/>
          <w:sz w:val="24"/>
          <w:szCs w:val="24"/>
        </w:rPr>
      </w:pPr>
      <w:r w:rsidRPr="004935FE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23</w:t>
      </w:r>
      <w:r w:rsidRPr="004935FE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09</w:t>
      </w:r>
      <w:r w:rsidRPr="004935FE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20</w:t>
      </w:r>
    </w:p>
    <w:sectPr w:rsidR="004935FE" w:rsidRPr="000C53B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7FD34A" w14:textId="77777777" w:rsidR="00E27637" w:rsidRDefault="00E27637">
      <w:r>
        <w:separator/>
      </w:r>
    </w:p>
  </w:endnote>
  <w:endnote w:type="continuationSeparator" w:id="0">
    <w:p w14:paraId="5E5FAB41" w14:textId="77777777" w:rsidR="00E27637" w:rsidRDefault="00E27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D248B4" w14:textId="77777777" w:rsidR="00E27637" w:rsidRDefault="00E27637">
      <w:r>
        <w:separator/>
      </w:r>
    </w:p>
  </w:footnote>
  <w:footnote w:type="continuationSeparator" w:id="0">
    <w:p w14:paraId="73321257" w14:textId="77777777" w:rsidR="00E27637" w:rsidRDefault="00E276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26C50"/>
    <w:rsid w:val="000421D9"/>
    <w:rsid w:val="00047EC5"/>
    <w:rsid w:val="00093E2D"/>
    <w:rsid w:val="00097933"/>
    <w:rsid w:val="000A4E67"/>
    <w:rsid w:val="000C53B8"/>
    <w:rsid w:val="000E4DC5"/>
    <w:rsid w:val="000E765F"/>
    <w:rsid w:val="00125E2C"/>
    <w:rsid w:val="00146E5A"/>
    <w:rsid w:val="00150016"/>
    <w:rsid w:val="001537F8"/>
    <w:rsid w:val="00155142"/>
    <w:rsid w:val="001849ED"/>
    <w:rsid w:val="002501AB"/>
    <w:rsid w:val="002846F8"/>
    <w:rsid w:val="00434A6F"/>
    <w:rsid w:val="004819D3"/>
    <w:rsid w:val="004935FE"/>
    <w:rsid w:val="00507AB0"/>
    <w:rsid w:val="00536337"/>
    <w:rsid w:val="00572580"/>
    <w:rsid w:val="00595CB9"/>
    <w:rsid w:val="00683AE0"/>
    <w:rsid w:val="006C2076"/>
    <w:rsid w:val="007104DF"/>
    <w:rsid w:val="00731067"/>
    <w:rsid w:val="007B45D7"/>
    <w:rsid w:val="00937958"/>
    <w:rsid w:val="00965D6E"/>
    <w:rsid w:val="00977E7C"/>
    <w:rsid w:val="00A1665E"/>
    <w:rsid w:val="00A7611D"/>
    <w:rsid w:val="00AB5CEA"/>
    <w:rsid w:val="00AD7CBF"/>
    <w:rsid w:val="00AE16F5"/>
    <w:rsid w:val="00AE35AD"/>
    <w:rsid w:val="00B26FFD"/>
    <w:rsid w:val="00B477F7"/>
    <w:rsid w:val="00B6633E"/>
    <w:rsid w:val="00BA7E5B"/>
    <w:rsid w:val="00C23D47"/>
    <w:rsid w:val="00CD311D"/>
    <w:rsid w:val="00D42E04"/>
    <w:rsid w:val="00D76CA6"/>
    <w:rsid w:val="00D96CF7"/>
    <w:rsid w:val="00E12009"/>
    <w:rsid w:val="00E27637"/>
    <w:rsid w:val="00E538D5"/>
    <w:rsid w:val="00E55706"/>
    <w:rsid w:val="00ED3C3C"/>
    <w:rsid w:val="00EF0D18"/>
    <w:rsid w:val="00F36C7E"/>
    <w:rsid w:val="00F413A6"/>
    <w:rsid w:val="00F512F8"/>
    <w:rsid w:val="00F72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uiPriority w:val="99"/>
    <w:rsid w:val="00E120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1D5EB15-0876-4F46-8A8D-07D308DF804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21</TotalTime>
  <Pages>1</Pages>
  <Words>124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1030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Rimutė Grušienė</cp:lastModifiedBy>
  <cp:revision>26</cp:revision>
  <cp:lastPrinted>2001-05-23T08:39:00Z</cp:lastPrinted>
  <dcterms:created xsi:type="dcterms:W3CDTF">2023-09-20T12:10:00Z</dcterms:created>
  <dcterms:modified xsi:type="dcterms:W3CDTF">2023-09-22T06:10:00Z</dcterms:modified>
</cp:coreProperties>
</file>