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1E29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AE23835" wp14:editId="7E4A62C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DBA21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4FA5B95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398239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E99539B" w14:textId="77777777" w:rsidR="006C20F3" w:rsidRDefault="006C20F3">
      <w:pPr>
        <w:jc w:val="center"/>
        <w:rPr>
          <w:rFonts w:ascii="Times New Roman" w:hAnsi="Times New Roman"/>
          <w:b/>
        </w:rPr>
      </w:pPr>
    </w:p>
    <w:p w14:paraId="3B294A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A21F7B5" w14:textId="0C450E31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1E39CA">
        <w:rPr>
          <w:rFonts w:ascii="Times New Roman" w:hAnsi="Times New Roman"/>
          <w:b/>
        </w:rPr>
        <w:t xml:space="preserve"> </w:t>
      </w:r>
      <w:r w:rsidR="00585978">
        <w:rPr>
          <w:rFonts w:ascii="Times New Roman" w:hAnsi="Times New Roman"/>
          <w:b/>
        </w:rPr>
        <w:t>TEIKIMO</w:t>
      </w:r>
    </w:p>
    <w:p w14:paraId="4428AB14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737ED50" w14:textId="50D1FC5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124F3C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</w:t>
      </w:r>
      <w:r w:rsidR="005A6185">
        <w:rPr>
          <w:rFonts w:ascii="Times New Roman" w:hAnsi="Times New Roman"/>
        </w:rPr>
        <w:t xml:space="preserve"> </w:t>
      </w:r>
      <w:r w:rsidR="00124F3C">
        <w:rPr>
          <w:rFonts w:ascii="Times New Roman" w:hAnsi="Times New Roman"/>
        </w:rPr>
        <w:t>rugsėjo</w:t>
      </w:r>
      <w:r w:rsidR="005A61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</w:p>
    <w:p w14:paraId="6798081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26AFD094" w14:textId="77777777" w:rsidR="00585978" w:rsidRPr="00585978" w:rsidRDefault="00585978" w:rsidP="00585978"/>
    <w:p w14:paraId="4E7BB8D1" w14:textId="551226E3" w:rsidR="00434111" w:rsidRDefault="00585978" w:rsidP="00AF4B90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Vadovaudamasis Lietuvos Respublikos vietos savivaldos įstatymo 34 straipsnio 6 dalies 6 punktu, Šakių rajono savivaldybės administracijos nuostatų, patvirtintų Šakių rajono savivaldybės tarybos 2023 m. vasario 24 d. sprendimu Nr. T-79 ,,Dėl Šakių rajono savivaldybės administracijos nuostatų patvirtinimo“, 26.12 papunkčiu,</w:t>
      </w:r>
    </w:p>
    <w:p w14:paraId="7F0C5D8C" w14:textId="6AFF6681" w:rsidR="00585978" w:rsidRDefault="00585978" w:rsidP="00AF4B90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t e i k i u Šakių rajono savivaldybės merui tvirtinti Šakių rajono savivaldybės</w:t>
      </w:r>
      <w:r w:rsidR="00AF4B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Slavikų seniūnijos suskirstymą (sugrupavimą) į seniūnaitijas:</w:t>
      </w:r>
    </w:p>
    <w:p w14:paraId="483F949B" w14:textId="249C25B3" w:rsidR="00A02986" w:rsidRDefault="00AF4B90" w:rsidP="00AF4B90">
      <w:pPr>
        <w:ind w:firstLine="720"/>
        <w:jc w:val="both"/>
        <w:rPr>
          <w:rFonts w:ascii="Times New Roman" w:hAnsi="Times New Roman"/>
          <w:kern w:val="2"/>
          <w:szCs w:val="24"/>
        </w:rPr>
      </w:pPr>
      <w:r w:rsidRPr="00AF4B90">
        <w:rPr>
          <w:rFonts w:ascii="Times New Roman" w:hAnsi="Times New Roman"/>
          <w:kern w:val="2"/>
          <w:szCs w:val="24"/>
        </w:rPr>
        <w:t>1.</w:t>
      </w:r>
      <w:r>
        <w:rPr>
          <w:rFonts w:ascii="Times New Roman" w:hAnsi="Times New Roman"/>
          <w:kern w:val="2"/>
          <w:szCs w:val="24"/>
        </w:rPr>
        <w:t xml:space="preserve"> Slavikų seniūnaitija (Slavikų k.);</w:t>
      </w:r>
    </w:p>
    <w:p w14:paraId="108049CE" w14:textId="7BC7BFD3" w:rsidR="00AF4B90" w:rsidRDefault="00AF4B90" w:rsidP="00AF4B90">
      <w:pPr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2. Šilgalių seniūnaitija (Šilgalių k., Rukšnių k., Juškakaimių k., Pliorišių k., Skrynupių k.);</w:t>
      </w:r>
    </w:p>
    <w:p w14:paraId="4C9232D9" w14:textId="7B837C74" w:rsidR="00EE3324" w:rsidRPr="00AF4B90" w:rsidRDefault="00AF4B90" w:rsidP="00AF4B90">
      <w:pPr>
        <w:ind w:firstLine="720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3. Žiūrių – Butviliškių seniūnaitija (Aukštosios k., Būtviliškių k., Juodupėnų k., Verpikų  k., Žiūrų k., Šilininkų k., Žiurkalnio k.</w:t>
      </w:r>
      <w:r w:rsidR="00840121">
        <w:rPr>
          <w:rFonts w:ascii="Times New Roman" w:hAnsi="Times New Roman"/>
          <w:kern w:val="2"/>
          <w:szCs w:val="24"/>
        </w:rPr>
        <w:t>, Jovaro g. 11, 12, 14, 16</w:t>
      </w:r>
      <w:r w:rsidR="00642381">
        <w:rPr>
          <w:rFonts w:ascii="Times New Roman" w:hAnsi="Times New Roman"/>
          <w:kern w:val="2"/>
          <w:szCs w:val="24"/>
        </w:rPr>
        <w:t>,</w:t>
      </w:r>
      <w:r w:rsidR="00840121">
        <w:rPr>
          <w:rFonts w:ascii="Times New Roman" w:hAnsi="Times New Roman"/>
          <w:kern w:val="2"/>
          <w:szCs w:val="24"/>
        </w:rPr>
        <w:t xml:space="preserve">  Slavikų k., Suvalkiečių g. 1D, 1E, 1G</w:t>
      </w:r>
      <w:r w:rsidR="00642381">
        <w:rPr>
          <w:rFonts w:ascii="Times New Roman" w:hAnsi="Times New Roman"/>
          <w:kern w:val="2"/>
          <w:szCs w:val="24"/>
        </w:rPr>
        <w:t>,</w:t>
      </w:r>
      <w:r w:rsidR="00840121">
        <w:rPr>
          <w:rFonts w:ascii="Times New Roman" w:hAnsi="Times New Roman"/>
          <w:kern w:val="2"/>
          <w:szCs w:val="24"/>
        </w:rPr>
        <w:t xml:space="preserve"> Slavikų k.</w:t>
      </w:r>
      <w:r>
        <w:rPr>
          <w:rFonts w:ascii="Times New Roman" w:hAnsi="Times New Roman"/>
          <w:kern w:val="2"/>
          <w:szCs w:val="24"/>
        </w:rPr>
        <w:t>).</w:t>
      </w:r>
    </w:p>
    <w:p w14:paraId="683DFC82" w14:textId="7A16DA9E" w:rsidR="00927B7B" w:rsidRPr="00BE070C" w:rsidRDefault="00EE3324" w:rsidP="00AF4B90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szCs w:val="24"/>
        </w:rPr>
      </w:pPr>
      <w:r>
        <w:rPr>
          <w:rFonts w:ascii="Times New Roman" w:hAnsi="Times New Roman"/>
          <w:szCs w:val="24"/>
        </w:rPr>
        <w:t xml:space="preserve">Įsakymas </w:t>
      </w:r>
      <w:r w:rsidR="00927B7B" w:rsidRPr="00BE070C">
        <w:rPr>
          <w:rStyle w:val="uficommentbody"/>
          <w:rFonts w:ascii="Times New Roman" w:hAnsi="Times New Roman"/>
          <w:szCs w:val="24"/>
        </w:rPr>
        <w:t>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D0D0196" w14:textId="77777777" w:rsidR="00B26AF5" w:rsidRPr="00BE070C" w:rsidRDefault="00B26AF5" w:rsidP="00AF4B90">
      <w:pPr>
        <w:ind w:firstLine="720"/>
        <w:jc w:val="both"/>
        <w:rPr>
          <w:rFonts w:ascii="Times New Roman" w:hAnsi="Times New Roman"/>
          <w:kern w:val="2"/>
          <w:szCs w:val="24"/>
        </w:rPr>
      </w:pPr>
    </w:p>
    <w:p w14:paraId="6702A2B8" w14:textId="77777777" w:rsidR="00434111" w:rsidRPr="00BE070C" w:rsidRDefault="00434111" w:rsidP="00AF4B90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B2954C4" w14:textId="77777777" w:rsidR="00655E97" w:rsidRPr="00BE070C" w:rsidRDefault="00655E97" w:rsidP="00AF4B90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A5E0EF" w14:textId="77777777" w:rsidR="002E3ABF" w:rsidRPr="00BE070C" w:rsidRDefault="002E3ABF" w:rsidP="00D2527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5B302E0" w14:textId="77777777" w:rsidR="002E3ABF" w:rsidRPr="00BE070C" w:rsidRDefault="002E3ABF" w:rsidP="00D2527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88269BA" w14:textId="273B4F3C" w:rsidR="00434111" w:rsidRDefault="00434111" w:rsidP="006261E5">
      <w:pPr>
        <w:tabs>
          <w:tab w:val="left" w:pos="7655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BE070C">
        <w:rPr>
          <w:rFonts w:ascii="Times New Roman" w:hAnsi="Times New Roman"/>
          <w:szCs w:val="24"/>
        </w:rPr>
        <w:t>Administracijos direktorius</w:t>
      </w:r>
      <w:r w:rsidR="006261E5">
        <w:rPr>
          <w:rFonts w:ascii="Times New Roman" w:hAnsi="Times New Roman"/>
          <w:szCs w:val="24"/>
        </w:rPr>
        <w:tab/>
      </w:r>
      <w:r w:rsidR="00124F3C">
        <w:rPr>
          <w:rFonts w:ascii="Times New Roman" w:hAnsi="Times New Roman"/>
          <w:szCs w:val="24"/>
        </w:rPr>
        <w:t>Vytautas Ižganaitis</w:t>
      </w:r>
    </w:p>
    <w:p w14:paraId="0E1EABD6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B2EB1C" w14:textId="77777777"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FF27E1D" w14:textId="77777777"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4DD22C9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28C436C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A036E3D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0A8D222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23021" w14:textId="77777777"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4D2A4C" w14:textId="77777777" w:rsidR="00870650" w:rsidRDefault="00870650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15C63F3" w14:textId="77777777" w:rsidR="00870650" w:rsidRDefault="00870650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2D45E5E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C4D1A9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A54407E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09BD390" w14:textId="77777777" w:rsidR="00793FB9" w:rsidRDefault="00793FB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067B74B" w14:textId="77777777" w:rsidR="00434111" w:rsidRPr="00EE3324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35C06738" w14:textId="0F3A6907" w:rsidR="00AF4B90" w:rsidRDefault="00AF4B90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</w:t>
      </w:r>
      <w:r w:rsidR="00EB63BE">
        <w:rPr>
          <w:rFonts w:ascii="Times New Roman" w:hAnsi="Times New Roman"/>
          <w:szCs w:val="24"/>
        </w:rPr>
        <w:t xml:space="preserve"> skyriaus vedėj</w:t>
      </w:r>
      <w:r>
        <w:rPr>
          <w:rFonts w:ascii="Times New Roman" w:hAnsi="Times New Roman"/>
          <w:szCs w:val="24"/>
        </w:rPr>
        <w:t>a</w:t>
      </w:r>
    </w:p>
    <w:p w14:paraId="1E4D39D2" w14:textId="77777777" w:rsidR="00AF4B90" w:rsidRDefault="00AF4B90" w:rsidP="00E758EE">
      <w:pPr>
        <w:overflowPunct w:val="0"/>
        <w:rPr>
          <w:rFonts w:ascii="Times New Roman" w:hAnsi="Times New Roman"/>
          <w:szCs w:val="24"/>
        </w:rPr>
      </w:pPr>
    </w:p>
    <w:p w14:paraId="31D0851C" w14:textId="374173AA" w:rsidR="00AF4B90" w:rsidRDefault="00AF4B90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14:paraId="3D6871CA" w14:textId="25A71F8E" w:rsidR="000E3177" w:rsidRPr="00BD3EFC" w:rsidRDefault="00EB63BE" w:rsidP="00BD3EF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A736D6">
        <w:rPr>
          <w:rFonts w:ascii="Times New Roman" w:hAnsi="Times New Roman"/>
          <w:szCs w:val="24"/>
        </w:rPr>
        <w:t>23</w:t>
      </w:r>
      <w:r>
        <w:rPr>
          <w:rFonts w:ascii="Times New Roman" w:hAnsi="Times New Roman"/>
          <w:szCs w:val="24"/>
        </w:rPr>
        <w:t>-</w:t>
      </w:r>
      <w:r w:rsidR="00A736D6">
        <w:rPr>
          <w:rFonts w:ascii="Times New Roman" w:hAnsi="Times New Roman"/>
          <w:szCs w:val="24"/>
        </w:rPr>
        <w:t>09</w:t>
      </w:r>
      <w:r w:rsidR="006A2775">
        <w:rPr>
          <w:rFonts w:ascii="Times New Roman" w:hAnsi="Times New Roman"/>
          <w:szCs w:val="24"/>
        </w:rPr>
        <w:t>-</w:t>
      </w:r>
      <w:r w:rsidR="00A736D6">
        <w:rPr>
          <w:rFonts w:ascii="Times New Roman" w:hAnsi="Times New Roman"/>
          <w:szCs w:val="24"/>
        </w:rPr>
        <w:t>2</w:t>
      </w:r>
      <w:r w:rsidR="00AF4B90">
        <w:rPr>
          <w:rFonts w:ascii="Times New Roman" w:hAnsi="Times New Roman"/>
          <w:szCs w:val="24"/>
        </w:rPr>
        <w:t>5</w:t>
      </w:r>
    </w:p>
    <w:sectPr w:rsidR="000E3177" w:rsidRPr="00BD3EF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EE7FD" w14:textId="77777777" w:rsidR="00C9663B" w:rsidRDefault="00C9663B">
      <w:r>
        <w:separator/>
      </w:r>
    </w:p>
  </w:endnote>
  <w:endnote w:type="continuationSeparator" w:id="0">
    <w:p w14:paraId="51DA510B" w14:textId="77777777" w:rsidR="00C9663B" w:rsidRDefault="00C96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CCCD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88222" w14:textId="77777777" w:rsidR="00C9663B" w:rsidRDefault="00C9663B">
      <w:r>
        <w:separator/>
      </w:r>
    </w:p>
  </w:footnote>
  <w:footnote w:type="continuationSeparator" w:id="0">
    <w:p w14:paraId="71918B08" w14:textId="77777777" w:rsidR="00C9663B" w:rsidRDefault="00C96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F5CC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B6AFB"/>
    <w:multiLevelType w:val="hybridMultilevel"/>
    <w:tmpl w:val="7E40CA98"/>
    <w:lvl w:ilvl="0" w:tplc="3844E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1A11BB"/>
    <w:multiLevelType w:val="hybridMultilevel"/>
    <w:tmpl w:val="5ADC43A8"/>
    <w:lvl w:ilvl="0" w:tplc="09C297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5D6C0B"/>
    <w:multiLevelType w:val="hybridMultilevel"/>
    <w:tmpl w:val="EA740D54"/>
    <w:lvl w:ilvl="0" w:tplc="F5102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576C7B"/>
    <w:multiLevelType w:val="hybridMultilevel"/>
    <w:tmpl w:val="6AA24326"/>
    <w:lvl w:ilvl="0" w:tplc="F40C025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5F975C0C"/>
    <w:multiLevelType w:val="hybridMultilevel"/>
    <w:tmpl w:val="062AE006"/>
    <w:lvl w:ilvl="0" w:tplc="71B6E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8B913AA"/>
    <w:multiLevelType w:val="hybridMultilevel"/>
    <w:tmpl w:val="9E1C44C6"/>
    <w:lvl w:ilvl="0" w:tplc="1D0E0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340C9"/>
    <w:multiLevelType w:val="hybridMultilevel"/>
    <w:tmpl w:val="3544BF8E"/>
    <w:lvl w:ilvl="0" w:tplc="EC18E6D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341976493">
    <w:abstractNumId w:val="5"/>
  </w:num>
  <w:num w:numId="2" w16cid:durableId="1151294578">
    <w:abstractNumId w:val="4"/>
  </w:num>
  <w:num w:numId="3" w16cid:durableId="1458641281">
    <w:abstractNumId w:val="0"/>
  </w:num>
  <w:num w:numId="4" w16cid:durableId="1830750004">
    <w:abstractNumId w:val="3"/>
  </w:num>
  <w:num w:numId="5" w16cid:durableId="204145117">
    <w:abstractNumId w:val="2"/>
  </w:num>
  <w:num w:numId="6" w16cid:durableId="1817333406">
    <w:abstractNumId w:val="6"/>
  </w:num>
  <w:num w:numId="7" w16cid:durableId="883104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DD6"/>
    <w:rsid w:val="00077173"/>
    <w:rsid w:val="000936AC"/>
    <w:rsid w:val="00096203"/>
    <w:rsid w:val="000A7D61"/>
    <w:rsid w:val="000B02ED"/>
    <w:rsid w:val="000E3177"/>
    <w:rsid w:val="00117499"/>
    <w:rsid w:val="00124F3C"/>
    <w:rsid w:val="001305FB"/>
    <w:rsid w:val="00147A4E"/>
    <w:rsid w:val="001712B5"/>
    <w:rsid w:val="00180A54"/>
    <w:rsid w:val="0018618C"/>
    <w:rsid w:val="0019285C"/>
    <w:rsid w:val="001A3345"/>
    <w:rsid w:val="001C1C64"/>
    <w:rsid w:val="001C4A64"/>
    <w:rsid w:val="001D38EF"/>
    <w:rsid w:val="001E39CA"/>
    <w:rsid w:val="001E4C76"/>
    <w:rsid w:val="001E7250"/>
    <w:rsid w:val="002109E4"/>
    <w:rsid w:val="00236230"/>
    <w:rsid w:val="00252DCC"/>
    <w:rsid w:val="002765E4"/>
    <w:rsid w:val="002826D8"/>
    <w:rsid w:val="0028720A"/>
    <w:rsid w:val="00292ED8"/>
    <w:rsid w:val="002B31FC"/>
    <w:rsid w:val="002D1A4A"/>
    <w:rsid w:val="002D3ABC"/>
    <w:rsid w:val="002D5761"/>
    <w:rsid w:val="002E03CE"/>
    <w:rsid w:val="002E24EE"/>
    <w:rsid w:val="002E3ABF"/>
    <w:rsid w:val="002E43C2"/>
    <w:rsid w:val="002E6017"/>
    <w:rsid w:val="002E6F5F"/>
    <w:rsid w:val="002F586C"/>
    <w:rsid w:val="00304A3A"/>
    <w:rsid w:val="00310996"/>
    <w:rsid w:val="0031194C"/>
    <w:rsid w:val="00313CF0"/>
    <w:rsid w:val="00335932"/>
    <w:rsid w:val="00340026"/>
    <w:rsid w:val="00340083"/>
    <w:rsid w:val="00342E29"/>
    <w:rsid w:val="00354B0D"/>
    <w:rsid w:val="00383D1E"/>
    <w:rsid w:val="003A0233"/>
    <w:rsid w:val="003A0C31"/>
    <w:rsid w:val="003A42FE"/>
    <w:rsid w:val="003B3011"/>
    <w:rsid w:val="003B68EB"/>
    <w:rsid w:val="003C260A"/>
    <w:rsid w:val="003C387B"/>
    <w:rsid w:val="003C663E"/>
    <w:rsid w:val="003E44A4"/>
    <w:rsid w:val="003F491F"/>
    <w:rsid w:val="004058AB"/>
    <w:rsid w:val="00411AC3"/>
    <w:rsid w:val="00425867"/>
    <w:rsid w:val="00434111"/>
    <w:rsid w:val="00435ADB"/>
    <w:rsid w:val="00440005"/>
    <w:rsid w:val="00450BB7"/>
    <w:rsid w:val="00453CF0"/>
    <w:rsid w:val="00463650"/>
    <w:rsid w:val="00475439"/>
    <w:rsid w:val="004827E1"/>
    <w:rsid w:val="00487C20"/>
    <w:rsid w:val="004A4BFA"/>
    <w:rsid w:val="004B4466"/>
    <w:rsid w:val="004D44B0"/>
    <w:rsid w:val="004D7FA5"/>
    <w:rsid w:val="004E13B2"/>
    <w:rsid w:val="004F6E97"/>
    <w:rsid w:val="005042A9"/>
    <w:rsid w:val="005104C2"/>
    <w:rsid w:val="0051338E"/>
    <w:rsid w:val="00516F2F"/>
    <w:rsid w:val="00521D86"/>
    <w:rsid w:val="00522E86"/>
    <w:rsid w:val="00522FFD"/>
    <w:rsid w:val="005266C5"/>
    <w:rsid w:val="005313DE"/>
    <w:rsid w:val="005324E2"/>
    <w:rsid w:val="00557FD7"/>
    <w:rsid w:val="00567E51"/>
    <w:rsid w:val="00583477"/>
    <w:rsid w:val="005836C3"/>
    <w:rsid w:val="00583E25"/>
    <w:rsid w:val="00585771"/>
    <w:rsid w:val="00585978"/>
    <w:rsid w:val="00592B4F"/>
    <w:rsid w:val="00594F57"/>
    <w:rsid w:val="005A528C"/>
    <w:rsid w:val="005A6185"/>
    <w:rsid w:val="005B3BB5"/>
    <w:rsid w:val="005D0242"/>
    <w:rsid w:val="005D66D9"/>
    <w:rsid w:val="005E4415"/>
    <w:rsid w:val="005F328E"/>
    <w:rsid w:val="00610881"/>
    <w:rsid w:val="00611E17"/>
    <w:rsid w:val="0062509D"/>
    <w:rsid w:val="006261E5"/>
    <w:rsid w:val="00635D10"/>
    <w:rsid w:val="00642381"/>
    <w:rsid w:val="00655E97"/>
    <w:rsid w:val="00660898"/>
    <w:rsid w:val="00683857"/>
    <w:rsid w:val="00685851"/>
    <w:rsid w:val="006A2775"/>
    <w:rsid w:val="006B09EF"/>
    <w:rsid w:val="006B103A"/>
    <w:rsid w:val="006B4036"/>
    <w:rsid w:val="006C20F3"/>
    <w:rsid w:val="006C79D9"/>
    <w:rsid w:val="006D5C24"/>
    <w:rsid w:val="006E2A8C"/>
    <w:rsid w:val="006E5792"/>
    <w:rsid w:val="006F13B1"/>
    <w:rsid w:val="0070001E"/>
    <w:rsid w:val="00713E6C"/>
    <w:rsid w:val="007468D5"/>
    <w:rsid w:val="007741E0"/>
    <w:rsid w:val="00774DDA"/>
    <w:rsid w:val="00792371"/>
    <w:rsid w:val="00793FB9"/>
    <w:rsid w:val="00797B4D"/>
    <w:rsid w:val="007F75B2"/>
    <w:rsid w:val="00807F30"/>
    <w:rsid w:val="00812198"/>
    <w:rsid w:val="00820160"/>
    <w:rsid w:val="00821656"/>
    <w:rsid w:val="00826262"/>
    <w:rsid w:val="00840121"/>
    <w:rsid w:val="0084117D"/>
    <w:rsid w:val="00844784"/>
    <w:rsid w:val="008615EF"/>
    <w:rsid w:val="00870650"/>
    <w:rsid w:val="008728E5"/>
    <w:rsid w:val="008839B8"/>
    <w:rsid w:val="00891040"/>
    <w:rsid w:val="008C1B78"/>
    <w:rsid w:val="008C3C6C"/>
    <w:rsid w:val="008D59BD"/>
    <w:rsid w:val="008E58F4"/>
    <w:rsid w:val="008F4809"/>
    <w:rsid w:val="00910697"/>
    <w:rsid w:val="00911991"/>
    <w:rsid w:val="00922027"/>
    <w:rsid w:val="009249AA"/>
    <w:rsid w:val="00927B7B"/>
    <w:rsid w:val="00936DA1"/>
    <w:rsid w:val="0097790E"/>
    <w:rsid w:val="0098205C"/>
    <w:rsid w:val="00983011"/>
    <w:rsid w:val="00997E0A"/>
    <w:rsid w:val="009A66D6"/>
    <w:rsid w:val="009A7023"/>
    <w:rsid w:val="009A73E8"/>
    <w:rsid w:val="009B5E23"/>
    <w:rsid w:val="009C4EAB"/>
    <w:rsid w:val="009D16F7"/>
    <w:rsid w:val="009F065C"/>
    <w:rsid w:val="009F18B6"/>
    <w:rsid w:val="009F4959"/>
    <w:rsid w:val="00A02986"/>
    <w:rsid w:val="00A040C2"/>
    <w:rsid w:val="00A16109"/>
    <w:rsid w:val="00A42473"/>
    <w:rsid w:val="00A548ED"/>
    <w:rsid w:val="00A71594"/>
    <w:rsid w:val="00A71A9E"/>
    <w:rsid w:val="00A736D6"/>
    <w:rsid w:val="00A7416B"/>
    <w:rsid w:val="00A87FC1"/>
    <w:rsid w:val="00AA7C4C"/>
    <w:rsid w:val="00AC3C7A"/>
    <w:rsid w:val="00AD10AD"/>
    <w:rsid w:val="00AE7378"/>
    <w:rsid w:val="00AF4B90"/>
    <w:rsid w:val="00B00113"/>
    <w:rsid w:val="00B06FB5"/>
    <w:rsid w:val="00B141A6"/>
    <w:rsid w:val="00B26AF5"/>
    <w:rsid w:val="00B310CE"/>
    <w:rsid w:val="00B41D7D"/>
    <w:rsid w:val="00B44990"/>
    <w:rsid w:val="00B51992"/>
    <w:rsid w:val="00B75F85"/>
    <w:rsid w:val="00B97C9F"/>
    <w:rsid w:val="00BD3EFC"/>
    <w:rsid w:val="00BE070C"/>
    <w:rsid w:val="00BE1E33"/>
    <w:rsid w:val="00BE2D60"/>
    <w:rsid w:val="00BE4976"/>
    <w:rsid w:val="00BE4C6A"/>
    <w:rsid w:val="00BE6D25"/>
    <w:rsid w:val="00BF007C"/>
    <w:rsid w:val="00BF291D"/>
    <w:rsid w:val="00C154B2"/>
    <w:rsid w:val="00C15B72"/>
    <w:rsid w:val="00C2225A"/>
    <w:rsid w:val="00C276C6"/>
    <w:rsid w:val="00C31B43"/>
    <w:rsid w:val="00C33880"/>
    <w:rsid w:val="00C4586A"/>
    <w:rsid w:val="00C50F02"/>
    <w:rsid w:val="00C51BE9"/>
    <w:rsid w:val="00C56226"/>
    <w:rsid w:val="00C6284C"/>
    <w:rsid w:val="00C75700"/>
    <w:rsid w:val="00C81548"/>
    <w:rsid w:val="00C81D71"/>
    <w:rsid w:val="00C8381A"/>
    <w:rsid w:val="00C838D9"/>
    <w:rsid w:val="00C84A75"/>
    <w:rsid w:val="00C84DCD"/>
    <w:rsid w:val="00C921BD"/>
    <w:rsid w:val="00C9663B"/>
    <w:rsid w:val="00CA05B8"/>
    <w:rsid w:val="00CA67DC"/>
    <w:rsid w:val="00CA6ECE"/>
    <w:rsid w:val="00CB415A"/>
    <w:rsid w:val="00CB47EA"/>
    <w:rsid w:val="00CB5EA2"/>
    <w:rsid w:val="00CD7D36"/>
    <w:rsid w:val="00CF1DB6"/>
    <w:rsid w:val="00CF6B79"/>
    <w:rsid w:val="00D02AB1"/>
    <w:rsid w:val="00D03389"/>
    <w:rsid w:val="00D220B1"/>
    <w:rsid w:val="00D25279"/>
    <w:rsid w:val="00D2567C"/>
    <w:rsid w:val="00D268ED"/>
    <w:rsid w:val="00D35614"/>
    <w:rsid w:val="00D44864"/>
    <w:rsid w:val="00D81D28"/>
    <w:rsid w:val="00D83725"/>
    <w:rsid w:val="00D87343"/>
    <w:rsid w:val="00D8781E"/>
    <w:rsid w:val="00D93CC5"/>
    <w:rsid w:val="00D93FF0"/>
    <w:rsid w:val="00DB26D4"/>
    <w:rsid w:val="00DB6DFF"/>
    <w:rsid w:val="00DD103E"/>
    <w:rsid w:val="00DD4796"/>
    <w:rsid w:val="00DD47CE"/>
    <w:rsid w:val="00DD4F8E"/>
    <w:rsid w:val="00DF181D"/>
    <w:rsid w:val="00E303CA"/>
    <w:rsid w:val="00E31F47"/>
    <w:rsid w:val="00E70AD6"/>
    <w:rsid w:val="00E71316"/>
    <w:rsid w:val="00E758EE"/>
    <w:rsid w:val="00E84376"/>
    <w:rsid w:val="00E84D47"/>
    <w:rsid w:val="00E86F32"/>
    <w:rsid w:val="00E918BB"/>
    <w:rsid w:val="00E9350A"/>
    <w:rsid w:val="00E97E54"/>
    <w:rsid w:val="00EA52A8"/>
    <w:rsid w:val="00EA7B35"/>
    <w:rsid w:val="00EB63BE"/>
    <w:rsid w:val="00EC1957"/>
    <w:rsid w:val="00ED113F"/>
    <w:rsid w:val="00ED4DB1"/>
    <w:rsid w:val="00EE2CE3"/>
    <w:rsid w:val="00EE3324"/>
    <w:rsid w:val="00EE3A2B"/>
    <w:rsid w:val="00F01EF6"/>
    <w:rsid w:val="00F04943"/>
    <w:rsid w:val="00F04CDA"/>
    <w:rsid w:val="00F1477E"/>
    <w:rsid w:val="00F16524"/>
    <w:rsid w:val="00F43068"/>
    <w:rsid w:val="00F56247"/>
    <w:rsid w:val="00F95BB9"/>
    <w:rsid w:val="00FA0F21"/>
    <w:rsid w:val="00FB0A92"/>
    <w:rsid w:val="00FB65F4"/>
    <w:rsid w:val="00FC703A"/>
    <w:rsid w:val="00FD1091"/>
    <w:rsid w:val="00FE223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C0613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E579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C9A54F5-DDAC-4E8C-A0D5-574DEAD947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28</TotalTime>
  <Pages>1</Pages>
  <Words>175</Words>
  <Characters>1219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9</cp:revision>
  <cp:lastPrinted>2023-09-25T12:21:00Z</cp:lastPrinted>
  <dcterms:created xsi:type="dcterms:W3CDTF">2023-09-25T10:23:00Z</dcterms:created>
  <dcterms:modified xsi:type="dcterms:W3CDTF">2023-09-25T12:42:00Z</dcterms:modified>
</cp:coreProperties>
</file>