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7933" w:rsidRPr="00E85140" w:rsidRDefault="00B860DC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  <w:r w:rsidRPr="00E85140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933" w:rsidRPr="00E85140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E85140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E85140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:rsidR="00097933" w:rsidRPr="00E85140" w:rsidRDefault="00097933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:rsidR="0094557E" w:rsidRPr="00E85140" w:rsidRDefault="0094557E" w:rsidP="0094557E">
      <w:pPr>
        <w:jc w:val="center"/>
        <w:rPr>
          <w:rFonts w:ascii="Times New Roman" w:hAnsi="Times New Roman"/>
          <w:b/>
          <w:bCs/>
          <w:sz w:val="24"/>
          <w:szCs w:val="24"/>
          <w:lang w:val="lt-LT" w:eastAsia="lt-LT"/>
        </w:rPr>
      </w:pPr>
      <w:r w:rsidRPr="00E85140">
        <w:rPr>
          <w:rFonts w:ascii="Times New Roman" w:hAnsi="Times New Roman"/>
          <w:b/>
          <w:bCs/>
          <w:sz w:val="24"/>
          <w:szCs w:val="24"/>
          <w:lang w:val="lt-LT" w:eastAsia="lt-LT"/>
        </w:rPr>
        <w:t>SPRENDIMAS</w:t>
      </w:r>
    </w:p>
    <w:p w:rsidR="0094557E" w:rsidRPr="00E85140" w:rsidRDefault="0094557E" w:rsidP="0094557E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bookmarkStart w:id="0" w:name="Text19"/>
      <w:bookmarkStart w:id="1" w:name="_GoBack"/>
      <w:bookmarkEnd w:id="0"/>
      <w:r w:rsidRPr="00E85140">
        <w:rPr>
          <w:rFonts w:ascii="Times New Roman" w:hAnsi="Times New Roman"/>
          <w:b/>
          <w:bCs/>
          <w:caps/>
          <w:sz w:val="24"/>
          <w:szCs w:val="24"/>
          <w:lang w:val="lt-LT" w:eastAsia="lt-LT"/>
        </w:rPr>
        <w:t xml:space="preserve">DĖL VIETINĖS RINKLIAVOS UŽ LEIDIMO ĮRENGTI IŠORINĘ REKLAMĄ </w:t>
      </w:r>
      <w:r w:rsidR="00AB2030" w:rsidRPr="00E85140">
        <w:rPr>
          <w:rFonts w:ascii="Times New Roman" w:hAnsi="Times New Roman"/>
          <w:b/>
          <w:bCs/>
          <w:caps/>
          <w:sz w:val="24"/>
          <w:szCs w:val="24"/>
          <w:lang w:val="lt-LT" w:eastAsia="lt-LT"/>
        </w:rPr>
        <w:t>šakių rajono</w:t>
      </w:r>
      <w:r w:rsidRPr="00E85140">
        <w:rPr>
          <w:rFonts w:ascii="Times New Roman" w:hAnsi="Times New Roman"/>
          <w:b/>
          <w:bCs/>
          <w:caps/>
          <w:sz w:val="24"/>
          <w:szCs w:val="24"/>
          <w:lang w:val="lt-LT" w:eastAsia="lt-LT"/>
        </w:rPr>
        <w:t xml:space="preserve"> SAVIVALDYBĖS TERITORIJOJE IŠDAVIMĄ</w:t>
      </w:r>
      <w:r w:rsidR="00B61994" w:rsidRPr="00E85140">
        <w:rPr>
          <w:rFonts w:ascii="Times New Roman" w:hAnsi="Times New Roman"/>
          <w:b/>
          <w:bCs/>
          <w:caps/>
          <w:sz w:val="24"/>
          <w:szCs w:val="24"/>
          <w:lang w:val="lt-LT" w:eastAsia="lt-LT"/>
        </w:rPr>
        <w:t xml:space="preserve"> NUOSTATŲ PATVIRTINIMO</w:t>
      </w:r>
    </w:p>
    <w:bookmarkEnd w:id="1"/>
    <w:p w:rsidR="0094557E" w:rsidRPr="00E85140" w:rsidRDefault="0094557E" w:rsidP="0094557E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</w:p>
    <w:p w:rsidR="0094557E" w:rsidRPr="00E85140" w:rsidRDefault="0094557E" w:rsidP="0094557E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E85140">
        <w:rPr>
          <w:rFonts w:ascii="Times New Roman" w:hAnsi="Times New Roman"/>
          <w:sz w:val="24"/>
          <w:szCs w:val="24"/>
          <w:lang w:val="lt-LT" w:eastAsia="lt-LT"/>
        </w:rPr>
        <w:t>20</w:t>
      </w:r>
      <w:bookmarkStart w:id="2" w:name="Text20"/>
      <w:bookmarkEnd w:id="2"/>
      <w:r w:rsidRPr="00E85140">
        <w:rPr>
          <w:rFonts w:ascii="Times New Roman" w:hAnsi="Times New Roman"/>
          <w:sz w:val="24"/>
          <w:szCs w:val="24"/>
          <w:lang w:val="lt-LT" w:eastAsia="lt-LT"/>
        </w:rPr>
        <w:t>20 m. vasario 2</w:t>
      </w:r>
      <w:r w:rsidR="00082EAB" w:rsidRPr="00E85140">
        <w:rPr>
          <w:rFonts w:ascii="Times New Roman" w:hAnsi="Times New Roman"/>
          <w:sz w:val="24"/>
          <w:szCs w:val="24"/>
          <w:lang w:val="lt-LT" w:eastAsia="lt-LT"/>
        </w:rPr>
        <w:t>1</w:t>
      </w:r>
      <w:r w:rsidRPr="00E85140">
        <w:rPr>
          <w:rFonts w:ascii="Times New Roman" w:hAnsi="Times New Roman"/>
          <w:sz w:val="24"/>
          <w:szCs w:val="24"/>
          <w:lang w:val="lt-LT" w:eastAsia="lt-LT"/>
        </w:rPr>
        <w:t xml:space="preserve"> d. Nr. T-</w:t>
      </w:r>
      <w:r w:rsidR="00E85140" w:rsidRPr="00E85140">
        <w:rPr>
          <w:rFonts w:ascii="Times New Roman" w:hAnsi="Times New Roman"/>
          <w:sz w:val="24"/>
          <w:szCs w:val="24"/>
          <w:lang w:val="lt-LT" w:eastAsia="lt-LT"/>
        </w:rPr>
        <w:t>7</w:t>
      </w:r>
      <w:r w:rsidR="00E55691">
        <w:rPr>
          <w:rFonts w:ascii="Times New Roman" w:hAnsi="Times New Roman"/>
          <w:sz w:val="24"/>
          <w:szCs w:val="24"/>
          <w:lang w:val="lt-LT" w:eastAsia="lt-LT"/>
        </w:rPr>
        <w:t>6</w:t>
      </w:r>
    </w:p>
    <w:p w:rsidR="0094557E" w:rsidRPr="00E85140" w:rsidRDefault="0094557E" w:rsidP="0094557E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E85140">
        <w:rPr>
          <w:rFonts w:ascii="Times New Roman" w:hAnsi="Times New Roman"/>
          <w:sz w:val="24"/>
          <w:szCs w:val="24"/>
          <w:lang w:val="lt-LT" w:eastAsia="lt-LT"/>
        </w:rPr>
        <w:t>Šakiai</w:t>
      </w:r>
    </w:p>
    <w:p w:rsidR="0094557E" w:rsidRPr="00E85140" w:rsidRDefault="0094557E" w:rsidP="0094557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 w:eastAsia="lt-LT"/>
        </w:rPr>
      </w:pPr>
    </w:p>
    <w:p w:rsidR="00EF10CB" w:rsidRPr="00E85140" w:rsidRDefault="0094557E" w:rsidP="00EF10C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E85140">
        <w:rPr>
          <w:rFonts w:ascii="Times New Roman" w:hAnsi="Times New Roman"/>
          <w:sz w:val="24"/>
          <w:szCs w:val="24"/>
          <w:lang w:val="lt-LT" w:eastAsia="lt-LT"/>
        </w:rPr>
        <w:t>Vadovaudamasi Lietuvos Respublikos vietos savivaldos įstatymo 16 straipsnio 2 dalies 37 punktu, Lietuvos Respublikos rinkliavų įstatymo 11 straipsnio 1 dalies 3 punktu, 12, 13 straipsniais,  Šakių rajono savivaldybės taryba n u s p r e n d ž i a</w:t>
      </w:r>
      <w:r w:rsidR="00B61994" w:rsidRPr="00E85140">
        <w:rPr>
          <w:rFonts w:ascii="Times New Roman" w:hAnsi="Times New Roman"/>
          <w:sz w:val="24"/>
          <w:szCs w:val="24"/>
          <w:lang w:val="lt-LT" w:eastAsia="lt-LT"/>
        </w:rPr>
        <w:t xml:space="preserve">, </w:t>
      </w:r>
    </w:p>
    <w:p w:rsidR="0094557E" w:rsidRPr="00E85140" w:rsidRDefault="00B61994" w:rsidP="00EF10CB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E85140">
        <w:rPr>
          <w:rFonts w:ascii="Times New Roman" w:hAnsi="Times New Roman"/>
          <w:sz w:val="24"/>
          <w:szCs w:val="24"/>
          <w:lang w:val="lt-LT" w:eastAsia="lt-LT"/>
        </w:rPr>
        <w:t>p</w:t>
      </w:r>
      <w:r w:rsidR="0094557E" w:rsidRPr="00E85140">
        <w:rPr>
          <w:rFonts w:ascii="Times New Roman" w:hAnsi="Times New Roman"/>
          <w:sz w:val="24"/>
          <w:szCs w:val="24"/>
          <w:lang w:val="lt-LT" w:eastAsia="lt-LT"/>
        </w:rPr>
        <w:t>atvirtinti Vietinės rinkliavos už leidimo įrengti išorinę reklamą Šakių rajono savivaldybės teritorijoje išdavimą nuostatus (pridedama).</w:t>
      </w:r>
    </w:p>
    <w:p w:rsidR="005D72B6" w:rsidRPr="00E85140" w:rsidRDefault="00082EAB" w:rsidP="00082EAB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85140">
        <w:rPr>
          <w:rFonts w:ascii="Times New Roman" w:hAnsi="Times New Roman"/>
          <w:color w:val="000000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D72B6" w:rsidRPr="00E85140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:rsidR="005D72B6" w:rsidRPr="00E85140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:rsidR="005D72B6" w:rsidRPr="00E85140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:rsidR="005D72B6" w:rsidRPr="00E85140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E85140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Pr="00E85140">
        <w:rPr>
          <w:rFonts w:ascii="Times New Roman" w:hAnsi="Times New Roman"/>
          <w:sz w:val="24"/>
          <w:szCs w:val="24"/>
          <w:lang w:val="lt-LT"/>
        </w:rPr>
        <w:tab/>
      </w:r>
      <w:r w:rsidR="00EF10CB" w:rsidRPr="00E85140">
        <w:rPr>
          <w:rFonts w:ascii="Times New Roman" w:hAnsi="Times New Roman"/>
          <w:sz w:val="24"/>
          <w:szCs w:val="24"/>
          <w:lang w:val="lt-LT"/>
        </w:rPr>
        <w:tab/>
      </w:r>
      <w:r w:rsidR="00E55691">
        <w:rPr>
          <w:rFonts w:ascii="Times New Roman" w:hAnsi="Times New Roman"/>
          <w:sz w:val="24"/>
          <w:szCs w:val="24"/>
          <w:lang w:val="lt-LT"/>
        </w:rPr>
        <w:t xml:space="preserve">          </w:t>
      </w:r>
      <w:r w:rsidR="004503C0" w:rsidRPr="00E85140">
        <w:rPr>
          <w:rFonts w:ascii="Times New Roman" w:hAnsi="Times New Roman"/>
          <w:sz w:val="24"/>
          <w:szCs w:val="24"/>
          <w:lang w:val="lt-LT"/>
        </w:rPr>
        <w:t xml:space="preserve">Edgaras </w:t>
      </w:r>
      <w:proofErr w:type="spellStart"/>
      <w:r w:rsidR="004503C0" w:rsidRPr="00E85140">
        <w:rPr>
          <w:rFonts w:ascii="Times New Roman" w:hAnsi="Times New Roman"/>
          <w:sz w:val="24"/>
          <w:szCs w:val="24"/>
          <w:lang w:val="lt-LT"/>
        </w:rPr>
        <w:t>Pilypaitis</w:t>
      </w:r>
      <w:proofErr w:type="spellEnd"/>
    </w:p>
    <w:p w:rsidR="005D72B6" w:rsidRPr="00E85140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5D72B6" w:rsidRPr="00E85140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C3551D" w:rsidRPr="00E85140" w:rsidRDefault="00C3551D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p w:rsidR="00EF10CB" w:rsidRPr="00E85140" w:rsidRDefault="00EF10CB" w:rsidP="005D72B6">
      <w:pPr>
        <w:rPr>
          <w:rFonts w:ascii="Times New Roman" w:hAnsi="Times New Roman"/>
          <w:sz w:val="24"/>
          <w:szCs w:val="24"/>
          <w:lang w:val="lt-LT"/>
        </w:rPr>
      </w:pPr>
    </w:p>
    <w:sectPr w:rsidR="00EF10CB" w:rsidRPr="00E85140" w:rsidSect="00E85140">
      <w:footerReference w:type="default" r:id="rId8"/>
      <w:pgSz w:w="11907" w:h="16840"/>
      <w:pgMar w:top="1134" w:right="567" w:bottom="1134" w:left="1701" w:header="680" w:footer="567" w:gutter="0"/>
      <w:cols w:space="1296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32C" w:rsidRDefault="002E532C">
      <w:r>
        <w:separator/>
      </w:r>
    </w:p>
  </w:endnote>
  <w:endnote w:type="continuationSeparator" w:id="0">
    <w:p w:rsidR="002E532C" w:rsidRDefault="002E5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27C8" w:rsidRPr="00F9172A" w:rsidRDefault="00B93BA1" w:rsidP="006327C8">
    <w:pPr>
      <w:pStyle w:val="Porat"/>
      <w:jc w:val="right"/>
      <w:rPr>
        <w:rFonts w:ascii="Times New Roman" w:hAnsi="Times New Roman"/>
        <w:sz w:val="10"/>
        <w:szCs w:val="10"/>
      </w:rPr>
    </w:pPr>
    <w:r w:rsidRPr="00F9172A">
      <w:rPr>
        <w:rFonts w:ascii="Times New Roman" w:hAnsi="Times New Roman"/>
        <w:sz w:val="10"/>
        <w:szCs w:val="10"/>
      </w:rPr>
      <w:fldChar w:fldCharType="begin"/>
    </w:r>
    <w:r w:rsidRPr="00F9172A">
      <w:rPr>
        <w:rFonts w:ascii="Times New Roman" w:hAnsi="Times New Roman"/>
        <w:sz w:val="10"/>
        <w:szCs w:val="10"/>
      </w:rPr>
      <w:instrText xml:space="preserve"> FILENAME \p \* MERGEFORMAT </w:instrText>
    </w:r>
    <w:r w:rsidRPr="00F9172A">
      <w:rPr>
        <w:rFonts w:ascii="Times New Roman" w:hAnsi="Times New Roman"/>
        <w:sz w:val="10"/>
        <w:szCs w:val="10"/>
      </w:rPr>
      <w:fldChar w:fldCharType="separate"/>
    </w:r>
    <w:r w:rsidR="00F9172A">
      <w:rPr>
        <w:rFonts w:ascii="Times New Roman" w:hAnsi="Times New Roman"/>
        <w:noProof/>
        <w:sz w:val="10"/>
        <w:szCs w:val="10"/>
      </w:rPr>
      <w:t>D:\dokumentai\2020\Sprendimai\Darbui\2sp25.docx</w:t>
    </w:r>
    <w:r w:rsidRPr="00F9172A">
      <w:rPr>
        <w:rFonts w:ascii="Times New Roman" w:hAnsi="Times New Roman"/>
        <w:noProof/>
        <w:sz w:val="10"/>
        <w:szCs w:val="10"/>
      </w:rPr>
      <w:fldChar w:fldCharType="end"/>
    </w:r>
  </w:p>
  <w:p w:rsidR="00097933" w:rsidRDefault="0009793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32C" w:rsidRDefault="002E532C">
      <w:r>
        <w:separator/>
      </w:r>
    </w:p>
  </w:footnote>
  <w:footnote w:type="continuationSeparator" w:id="0">
    <w:p w:rsidR="002E532C" w:rsidRDefault="002E53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82EAB"/>
    <w:rsid w:val="00093E2D"/>
    <w:rsid w:val="00097933"/>
    <w:rsid w:val="000D0FBB"/>
    <w:rsid w:val="000F02B9"/>
    <w:rsid w:val="00114936"/>
    <w:rsid w:val="00136AAD"/>
    <w:rsid w:val="00146E5A"/>
    <w:rsid w:val="0016396E"/>
    <w:rsid w:val="00163CA8"/>
    <w:rsid w:val="001C27C3"/>
    <w:rsid w:val="001D585A"/>
    <w:rsid w:val="00252BA3"/>
    <w:rsid w:val="002673E0"/>
    <w:rsid w:val="00271AAE"/>
    <w:rsid w:val="002E532C"/>
    <w:rsid w:val="00326CF5"/>
    <w:rsid w:val="00385773"/>
    <w:rsid w:val="003B6714"/>
    <w:rsid w:val="003B78E2"/>
    <w:rsid w:val="00434A6F"/>
    <w:rsid w:val="00435E9A"/>
    <w:rsid w:val="004503C0"/>
    <w:rsid w:val="00453437"/>
    <w:rsid w:val="0046000C"/>
    <w:rsid w:val="00465D63"/>
    <w:rsid w:val="004A3BF0"/>
    <w:rsid w:val="00524497"/>
    <w:rsid w:val="00595CB9"/>
    <w:rsid w:val="005D72B6"/>
    <w:rsid w:val="005F41F9"/>
    <w:rsid w:val="006327C8"/>
    <w:rsid w:val="006D144C"/>
    <w:rsid w:val="00724DA2"/>
    <w:rsid w:val="00727A95"/>
    <w:rsid w:val="00732761"/>
    <w:rsid w:val="007546FB"/>
    <w:rsid w:val="00810B89"/>
    <w:rsid w:val="00836988"/>
    <w:rsid w:val="00840896"/>
    <w:rsid w:val="008A12D1"/>
    <w:rsid w:val="008C3186"/>
    <w:rsid w:val="00931D54"/>
    <w:rsid w:val="0094557E"/>
    <w:rsid w:val="00961E4E"/>
    <w:rsid w:val="009F037A"/>
    <w:rsid w:val="00A0040F"/>
    <w:rsid w:val="00A201FA"/>
    <w:rsid w:val="00AB2030"/>
    <w:rsid w:val="00AE2105"/>
    <w:rsid w:val="00B55422"/>
    <w:rsid w:val="00B61994"/>
    <w:rsid w:val="00B860DC"/>
    <w:rsid w:val="00B87B9E"/>
    <w:rsid w:val="00B93BA1"/>
    <w:rsid w:val="00BC62B1"/>
    <w:rsid w:val="00C014A8"/>
    <w:rsid w:val="00C14CAE"/>
    <w:rsid w:val="00C21C40"/>
    <w:rsid w:val="00C3551D"/>
    <w:rsid w:val="00C616C7"/>
    <w:rsid w:val="00D009EF"/>
    <w:rsid w:val="00D42E04"/>
    <w:rsid w:val="00DB486D"/>
    <w:rsid w:val="00DE7132"/>
    <w:rsid w:val="00E03CF9"/>
    <w:rsid w:val="00E33313"/>
    <w:rsid w:val="00E55691"/>
    <w:rsid w:val="00E670C0"/>
    <w:rsid w:val="00E85140"/>
    <w:rsid w:val="00E9422E"/>
    <w:rsid w:val="00EF10CB"/>
    <w:rsid w:val="00F04E94"/>
    <w:rsid w:val="00F36C7E"/>
    <w:rsid w:val="00F9172A"/>
    <w:rsid w:val="00F9223A"/>
    <w:rsid w:val="00F92B62"/>
    <w:rsid w:val="00FC323C"/>
    <w:rsid w:val="00FE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EE818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616C7"/>
    <w:rPr>
      <w:rFonts w:ascii="TimesLT" w:hAnsi="TimesLT"/>
      <w:lang w:val="en-US" w:eastAsia="en-US"/>
    </w:rPr>
  </w:style>
  <w:style w:type="paragraph" w:styleId="Antrat">
    <w:name w:val="caption"/>
    <w:basedOn w:val="prastasis"/>
    <w:uiPriority w:val="35"/>
    <w:qFormat/>
    <w:rsid w:val="0094557E"/>
    <w:pPr>
      <w:spacing w:before="100" w:beforeAutospacing="1" w:after="100" w:afterAutospacing="1"/>
    </w:pPr>
    <w:rPr>
      <w:rFonts w:ascii="Times New Roman" w:hAnsi="Times New Roman"/>
      <w:sz w:val="24"/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6988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6988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7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28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D5172-7464-4EA7-86BC-FB6D6E670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605</Words>
  <Characters>346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950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5</cp:revision>
  <cp:lastPrinted>2020-02-13T07:35:00Z</cp:lastPrinted>
  <dcterms:created xsi:type="dcterms:W3CDTF">2020-02-13T07:34:00Z</dcterms:created>
  <dcterms:modified xsi:type="dcterms:W3CDTF">2020-02-24T07:16:00Z</dcterms:modified>
</cp:coreProperties>
</file>