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77EE930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1172F" w14:textId="77777777" w:rsidR="00060E9E" w:rsidRPr="007B3778" w:rsidRDefault="00060E9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41331FB2" w14:textId="77777777" w:rsidR="00060E9E" w:rsidRPr="007B3778" w:rsidRDefault="00060E9E" w:rsidP="00060E9E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6153BD4A" w14:textId="77777777" w:rsidR="00060E9E" w:rsidRPr="007B3778" w:rsidRDefault="00060E9E" w:rsidP="00060E9E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1AEC6EFA" w14:textId="371A1D12" w:rsidR="009E7F2C" w:rsidRDefault="001B104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L ŠAKI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RAJONO SAVIVALDYB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S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MERO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2023 M.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RUGSĖJO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D.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POTVARKIO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NR.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MT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-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197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„D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L RAJONO SAVIVALDYB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S STRATEGINIO PL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TROS PLANO DARBO GRUPI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SUDARYMO“ PAKEITIMO</w:t>
      </w:r>
    </w:p>
    <w:p w14:paraId="41CB93FB" w14:textId="77777777" w:rsidR="00060E9E" w:rsidRPr="007B3778" w:rsidRDefault="00060E9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9F8E212" w14:textId="20A67FA4" w:rsidR="00060E9E" w:rsidRPr="007B3778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 xml:space="preserve">2023 m. </w:t>
      </w:r>
      <w:r>
        <w:rPr>
          <w:rFonts w:ascii="Times New Roman" w:hAnsi="Times New Roman"/>
          <w:sz w:val="24"/>
          <w:szCs w:val="24"/>
          <w:lang w:val="lt-LT"/>
        </w:rPr>
        <w:t>spalio</w:t>
      </w:r>
      <w:r w:rsidR="00B839F3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7B3778">
        <w:rPr>
          <w:rFonts w:ascii="Times New Roman" w:hAnsi="Times New Roman"/>
          <w:sz w:val="24"/>
          <w:szCs w:val="24"/>
          <w:lang w:val="lt-LT"/>
        </w:rPr>
        <w:t>d. Nr. MT-</w:t>
      </w:r>
    </w:p>
    <w:p w14:paraId="1C0596DF" w14:textId="77777777" w:rsidR="00060E9E" w:rsidRPr="007B3778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 xml:space="preserve">Šakiai </w:t>
      </w:r>
    </w:p>
    <w:p w14:paraId="1D79A3AF" w14:textId="77777777" w:rsidR="00060E9E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0F5214B" w14:textId="0EC13D03" w:rsidR="00060E9E" w:rsidRPr="00060E9E" w:rsidRDefault="00060E9E" w:rsidP="00735FB9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060E9E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Pakeičiu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Šakių rajono savivaldybės mero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2023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m.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rugsėjo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5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d.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potvark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>io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Nr.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MT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-1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97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„D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l rajono savivaldyb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s strateginio pl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tros plano darbo grupi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ų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sudarymo“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1 punktą ir išdėstau jį taip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p w14:paraId="4FB2A425" w14:textId="5B2B986F" w:rsidR="003C1084" w:rsidRDefault="00735FB9" w:rsidP="00735FB9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735FB9">
        <w:rPr>
          <w:rFonts w:ascii="Times New Roman" w:hAnsi="Times New Roman"/>
          <w:sz w:val="24"/>
          <w:szCs w:val="24"/>
          <w:lang w:val="lt-LT"/>
        </w:rPr>
        <w:t>„</w:t>
      </w:r>
      <w:r w:rsidR="003B2906" w:rsidRPr="003B2906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1. </w:t>
      </w:r>
      <w:bookmarkStart w:id="0" w:name="_Hlk147139332"/>
      <w:r w:rsidR="003B2906" w:rsidRPr="003B2906">
        <w:rPr>
          <w:rFonts w:ascii="Times New Roman" w:hAnsi="Times New Roman"/>
          <w:color w:val="000000" w:themeColor="text1"/>
          <w:sz w:val="24"/>
          <w:szCs w:val="24"/>
          <w:lang w:val="lt-LT"/>
        </w:rPr>
        <w:t>S u d a r a u  Šaki</w:t>
      </w:r>
      <w:r w:rsidR="003B2906" w:rsidRPr="003B2906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="003B2906" w:rsidRPr="003B2906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rajono savivaldyb</w:t>
      </w:r>
      <w:r w:rsidR="003B2906" w:rsidRPr="003B2906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="003B2906" w:rsidRPr="003B2906">
        <w:rPr>
          <w:rFonts w:ascii="Times New Roman" w:hAnsi="Times New Roman"/>
          <w:color w:val="000000" w:themeColor="text1"/>
          <w:sz w:val="24"/>
          <w:szCs w:val="24"/>
          <w:lang w:val="lt-LT"/>
        </w:rPr>
        <w:t>s strateginio pl</w:t>
      </w:r>
      <w:r w:rsidR="003B2906" w:rsidRPr="003B2906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="003B2906" w:rsidRPr="003B2906">
        <w:rPr>
          <w:rFonts w:ascii="Times New Roman" w:hAnsi="Times New Roman"/>
          <w:color w:val="000000" w:themeColor="text1"/>
          <w:sz w:val="24"/>
          <w:szCs w:val="24"/>
          <w:lang w:val="lt-LT"/>
        </w:rPr>
        <w:t>tros plano darbo grupes:</w:t>
      </w:r>
      <w:bookmarkEnd w:id="0"/>
    </w:p>
    <w:p w14:paraId="4D253705" w14:textId="134FF8AF" w:rsidR="00205AC9" w:rsidRDefault="006E3212" w:rsidP="003C1084">
      <w:pPr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E527F9">
        <w:rPr>
          <w:rFonts w:ascii="Times New Roman" w:hAnsi="Times New Roman"/>
          <w:color w:val="000000" w:themeColor="text1"/>
          <w:sz w:val="24"/>
          <w:szCs w:val="24"/>
          <w:lang w:val="lt-LT"/>
        </w:rPr>
        <w:t>„</w:t>
      </w:r>
      <w:r w:rsidR="002D2244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I. </w:t>
      </w:r>
      <w:bookmarkStart w:id="1" w:name="_Hlk140498973"/>
      <w:bookmarkStart w:id="2" w:name="_Hlk143684538"/>
      <w:r w:rsidR="00E747C0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Ekonomikos</w:t>
      </w:r>
      <w:r w:rsidR="002B3954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ir verslo (žemės ūkio, kaimo plėtros, turizmo)</w:t>
      </w:r>
      <w:bookmarkEnd w:id="1"/>
    </w:p>
    <w:p w14:paraId="5BCA2FB0" w14:textId="068F1223" w:rsidR="00205AC9" w:rsidRPr="007B3778" w:rsidRDefault="008B018C" w:rsidP="005179DE">
      <w:pPr>
        <w:tabs>
          <w:tab w:val="left" w:pos="3686"/>
          <w:tab w:val="left" w:pos="3969"/>
          <w:tab w:val="left" w:pos="4253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bookmarkStart w:id="3" w:name="_Hlk144219770"/>
      <w:bookmarkEnd w:id="2"/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Aušra Slidziauskien</w:t>
      </w:r>
      <w:r w:rsidRPr="007B3778">
        <w:rPr>
          <w:rStyle w:val="Grietas"/>
          <w:rFonts w:ascii="Times New Roman" w:hAnsi="Times New Roman" w:hint="eastAsia"/>
          <w:b w:val="0"/>
          <w:bCs w:val="0"/>
          <w:sz w:val="24"/>
          <w:szCs w:val="24"/>
          <w:lang w:val="lt-LT"/>
        </w:rPr>
        <w:t>ė</w:t>
      </w:r>
      <w:r w:rsidR="00205AC9" w:rsidRPr="007B3778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/>
          <w:sz w:val="24"/>
          <w:szCs w:val="24"/>
          <w:lang w:val="lt-LT"/>
        </w:rPr>
        <w:tab/>
      </w:r>
      <w:bookmarkStart w:id="4" w:name="_Hlk143684378"/>
      <w:r w:rsidRPr="007B3778">
        <w:rPr>
          <w:rFonts w:ascii="Times New Roman" w:hAnsi="Times New Roman"/>
          <w:b/>
          <w:sz w:val="24"/>
          <w:szCs w:val="24"/>
          <w:lang w:val="lt-LT"/>
        </w:rPr>
        <w:t>rajono savivaldyb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 xml:space="preserve">s administracijos 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Ū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>kio ir investicij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ų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 xml:space="preserve"> skyriaus vyriausioji </w:t>
      </w:r>
      <w:r w:rsidR="00564B9D">
        <w:rPr>
          <w:rFonts w:ascii="Times New Roman" w:hAnsi="Times New Roman"/>
          <w:b/>
          <w:sz w:val="24"/>
          <w:szCs w:val="24"/>
          <w:lang w:val="lt-LT"/>
        </w:rPr>
        <w:t xml:space="preserve">specialistė </w:t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(darbo grupės vadov</w:t>
      </w:r>
      <w:r w:rsidR="00B94714" w:rsidRPr="007B3778">
        <w:rPr>
          <w:rFonts w:ascii="Times New Roman" w:hAnsi="Times New Roman"/>
          <w:b/>
          <w:sz w:val="24"/>
          <w:szCs w:val="24"/>
          <w:lang w:val="lt-LT"/>
        </w:rPr>
        <w:t>ė</w:t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);</w:t>
      </w:r>
      <w:bookmarkEnd w:id="4"/>
    </w:p>
    <w:bookmarkEnd w:id="3"/>
    <w:p w14:paraId="3474A68F" w14:textId="2E7B899A" w:rsidR="00205AC9" w:rsidRPr="007B3778" w:rsidRDefault="00060E9E" w:rsidP="00256A26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B839F3">
        <w:rPr>
          <w:rFonts w:ascii="Times New Roman" w:hAnsi="Times New Roman"/>
          <w:bCs/>
          <w:sz w:val="24"/>
          <w:szCs w:val="24"/>
          <w:lang w:val="lt-LT"/>
        </w:rPr>
        <w:t>Iveta Ignatjevaitė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rajono savivaldybės administracijos Ūkio</w:t>
      </w:r>
      <w:r w:rsidR="00A97489" w:rsidRPr="007B377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ir investicijų skyriaus vyriausioji specialist</w:t>
      </w:r>
      <w:r w:rsidR="00636D21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 xml:space="preserve"> (darbo grupės sekretorė);</w:t>
      </w:r>
    </w:p>
    <w:p w14:paraId="49F97723" w14:textId="5492E510" w:rsidR="00811293" w:rsidRPr="007B3778" w:rsidRDefault="00545E06" w:rsidP="00811293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trike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Kristina Juodvalkienė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034A8C" w:rsidRPr="007B3778">
        <w:rPr>
          <w:rFonts w:ascii="Times New Roman" w:hAnsi="Times New Roman"/>
          <w:bCs/>
          <w:sz w:val="24"/>
          <w:szCs w:val="24"/>
          <w:lang w:val="lt-LT"/>
        </w:rPr>
        <w:t>rajono savivaldybės administracijos Ūkio ir investicijų skyriaus vyriausioji specialistė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 xml:space="preserve"> (darbo grup</w:t>
      </w:r>
      <w:r w:rsidR="006F23C2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s vadov</w:t>
      </w:r>
      <w:r w:rsidR="007B3778" w:rsidRPr="007B3778">
        <w:rPr>
          <w:rFonts w:ascii="Times New Roman" w:hAnsi="Times New Roman"/>
          <w:bCs/>
          <w:sz w:val="24"/>
          <w:szCs w:val="24"/>
          <w:lang w:val="lt-LT"/>
        </w:rPr>
        <w:t>ės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 xml:space="preserve"> pavaduotoja);</w:t>
      </w:r>
    </w:p>
    <w:p w14:paraId="7153FBC5" w14:textId="77777777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bookmarkStart w:id="5" w:name="_Hlk144219947"/>
      <w:bookmarkStart w:id="6" w:name="_Hlk144216884"/>
      <w:bookmarkStart w:id="7" w:name="_Hlk144220027"/>
      <w:r w:rsidRPr="007B3778">
        <w:rPr>
          <w:rFonts w:ascii="Times New Roman" w:hAnsi="Times New Roman"/>
          <w:sz w:val="24"/>
          <w:szCs w:val="24"/>
          <w:lang w:val="lt-LT"/>
        </w:rPr>
        <w:t>Jurgita Bosikien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rajono savivaldybės administracijos Architekt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7B3778">
        <w:rPr>
          <w:rFonts w:ascii="Times New Roman" w:hAnsi="Times New Roman"/>
          <w:sz w:val="24"/>
          <w:szCs w:val="24"/>
          <w:lang w:val="lt-LT"/>
        </w:rPr>
        <w:t>ros ir urbanistikos skyriaus vedėja;</w:t>
      </w:r>
    </w:p>
    <w:bookmarkEnd w:id="5"/>
    <w:p w14:paraId="44DD1B0C" w14:textId="77777777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Juozas Dainelis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Šakių krašto vietos veiklos grupės pirmininkas;</w:t>
      </w:r>
    </w:p>
    <w:p w14:paraId="7D4D4D43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Egidija Grigaitienė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rajono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Biudžeto, turto ir strateginio planavimo skyriaus vedėja;</w:t>
      </w:r>
    </w:p>
    <w:p w14:paraId="29980BFB" w14:textId="12F7CA9F" w:rsidR="0058193B" w:rsidRPr="00205AC9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Saulius Naumavičius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–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  <w:t xml:space="preserve">rajono savivaldybės administracijos 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Griškabūdžio seniūnijos seniūnas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;</w:t>
      </w:r>
    </w:p>
    <w:p w14:paraId="6B847884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Daiva Palukaitienė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VšĮ Šakių turizmo ir verslo informacijos centro direktorė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6632052D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Vilmantas Paškevičius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UAB </w:t>
      </w:r>
      <w:bookmarkStart w:id="8" w:name="_Hlk143856745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„Šakių šilumos tinklai“ </w:t>
      </w:r>
      <w:bookmarkEnd w:id="8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komercijos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direktorius;</w:t>
      </w:r>
    </w:p>
    <w:p w14:paraId="58820056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9" w:name="_Hlk144219978"/>
      <w:bookmarkStart w:id="10" w:name="_Hlk144219988"/>
      <w:r w:rsidRPr="007B3778">
        <w:rPr>
          <w:rFonts w:ascii="Times New Roman" w:hAnsi="Times New Roman"/>
          <w:sz w:val="24"/>
          <w:szCs w:val="24"/>
          <w:lang w:val="lt-LT"/>
        </w:rPr>
        <w:t>Giedrius Pulokas</w:t>
      </w:r>
      <w:bookmarkEnd w:id="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bookmarkStart w:id="11" w:name="_Hlk14421528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tarybos narys</w:t>
      </w:r>
      <w:bookmarkEnd w:id="11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bookmarkEnd w:id="10"/>
    <w:p w14:paraId="45F4CF8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Lilija Sniečkuvienė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autobusų parkas“ vyriausioji buhalterė;</w:t>
      </w:r>
    </w:p>
    <w:p w14:paraId="6696DF8F" w14:textId="0AC43C4E" w:rsidR="00313431" w:rsidRPr="007B3778" w:rsidRDefault="00313431" w:rsidP="00313431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Ar</w:t>
      </w:r>
      <w:r w:rsidRPr="007B3778">
        <w:rPr>
          <w:rStyle w:val="Grietas"/>
          <w:rFonts w:ascii="Times New Roman" w:hAnsi="Times New Roman" w:hint="eastAsia"/>
          <w:b w:val="0"/>
          <w:bCs w:val="0"/>
          <w:sz w:val="24"/>
          <w:szCs w:val="24"/>
          <w:lang w:val="lt-LT"/>
        </w:rPr>
        <w:t>ū</w:t>
      </w: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nas Tarnauskas</w:t>
      </w:r>
      <w:bookmarkEnd w:id="6"/>
      <w:r w:rsidRPr="007B3778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Pr="007B3778">
        <w:rPr>
          <w:rFonts w:ascii="Times New Roman" w:hAnsi="Times New Roman"/>
          <w:sz w:val="24"/>
          <w:szCs w:val="24"/>
          <w:lang w:val="lt-LT"/>
        </w:rPr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Kauno PPAR Šaki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atstovyb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sz w:val="24"/>
          <w:szCs w:val="24"/>
          <w:lang w:val="lt-LT"/>
        </w:rPr>
        <w:t>s vadovas;</w:t>
      </w:r>
    </w:p>
    <w:p w14:paraId="2CE52A5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12" w:name="_Hlk143856686"/>
      <w:bookmarkEnd w:id="7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Rimantas Vensas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vandenys“ projektų vadovas;</w:t>
      </w:r>
      <w:bookmarkEnd w:id="12"/>
    </w:p>
    <w:p w14:paraId="078AB68A" w14:textId="20024CFD" w:rsidR="00205AC9" w:rsidRDefault="000D1A01" w:rsidP="00205AC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Irena Žemaitienė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administracijos Žemės ūkio ir kaimo reikalų skyriaus vedėja</w:t>
      </w:r>
      <w:r w:rsidR="0058193B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6F824ACB" w14:textId="388DE449" w:rsidR="009409B3" w:rsidRPr="003F3C64" w:rsidRDefault="00517378" w:rsidP="00254F66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lastRenderedPageBreak/>
        <w:t>II</w:t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. </w:t>
      </w:r>
      <w:bookmarkStart w:id="13" w:name="_Hlk143684662"/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So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cialinės apsaugos ir sveikatos </w:t>
      </w:r>
      <w:bookmarkEnd w:id="13"/>
    </w:p>
    <w:p w14:paraId="7E8B83EB" w14:textId="77777777" w:rsidR="00A97489" w:rsidRPr="00894A81" w:rsidRDefault="000D1A01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Daiva Pilypaitytė</w:t>
      </w:r>
      <w:r w:rsidR="00A9748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–</w:t>
      </w:r>
      <w:r w:rsidR="00A9748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rajono </w:t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savivaldybės administracijos Socialinės paramos </w:t>
      </w:r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>skyriaus</w:t>
      </w:r>
      <w:r w:rsidR="00517378" w:rsidRPr="00894A81">
        <w:rPr>
          <w:lang w:val="pt-BR"/>
        </w:rPr>
        <w:t xml:space="preserve"> </w:t>
      </w:r>
      <w:r w:rsidR="006D5B14" w:rsidRPr="00894A81">
        <w:rPr>
          <w:rFonts w:ascii="Times New Roman" w:hAnsi="Times New Roman"/>
          <w:b/>
          <w:sz w:val="24"/>
          <w:szCs w:val="24"/>
          <w:lang w:val="lt-LT"/>
        </w:rPr>
        <w:t>v</w:t>
      </w:r>
      <w:r w:rsidR="00D915EB" w:rsidRPr="00894A81">
        <w:rPr>
          <w:rFonts w:ascii="Times New Roman" w:hAnsi="Times New Roman"/>
          <w:b/>
          <w:sz w:val="24"/>
          <w:szCs w:val="24"/>
          <w:lang w:val="lt-LT"/>
        </w:rPr>
        <w:t>e</w:t>
      </w:r>
      <w:r w:rsidR="006D5B14" w:rsidRPr="00894A81">
        <w:rPr>
          <w:rFonts w:ascii="Times New Roman" w:hAnsi="Times New Roman"/>
          <w:b/>
          <w:sz w:val="24"/>
          <w:szCs w:val="24"/>
          <w:lang w:val="lt-LT"/>
        </w:rPr>
        <w:t>dėja</w:t>
      </w:r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bookmarkStart w:id="14" w:name="_Hlk143684677"/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>(darbo grupės vadovė);</w:t>
      </w:r>
      <w:bookmarkEnd w:id="14"/>
    </w:p>
    <w:p w14:paraId="5D447CA1" w14:textId="7E0BC42E" w:rsidR="00A97489" w:rsidRPr="00894A81" w:rsidRDefault="00F77C68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>Audronė</w:t>
      </w:r>
      <w:r w:rsidR="0047042B"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Matusienė</w:t>
      </w:r>
      <w:r w:rsidR="009E5C1F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9E5C1F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9E5C1F" w:rsidRPr="00894A81">
        <w:rPr>
          <w:rFonts w:ascii="Times New Roman" w:hAnsi="Times New Roman"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>savivaldyb</w:t>
      </w:r>
      <w:r w:rsidR="003D5D8A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>s administracijos Socialin</w:t>
      </w:r>
      <w:r w:rsidR="003D5D8A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 xml:space="preserve">s paramos skyriaus 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nedirban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č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i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asmen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atvejo vadybinink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A5399" w:rsidRPr="00894A81">
        <w:rPr>
          <w:rFonts w:ascii="Times New Roman" w:hAnsi="Times New Roman"/>
          <w:bCs/>
          <w:sz w:val="24"/>
          <w:szCs w:val="24"/>
          <w:lang w:val="lt-LT"/>
        </w:rPr>
        <w:t>(darbo grupės sekretorė);</w:t>
      </w:r>
    </w:p>
    <w:p w14:paraId="5DF2096E" w14:textId="77777777" w:rsidR="00A97489" w:rsidRDefault="003D5D8A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Aist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B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ū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dvytien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9E5C1F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–</w:t>
      </w:r>
      <w:r w:rsidR="00A97489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rajono 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savivaldybės administracijos Socialinės paramos skyriaus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vyriausioji specialist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(darbo grup</w:t>
      </w:r>
      <w:r w:rsidR="009E294D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 vadovo pavaduotoja);</w:t>
      </w:r>
    </w:p>
    <w:p w14:paraId="62844622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bookmarkStart w:id="15" w:name="_Hlk141270893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Roma D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dinien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rajono sutrikusio intelekto žmoni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globos bendrijos ,,Šaki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viltis“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pirminink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3EE4CACA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>Aušra Jakavičienė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ab/>
        <w:t>rajono savivaldyb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s tarybos narė;</w:t>
      </w:r>
    </w:p>
    <w:p w14:paraId="539D0F4D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Danutė Jurgutienė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−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rajono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vyriausioji specialistė (jaunimo reikalų koordinatorė);</w:t>
      </w:r>
    </w:p>
    <w:p w14:paraId="49540966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Indrė Jurjonienė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Valstybės vaiko teisių apsaugos ir įvaikinimo tarnybos prie Socialinės apsaugos ir darbo ministerijos Marijampol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sz w:val="24"/>
          <w:szCs w:val="24"/>
          <w:lang w:val="lt-LT"/>
        </w:rPr>
        <w:t>s apskrities vaiko teisi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apsaugos skyriaus Šaki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rajono savivaldybėje ir Kazlų Rūdos savivaldybėje patarėja;</w:t>
      </w:r>
    </w:p>
    <w:p w14:paraId="3D1C18A0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Virginijus Kelertas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VšĮ Šaki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Diakonija direktorius;</w:t>
      </w:r>
    </w:p>
    <w:p w14:paraId="7F59F507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Aušrys Kvederevi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č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ius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Marijampolės apskrities vyriausiojo policijos komisariato Šakių rajono policijos komisariato viršininkas;</w:t>
      </w:r>
    </w:p>
    <w:p w14:paraId="26F4B86B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Viktoras Lebedžinskas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Šakių rajono savivaldybės visuomenės sveikatos biuro direktorius;</w:t>
      </w:r>
    </w:p>
    <w:p w14:paraId="0256D5FC" w14:textId="741B9543" w:rsidR="00A97489" w:rsidRPr="00894A81" w:rsidRDefault="000D1A01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>Aušra Pavydienė</w:t>
      </w:r>
      <w:r w:rsidR="00F77C68" w:rsidRPr="00894A81">
        <w:rPr>
          <w:rFonts w:ascii="Times New Roman" w:hAnsi="Times New Roman"/>
          <w:bCs/>
          <w:sz w:val="24"/>
          <w:szCs w:val="24"/>
          <w:lang w:val="lt-LT"/>
        </w:rPr>
        <w:t xml:space="preserve">             </w:t>
      </w:r>
      <w:r w:rsidR="00A97489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bCs/>
          <w:sz w:val="24"/>
          <w:szCs w:val="24"/>
          <w:lang w:val="lt-LT"/>
        </w:rPr>
        <w:t xml:space="preserve">rajono 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savivaldyb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s administracijos vyriausioji specialist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8A57F7"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(tarpinstitucinio bendradarbiavimo koordinator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);</w:t>
      </w:r>
    </w:p>
    <w:bookmarkEnd w:id="15"/>
    <w:p w14:paraId="67C59056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Virginijus Rekešius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Kauno priešgaisrin</w:t>
      </w:r>
      <w:r w:rsidRPr="003F3C64">
        <w:rPr>
          <w:rStyle w:val="Grietas"/>
          <w:rFonts w:ascii="Times New Roman" w:hAnsi="Times New Roman" w:hint="eastAsia"/>
          <w:b w:val="0"/>
          <w:color w:val="000000" w:themeColor="text1"/>
          <w:sz w:val="24"/>
          <w:szCs w:val="24"/>
          <w:lang w:val="lt-LT"/>
        </w:rPr>
        <w:t>ė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s gelb</w:t>
      </w:r>
      <w:r w:rsidRPr="003F3C64">
        <w:rPr>
          <w:rStyle w:val="Grietas"/>
          <w:rFonts w:ascii="Times New Roman" w:hAnsi="Times New Roman" w:hint="eastAsia"/>
          <w:b w:val="0"/>
          <w:color w:val="000000" w:themeColor="text1"/>
          <w:sz w:val="24"/>
          <w:szCs w:val="24"/>
          <w:lang w:val="lt-LT"/>
        </w:rPr>
        <w:t>ė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jimo valdybos Šakių priešgaisrinės gelbėjimo tarnybos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viršininkas;</w:t>
      </w:r>
    </w:p>
    <w:p w14:paraId="6C56D536" w14:textId="09AAAF3E" w:rsidR="00A97489" w:rsidRPr="00894A81" w:rsidRDefault="00B12912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Ignas Sadauskas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 xml:space="preserve">VšĮ Šakių ligoninės </w:t>
      </w:r>
      <w:r w:rsidR="002333A5" w:rsidRPr="00894A81">
        <w:rPr>
          <w:rFonts w:ascii="Times New Roman" w:hAnsi="Times New Roman"/>
          <w:sz w:val="24"/>
          <w:szCs w:val="24"/>
          <w:lang w:val="lt-LT"/>
        </w:rPr>
        <w:t>direktorius</w:t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07740540" w14:textId="77777777" w:rsidR="001D6F24" w:rsidRDefault="00203787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Giedrė Šedbarienė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DD5D9F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Pr="00894A81">
        <w:rPr>
          <w:rFonts w:ascii="Times New Roman" w:hAnsi="Times New Roman"/>
          <w:sz w:val="24"/>
          <w:szCs w:val="24"/>
          <w:lang w:val="lt-LT"/>
        </w:rPr>
        <w:t>Vš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„Namai visiems“ direktorė;</w:t>
      </w:r>
      <w:r w:rsidR="00026025" w:rsidRPr="00894A8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2276" w:rsidRPr="00894A8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51DC601" w14:textId="036FFAB3" w:rsidR="001D6F24" w:rsidRPr="006D162C" w:rsidRDefault="001D6F24" w:rsidP="006D162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Ilona Šeflerienė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rajono savivaldybės tarybos narė;</w:t>
      </w:r>
    </w:p>
    <w:p w14:paraId="1250BF27" w14:textId="072C9BA3" w:rsidR="00860AEC" w:rsidRPr="00894A81" w:rsidRDefault="00860AEC" w:rsidP="00860AE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Gintautas Vedegys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VšĮ Šakių rajono savivaldybės priešgaisrinės tarnybos viršininkas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2E420D40" w14:textId="73B2294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Edita Zubrickien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administracijos vyriausioji specialist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(savivaldybės gydytoja)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3D590C8F" w14:textId="2BD893C4" w:rsidR="00FE390F" w:rsidRDefault="0033424F" w:rsidP="00FE39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III</w:t>
      </w:r>
      <w:bookmarkStart w:id="16" w:name="_Hlk144459153"/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. </w:t>
      </w:r>
      <w:bookmarkStart w:id="17" w:name="_Hlk143684596"/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Švietimo ir </w:t>
      </w:r>
      <w:r w:rsidR="00517378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kultūros (turizmo, </w:t>
      </w:r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sporto</w:t>
      </w:r>
      <w:r w:rsidR="00517378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, NVO, jaunimo)</w:t>
      </w:r>
      <w:bookmarkEnd w:id="16"/>
    </w:p>
    <w:bookmarkEnd w:id="17"/>
    <w:p w14:paraId="280527AF" w14:textId="0ED2F129" w:rsidR="00636D21" w:rsidRPr="00FE390F" w:rsidRDefault="00636D21" w:rsidP="00FE390F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lastRenderedPageBreak/>
        <w:t>D</w:t>
      </w:r>
      <w:r w:rsidR="000D1A01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arius Aštrauskas</w:t>
      </w:r>
      <w:r w:rsidR="00FE390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–</w:t>
      </w:r>
      <w:r w:rsidR="00FE390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rajono 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savivaldyb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 administracijos Švietimo, kult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ū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ros ir sporto</w:t>
      </w:r>
      <w:r w:rsidR="000D1A01" w:rsidRPr="008D71F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skyriaus ved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jas </w:t>
      </w:r>
      <w:bookmarkStart w:id="18" w:name="_Hlk143684611"/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(darbo grupės vadovas);</w:t>
      </w:r>
      <w:bookmarkEnd w:id="18"/>
    </w:p>
    <w:p w14:paraId="68D03711" w14:textId="248FCDF9" w:rsidR="00D605AA" w:rsidRPr="00394E55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Kasparavičienė</w:t>
      </w:r>
      <w:r w:rsidR="00254F66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D605AA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254F66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D605AA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savivaldybės administracijos Švietimo, kultūros ir </w:t>
      </w:r>
      <w:r w:rsidR="00D605AA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sporto skyriaus vyriausioji specialistė (darbo grupės 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sekretorė);</w:t>
      </w:r>
    </w:p>
    <w:p w14:paraId="68F2DD95" w14:textId="3BDD89BF" w:rsidR="00254F66" w:rsidRPr="00811293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Eglė Plančiūnienė</w:t>
      </w:r>
      <w:r w:rsidR="00254F66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–</w:t>
      </w:r>
      <w:r w:rsidR="00254F66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rajono 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savivaldyb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 administracijos Švietimo, kult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ū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ros ir sporto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skyriaus ved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jo pavaduotoja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(darbo grup</w:t>
      </w:r>
      <w:r w:rsidR="00332BA7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s vadovo </w:t>
      </w:r>
      <w:r w:rsidR="00332BA7" w:rsidRPr="00811293">
        <w:rPr>
          <w:rFonts w:ascii="Times New Roman" w:hAnsi="Times New Roman"/>
          <w:bCs/>
          <w:sz w:val="24"/>
          <w:szCs w:val="24"/>
          <w:lang w:val="lt-LT"/>
        </w:rPr>
        <w:t>pavaduotoja);</w:t>
      </w:r>
    </w:p>
    <w:p w14:paraId="61366DFD" w14:textId="77777777" w:rsidR="00D16E43" w:rsidRPr="000B362E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Dalija Černeckienė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Bendruomeninių organizacijų </w:t>
      </w:r>
      <w:r w:rsidRPr="000B362E">
        <w:rPr>
          <w:rFonts w:ascii="Times New Roman" w:hAnsi="Times New Roman"/>
          <w:sz w:val="24"/>
          <w:szCs w:val="24"/>
          <w:lang w:val="lt-LT"/>
        </w:rPr>
        <w:t>tarybos pirmininkė;</w:t>
      </w:r>
    </w:p>
    <w:p w14:paraId="1F3C4537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Gintaras Demenius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savivaldybės administracijos 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Švietimo, kultūros ir sporto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skyriaus vyriausiasis specialistas;</w:t>
      </w:r>
    </w:p>
    <w:p w14:paraId="2EE16E54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Marija Jurgilienė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Marijampolės profesinio rengimo centro Kudirkos Naumiesčio skyriaus vedėja; </w:t>
      </w:r>
    </w:p>
    <w:p w14:paraId="56C9F4F5" w14:textId="77777777" w:rsidR="00D16E43" w:rsidRPr="00894A81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Danutė Jurgutienė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savivaldybės administracijos vyriausioji specialistė </w:t>
      </w:r>
      <w:r w:rsidRPr="00894A81">
        <w:rPr>
          <w:rFonts w:ascii="Times New Roman" w:hAnsi="Times New Roman"/>
          <w:sz w:val="24"/>
          <w:szCs w:val="24"/>
          <w:lang w:val="lt-LT"/>
        </w:rPr>
        <w:t>(jaunimo reikalų koordinatorė);</w:t>
      </w:r>
    </w:p>
    <w:p w14:paraId="6A294851" w14:textId="13D210AE" w:rsidR="00D16E43" w:rsidRPr="00FE390F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bookmarkStart w:id="19" w:name="_Hlk144459306"/>
      <w:r w:rsidRPr="000B362E">
        <w:rPr>
          <w:rFonts w:ascii="Times New Roman" w:hAnsi="Times New Roman"/>
          <w:sz w:val="24"/>
          <w:szCs w:val="24"/>
          <w:lang w:val="lt-LT"/>
        </w:rPr>
        <w:t>Mindaugas Kantautas</w:t>
      </w:r>
      <w:bookmarkEnd w:id="1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bookmarkStart w:id="20" w:name="_Hlk144459241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rajono bendruomenių centrų asociacijos </w:t>
      </w:r>
      <w:r w:rsidRPr="000B362E">
        <w:rPr>
          <w:rFonts w:ascii="Times New Roman" w:hAnsi="Times New Roman"/>
          <w:sz w:val="24"/>
          <w:szCs w:val="24"/>
          <w:lang w:val="lt-LT"/>
        </w:rPr>
        <w:t>deleguotas atstovas</w:t>
      </w:r>
      <w:bookmarkEnd w:id="20"/>
      <w:r w:rsidR="00E01697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3EC4F37A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Mindaugas Kriaučiūnas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kultūros centro direktorius;</w:t>
      </w:r>
    </w:p>
    <w:p w14:paraId="41AD5054" w14:textId="7CD6958F" w:rsidR="00254F66" w:rsidRPr="00894A81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Margarita Liukaitienė</w:t>
      </w:r>
      <w:r w:rsidR="00254F66" w:rsidRPr="00894A81">
        <w:rPr>
          <w:rFonts w:ascii="Times New Roman" w:hAnsi="Times New Roman"/>
          <w:sz w:val="24"/>
          <w:szCs w:val="24"/>
          <w:lang w:val="lt-LT"/>
        </w:rPr>
        <w:tab/>
      </w:r>
      <w:r w:rsidR="00E96F93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254F66" w:rsidRPr="00894A81">
        <w:rPr>
          <w:rFonts w:ascii="Times New Roman" w:hAnsi="Times New Roman"/>
          <w:sz w:val="24"/>
          <w:szCs w:val="24"/>
          <w:lang w:val="lt-LT"/>
        </w:rPr>
        <w:tab/>
      </w:r>
      <w:r w:rsidR="00162A59" w:rsidRPr="00894A81">
        <w:rPr>
          <w:rFonts w:ascii="Times New Roman" w:hAnsi="Times New Roman"/>
          <w:sz w:val="24"/>
          <w:szCs w:val="24"/>
          <w:lang w:val="lt-LT"/>
        </w:rPr>
        <w:t>Šakių trečiojo amžiaus universiteto rektorė</w:t>
      </w:r>
      <w:r w:rsidR="00E96F93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78DAB662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Lilija Liutvinienė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Švietimo įstaigų metodinės grupės vadov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564F8993" w14:textId="5268BA95" w:rsidR="00FE390F" w:rsidRPr="00894A81" w:rsidRDefault="00966593" w:rsidP="00FE390F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Daiva Pa</w:t>
      </w:r>
      <w:r w:rsidR="00D16E43">
        <w:rPr>
          <w:rFonts w:ascii="Times New Roman" w:hAnsi="Times New Roman"/>
          <w:sz w:val="24"/>
          <w:szCs w:val="24"/>
          <w:lang w:val="lt-LT"/>
        </w:rPr>
        <w:t>l</w:t>
      </w:r>
      <w:r w:rsidRPr="00894A81">
        <w:rPr>
          <w:rFonts w:ascii="Times New Roman" w:hAnsi="Times New Roman"/>
          <w:sz w:val="24"/>
          <w:szCs w:val="24"/>
          <w:lang w:val="lt-LT"/>
        </w:rPr>
        <w:t>ukaitienė</w:t>
      </w:r>
      <w:r w:rsidR="00254F66">
        <w:rPr>
          <w:rFonts w:ascii="Times New Roman" w:hAnsi="Times New Roman"/>
          <w:b/>
          <w:bCs/>
          <w:color w:val="FF0000"/>
          <w:sz w:val="24"/>
          <w:szCs w:val="24"/>
          <w:lang w:val="lt-LT"/>
        </w:rPr>
        <w:tab/>
      </w:r>
      <w:r w:rsidR="005361C6" w:rsidRPr="00894A81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254F66" w:rsidRPr="00894A81">
        <w:rPr>
          <w:rFonts w:ascii="Times New Roman" w:hAnsi="Times New Roman"/>
          <w:b/>
          <w:bCs/>
          <w:sz w:val="24"/>
          <w:szCs w:val="24"/>
          <w:lang w:val="lt-LT"/>
        </w:rPr>
        <w:tab/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>Vš</w:t>
      </w:r>
      <w:r w:rsidR="005361C6" w:rsidRPr="00894A81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5361C6"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 xml:space="preserve"> turizmo ir verslo informacijos centro </w:t>
      </w:r>
      <w:r w:rsidRPr="00894A81">
        <w:rPr>
          <w:rFonts w:ascii="Times New Roman" w:hAnsi="Times New Roman"/>
          <w:sz w:val="24"/>
          <w:szCs w:val="24"/>
          <w:lang w:val="lt-LT"/>
        </w:rPr>
        <w:t>direktorė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4FA9921B" w14:textId="774E9CF3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Roma Paškevičiūtė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jaunimo kūrybos ir sporto centro direktorė</w:t>
      </w:r>
      <w:r w:rsidR="001E32A9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1406B144" w14:textId="6737A9BC" w:rsidR="00FE390F" w:rsidRDefault="001F1E47" w:rsidP="00FE390F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</w:pPr>
      <w:r w:rsidRPr="00394E5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pt-BR"/>
        </w:rPr>
        <w:t>Bernardinas Petras Vainius</w:t>
      </w:r>
      <w:r w:rsidR="00FE390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pt-BR"/>
        </w:rPr>
        <w:tab/>
      </w:r>
      <w:bookmarkStart w:id="21" w:name="_Hlk141271674"/>
      <w:r w:rsidR="0033424F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FE390F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="00004CB9"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savivaldybės tarybos narys</w:t>
      </w:r>
      <w:r w:rsidR="001E32A9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.</w:t>
      </w:r>
      <w:r w:rsidR="001E32A9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  <w:bookmarkEnd w:id="21"/>
    </w:p>
    <w:p w14:paraId="1A70F34E" w14:textId="6D4B2CB2" w:rsidR="00507614" w:rsidRPr="003F3C64" w:rsidRDefault="003548BA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Šis </w:t>
      </w:r>
      <w:r w:rsidR="00BC759E">
        <w:rPr>
          <w:rFonts w:ascii="Times New Roman" w:hAnsi="Times New Roman"/>
          <w:color w:val="000000" w:themeColor="text1"/>
          <w:sz w:val="24"/>
          <w:szCs w:val="24"/>
          <w:lang w:val="lt-LT"/>
        </w:rPr>
        <w:t>potvarkis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  <w:r w:rsidR="00B839F3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635D1D94" w14:textId="77777777" w:rsidR="009E7F2C" w:rsidRDefault="009E7F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488E3450" w14:textId="77777777" w:rsidR="009E7F2C" w:rsidRDefault="009E7F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5F00064D" w14:textId="77777777" w:rsidR="009E7F2C" w:rsidRDefault="009E7F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29D02BD8" w14:textId="77777777" w:rsidR="009E7F2C" w:rsidRDefault="009E7F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1EFEA36C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12AD3BA1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2023-</w:t>
      </w:r>
      <w:r w:rsidR="00B839F3">
        <w:rPr>
          <w:rFonts w:ascii="Times New Roman" w:hAnsi="Times New Roman"/>
          <w:sz w:val="24"/>
          <w:szCs w:val="24"/>
          <w:lang w:val="lt-LT"/>
        </w:rPr>
        <w:t>10</w:t>
      </w:r>
      <w:r w:rsidRPr="00547DF9">
        <w:rPr>
          <w:rFonts w:ascii="Times New Roman" w:hAnsi="Times New Roman"/>
          <w:sz w:val="24"/>
          <w:szCs w:val="24"/>
          <w:lang w:val="lt-LT"/>
        </w:rPr>
        <w:t>-0</w:t>
      </w:r>
      <w:r w:rsidR="00317E73">
        <w:rPr>
          <w:rFonts w:ascii="Times New Roman" w:hAnsi="Times New Roman"/>
          <w:sz w:val="24"/>
          <w:szCs w:val="24"/>
          <w:lang w:val="lt-LT"/>
        </w:rPr>
        <w:t>2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78C89" w14:textId="77777777" w:rsidR="003A4BAD" w:rsidRDefault="003A4BAD">
      <w:r>
        <w:separator/>
      </w:r>
    </w:p>
  </w:endnote>
  <w:endnote w:type="continuationSeparator" w:id="0">
    <w:p w14:paraId="2120D27F" w14:textId="77777777" w:rsidR="003A4BAD" w:rsidRDefault="003A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495E9" w14:textId="77777777" w:rsidR="003A4BAD" w:rsidRDefault="003A4BAD">
      <w:r>
        <w:separator/>
      </w:r>
    </w:p>
  </w:footnote>
  <w:footnote w:type="continuationSeparator" w:id="0">
    <w:p w14:paraId="27CF5FCC" w14:textId="77777777" w:rsidR="003A4BAD" w:rsidRDefault="003A4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594388"/>
      <w:docPartObj>
        <w:docPartGallery w:val="Page Numbers (Top of Page)"/>
        <w:docPartUnique/>
      </w:docPartObj>
    </w:sdtPr>
    <w:sdtEndPr/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0022533"/>
      <w:docPartObj>
        <w:docPartGallery w:val="Page Numbers (Top of Page)"/>
        <w:docPartUnique/>
      </w:docPartObj>
    </w:sdtPr>
    <w:sdtEndPr/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0E9E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55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04E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F1E47"/>
    <w:rsid w:val="001F20F4"/>
    <w:rsid w:val="001F70EA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C1694"/>
    <w:rsid w:val="002C2CF3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17E73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E55"/>
    <w:rsid w:val="00395D06"/>
    <w:rsid w:val="003A118B"/>
    <w:rsid w:val="003A29FB"/>
    <w:rsid w:val="003A4BAD"/>
    <w:rsid w:val="003B08D0"/>
    <w:rsid w:val="003B2130"/>
    <w:rsid w:val="003B2906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3705F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33FB"/>
    <w:rsid w:val="00497322"/>
    <w:rsid w:val="004A1C4A"/>
    <w:rsid w:val="004A5FA7"/>
    <w:rsid w:val="004A70C8"/>
    <w:rsid w:val="004B18A9"/>
    <w:rsid w:val="004B618A"/>
    <w:rsid w:val="004B75E3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62C"/>
    <w:rsid w:val="006D1F80"/>
    <w:rsid w:val="006D4C78"/>
    <w:rsid w:val="006D4D3D"/>
    <w:rsid w:val="006D525D"/>
    <w:rsid w:val="006D559F"/>
    <w:rsid w:val="006D5B14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5AD8"/>
    <w:rsid w:val="00735FB9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24DA"/>
    <w:rsid w:val="00763480"/>
    <w:rsid w:val="00772128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7758"/>
    <w:rsid w:val="007B361B"/>
    <w:rsid w:val="007B3778"/>
    <w:rsid w:val="007B78F3"/>
    <w:rsid w:val="007C034A"/>
    <w:rsid w:val="007C1CA8"/>
    <w:rsid w:val="007C6F7D"/>
    <w:rsid w:val="007D203B"/>
    <w:rsid w:val="007D243A"/>
    <w:rsid w:val="007D361C"/>
    <w:rsid w:val="007D76DC"/>
    <w:rsid w:val="007F0D53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1F4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514FB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E7F2C"/>
    <w:rsid w:val="009F05C1"/>
    <w:rsid w:val="009F07C1"/>
    <w:rsid w:val="009F4B49"/>
    <w:rsid w:val="009F6A6F"/>
    <w:rsid w:val="009F7419"/>
    <w:rsid w:val="00A01198"/>
    <w:rsid w:val="00A016C4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12E7"/>
    <w:rsid w:val="00A5524E"/>
    <w:rsid w:val="00A5648A"/>
    <w:rsid w:val="00A61FD3"/>
    <w:rsid w:val="00A64FC3"/>
    <w:rsid w:val="00A67958"/>
    <w:rsid w:val="00A72838"/>
    <w:rsid w:val="00A76F8C"/>
    <w:rsid w:val="00A85411"/>
    <w:rsid w:val="00A8747F"/>
    <w:rsid w:val="00A90E19"/>
    <w:rsid w:val="00A93D8C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39F3"/>
    <w:rsid w:val="00B84B35"/>
    <w:rsid w:val="00B8585B"/>
    <w:rsid w:val="00B929F8"/>
    <w:rsid w:val="00B94714"/>
    <w:rsid w:val="00BA7343"/>
    <w:rsid w:val="00BB14D3"/>
    <w:rsid w:val="00BB15E7"/>
    <w:rsid w:val="00BB3302"/>
    <w:rsid w:val="00BB34CD"/>
    <w:rsid w:val="00BB46D9"/>
    <w:rsid w:val="00BB4830"/>
    <w:rsid w:val="00BB5771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67B4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2B3D"/>
    <w:rsid w:val="00CE3413"/>
    <w:rsid w:val="00CE7BC6"/>
    <w:rsid w:val="00CF410B"/>
    <w:rsid w:val="00CF5235"/>
    <w:rsid w:val="00D02A8D"/>
    <w:rsid w:val="00D047A7"/>
    <w:rsid w:val="00D05034"/>
    <w:rsid w:val="00D16E43"/>
    <w:rsid w:val="00D23682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5B51"/>
    <w:rsid w:val="00DA6204"/>
    <w:rsid w:val="00DA7E6B"/>
    <w:rsid w:val="00DB592F"/>
    <w:rsid w:val="00DC1899"/>
    <w:rsid w:val="00DC26F5"/>
    <w:rsid w:val="00DC6348"/>
    <w:rsid w:val="00DC7EC7"/>
    <w:rsid w:val="00DD0A28"/>
    <w:rsid w:val="00DD1197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69B9"/>
    <w:rsid w:val="00E071C2"/>
    <w:rsid w:val="00E115EA"/>
    <w:rsid w:val="00E127A3"/>
    <w:rsid w:val="00E14F1F"/>
    <w:rsid w:val="00E159D3"/>
    <w:rsid w:val="00E17CE0"/>
    <w:rsid w:val="00E17F2A"/>
    <w:rsid w:val="00E24A67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1C2B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298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109</TotalTime>
  <Pages>3</Pages>
  <Words>618</Words>
  <Characters>4959</Characters>
  <Application>Microsoft Office Word</Application>
  <DocSecurity>0</DocSecurity>
  <Lines>41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Šakių Savivaldybė</cp:lastModifiedBy>
  <cp:revision>16</cp:revision>
  <cp:lastPrinted>2023-10-02T08:51:00Z</cp:lastPrinted>
  <dcterms:created xsi:type="dcterms:W3CDTF">2023-10-02T08:34:00Z</dcterms:created>
  <dcterms:modified xsi:type="dcterms:W3CDTF">2023-10-02T13:45:00Z</dcterms:modified>
</cp:coreProperties>
</file>