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3E85D59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282A93F4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 xml:space="preserve">DĖL </w:t>
      </w:r>
      <w:r w:rsidR="00B47F10">
        <w:rPr>
          <w:rFonts w:ascii="Times New Roman" w:hAnsi="Times New Roman"/>
          <w:b/>
        </w:rPr>
        <w:t>ŠAKIŲ RAJONO SAVIVALDYBĖS ADMINISTRACIJOS DIREKTORIAUS 2023 M. RUGPJŪČIO 25 D. ĮSAKYMO NR. AT-696 ,,DĖL KOMISIJOS SUDARYMO“ PRIPAŽINIMO NETEKUSIU GALIOS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1D4D30F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010B6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A35867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</w:t>
      </w:r>
      <w:r w:rsidR="00010B6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6010B808" w14:textId="0DF0DEA7" w:rsidR="00972229" w:rsidRDefault="00BE6D25" w:rsidP="00AA1357">
      <w:pPr>
        <w:pStyle w:val="Antrat1"/>
        <w:ind w:left="0" w:firstLine="0"/>
        <w:jc w:val="center"/>
      </w:pPr>
      <w:r>
        <w:t>Šakiai</w:t>
      </w:r>
    </w:p>
    <w:p w14:paraId="18C75801" w14:textId="0A23ECD4" w:rsidR="006A0B3F" w:rsidRPr="002D4E42" w:rsidRDefault="006A0B3F" w:rsidP="00B47F10">
      <w:pPr>
        <w:tabs>
          <w:tab w:val="left" w:pos="1242"/>
        </w:tabs>
        <w:spacing w:line="276" w:lineRule="auto"/>
        <w:jc w:val="both"/>
        <w:rPr>
          <w:rFonts w:ascii="Times New Roman" w:hAnsi="Times New Roman"/>
        </w:rPr>
      </w:pPr>
    </w:p>
    <w:p w14:paraId="48EC4911" w14:textId="135F32DB" w:rsidR="000A4602" w:rsidRPr="001D62D6" w:rsidRDefault="001D62D6" w:rsidP="00B47F10">
      <w:pPr>
        <w:pStyle w:val="Sraopastraipa"/>
        <w:tabs>
          <w:tab w:val="left" w:pos="1242"/>
        </w:tabs>
        <w:spacing w:line="276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200B8D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</w:t>
      </w:r>
      <w:r w:rsidR="000A4602" w:rsidRPr="001D62D6">
        <w:rPr>
          <w:rFonts w:ascii="Times New Roman" w:hAnsi="Times New Roman"/>
          <w:szCs w:val="24"/>
        </w:rPr>
        <w:t xml:space="preserve"> </w:t>
      </w:r>
      <w:r w:rsidR="00B47F10">
        <w:rPr>
          <w:rFonts w:ascii="Times New Roman" w:hAnsi="Times New Roman"/>
          <w:szCs w:val="24"/>
        </w:rPr>
        <w:t xml:space="preserve">P r i p a ž į s t u </w:t>
      </w:r>
      <w:r w:rsidR="000A4602" w:rsidRPr="001D62D6">
        <w:rPr>
          <w:rFonts w:ascii="Times New Roman" w:hAnsi="Times New Roman"/>
          <w:szCs w:val="24"/>
        </w:rPr>
        <w:t xml:space="preserve">  </w:t>
      </w:r>
      <w:r w:rsidR="00B47F10">
        <w:rPr>
          <w:rFonts w:ascii="Times New Roman" w:hAnsi="Times New Roman"/>
          <w:szCs w:val="24"/>
        </w:rPr>
        <w:t>netekusiu galios Šakių rajono savivaldybės administracijos direktoriaus 2023 m. rugpjūčio 25 d. įsakymą Nr. AT-696 ,,Dėl komisijos sudarymo“ su visais jo pakeitimais ir papildymais.</w:t>
      </w:r>
    </w:p>
    <w:p w14:paraId="2BBBFD99" w14:textId="4D07C7B9" w:rsidR="000A4602" w:rsidRPr="001D62D6" w:rsidRDefault="000A4602" w:rsidP="00AA135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             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341135">
        <w:rPr>
          <w:rFonts w:ascii="Times New Roman" w:hAnsi="Times New Roman"/>
          <w:szCs w:val="24"/>
        </w:rPr>
        <w:t>:</w:t>
      </w:r>
      <w:r w:rsidRPr="001D62D6">
        <w:rPr>
          <w:rFonts w:ascii="Times New Roman" w:hAnsi="Times New Roman"/>
          <w:szCs w:val="24"/>
        </w:rPr>
        <w:t xml:space="preserve"> A. Mickevičiaus g. 8A, Kaunas.</w:t>
      </w:r>
    </w:p>
    <w:p w14:paraId="65FCAA0D" w14:textId="77777777" w:rsidR="000A4602" w:rsidRPr="001D62D6" w:rsidRDefault="000A4602" w:rsidP="00AA135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   </w:t>
      </w:r>
    </w:p>
    <w:p w14:paraId="29149BE7" w14:textId="39CBC262" w:rsidR="000A4602" w:rsidRPr="001D62D6" w:rsidRDefault="000A4602" w:rsidP="00AA135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                                                                        </w:t>
      </w:r>
    </w:p>
    <w:p w14:paraId="16ADA4F8" w14:textId="1EDB3074" w:rsidR="000A4602" w:rsidRPr="001D62D6" w:rsidRDefault="000A4602" w:rsidP="00AA135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="00200B8D">
        <w:rPr>
          <w:rFonts w:ascii="Times New Roman" w:hAnsi="Times New Roman"/>
          <w:szCs w:val="24"/>
        </w:rPr>
        <w:t>Vytautas Ižganaitis</w:t>
      </w:r>
    </w:p>
    <w:p w14:paraId="3EB44881" w14:textId="77777777" w:rsidR="000A4602" w:rsidRPr="001D62D6" w:rsidRDefault="000A4602" w:rsidP="00AA1357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14:paraId="254E61F2" w14:textId="77777777" w:rsidR="000A4602" w:rsidRPr="001D62D6" w:rsidRDefault="000A4602" w:rsidP="00AA135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 xml:space="preserve">Parengė </w:t>
      </w:r>
    </w:p>
    <w:p w14:paraId="47E78FCD" w14:textId="1727E2BC" w:rsidR="000A4602" w:rsidRDefault="00B47F10" w:rsidP="00AA135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0B5E400C" w14:textId="77777777" w:rsidR="003E4EB3" w:rsidRPr="001D62D6" w:rsidRDefault="003E4EB3" w:rsidP="00AA135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03B1B" w14:textId="43EAC4A1" w:rsidR="00AA1357" w:rsidRDefault="00B47F10" w:rsidP="00AA1357">
      <w:pPr>
        <w:tabs>
          <w:tab w:val="left" w:pos="1242"/>
        </w:tabs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26CA81C8" w14:textId="5317B16F" w:rsidR="00E775A5" w:rsidRPr="001D62D6" w:rsidRDefault="00AA1357" w:rsidP="001D62D6">
      <w:pPr>
        <w:tabs>
          <w:tab w:val="left" w:pos="1242"/>
        </w:tabs>
        <w:contextualSpacing/>
        <w:jc w:val="both"/>
        <w:rPr>
          <w:rFonts w:ascii="Times New Roman" w:hAnsi="Times New Roman"/>
          <w:szCs w:val="24"/>
        </w:rPr>
      </w:pPr>
      <w:r w:rsidRPr="001D62D6">
        <w:rPr>
          <w:rFonts w:ascii="Times New Roman" w:hAnsi="Times New Roman"/>
          <w:szCs w:val="24"/>
        </w:rPr>
        <w:t>2023-</w:t>
      </w:r>
      <w:r>
        <w:rPr>
          <w:rFonts w:ascii="Times New Roman" w:hAnsi="Times New Roman"/>
          <w:szCs w:val="24"/>
        </w:rPr>
        <w:t>10</w:t>
      </w:r>
      <w:r w:rsidRPr="001D62D6">
        <w:rPr>
          <w:rFonts w:ascii="Times New Roman" w:hAnsi="Times New Roman"/>
          <w:szCs w:val="24"/>
        </w:rPr>
        <w:t>-</w:t>
      </w:r>
      <w:r w:rsidR="00B47F10">
        <w:rPr>
          <w:rFonts w:ascii="Times New Roman" w:hAnsi="Times New Roman"/>
          <w:szCs w:val="24"/>
        </w:rPr>
        <w:t>23</w:t>
      </w:r>
    </w:p>
    <w:sectPr w:rsidR="00E775A5" w:rsidRPr="001D62D6" w:rsidSect="00AA1357">
      <w:headerReference w:type="even" r:id="rId8"/>
      <w:headerReference w:type="default" r:id="rId9"/>
      <w:footerReference w:type="default" r:id="rId10"/>
      <w:pgSz w:w="11907" w:h="16840" w:code="9"/>
      <w:pgMar w:top="1134" w:right="567" w:bottom="851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04933" w14:textId="77777777" w:rsidR="00162D8E" w:rsidRDefault="00162D8E">
      <w:r>
        <w:separator/>
      </w:r>
    </w:p>
  </w:endnote>
  <w:endnote w:type="continuationSeparator" w:id="0">
    <w:p w14:paraId="68F856DF" w14:textId="77777777" w:rsidR="00162D8E" w:rsidRDefault="00162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5D5EB" w14:textId="77777777" w:rsidR="00162D8E" w:rsidRDefault="00162D8E">
      <w:r>
        <w:separator/>
      </w:r>
    </w:p>
  </w:footnote>
  <w:footnote w:type="continuationSeparator" w:id="0">
    <w:p w14:paraId="345865EA" w14:textId="77777777" w:rsidR="00162D8E" w:rsidRDefault="00162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36289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917782" w14:textId="77777777" w:rsidR="007A10D9" w:rsidRDefault="007A10D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0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6740743"/>
      <w:docPartObj>
        <w:docPartGallery w:val="Page Numbers (Top of Page)"/>
        <w:docPartUnique/>
      </w:docPartObj>
    </w:sdtPr>
    <w:sdtEndPr/>
    <w:sdtContent>
      <w:p w14:paraId="52ED5F95" w14:textId="63B3A395" w:rsidR="007F4369" w:rsidRDefault="009D259E" w:rsidP="00AA1357">
        <w:pPr>
          <w:pStyle w:val="Antrats"/>
        </w:pPr>
      </w:p>
    </w:sdtContent>
  </w:sdt>
  <w:p w14:paraId="482B5572" w14:textId="451DE365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26D"/>
    <w:multiLevelType w:val="hybridMultilevel"/>
    <w:tmpl w:val="1D48A902"/>
    <w:lvl w:ilvl="0" w:tplc="B6E2B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4272BB"/>
    <w:multiLevelType w:val="hybridMultilevel"/>
    <w:tmpl w:val="0C40698A"/>
    <w:lvl w:ilvl="0" w:tplc="9964048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876581738">
    <w:abstractNumId w:val="0"/>
  </w:num>
  <w:num w:numId="2" w16cid:durableId="7565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57BF"/>
    <w:rsid w:val="00010B64"/>
    <w:rsid w:val="00072C3E"/>
    <w:rsid w:val="000A4602"/>
    <w:rsid w:val="000B3E67"/>
    <w:rsid w:val="000D7083"/>
    <w:rsid w:val="00117499"/>
    <w:rsid w:val="00126C28"/>
    <w:rsid w:val="00162D8E"/>
    <w:rsid w:val="00173467"/>
    <w:rsid w:val="001B629D"/>
    <w:rsid w:val="001B6743"/>
    <w:rsid w:val="001B7AB9"/>
    <w:rsid w:val="001C6302"/>
    <w:rsid w:val="001D38EF"/>
    <w:rsid w:val="001D3A0A"/>
    <w:rsid w:val="001D62D6"/>
    <w:rsid w:val="001E7250"/>
    <w:rsid w:val="00200B8D"/>
    <w:rsid w:val="00245E84"/>
    <w:rsid w:val="002765E4"/>
    <w:rsid w:val="00284123"/>
    <w:rsid w:val="002853E3"/>
    <w:rsid w:val="002861B0"/>
    <w:rsid w:val="0028720A"/>
    <w:rsid w:val="002A17E8"/>
    <w:rsid w:val="002D3ABC"/>
    <w:rsid w:val="002D4E42"/>
    <w:rsid w:val="002E037D"/>
    <w:rsid w:val="002E3965"/>
    <w:rsid w:val="00313CF0"/>
    <w:rsid w:val="00341135"/>
    <w:rsid w:val="00342E29"/>
    <w:rsid w:val="00353181"/>
    <w:rsid w:val="003A0C31"/>
    <w:rsid w:val="003B2569"/>
    <w:rsid w:val="003C59D1"/>
    <w:rsid w:val="003E4EB3"/>
    <w:rsid w:val="003F20DB"/>
    <w:rsid w:val="003F491F"/>
    <w:rsid w:val="00403310"/>
    <w:rsid w:val="00434111"/>
    <w:rsid w:val="00435ADB"/>
    <w:rsid w:val="0043751E"/>
    <w:rsid w:val="004942EE"/>
    <w:rsid w:val="004B629B"/>
    <w:rsid w:val="00502FDA"/>
    <w:rsid w:val="00521D86"/>
    <w:rsid w:val="005448D7"/>
    <w:rsid w:val="00553A88"/>
    <w:rsid w:val="00576649"/>
    <w:rsid w:val="00583E25"/>
    <w:rsid w:val="006011DD"/>
    <w:rsid w:val="006072B8"/>
    <w:rsid w:val="00610881"/>
    <w:rsid w:val="006223A0"/>
    <w:rsid w:val="00642FD1"/>
    <w:rsid w:val="00664734"/>
    <w:rsid w:val="00681912"/>
    <w:rsid w:val="006A0B3F"/>
    <w:rsid w:val="006A3877"/>
    <w:rsid w:val="006A7785"/>
    <w:rsid w:val="006C7C49"/>
    <w:rsid w:val="006D5175"/>
    <w:rsid w:val="006F0661"/>
    <w:rsid w:val="0070001E"/>
    <w:rsid w:val="00730860"/>
    <w:rsid w:val="00752830"/>
    <w:rsid w:val="007673B9"/>
    <w:rsid w:val="007A10D9"/>
    <w:rsid w:val="007B14EF"/>
    <w:rsid w:val="007B3217"/>
    <w:rsid w:val="007F4369"/>
    <w:rsid w:val="008078A1"/>
    <w:rsid w:val="00813BAD"/>
    <w:rsid w:val="00846C3B"/>
    <w:rsid w:val="00865E57"/>
    <w:rsid w:val="008751CE"/>
    <w:rsid w:val="008C1B78"/>
    <w:rsid w:val="008D15C5"/>
    <w:rsid w:val="008F1CE1"/>
    <w:rsid w:val="008F4809"/>
    <w:rsid w:val="00905D38"/>
    <w:rsid w:val="00950E6D"/>
    <w:rsid w:val="00972229"/>
    <w:rsid w:val="0098205C"/>
    <w:rsid w:val="009945A9"/>
    <w:rsid w:val="009C4EAB"/>
    <w:rsid w:val="009D259E"/>
    <w:rsid w:val="009F065C"/>
    <w:rsid w:val="009F455B"/>
    <w:rsid w:val="009F54A8"/>
    <w:rsid w:val="00A17AA1"/>
    <w:rsid w:val="00A27D89"/>
    <w:rsid w:val="00A35867"/>
    <w:rsid w:val="00A52AE0"/>
    <w:rsid w:val="00A73511"/>
    <w:rsid w:val="00AA1357"/>
    <w:rsid w:val="00AB06F9"/>
    <w:rsid w:val="00AC7837"/>
    <w:rsid w:val="00AE7378"/>
    <w:rsid w:val="00B47F10"/>
    <w:rsid w:val="00B547AF"/>
    <w:rsid w:val="00B6425F"/>
    <w:rsid w:val="00B72009"/>
    <w:rsid w:val="00B75F85"/>
    <w:rsid w:val="00B85C5D"/>
    <w:rsid w:val="00BE1E33"/>
    <w:rsid w:val="00BE33E4"/>
    <w:rsid w:val="00BE4C6A"/>
    <w:rsid w:val="00BE6D25"/>
    <w:rsid w:val="00BF647B"/>
    <w:rsid w:val="00C2225A"/>
    <w:rsid w:val="00C46C89"/>
    <w:rsid w:val="00C53BE5"/>
    <w:rsid w:val="00C5433E"/>
    <w:rsid w:val="00C838D9"/>
    <w:rsid w:val="00C84A75"/>
    <w:rsid w:val="00C921BD"/>
    <w:rsid w:val="00CA67DC"/>
    <w:rsid w:val="00CA6ECE"/>
    <w:rsid w:val="00D17CE8"/>
    <w:rsid w:val="00D876FA"/>
    <w:rsid w:val="00DA2182"/>
    <w:rsid w:val="00DB47A8"/>
    <w:rsid w:val="00DC5636"/>
    <w:rsid w:val="00DD47CE"/>
    <w:rsid w:val="00DE329F"/>
    <w:rsid w:val="00E26806"/>
    <w:rsid w:val="00E555F8"/>
    <w:rsid w:val="00E775A5"/>
    <w:rsid w:val="00E81DED"/>
    <w:rsid w:val="00E918BB"/>
    <w:rsid w:val="00E9207C"/>
    <w:rsid w:val="00ED113F"/>
    <w:rsid w:val="00ED1211"/>
    <w:rsid w:val="00EE2CE3"/>
    <w:rsid w:val="00EE5A2F"/>
    <w:rsid w:val="00F01EF6"/>
    <w:rsid w:val="00F35692"/>
    <w:rsid w:val="00F45DA4"/>
    <w:rsid w:val="00F7256C"/>
    <w:rsid w:val="00F84065"/>
    <w:rsid w:val="00FB3B58"/>
    <w:rsid w:val="00FC033F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7D1CC"/>
  <w15:docId w15:val="{CC8AADC5-2380-489B-919F-3149039C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8078A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C563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C56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119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2001-05-23T08:36:00Z</cp:lastPrinted>
  <dcterms:created xsi:type="dcterms:W3CDTF">2023-10-23T10:30:00Z</dcterms:created>
  <dcterms:modified xsi:type="dcterms:W3CDTF">2023-10-23T11:50:00Z</dcterms:modified>
</cp:coreProperties>
</file>