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42F2F99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717E0C8A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14170E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</w:t>
      </w:r>
      <w:r w:rsidR="0014170E">
        <w:rPr>
          <w:rFonts w:ascii="Times New Roman" w:hAnsi="Times New Roman"/>
        </w:rPr>
        <w:t>lapkričio</w:t>
      </w:r>
      <w:r w:rsidR="007A79A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d. Nr.</w:t>
      </w:r>
      <w:r w:rsidR="004377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AT−</w:t>
      </w:r>
    </w:p>
    <w:p w14:paraId="78CC892F" w14:textId="77777777" w:rsidR="00140DBC" w:rsidRDefault="00140DBC" w:rsidP="00140DBC">
      <w:pPr>
        <w:pStyle w:val="Antrat1"/>
        <w:ind w:left="0" w:firstLine="0"/>
        <w:jc w:val="center"/>
      </w:pPr>
      <w:r>
        <w:t>Šakiai</w:t>
      </w:r>
    </w:p>
    <w:p w14:paraId="59B7D60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3DB3FBD6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75C29">
        <w:rPr>
          <w:rFonts w:ascii="Times New Roman" w:hAnsi="Times New Roman"/>
          <w:szCs w:val="24"/>
        </w:rPr>
        <w:t>34</w:t>
      </w:r>
      <w:r w:rsidRPr="00B47B5F">
        <w:rPr>
          <w:rFonts w:ascii="Times New Roman" w:hAnsi="Times New Roman"/>
          <w:szCs w:val="24"/>
        </w:rPr>
        <w:t xml:space="preserve"> straipsnio </w:t>
      </w:r>
      <w:r w:rsidR="00875C29">
        <w:rPr>
          <w:rFonts w:ascii="Times New Roman" w:hAnsi="Times New Roman"/>
          <w:szCs w:val="24"/>
        </w:rPr>
        <w:t>6</w:t>
      </w:r>
      <w:r w:rsidRPr="00B47B5F">
        <w:rPr>
          <w:rFonts w:ascii="Times New Roman" w:hAnsi="Times New Roman"/>
          <w:szCs w:val="24"/>
        </w:rPr>
        <w:t xml:space="preserve"> dalies </w:t>
      </w:r>
      <w:r w:rsidRPr="001C676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punkt</w:t>
      </w:r>
      <w:r>
        <w:rPr>
          <w:rFonts w:ascii="Times New Roman" w:hAnsi="Times New Roman"/>
          <w:szCs w:val="24"/>
        </w:rPr>
        <w:t>u</w:t>
      </w:r>
      <w:r w:rsidRPr="00B47B5F">
        <w:rPr>
          <w:rFonts w:ascii="Times New Roman" w:hAnsi="Times New Roman"/>
          <w:szCs w:val="24"/>
        </w:rPr>
        <w:t xml:space="preserve">, </w:t>
      </w:r>
      <w:r w:rsidRPr="00B47B5F">
        <w:rPr>
          <w:rFonts w:ascii="Times New Roman" w:hAnsi="Times New Roman"/>
          <w:color w:val="000000"/>
          <w:szCs w:val="24"/>
        </w:rPr>
        <w:t>Lietuvos Respublikos viešojo administravimo įstatym</w:t>
      </w:r>
      <w:r>
        <w:rPr>
          <w:rFonts w:ascii="Times New Roman" w:hAnsi="Times New Roman"/>
          <w:color w:val="000000"/>
          <w:szCs w:val="24"/>
        </w:rPr>
        <w:t>o 1</w:t>
      </w:r>
      <w:r w:rsidR="002A59EF">
        <w:rPr>
          <w:rFonts w:ascii="Times New Roman" w:hAnsi="Times New Roman"/>
          <w:color w:val="000000"/>
          <w:szCs w:val="24"/>
        </w:rPr>
        <w:t>9</w:t>
      </w:r>
      <w:r>
        <w:rPr>
          <w:rFonts w:ascii="Times New Roman" w:hAnsi="Times New Roman"/>
          <w:color w:val="000000"/>
          <w:szCs w:val="24"/>
        </w:rPr>
        <w:t xml:space="preserve"> straipsnio 2 dalimi</w:t>
      </w:r>
      <w:r w:rsidRPr="00B47B5F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aprašu</w:t>
      </w:r>
      <w:r w:rsidRPr="00B47B5F">
        <w:rPr>
          <w:rFonts w:ascii="Times New Roman" w:hAnsi="Times New Roman"/>
          <w:color w:val="000000"/>
          <w:szCs w:val="24"/>
        </w:rPr>
        <w:t>, patvirtint</w:t>
      </w:r>
      <w:r>
        <w:rPr>
          <w:rFonts w:ascii="Times New Roman" w:hAnsi="Times New Roman"/>
          <w:color w:val="000000"/>
          <w:szCs w:val="24"/>
        </w:rPr>
        <w:t xml:space="preserve">u </w:t>
      </w:r>
      <w:r w:rsidRPr="00B47B5F">
        <w:rPr>
          <w:rFonts w:ascii="Times New Roman" w:hAnsi="Times New Roman"/>
          <w:color w:val="000000"/>
          <w:szCs w:val="24"/>
        </w:rPr>
        <w:t xml:space="preserve">Lietuvos Respublikos </w:t>
      </w:r>
      <w:r>
        <w:rPr>
          <w:rFonts w:ascii="Times New Roman" w:hAnsi="Times New Roman"/>
          <w:color w:val="000000"/>
          <w:szCs w:val="24"/>
        </w:rPr>
        <w:t>vidaus reikalų ministro</w:t>
      </w:r>
      <w:r w:rsidRPr="00B47B5F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 xml:space="preserve">09 </w:t>
      </w:r>
      <w:r w:rsidRPr="00B47B5F">
        <w:rPr>
          <w:rFonts w:ascii="Times New Roman" w:hAnsi="Times New Roman"/>
          <w:color w:val="000000"/>
          <w:szCs w:val="24"/>
        </w:rPr>
        <w:t xml:space="preserve">m. </w:t>
      </w:r>
      <w:r>
        <w:rPr>
          <w:rFonts w:ascii="Times New Roman" w:hAnsi="Times New Roman"/>
          <w:color w:val="000000"/>
          <w:szCs w:val="24"/>
        </w:rPr>
        <w:t>gruodžio 1</w:t>
      </w:r>
      <w:r w:rsidRPr="00B47B5F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įsakymu</w:t>
      </w:r>
      <w:r w:rsidRPr="00B47B5F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1V-644</w:t>
      </w:r>
      <w:r w:rsidRPr="00B47B5F">
        <w:rPr>
          <w:rFonts w:ascii="Times New Roman" w:hAnsi="Times New Roman"/>
          <w:color w:val="000000"/>
          <w:szCs w:val="24"/>
        </w:rPr>
        <w:t xml:space="preserve"> „Dėl </w:t>
      </w:r>
      <w:r w:rsidR="00946511">
        <w:rPr>
          <w:rFonts w:ascii="Times New Roman" w:hAnsi="Times New Roman"/>
          <w:color w:val="000000"/>
          <w:szCs w:val="24"/>
        </w:rPr>
        <w:t>V</w:t>
      </w:r>
      <w:r>
        <w:rPr>
          <w:rFonts w:ascii="Times New Roman" w:hAnsi="Times New Roman"/>
          <w:color w:val="000000"/>
          <w:szCs w:val="24"/>
        </w:rPr>
        <w:t>iešųjų ir administracinių paslaugų teikimo aprašymų rengimo tvarkos aprašo patvirtinimo</w:t>
      </w:r>
      <w:r w:rsidRPr="00B47B5F">
        <w:rPr>
          <w:rFonts w:ascii="Times New Roman" w:hAnsi="Times New Roman"/>
          <w:color w:val="000000"/>
          <w:szCs w:val="24"/>
        </w:rPr>
        <w:t>“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</w:t>
      </w:r>
      <w:r w:rsidR="00C65F4B">
        <w:rPr>
          <w:rFonts w:ascii="Times New Roman" w:hAnsi="Times New Roman"/>
        </w:rPr>
        <w:t>23</w:t>
      </w:r>
      <w:r w:rsidRPr="00B47B5F">
        <w:rPr>
          <w:rFonts w:ascii="Times New Roman" w:hAnsi="Times New Roman"/>
        </w:rPr>
        <w:t xml:space="preserve"> m. </w:t>
      </w:r>
      <w:r w:rsidR="00C65F4B">
        <w:rPr>
          <w:rFonts w:ascii="Times New Roman" w:hAnsi="Times New Roman"/>
        </w:rPr>
        <w:t>vasario 24</w:t>
      </w:r>
      <w:r w:rsidRPr="00B47B5F">
        <w:rPr>
          <w:rFonts w:ascii="Times New Roman" w:hAnsi="Times New Roman"/>
        </w:rPr>
        <w:t xml:space="preserve"> d. sprendimu Nr. T-</w:t>
      </w:r>
      <w:r w:rsidR="004F2912">
        <w:rPr>
          <w:rFonts w:ascii="Times New Roman" w:hAnsi="Times New Roman"/>
        </w:rPr>
        <w:t>79</w:t>
      </w:r>
      <w:r w:rsidRPr="00B47B5F">
        <w:rPr>
          <w:rFonts w:ascii="Times New Roman" w:hAnsi="Times New Roman"/>
        </w:rPr>
        <w:t xml:space="preserve"> „Dėl Šakių rajono savivaldybės administracijo</w:t>
      </w:r>
      <w:r>
        <w:rPr>
          <w:rFonts w:ascii="Times New Roman" w:hAnsi="Times New Roman"/>
        </w:rPr>
        <w:t>s</w:t>
      </w:r>
      <w:r w:rsidRPr="00B47B5F">
        <w:rPr>
          <w:rFonts w:ascii="Times New Roman" w:hAnsi="Times New Roman"/>
        </w:rPr>
        <w:t xml:space="preserve"> nuostatų patvirtinimo“, </w:t>
      </w:r>
      <w:r w:rsidR="00311957">
        <w:rPr>
          <w:rFonts w:ascii="Times New Roman" w:hAnsi="Times New Roman"/>
        </w:rPr>
        <w:t>26.</w:t>
      </w:r>
      <w:r w:rsidR="0017112B">
        <w:rPr>
          <w:rFonts w:ascii="Times New Roman" w:hAnsi="Times New Roman"/>
        </w:rPr>
        <w:t>12</w:t>
      </w:r>
      <w:r w:rsidR="00311957">
        <w:rPr>
          <w:rFonts w:ascii="Times New Roman" w:hAnsi="Times New Roman"/>
        </w:rPr>
        <w:t xml:space="preserve"> papunkčiu</w:t>
      </w:r>
      <w:r w:rsidRPr="00B47B5F">
        <w:rPr>
          <w:rFonts w:ascii="Times New Roman" w:hAnsi="Times New Roman"/>
        </w:rPr>
        <w:t>:</w:t>
      </w:r>
    </w:p>
    <w:p w14:paraId="6F125933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>Šakių rajono savivaldybės administracijos teikiamų administracinių paslaugų sąrašą</w:t>
      </w:r>
      <w:r w:rsidRPr="00B47B5F">
        <w:rPr>
          <w:rFonts w:ascii="Times New Roman" w:hAnsi="Times New Roman"/>
          <w:szCs w:val="24"/>
        </w:rPr>
        <w:t xml:space="preserve"> (pridedama).</w:t>
      </w:r>
    </w:p>
    <w:p w14:paraId="2DF4E4C0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rajono savivaldybės administracijos skyrių vedėjams, seniūnijų seniūnams, valstybės tarnautojams, neįeinantiems į struktūrinių padalinių sudėtį:</w:t>
      </w:r>
    </w:p>
    <w:p w14:paraId="26F870E5" w14:textId="1C1F015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>
        <w:rPr>
          <w:rFonts w:ascii="Times New Roman" w:hAnsi="Times New Roman"/>
          <w:szCs w:val="24"/>
        </w:rPr>
        <w:t xml:space="preserve"> pasikeitimus ar kitas aplinkybes</w:t>
      </w:r>
      <w:r>
        <w:rPr>
          <w:rFonts w:ascii="Times New Roman" w:hAnsi="Times New Roman"/>
          <w:szCs w:val="24"/>
        </w:rPr>
        <w:t xml:space="preserve"> pagal pridedamą priedą;</w:t>
      </w:r>
      <w:r w:rsidRPr="00B47B5F">
        <w:rPr>
          <w:rFonts w:ascii="Times New Roman" w:hAnsi="Times New Roman"/>
          <w:szCs w:val="24"/>
        </w:rPr>
        <w:t xml:space="preserve"> </w:t>
      </w:r>
    </w:p>
    <w:p w14:paraId="240FBE2F" w14:textId="496B09E9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 xml:space="preserve">pasikeitus administracinės paslaugos aprašymui ar atsiradus naujai paslaugai per </w:t>
      </w:r>
      <w:r w:rsidR="00193C1B" w:rsidRPr="00A06E83">
        <w:rPr>
          <w:rFonts w:ascii="Times New Roman" w:hAnsi="Times New Roman"/>
          <w:szCs w:val="24"/>
        </w:rPr>
        <w:t>20</w:t>
      </w:r>
      <w:r w:rsidR="00193C1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darbo dien</w:t>
      </w:r>
      <w:r w:rsidR="00FE0920">
        <w:rPr>
          <w:rFonts w:ascii="Times New Roman" w:hAnsi="Times New Roman"/>
          <w:szCs w:val="24"/>
        </w:rPr>
        <w:t>ų</w:t>
      </w:r>
      <w:r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4419129A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2.3. administracinių paslaugų aprašymus paskelbti teisės aktų nustatyta tvarka rajono savivaldybės interneto svetainėje ir Viešųjų ir administracinių paslaugų stebėsenos ir analizės informacinėje sistemoje</w:t>
      </w:r>
      <w:r w:rsidR="007447CF">
        <w:rPr>
          <w:rFonts w:ascii="Times New Roman" w:hAnsi="Times New Roman"/>
          <w:szCs w:val="24"/>
        </w:rPr>
        <w:t xml:space="preserve"> (toliau – PASIS).</w:t>
      </w:r>
    </w:p>
    <w:p w14:paraId="160F2E41" w14:textId="77777777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</w:t>
      </w:r>
      <w:r w:rsidRPr="00B47B5F">
        <w:rPr>
          <w:rFonts w:ascii="Times New Roman" w:hAnsi="Times New Roman"/>
          <w:szCs w:val="24"/>
        </w:rPr>
        <w:t xml:space="preserve">ajono savivaldybės administracijos </w:t>
      </w:r>
      <w:r>
        <w:rPr>
          <w:rFonts w:ascii="Times New Roman" w:hAnsi="Times New Roman"/>
          <w:szCs w:val="24"/>
        </w:rPr>
        <w:t xml:space="preserve">Bendrųjų reikalų skyriaus vyresniajai sekretorei Irenai Bacevičienei Dokumentų valdymo sistemos priemonėmis supažindinti skyrių vedėjus, </w:t>
      </w:r>
      <w:r w:rsidRPr="00B47B5F">
        <w:rPr>
          <w:rFonts w:ascii="Times New Roman" w:hAnsi="Times New Roman"/>
          <w:szCs w:val="24"/>
        </w:rPr>
        <w:t>seniūnijų seniūn</w:t>
      </w:r>
      <w:r>
        <w:rPr>
          <w:rFonts w:ascii="Times New Roman" w:hAnsi="Times New Roman"/>
          <w:szCs w:val="24"/>
        </w:rPr>
        <w:t>us ir valstybės tarnautojus, neįeinančius į struktūrinių padalinių sudėtį</w:t>
      </w:r>
      <w:r w:rsidR="00D9528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su šiuo įsakymu</w:t>
      </w:r>
      <w:r w:rsidR="006451CE">
        <w:rPr>
          <w:rFonts w:ascii="Times New Roman" w:hAnsi="Times New Roman"/>
          <w:szCs w:val="24"/>
        </w:rPr>
        <w:t>.</w:t>
      </w:r>
    </w:p>
    <w:p w14:paraId="2B4302F8" w14:textId="63574681" w:rsidR="00174111" w:rsidRPr="009A4607" w:rsidRDefault="00E942FF" w:rsidP="007473A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4.</w:t>
      </w:r>
      <w:r w:rsidR="00D25A9D">
        <w:rPr>
          <w:rFonts w:ascii="Times New Roman" w:hAnsi="Times New Roman"/>
          <w:szCs w:val="24"/>
        </w:rPr>
        <w:t xml:space="preserve"> </w:t>
      </w:r>
      <w:r w:rsidR="00D25A9D" w:rsidRPr="00E8766F">
        <w:rPr>
          <w:rFonts w:ascii="Times New Roman" w:hAnsi="Times New Roman"/>
          <w:spacing w:val="60"/>
          <w:szCs w:val="24"/>
        </w:rPr>
        <w:t>Skiriu</w:t>
      </w:r>
      <w:r w:rsidR="00BD6AE3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>
        <w:rPr>
          <w:rFonts w:ascii="Times New Roman" w:hAnsi="Times New Roman"/>
          <w:szCs w:val="24"/>
        </w:rPr>
        <w:t xml:space="preserve"> atsakingu</w:t>
      </w:r>
      <w:r w:rsidR="00D36828">
        <w:rPr>
          <w:rFonts w:ascii="Times New Roman" w:hAnsi="Times New Roman"/>
          <w:szCs w:val="24"/>
        </w:rPr>
        <w:t xml:space="preserve"> </w:t>
      </w:r>
      <w:r w:rsidR="00174111">
        <w:rPr>
          <w:rFonts w:ascii="Times New Roman" w:hAnsi="Times New Roman"/>
          <w:szCs w:val="24"/>
        </w:rPr>
        <w:t>už administracinių pasl</w:t>
      </w:r>
      <w:r w:rsidR="00AB21CB">
        <w:rPr>
          <w:rFonts w:ascii="Times New Roman" w:hAnsi="Times New Roman"/>
          <w:szCs w:val="24"/>
        </w:rPr>
        <w:t>augų</w:t>
      </w:r>
      <w:r w:rsidR="00174111">
        <w:rPr>
          <w:rFonts w:ascii="Times New Roman" w:hAnsi="Times New Roman"/>
          <w:szCs w:val="24"/>
        </w:rPr>
        <w:t xml:space="preserve"> aprašymų pildym</w:t>
      </w:r>
      <w:r w:rsidR="00137B9F">
        <w:rPr>
          <w:rFonts w:ascii="Times New Roman" w:hAnsi="Times New Roman"/>
          <w:szCs w:val="24"/>
        </w:rPr>
        <w:t>ą, pildymo</w:t>
      </w:r>
      <w:r w:rsidR="00174111">
        <w:rPr>
          <w:rFonts w:ascii="Times New Roman" w:hAnsi="Times New Roman"/>
          <w:szCs w:val="24"/>
        </w:rPr>
        <w:t xml:space="preserve"> koordinavimą PASIS</w:t>
      </w:r>
      <w:r w:rsidR="009A4607">
        <w:rPr>
          <w:rFonts w:ascii="Times New Roman" w:hAnsi="Times New Roman"/>
          <w:szCs w:val="24"/>
        </w:rPr>
        <w:t>.</w:t>
      </w:r>
    </w:p>
    <w:p w14:paraId="38A1A3A2" w14:textId="3E6B46FD" w:rsidR="007243D6" w:rsidRPr="00B47B5F" w:rsidRDefault="00E942FF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7243D6">
        <w:rPr>
          <w:rFonts w:ascii="Times New Roman" w:hAnsi="Times New Roman"/>
          <w:szCs w:val="24"/>
        </w:rPr>
        <w:t xml:space="preserve">. </w:t>
      </w:r>
      <w:r w:rsidR="007243D6" w:rsidRPr="00992BC6">
        <w:rPr>
          <w:rFonts w:ascii="Times New Roman" w:hAnsi="Times New Roman"/>
          <w:spacing w:val="60"/>
          <w:szCs w:val="24"/>
        </w:rPr>
        <w:t>Pripažįstu</w:t>
      </w:r>
      <w:r w:rsidR="007243D6">
        <w:rPr>
          <w:rFonts w:ascii="Times New Roman" w:hAnsi="Times New Roman"/>
          <w:szCs w:val="24"/>
        </w:rPr>
        <w:t xml:space="preserve"> netekusiu galio</w:t>
      </w:r>
      <w:r w:rsidR="007325ED">
        <w:rPr>
          <w:rFonts w:ascii="Times New Roman" w:hAnsi="Times New Roman"/>
          <w:szCs w:val="24"/>
        </w:rPr>
        <w:t>s</w:t>
      </w:r>
      <w:r w:rsidR="007243D6">
        <w:rPr>
          <w:rFonts w:ascii="Times New Roman" w:hAnsi="Times New Roman"/>
          <w:szCs w:val="24"/>
        </w:rPr>
        <w:t xml:space="preserve"> Šakių rajono savivaldybės administracijos </w:t>
      </w:r>
      <w:r w:rsidR="00133864">
        <w:rPr>
          <w:rFonts w:ascii="Times New Roman" w:hAnsi="Times New Roman"/>
          <w:szCs w:val="24"/>
        </w:rPr>
        <w:t>direktoriaus 20</w:t>
      </w:r>
      <w:r w:rsidR="00BC2C89">
        <w:rPr>
          <w:rFonts w:ascii="Times New Roman" w:hAnsi="Times New Roman"/>
          <w:szCs w:val="24"/>
        </w:rPr>
        <w:t>2</w:t>
      </w:r>
      <w:r w:rsidR="0017112B">
        <w:rPr>
          <w:rFonts w:ascii="Times New Roman" w:hAnsi="Times New Roman"/>
          <w:szCs w:val="24"/>
        </w:rPr>
        <w:t>2</w:t>
      </w:r>
      <w:r w:rsidR="00133864">
        <w:rPr>
          <w:rFonts w:ascii="Times New Roman" w:hAnsi="Times New Roman"/>
          <w:szCs w:val="24"/>
        </w:rPr>
        <w:t xml:space="preserve"> m.</w:t>
      </w:r>
      <w:r w:rsidR="00BC2C89">
        <w:rPr>
          <w:rFonts w:ascii="Times New Roman" w:hAnsi="Times New Roman"/>
          <w:szCs w:val="24"/>
        </w:rPr>
        <w:t xml:space="preserve"> </w:t>
      </w:r>
      <w:r w:rsidR="00476607">
        <w:rPr>
          <w:rFonts w:ascii="Times New Roman" w:hAnsi="Times New Roman"/>
          <w:szCs w:val="24"/>
        </w:rPr>
        <w:t xml:space="preserve">gruodžio </w:t>
      </w:r>
      <w:r w:rsidR="000E7CBE">
        <w:rPr>
          <w:rFonts w:ascii="Times New Roman" w:hAnsi="Times New Roman"/>
          <w:szCs w:val="24"/>
        </w:rPr>
        <w:t>23</w:t>
      </w:r>
      <w:r w:rsidR="00133864">
        <w:rPr>
          <w:rFonts w:ascii="Times New Roman" w:hAnsi="Times New Roman"/>
          <w:szCs w:val="24"/>
        </w:rPr>
        <w:t xml:space="preserve"> d. įsakymą Nr. AT</w:t>
      </w:r>
      <w:r w:rsidR="00B95B10">
        <w:rPr>
          <w:rFonts w:ascii="Times New Roman" w:hAnsi="Times New Roman"/>
          <w:szCs w:val="24"/>
        </w:rPr>
        <w:t>-</w:t>
      </w:r>
      <w:r w:rsidR="00476607">
        <w:rPr>
          <w:rFonts w:ascii="Times New Roman" w:hAnsi="Times New Roman"/>
          <w:szCs w:val="24"/>
        </w:rPr>
        <w:t>12</w:t>
      </w:r>
      <w:r w:rsidR="005B331A">
        <w:rPr>
          <w:rFonts w:ascii="Times New Roman" w:hAnsi="Times New Roman"/>
          <w:szCs w:val="24"/>
        </w:rPr>
        <w:t>03</w:t>
      </w:r>
      <w:r w:rsidR="008C06B0">
        <w:rPr>
          <w:rFonts w:ascii="Times New Roman" w:hAnsi="Times New Roman"/>
          <w:szCs w:val="24"/>
        </w:rPr>
        <w:t xml:space="preserve"> „</w:t>
      </w:r>
      <w:r w:rsidR="00232311">
        <w:rPr>
          <w:rFonts w:ascii="Times New Roman" w:hAnsi="Times New Roman"/>
          <w:szCs w:val="24"/>
        </w:rPr>
        <w:t>Dėl Šakių rajono savivaldybės administracijos teikiamų</w:t>
      </w:r>
      <w:r w:rsidR="00685A9F">
        <w:rPr>
          <w:rFonts w:ascii="Times New Roman" w:hAnsi="Times New Roman"/>
          <w:szCs w:val="24"/>
        </w:rPr>
        <w:t xml:space="preserve"> administracinių paslaugų sąrašo patvirtinimo“</w:t>
      </w:r>
      <w:r w:rsidR="00356F27">
        <w:rPr>
          <w:rFonts w:ascii="Times New Roman" w:hAnsi="Times New Roman"/>
          <w:szCs w:val="24"/>
        </w:rPr>
        <w:t xml:space="preserve"> su visais papildymais ir pakeitimais.</w:t>
      </w:r>
    </w:p>
    <w:p w14:paraId="1F82732B" w14:textId="46A3BE9F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4939C00D" w:rsidR="00140DBC" w:rsidRPr="005D72B6" w:rsidRDefault="00140DBC" w:rsidP="00CC4C3F">
      <w:pPr>
        <w:tabs>
          <w:tab w:val="left" w:pos="7371"/>
          <w:tab w:val="left" w:pos="8080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 w:rsidR="005B331A">
        <w:rPr>
          <w:rFonts w:ascii="Times New Roman" w:hAnsi="Times New Roman"/>
          <w:szCs w:val="24"/>
        </w:rPr>
        <w:t>Vytautas Ižganaitis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1AFCC89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1C90964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1E0FDC6" w14:textId="5F747DAE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0653A8" w14:textId="77777777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B09A32" w14:textId="1535CBBA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</w:t>
      </w:r>
      <w:r w:rsidR="00346081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4C7EC4">
        <w:rPr>
          <w:rFonts w:ascii="Times New Roman" w:hAnsi="Times New Roman"/>
          <w:szCs w:val="24"/>
        </w:rPr>
        <w:t>1</w:t>
      </w:r>
      <w:r w:rsidR="0034608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132253">
        <w:rPr>
          <w:rFonts w:ascii="Times New Roman" w:hAnsi="Times New Roman"/>
          <w:szCs w:val="24"/>
        </w:rPr>
        <w:t>13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F79D9" w14:textId="77777777" w:rsidR="009C3C2F" w:rsidRDefault="009C3C2F">
      <w:r>
        <w:separator/>
      </w:r>
    </w:p>
  </w:endnote>
  <w:endnote w:type="continuationSeparator" w:id="0">
    <w:p w14:paraId="6153A96E" w14:textId="77777777" w:rsidR="009C3C2F" w:rsidRDefault="009C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B844B" w14:textId="77777777" w:rsidR="009C3C2F" w:rsidRDefault="009C3C2F">
      <w:r>
        <w:separator/>
      </w:r>
    </w:p>
  </w:footnote>
  <w:footnote w:type="continuationSeparator" w:id="0">
    <w:p w14:paraId="399509DF" w14:textId="77777777" w:rsidR="009C3C2F" w:rsidRDefault="009C3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636CC"/>
    <w:rsid w:val="00074BA7"/>
    <w:rsid w:val="000E59FE"/>
    <w:rsid w:val="000E7CBE"/>
    <w:rsid w:val="00101999"/>
    <w:rsid w:val="00112020"/>
    <w:rsid w:val="00117499"/>
    <w:rsid w:val="00132253"/>
    <w:rsid w:val="00133864"/>
    <w:rsid w:val="00137B9F"/>
    <w:rsid w:val="0014086D"/>
    <w:rsid w:val="00140DBC"/>
    <w:rsid w:val="0014170E"/>
    <w:rsid w:val="0017112B"/>
    <w:rsid w:val="00174111"/>
    <w:rsid w:val="00193C1B"/>
    <w:rsid w:val="001A5026"/>
    <w:rsid w:val="001C788F"/>
    <w:rsid w:val="001D38EF"/>
    <w:rsid w:val="001E459C"/>
    <w:rsid w:val="001E7250"/>
    <w:rsid w:val="001E7C6A"/>
    <w:rsid w:val="00217310"/>
    <w:rsid w:val="00232311"/>
    <w:rsid w:val="00253D2D"/>
    <w:rsid w:val="002701C4"/>
    <w:rsid w:val="002765E4"/>
    <w:rsid w:val="0028720A"/>
    <w:rsid w:val="00296714"/>
    <w:rsid w:val="002A115C"/>
    <w:rsid w:val="002A59EF"/>
    <w:rsid w:val="002D3ABC"/>
    <w:rsid w:val="002E5D6F"/>
    <w:rsid w:val="00311957"/>
    <w:rsid w:val="00313CF0"/>
    <w:rsid w:val="003324CB"/>
    <w:rsid w:val="00342E29"/>
    <w:rsid w:val="00346081"/>
    <w:rsid w:val="00356F27"/>
    <w:rsid w:val="003A0C31"/>
    <w:rsid w:val="003A4FD9"/>
    <w:rsid w:val="003F491F"/>
    <w:rsid w:val="00434111"/>
    <w:rsid w:val="00435ADB"/>
    <w:rsid w:val="004377CD"/>
    <w:rsid w:val="00452760"/>
    <w:rsid w:val="00476607"/>
    <w:rsid w:val="004C74C1"/>
    <w:rsid w:val="004C7EC4"/>
    <w:rsid w:val="004F2912"/>
    <w:rsid w:val="00521D86"/>
    <w:rsid w:val="00551173"/>
    <w:rsid w:val="00583E25"/>
    <w:rsid w:val="005921E4"/>
    <w:rsid w:val="005B331A"/>
    <w:rsid w:val="00610881"/>
    <w:rsid w:val="00640A78"/>
    <w:rsid w:val="006451CE"/>
    <w:rsid w:val="00682580"/>
    <w:rsid w:val="00685A9F"/>
    <w:rsid w:val="0069384E"/>
    <w:rsid w:val="006E4094"/>
    <w:rsid w:val="0070001E"/>
    <w:rsid w:val="00703A7C"/>
    <w:rsid w:val="007235A6"/>
    <w:rsid w:val="007243D6"/>
    <w:rsid w:val="007325ED"/>
    <w:rsid w:val="007447CF"/>
    <w:rsid w:val="007473A7"/>
    <w:rsid w:val="007679A5"/>
    <w:rsid w:val="00772555"/>
    <w:rsid w:val="00796DF7"/>
    <w:rsid w:val="007A10B5"/>
    <w:rsid w:val="007A79A9"/>
    <w:rsid w:val="007C54E6"/>
    <w:rsid w:val="00827F05"/>
    <w:rsid w:val="00873381"/>
    <w:rsid w:val="00875C29"/>
    <w:rsid w:val="008C06B0"/>
    <w:rsid w:val="008C1B78"/>
    <w:rsid w:val="008C44FE"/>
    <w:rsid w:val="008D20D2"/>
    <w:rsid w:val="008D2E85"/>
    <w:rsid w:val="008E1282"/>
    <w:rsid w:val="008F4809"/>
    <w:rsid w:val="009239BE"/>
    <w:rsid w:val="00946511"/>
    <w:rsid w:val="00956680"/>
    <w:rsid w:val="0098205C"/>
    <w:rsid w:val="009821B2"/>
    <w:rsid w:val="00992BC6"/>
    <w:rsid w:val="009A4607"/>
    <w:rsid w:val="009C2459"/>
    <w:rsid w:val="009C3C2F"/>
    <w:rsid w:val="009C4EAB"/>
    <w:rsid w:val="009C5AEC"/>
    <w:rsid w:val="009F065C"/>
    <w:rsid w:val="00A06E83"/>
    <w:rsid w:val="00A0776B"/>
    <w:rsid w:val="00A81C04"/>
    <w:rsid w:val="00AA4D15"/>
    <w:rsid w:val="00AB21CB"/>
    <w:rsid w:val="00AC1D02"/>
    <w:rsid w:val="00AE7378"/>
    <w:rsid w:val="00B33326"/>
    <w:rsid w:val="00B63AA8"/>
    <w:rsid w:val="00B6567A"/>
    <w:rsid w:val="00B75F85"/>
    <w:rsid w:val="00B90D05"/>
    <w:rsid w:val="00B92D95"/>
    <w:rsid w:val="00B9315E"/>
    <w:rsid w:val="00B95B10"/>
    <w:rsid w:val="00BC2C89"/>
    <w:rsid w:val="00BD6AE3"/>
    <w:rsid w:val="00BE1E33"/>
    <w:rsid w:val="00BE4C6A"/>
    <w:rsid w:val="00BE5ED0"/>
    <w:rsid w:val="00BE6D25"/>
    <w:rsid w:val="00C0415F"/>
    <w:rsid w:val="00C2225A"/>
    <w:rsid w:val="00C30215"/>
    <w:rsid w:val="00C65F4B"/>
    <w:rsid w:val="00C838D9"/>
    <w:rsid w:val="00C84A75"/>
    <w:rsid w:val="00C921BD"/>
    <w:rsid w:val="00CA6351"/>
    <w:rsid w:val="00CA67DC"/>
    <w:rsid w:val="00CA6ECE"/>
    <w:rsid w:val="00CC4C3F"/>
    <w:rsid w:val="00D25A9D"/>
    <w:rsid w:val="00D36828"/>
    <w:rsid w:val="00D563E1"/>
    <w:rsid w:val="00D71B64"/>
    <w:rsid w:val="00D9528C"/>
    <w:rsid w:val="00DD47CE"/>
    <w:rsid w:val="00DE3199"/>
    <w:rsid w:val="00E329BC"/>
    <w:rsid w:val="00E71BC4"/>
    <w:rsid w:val="00E8766F"/>
    <w:rsid w:val="00E918BB"/>
    <w:rsid w:val="00E942FF"/>
    <w:rsid w:val="00EA46A3"/>
    <w:rsid w:val="00EC1F96"/>
    <w:rsid w:val="00ED113F"/>
    <w:rsid w:val="00EE2CE3"/>
    <w:rsid w:val="00F01EF6"/>
    <w:rsid w:val="00F80A20"/>
    <w:rsid w:val="00FA385D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91EEC-A9FD-4CD7-808A-18604E9AAE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2</Pages>
  <Words>364</Words>
  <Characters>2689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3047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15</cp:revision>
  <cp:lastPrinted>2001-05-23T08:36:00Z</cp:lastPrinted>
  <dcterms:created xsi:type="dcterms:W3CDTF">2023-11-13T13:34:00Z</dcterms:created>
  <dcterms:modified xsi:type="dcterms:W3CDTF">2023-11-13T17:59:00Z</dcterms:modified>
</cp:coreProperties>
</file>