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F9BFB" w14:textId="315BBCD8" w:rsidR="00097933" w:rsidRDefault="00B860DC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1762BB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76F50493" wp14:editId="62CAEA8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88A14" w14:textId="77777777" w:rsidR="00DC5C25" w:rsidRPr="00DC5C25" w:rsidRDefault="00DC5C25">
      <w:pPr>
        <w:jc w:val="center"/>
        <w:rPr>
          <w:rFonts w:ascii="Times New Roman" w:hAnsi="Times New Roman"/>
          <w:b/>
          <w:lang w:val="lt-LT" w:eastAsia="lt-LT"/>
        </w:rPr>
      </w:pPr>
    </w:p>
    <w:p w14:paraId="579FB65D" w14:textId="77777777" w:rsidR="00097933" w:rsidRPr="001762BB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1762BB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5D72B6" w:rsidRPr="001762BB">
        <w:rPr>
          <w:rFonts w:ascii="Times New Roman" w:hAnsi="Times New Roman"/>
          <w:b/>
          <w:sz w:val="24"/>
          <w:szCs w:val="24"/>
          <w:lang w:val="lt-LT"/>
        </w:rPr>
        <w:t>TARYBA</w:t>
      </w:r>
    </w:p>
    <w:p w14:paraId="2523E0E2" w14:textId="77777777" w:rsidR="00097933" w:rsidRPr="001762BB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6C77026F" w14:textId="77777777" w:rsidR="00DD42FD" w:rsidRPr="001762BB" w:rsidRDefault="00DD42FD" w:rsidP="00DD42FD">
      <w:pPr>
        <w:pStyle w:val="Antrats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1762BB">
        <w:rPr>
          <w:rFonts w:ascii="Times New Roman" w:hAnsi="Times New Roman"/>
          <w:b/>
          <w:sz w:val="24"/>
          <w:szCs w:val="24"/>
          <w:lang w:val="lt-LT"/>
        </w:rPr>
        <w:t>SPRENDIMAS</w:t>
      </w:r>
    </w:p>
    <w:p w14:paraId="2CA54F57" w14:textId="68AD421B" w:rsidR="00DD42FD" w:rsidRPr="001762BB" w:rsidRDefault="00DD42FD" w:rsidP="00DD42FD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1762BB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DĖL </w:t>
      </w:r>
      <w:bookmarkStart w:id="0" w:name="_Hlk63339954"/>
      <w:r w:rsidRPr="001762BB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ŠAKIŲ RAJONO SAVIVALDYBĖS </w:t>
      </w:r>
      <w:bookmarkStart w:id="1" w:name="_Hlk65567826"/>
      <w:r w:rsidR="00FA77A8">
        <w:rPr>
          <w:rFonts w:ascii="Times New Roman" w:hAnsi="Times New Roman"/>
          <w:b/>
          <w:bCs/>
          <w:sz w:val="24"/>
          <w:szCs w:val="24"/>
          <w:lang w:val="lt-LT" w:eastAsia="lt-LT"/>
        </w:rPr>
        <w:t>202</w:t>
      </w:r>
      <w:r w:rsidR="002439C5">
        <w:rPr>
          <w:rFonts w:ascii="Times New Roman" w:hAnsi="Times New Roman"/>
          <w:b/>
          <w:bCs/>
          <w:sz w:val="24"/>
          <w:szCs w:val="24"/>
          <w:lang w:val="lt-LT" w:eastAsia="lt-LT"/>
        </w:rPr>
        <w:t>4</w:t>
      </w:r>
      <w:r w:rsidR="00EE5998">
        <w:rPr>
          <w:rFonts w:ascii="Times New Roman" w:hAnsi="Times New Roman"/>
          <w:b/>
          <w:bCs/>
          <w:sz w:val="24"/>
          <w:szCs w:val="24"/>
          <w:lang w:val="lt-LT" w:eastAsia="lt-LT"/>
        </w:rPr>
        <w:t>–</w:t>
      </w:r>
      <w:r w:rsidR="00FA77A8">
        <w:rPr>
          <w:rFonts w:ascii="Times New Roman" w:hAnsi="Times New Roman"/>
          <w:b/>
          <w:bCs/>
          <w:sz w:val="24"/>
          <w:szCs w:val="24"/>
          <w:lang w:val="lt-LT" w:eastAsia="lt-LT"/>
        </w:rPr>
        <w:t>202</w:t>
      </w:r>
      <w:r w:rsidR="002439C5">
        <w:rPr>
          <w:rFonts w:ascii="Times New Roman" w:hAnsi="Times New Roman"/>
          <w:b/>
          <w:bCs/>
          <w:sz w:val="24"/>
          <w:szCs w:val="24"/>
          <w:lang w:val="lt-LT" w:eastAsia="lt-LT"/>
        </w:rPr>
        <w:t>7</w:t>
      </w:r>
      <w:r w:rsidR="00FA77A8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 METŲ KORUPCIJOS PREVENCIJOS </w:t>
      </w:r>
      <w:r w:rsidR="002439C5">
        <w:rPr>
          <w:rFonts w:ascii="Times New Roman" w:hAnsi="Times New Roman"/>
          <w:b/>
          <w:bCs/>
          <w:sz w:val="24"/>
          <w:szCs w:val="24"/>
          <w:lang w:val="lt-LT" w:eastAsia="lt-LT"/>
        </w:rPr>
        <w:t>VEIKSMŲ PLANO</w:t>
      </w:r>
      <w:r w:rsidRPr="001762BB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 </w:t>
      </w:r>
      <w:bookmarkEnd w:id="1"/>
      <w:r w:rsidRPr="001762BB">
        <w:rPr>
          <w:rFonts w:ascii="Times New Roman" w:hAnsi="Times New Roman"/>
          <w:b/>
          <w:bCs/>
          <w:sz w:val="24"/>
          <w:szCs w:val="24"/>
          <w:lang w:val="lt-LT" w:eastAsia="lt-LT"/>
        </w:rPr>
        <w:t>PATVIRTINIMO</w:t>
      </w:r>
    </w:p>
    <w:bookmarkEnd w:id="0"/>
    <w:p w14:paraId="5CE18F8D" w14:textId="77777777" w:rsidR="00DD42FD" w:rsidRPr="001762BB" w:rsidRDefault="00DD42FD" w:rsidP="00DD42FD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544CF0FC" w14:textId="2B7A4461" w:rsidR="00DD42FD" w:rsidRPr="001762BB" w:rsidRDefault="00724C08" w:rsidP="00DD42F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bCs/>
          <w:sz w:val="24"/>
          <w:szCs w:val="24"/>
          <w:lang w:val="lt-LT"/>
        </w:rPr>
        <w:t>202</w:t>
      </w:r>
      <w:r w:rsidR="002439C5">
        <w:rPr>
          <w:rFonts w:ascii="Times New Roman" w:hAnsi="Times New Roman"/>
          <w:bCs/>
          <w:sz w:val="24"/>
          <w:szCs w:val="24"/>
          <w:lang w:val="lt-LT"/>
        </w:rPr>
        <w:t>3</w:t>
      </w:r>
      <w:r>
        <w:rPr>
          <w:rFonts w:ascii="Times New Roman" w:hAnsi="Times New Roman"/>
          <w:bCs/>
          <w:sz w:val="24"/>
          <w:szCs w:val="24"/>
          <w:lang w:val="lt-LT"/>
        </w:rPr>
        <w:t xml:space="preserve"> m. </w:t>
      </w:r>
      <w:r w:rsidR="002439C5">
        <w:rPr>
          <w:rFonts w:ascii="Times New Roman" w:hAnsi="Times New Roman"/>
          <w:bCs/>
          <w:sz w:val="24"/>
          <w:szCs w:val="24"/>
          <w:lang w:val="lt-LT"/>
        </w:rPr>
        <w:t xml:space="preserve">gruodžio </w:t>
      </w:r>
      <w:r w:rsidR="009334E2">
        <w:rPr>
          <w:rFonts w:ascii="Times New Roman" w:hAnsi="Times New Roman"/>
          <w:bCs/>
          <w:sz w:val="24"/>
          <w:szCs w:val="24"/>
          <w:lang w:val="lt-LT"/>
        </w:rPr>
        <w:t>21</w:t>
      </w:r>
      <w:r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DD42FD" w:rsidRPr="001762BB">
        <w:rPr>
          <w:rFonts w:ascii="Times New Roman" w:hAnsi="Times New Roman"/>
          <w:bCs/>
          <w:sz w:val="24"/>
          <w:szCs w:val="24"/>
          <w:lang w:val="lt-LT"/>
        </w:rPr>
        <w:t xml:space="preserve">d. Nr. </w:t>
      </w:r>
      <w:r w:rsidR="00DD42FD" w:rsidRPr="001762BB">
        <w:rPr>
          <w:rFonts w:ascii="Times New Roman" w:hAnsi="Times New Roman"/>
          <w:sz w:val="24"/>
          <w:szCs w:val="24"/>
          <w:lang w:val="lt-LT"/>
        </w:rPr>
        <w:t>T-</w:t>
      </w:r>
      <w:r w:rsidR="008E7913">
        <w:rPr>
          <w:rFonts w:ascii="Times New Roman" w:hAnsi="Times New Roman"/>
          <w:sz w:val="24"/>
          <w:szCs w:val="24"/>
          <w:lang w:val="lt-LT"/>
        </w:rPr>
        <w:t>3</w:t>
      </w:r>
      <w:r w:rsidR="00F97CF3">
        <w:rPr>
          <w:rFonts w:ascii="Times New Roman" w:hAnsi="Times New Roman"/>
          <w:sz w:val="24"/>
          <w:szCs w:val="24"/>
          <w:lang w:val="lt-LT"/>
        </w:rPr>
        <w:t>76</w:t>
      </w:r>
    </w:p>
    <w:p w14:paraId="26C5C871" w14:textId="77777777" w:rsidR="00DD42FD" w:rsidRPr="001762BB" w:rsidRDefault="00DD42FD" w:rsidP="00DD42FD">
      <w:pPr>
        <w:jc w:val="center"/>
        <w:rPr>
          <w:rFonts w:ascii="Times New Roman" w:hAnsi="Times New Roman"/>
          <w:bCs/>
          <w:sz w:val="24"/>
          <w:szCs w:val="24"/>
          <w:lang w:val="lt-LT"/>
        </w:rPr>
      </w:pPr>
      <w:r w:rsidRPr="001762BB">
        <w:rPr>
          <w:rFonts w:ascii="Times New Roman" w:hAnsi="Times New Roman"/>
          <w:bCs/>
          <w:sz w:val="24"/>
          <w:szCs w:val="24"/>
          <w:lang w:val="lt-LT"/>
        </w:rPr>
        <w:t>Šakiai</w:t>
      </w:r>
    </w:p>
    <w:p w14:paraId="0CA7692D" w14:textId="77777777" w:rsidR="00DD42FD" w:rsidRPr="001762BB" w:rsidRDefault="00DD42FD" w:rsidP="00DD42FD">
      <w:pPr>
        <w:jc w:val="both"/>
        <w:rPr>
          <w:rFonts w:ascii="Times New Roman" w:hAnsi="Times New Roman"/>
          <w:bCs/>
          <w:sz w:val="24"/>
          <w:szCs w:val="24"/>
          <w:lang w:val="lt-LT"/>
        </w:rPr>
      </w:pPr>
    </w:p>
    <w:p w14:paraId="20F88000" w14:textId="2CF57D68" w:rsidR="00E2608B" w:rsidRPr="0005105D" w:rsidRDefault="00DD42FD" w:rsidP="00E2608B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1762BB">
        <w:rPr>
          <w:rFonts w:ascii="Times New Roman" w:hAnsi="Times New Roman"/>
          <w:sz w:val="24"/>
          <w:szCs w:val="24"/>
          <w:lang w:val="lt-LT"/>
        </w:rPr>
        <w:tab/>
      </w:r>
      <w:r w:rsidR="00E2608B" w:rsidRPr="00E2608B">
        <w:rPr>
          <w:rFonts w:ascii="Times New Roman" w:hAnsi="Times New Roman"/>
          <w:sz w:val="24"/>
          <w:szCs w:val="24"/>
          <w:lang w:val="lt-LT"/>
        </w:rPr>
        <w:t xml:space="preserve">Vadovaudamasi Lietuvos Respublikos vietos savivaldos </w:t>
      </w:r>
      <w:r w:rsidR="00E2608B" w:rsidRPr="00E2608B">
        <w:rPr>
          <w:rFonts w:ascii="Times New Roman" w:hAnsi="Times New Roman" w:hint="eastAsia"/>
          <w:sz w:val="24"/>
          <w:szCs w:val="24"/>
          <w:lang w:val="lt-LT"/>
        </w:rPr>
        <w:t>į</w:t>
      </w:r>
      <w:r w:rsidR="00E2608B" w:rsidRPr="00E2608B">
        <w:rPr>
          <w:rFonts w:ascii="Times New Roman" w:hAnsi="Times New Roman"/>
          <w:sz w:val="24"/>
          <w:szCs w:val="24"/>
          <w:lang w:val="lt-LT"/>
        </w:rPr>
        <w:t xml:space="preserve">statymo </w:t>
      </w:r>
      <w:r w:rsidR="00E2608B" w:rsidRPr="001F6282">
        <w:rPr>
          <w:rFonts w:ascii="Times New Roman" w:hAnsi="Times New Roman"/>
          <w:sz w:val="24"/>
          <w:szCs w:val="24"/>
          <w:lang w:val="lt-LT"/>
        </w:rPr>
        <w:t>15 straipsni</w:t>
      </w:r>
      <w:r w:rsidR="001256F3" w:rsidRPr="001F6282">
        <w:rPr>
          <w:rFonts w:ascii="Times New Roman" w:hAnsi="Times New Roman"/>
          <w:sz w:val="24"/>
          <w:szCs w:val="24"/>
          <w:lang w:val="lt-LT"/>
        </w:rPr>
        <w:t xml:space="preserve">o </w:t>
      </w:r>
      <w:r w:rsidR="00F736F1">
        <w:rPr>
          <w:rFonts w:ascii="Times New Roman" w:hAnsi="Times New Roman"/>
          <w:sz w:val="24"/>
          <w:szCs w:val="24"/>
          <w:lang w:val="lt-LT"/>
        </w:rPr>
        <w:t>4 dalimi</w:t>
      </w:r>
      <w:r w:rsidR="00E2608B" w:rsidRPr="001F6282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D140F3" w:rsidRPr="00614AEC">
        <w:rPr>
          <w:rFonts w:ascii="Times New Roman" w:hAnsi="Times New Roman"/>
          <w:sz w:val="24"/>
          <w:szCs w:val="24"/>
          <w:lang w:val="lt-LT"/>
        </w:rPr>
        <w:t xml:space="preserve">Lietuvos Respublikos korupcijos prevencijos įstatymo </w:t>
      </w:r>
      <w:r w:rsidR="00614AEC" w:rsidRPr="00614AEC">
        <w:rPr>
          <w:rFonts w:ascii="Times New Roman" w:hAnsi="Times New Roman"/>
          <w:sz w:val="24"/>
          <w:szCs w:val="24"/>
          <w:lang w:val="lt-LT"/>
        </w:rPr>
        <w:t>7</w:t>
      </w:r>
      <w:r w:rsidR="00D140F3" w:rsidRPr="00614AEC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F736F1">
        <w:rPr>
          <w:rFonts w:ascii="Times New Roman" w:hAnsi="Times New Roman"/>
          <w:sz w:val="24"/>
          <w:szCs w:val="24"/>
          <w:lang w:val="lt-LT"/>
        </w:rPr>
        <w:t xml:space="preserve">1 dalies 4 punktu, </w:t>
      </w:r>
      <w:r w:rsidR="00614AEC" w:rsidRPr="00614AEC">
        <w:rPr>
          <w:rFonts w:ascii="Times New Roman" w:hAnsi="Times New Roman"/>
          <w:sz w:val="24"/>
          <w:szCs w:val="24"/>
          <w:lang w:val="lt-LT"/>
        </w:rPr>
        <w:t>4</w:t>
      </w:r>
      <w:r w:rsidR="00D140F3" w:rsidRPr="00614AEC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614AEC" w:rsidRPr="00614AEC">
        <w:rPr>
          <w:rFonts w:ascii="Times New Roman" w:hAnsi="Times New Roman"/>
          <w:sz w:val="24"/>
          <w:szCs w:val="24"/>
          <w:lang w:val="lt-LT"/>
        </w:rPr>
        <w:t>mi</w:t>
      </w:r>
      <w:r w:rsidR="00E2608B" w:rsidRPr="00614AEC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DC5C25" w:rsidRPr="0005105D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E2608B" w:rsidRPr="0005105D">
        <w:rPr>
          <w:rFonts w:ascii="Times New Roman" w:hAnsi="Times New Roman"/>
          <w:sz w:val="24"/>
          <w:szCs w:val="24"/>
          <w:lang w:val="lt-LT"/>
        </w:rPr>
        <w:t>rajono savivaldyb</w:t>
      </w:r>
      <w:r w:rsidR="00E2608B" w:rsidRPr="0005105D">
        <w:rPr>
          <w:rFonts w:ascii="Times New Roman" w:hAnsi="Times New Roman" w:hint="eastAsia"/>
          <w:sz w:val="24"/>
          <w:szCs w:val="24"/>
          <w:lang w:val="lt-LT"/>
        </w:rPr>
        <w:t>ė</w:t>
      </w:r>
      <w:r w:rsidR="00E2608B" w:rsidRPr="0005105D">
        <w:rPr>
          <w:rFonts w:ascii="Times New Roman" w:hAnsi="Times New Roman"/>
          <w:sz w:val="24"/>
          <w:szCs w:val="24"/>
          <w:lang w:val="lt-LT"/>
        </w:rPr>
        <w:t>s taryba n</w:t>
      </w:r>
      <w:r w:rsidR="00FA77A8" w:rsidRPr="0005105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2608B" w:rsidRPr="0005105D">
        <w:rPr>
          <w:rFonts w:ascii="Times New Roman" w:hAnsi="Times New Roman"/>
          <w:sz w:val="24"/>
          <w:szCs w:val="24"/>
          <w:lang w:val="lt-LT"/>
        </w:rPr>
        <w:t>u</w:t>
      </w:r>
      <w:r w:rsidR="00FA77A8" w:rsidRPr="0005105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2608B" w:rsidRPr="0005105D">
        <w:rPr>
          <w:rFonts w:ascii="Times New Roman" w:hAnsi="Times New Roman"/>
          <w:sz w:val="24"/>
          <w:szCs w:val="24"/>
          <w:lang w:val="lt-LT"/>
        </w:rPr>
        <w:t>s</w:t>
      </w:r>
      <w:r w:rsidR="00FA77A8" w:rsidRPr="0005105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2608B" w:rsidRPr="0005105D">
        <w:rPr>
          <w:rFonts w:ascii="Times New Roman" w:hAnsi="Times New Roman"/>
          <w:sz w:val="24"/>
          <w:szCs w:val="24"/>
          <w:lang w:val="lt-LT"/>
        </w:rPr>
        <w:t>p</w:t>
      </w:r>
      <w:r w:rsidR="00FA77A8" w:rsidRPr="0005105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2608B" w:rsidRPr="0005105D">
        <w:rPr>
          <w:rFonts w:ascii="Times New Roman" w:hAnsi="Times New Roman"/>
          <w:sz w:val="24"/>
          <w:szCs w:val="24"/>
          <w:lang w:val="lt-LT"/>
        </w:rPr>
        <w:t>r</w:t>
      </w:r>
      <w:r w:rsidR="00FA77A8" w:rsidRPr="0005105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2608B" w:rsidRPr="0005105D">
        <w:rPr>
          <w:rFonts w:ascii="Times New Roman" w:hAnsi="Times New Roman"/>
          <w:sz w:val="24"/>
          <w:szCs w:val="24"/>
          <w:lang w:val="lt-LT"/>
        </w:rPr>
        <w:t>e</w:t>
      </w:r>
      <w:r w:rsidR="00FA77A8" w:rsidRPr="0005105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2608B" w:rsidRPr="0005105D">
        <w:rPr>
          <w:rFonts w:ascii="Times New Roman" w:hAnsi="Times New Roman"/>
          <w:sz w:val="24"/>
          <w:szCs w:val="24"/>
          <w:lang w:val="lt-LT"/>
        </w:rPr>
        <w:t>n</w:t>
      </w:r>
      <w:r w:rsidR="00FA77A8" w:rsidRPr="0005105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2608B" w:rsidRPr="0005105D">
        <w:rPr>
          <w:rFonts w:ascii="Times New Roman" w:hAnsi="Times New Roman"/>
          <w:sz w:val="24"/>
          <w:szCs w:val="24"/>
          <w:lang w:val="lt-LT"/>
        </w:rPr>
        <w:t>d</w:t>
      </w:r>
      <w:r w:rsidR="00FA77A8" w:rsidRPr="0005105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2608B" w:rsidRPr="0005105D">
        <w:rPr>
          <w:rFonts w:ascii="Times New Roman" w:hAnsi="Times New Roman"/>
          <w:sz w:val="24"/>
          <w:szCs w:val="24"/>
          <w:lang w:val="lt-LT"/>
        </w:rPr>
        <w:t>ž</w:t>
      </w:r>
      <w:r w:rsidR="00FA77A8" w:rsidRPr="0005105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2608B" w:rsidRPr="0005105D">
        <w:rPr>
          <w:rFonts w:ascii="Times New Roman" w:hAnsi="Times New Roman"/>
          <w:sz w:val="24"/>
          <w:szCs w:val="24"/>
          <w:lang w:val="lt-LT"/>
        </w:rPr>
        <w:t>i</w:t>
      </w:r>
      <w:r w:rsidR="00FA77A8" w:rsidRPr="0005105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2608B" w:rsidRPr="0005105D">
        <w:rPr>
          <w:rFonts w:ascii="Times New Roman" w:hAnsi="Times New Roman"/>
          <w:sz w:val="24"/>
          <w:szCs w:val="24"/>
          <w:lang w:val="lt-LT"/>
        </w:rPr>
        <w:t>a</w:t>
      </w:r>
      <w:r w:rsidR="009F222F">
        <w:rPr>
          <w:rFonts w:ascii="Times New Roman" w:hAnsi="Times New Roman"/>
          <w:sz w:val="24"/>
          <w:szCs w:val="24"/>
          <w:lang w:val="lt-LT"/>
        </w:rPr>
        <w:t>:</w:t>
      </w:r>
    </w:p>
    <w:p w14:paraId="78533978" w14:textId="770FCA8F" w:rsidR="00E2608B" w:rsidRPr="00E2608B" w:rsidRDefault="00E2608B" w:rsidP="00E2608B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2608B">
        <w:rPr>
          <w:rFonts w:ascii="Times New Roman" w:hAnsi="Times New Roman"/>
          <w:sz w:val="24"/>
          <w:szCs w:val="24"/>
          <w:lang w:val="lt-LT"/>
        </w:rPr>
        <w:tab/>
      </w:r>
      <w:r w:rsidR="009F222F">
        <w:rPr>
          <w:rFonts w:ascii="Times New Roman" w:hAnsi="Times New Roman"/>
          <w:sz w:val="24"/>
          <w:szCs w:val="24"/>
          <w:lang w:val="lt-LT"/>
        </w:rPr>
        <w:t>P</w:t>
      </w:r>
      <w:r w:rsidRPr="00E2608B">
        <w:rPr>
          <w:rFonts w:ascii="Times New Roman" w:hAnsi="Times New Roman"/>
          <w:sz w:val="24"/>
          <w:szCs w:val="24"/>
          <w:lang w:val="lt-LT"/>
        </w:rPr>
        <w:t xml:space="preserve">atvirtinti </w:t>
      </w:r>
      <w:r w:rsidR="00981000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E2608B">
        <w:rPr>
          <w:rFonts w:ascii="Times New Roman" w:hAnsi="Times New Roman"/>
          <w:sz w:val="24"/>
          <w:szCs w:val="24"/>
          <w:lang w:val="lt-LT"/>
        </w:rPr>
        <w:t>rajono savivaldyb</w:t>
      </w:r>
      <w:r w:rsidRPr="00E2608B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E2608B">
        <w:rPr>
          <w:rFonts w:ascii="Times New Roman" w:hAnsi="Times New Roman"/>
          <w:sz w:val="24"/>
          <w:szCs w:val="24"/>
          <w:lang w:val="lt-LT"/>
        </w:rPr>
        <w:t xml:space="preserve">s </w:t>
      </w:r>
      <w:r w:rsidR="00981000">
        <w:rPr>
          <w:rFonts w:ascii="Times New Roman" w:hAnsi="Times New Roman"/>
          <w:sz w:val="24"/>
          <w:szCs w:val="24"/>
          <w:lang w:val="lt-LT"/>
        </w:rPr>
        <w:t>202</w:t>
      </w:r>
      <w:r w:rsidR="002439C5">
        <w:rPr>
          <w:rFonts w:ascii="Times New Roman" w:hAnsi="Times New Roman"/>
          <w:sz w:val="24"/>
          <w:szCs w:val="24"/>
          <w:lang w:val="lt-LT"/>
        </w:rPr>
        <w:t>4</w:t>
      </w:r>
      <w:r w:rsidR="00EE5998">
        <w:rPr>
          <w:rFonts w:ascii="Times New Roman" w:hAnsi="Times New Roman"/>
          <w:sz w:val="24"/>
          <w:szCs w:val="24"/>
          <w:lang w:val="lt-LT"/>
        </w:rPr>
        <w:t>–</w:t>
      </w:r>
      <w:r w:rsidR="00981000">
        <w:rPr>
          <w:rFonts w:ascii="Times New Roman" w:hAnsi="Times New Roman"/>
          <w:sz w:val="24"/>
          <w:szCs w:val="24"/>
          <w:lang w:val="lt-LT"/>
        </w:rPr>
        <w:t>202</w:t>
      </w:r>
      <w:r w:rsidR="002439C5">
        <w:rPr>
          <w:rFonts w:ascii="Times New Roman" w:hAnsi="Times New Roman"/>
          <w:sz w:val="24"/>
          <w:szCs w:val="24"/>
          <w:lang w:val="lt-LT"/>
        </w:rPr>
        <w:t>7</w:t>
      </w:r>
      <w:r w:rsidR="00981000">
        <w:rPr>
          <w:rFonts w:ascii="Times New Roman" w:hAnsi="Times New Roman"/>
          <w:sz w:val="24"/>
          <w:szCs w:val="24"/>
          <w:lang w:val="lt-LT"/>
        </w:rPr>
        <w:t xml:space="preserve"> metų korupcijos </w:t>
      </w:r>
      <w:r w:rsidR="00651111">
        <w:rPr>
          <w:rFonts w:ascii="Times New Roman" w:hAnsi="Times New Roman"/>
          <w:sz w:val="24"/>
          <w:szCs w:val="24"/>
          <w:lang w:val="lt-LT"/>
        </w:rPr>
        <w:t xml:space="preserve">prevencijos </w:t>
      </w:r>
      <w:r w:rsidR="002439C5">
        <w:rPr>
          <w:rFonts w:ascii="Times New Roman" w:hAnsi="Times New Roman"/>
          <w:sz w:val="24"/>
          <w:szCs w:val="24"/>
          <w:lang w:val="lt-LT"/>
        </w:rPr>
        <w:t>veiksmų planą</w:t>
      </w:r>
      <w:r w:rsidR="002E5D3C">
        <w:rPr>
          <w:rFonts w:ascii="Times New Roman" w:hAnsi="Times New Roman"/>
          <w:sz w:val="24"/>
          <w:szCs w:val="24"/>
          <w:lang w:val="lt-LT"/>
        </w:rPr>
        <w:t xml:space="preserve"> (pridedama)</w:t>
      </w:r>
      <w:r w:rsidRPr="00E2608B">
        <w:rPr>
          <w:rFonts w:ascii="Times New Roman" w:hAnsi="Times New Roman"/>
          <w:sz w:val="24"/>
          <w:szCs w:val="24"/>
          <w:lang w:val="lt-LT"/>
        </w:rPr>
        <w:t>.</w:t>
      </w:r>
    </w:p>
    <w:p w14:paraId="4DDC4B2B" w14:textId="77777777" w:rsidR="00DD42FD" w:rsidRPr="001762BB" w:rsidRDefault="00DD42FD" w:rsidP="00DD42FD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762BB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</w:t>
      </w:r>
      <w:proofErr w:type="spellStart"/>
      <w:r w:rsidRPr="001762BB">
        <w:rPr>
          <w:rStyle w:val="uficommentbody"/>
          <w:rFonts w:ascii="Times New Roman" w:hAnsi="Times New Roman"/>
          <w:sz w:val="24"/>
          <w:szCs w:val="24"/>
          <w:lang w:val="lt-LT"/>
        </w:rPr>
        <w:t>8A</w:t>
      </w:r>
      <w:proofErr w:type="spellEnd"/>
      <w:r w:rsidRPr="001762BB">
        <w:rPr>
          <w:rStyle w:val="uficommentbody"/>
          <w:rFonts w:ascii="Times New Roman" w:hAnsi="Times New Roman"/>
          <w:sz w:val="24"/>
          <w:szCs w:val="24"/>
          <w:lang w:val="lt-LT"/>
        </w:rPr>
        <w:t>, Kaunas.</w:t>
      </w:r>
    </w:p>
    <w:p w14:paraId="173C8DD6" w14:textId="77777777" w:rsidR="00DD42FD" w:rsidRPr="001762BB" w:rsidRDefault="00DD42FD" w:rsidP="00DD42FD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919FCB9" w14:textId="69E7B571" w:rsidR="00DD42FD" w:rsidRPr="001762BB" w:rsidRDefault="00DD42FD" w:rsidP="00DD42FD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1762BB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1762BB">
        <w:rPr>
          <w:rFonts w:ascii="Times New Roman" w:hAnsi="Times New Roman"/>
          <w:sz w:val="24"/>
          <w:szCs w:val="24"/>
          <w:lang w:val="lt-LT"/>
        </w:rPr>
        <w:tab/>
      </w:r>
      <w:r w:rsidRPr="001762BB">
        <w:rPr>
          <w:rFonts w:ascii="Times New Roman" w:hAnsi="Times New Roman"/>
          <w:sz w:val="24"/>
          <w:szCs w:val="24"/>
          <w:lang w:val="lt-LT"/>
        </w:rPr>
        <w:tab/>
      </w:r>
      <w:r w:rsidRPr="001762BB">
        <w:rPr>
          <w:rFonts w:ascii="Times New Roman" w:hAnsi="Times New Roman"/>
          <w:sz w:val="24"/>
          <w:szCs w:val="24"/>
          <w:lang w:val="lt-LT"/>
        </w:rPr>
        <w:tab/>
      </w:r>
      <w:r w:rsidRPr="001762BB">
        <w:rPr>
          <w:rFonts w:ascii="Times New Roman" w:hAnsi="Times New Roman"/>
          <w:sz w:val="24"/>
          <w:szCs w:val="24"/>
          <w:lang w:val="lt-LT"/>
        </w:rPr>
        <w:tab/>
      </w:r>
      <w:r w:rsidRPr="001762BB">
        <w:rPr>
          <w:rFonts w:ascii="Times New Roman" w:hAnsi="Times New Roman"/>
          <w:sz w:val="24"/>
          <w:szCs w:val="24"/>
          <w:lang w:val="lt-LT"/>
        </w:rPr>
        <w:tab/>
      </w:r>
      <w:r w:rsidR="00DC5C25">
        <w:rPr>
          <w:rFonts w:ascii="Times New Roman" w:hAnsi="Times New Roman"/>
          <w:sz w:val="24"/>
          <w:szCs w:val="24"/>
          <w:lang w:val="lt-LT"/>
        </w:rPr>
        <w:tab/>
      </w:r>
      <w:r w:rsidR="009F222F">
        <w:rPr>
          <w:rFonts w:ascii="Times New Roman" w:hAnsi="Times New Roman"/>
          <w:sz w:val="24"/>
          <w:szCs w:val="24"/>
          <w:lang w:val="lt-LT"/>
        </w:rPr>
        <w:tab/>
      </w:r>
      <w:r w:rsidR="009F222F">
        <w:rPr>
          <w:rFonts w:ascii="Times New Roman" w:hAnsi="Times New Roman"/>
          <w:sz w:val="24"/>
          <w:szCs w:val="24"/>
          <w:lang w:val="lt-LT"/>
        </w:rPr>
        <w:tab/>
      </w:r>
      <w:r w:rsidR="00F97CF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439C5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4500FE9A" w14:textId="77777777" w:rsidR="00DD42FD" w:rsidRPr="001762BB" w:rsidRDefault="00DD42FD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52343907" w14:textId="77777777" w:rsidR="00DD42FD" w:rsidRPr="001762BB" w:rsidRDefault="00DD42FD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p w14:paraId="387CAEA4" w14:textId="77777777" w:rsidR="00DD42FD" w:rsidRPr="001762BB" w:rsidRDefault="00DD42FD" w:rsidP="00DD42FD">
      <w:pPr>
        <w:rPr>
          <w:rFonts w:ascii="Times New Roman" w:hAnsi="Times New Roman"/>
          <w:sz w:val="24"/>
          <w:szCs w:val="24"/>
          <w:lang w:val="lt-LT" w:eastAsia="lt-LT"/>
        </w:rPr>
      </w:pPr>
    </w:p>
    <w:sectPr w:rsidR="00DD42FD" w:rsidRPr="001762BB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841FE" w14:textId="77777777" w:rsidR="008A1E7C" w:rsidRDefault="008A1E7C">
      <w:r>
        <w:separator/>
      </w:r>
    </w:p>
  </w:endnote>
  <w:endnote w:type="continuationSeparator" w:id="0">
    <w:p w14:paraId="2892799B" w14:textId="77777777" w:rsidR="008A1E7C" w:rsidRDefault="008A1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CB585" w14:textId="77777777" w:rsidR="006327C8" w:rsidRDefault="006327C8" w:rsidP="006327C8">
    <w:pPr>
      <w:pStyle w:val="Porat"/>
      <w:jc w:val="right"/>
    </w:pPr>
  </w:p>
  <w:p w14:paraId="48BC8A94" w14:textId="77777777" w:rsidR="00097933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9C6CD" w14:textId="77777777" w:rsidR="008A1E7C" w:rsidRDefault="008A1E7C">
      <w:r>
        <w:separator/>
      </w:r>
    </w:p>
  </w:footnote>
  <w:footnote w:type="continuationSeparator" w:id="0">
    <w:p w14:paraId="14B22011" w14:textId="77777777" w:rsidR="008A1E7C" w:rsidRDefault="008A1E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37F2"/>
    <w:rsid w:val="00005B6F"/>
    <w:rsid w:val="000207D1"/>
    <w:rsid w:val="0005105D"/>
    <w:rsid w:val="000647DC"/>
    <w:rsid w:val="00093E2D"/>
    <w:rsid w:val="00097933"/>
    <w:rsid w:val="000D0F37"/>
    <w:rsid w:val="000F02B9"/>
    <w:rsid w:val="000F618F"/>
    <w:rsid w:val="00120F19"/>
    <w:rsid w:val="001256F3"/>
    <w:rsid w:val="00146E5A"/>
    <w:rsid w:val="0016396E"/>
    <w:rsid w:val="00163CA8"/>
    <w:rsid w:val="001762BB"/>
    <w:rsid w:val="001D10D8"/>
    <w:rsid w:val="001D585A"/>
    <w:rsid w:val="001F5FFB"/>
    <w:rsid w:val="001F6282"/>
    <w:rsid w:val="002439C5"/>
    <w:rsid w:val="00252B20"/>
    <w:rsid w:val="002673E0"/>
    <w:rsid w:val="00277A75"/>
    <w:rsid w:val="00290ADC"/>
    <w:rsid w:val="00291379"/>
    <w:rsid w:val="002B3042"/>
    <w:rsid w:val="002C3A07"/>
    <w:rsid w:val="002C67C3"/>
    <w:rsid w:val="002D2150"/>
    <w:rsid w:val="002E5D3C"/>
    <w:rsid w:val="003A09AB"/>
    <w:rsid w:val="003A5663"/>
    <w:rsid w:val="003D081E"/>
    <w:rsid w:val="003D496B"/>
    <w:rsid w:val="00434A6F"/>
    <w:rsid w:val="0046564E"/>
    <w:rsid w:val="00483757"/>
    <w:rsid w:val="00495BB5"/>
    <w:rsid w:val="004B0A21"/>
    <w:rsid w:val="0054363E"/>
    <w:rsid w:val="00555A45"/>
    <w:rsid w:val="005774F1"/>
    <w:rsid w:val="005831AC"/>
    <w:rsid w:val="00595CB9"/>
    <w:rsid w:val="005C3982"/>
    <w:rsid w:val="005D72B6"/>
    <w:rsid w:val="00614AEC"/>
    <w:rsid w:val="006327C8"/>
    <w:rsid w:val="00640FFC"/>
    <w:rsid w:val="00641C6A"/>
    <w:rsid w:val="00651111"/>
    <w:rsid w:val="0065450C"/>
    <w:rsid w:val="00667C56"/>
    <w:rsid w:val="00695D6D"/>
    <w:rsid w:val="006A1D64"/>
    <w:rsid w:val="006A4436"/>
    <w:rsid w:val="006C6661"/>
    <w:rsid w:val="006F761B"/>
    <w:rsid w:val="00716135"/>
    <w:rsid w:val="00717A7D"/>
    <w:rsid w:val="00722D4B"/>
    <w:rsid w:val="00724C08"/>
    <w:rsid w:val="00724DA2"/>
    <w:rsid w:val="007546FB"/>
    <w:rsid w:val="007C77AD"/>
    <w:rsid w:val="007F654A"/>
    <w:rsid w:val="00810B89"/>
    <w:rsid w:val="008365F0"/>
    <w:rsid w:val="00854531"/>
    <w:rsid w:val="00892C9E"/>
    <w:rsid w:val="008A1E7C"/>
    <w:rsid w:val="008B12B3"/>
    <w:rsid w:val="008C3186"/>
    <w:rsid w:val="008E7913"/>
    <w:rsid w:val="009128BD"/>
    <w:rsid w:val="00917148"/>
    <w:rsid w:val="009334E2"/>
    <w:rsid w:val="00981000"/>
    <w:rsid w:val="009A0345"/>
    <w:rsid w:val="009B2AE3"/>
    <w:rsid w:val="009E57C5"/>
    <w:rsid w:val="009F222F"/>
    <w:rsid w:val="00A335FE"/>
    <w:rsid w:val="00A919A5"/>
    <w:rsid w:val="00AB2FEB"/>
    <w:rsid w:val="00AB3E66"/>
    <w:rsid w:val="00B23762"/>
    <w:rsid w:val="00B441CD"/>
    <w:rsid w:val="00B55422"/>
    <w:rsid w:val="00B84DA0"/>
    <w:rsid w:val="00B860DC"/>
    <w:rsid w:val="00BC03A5"/>
    <w:rsid w:val="00BC3820"/>
    <w:rsid w:val="00C14CAE"/>
    <w:rsid w:val="00C53283"/>
    <w:rsid w:val="00C7334A"/>
    <w:rsid w:val="00CE5F61"/>
    <w:rsid w:val="00D009EF"/>
    <w:rsid w:val="00D03A2D"/>
    <w:rsid w:val="00D140F3"/>
    <w:rsid w:val="00D15D7D"/>
    <w:rsid w:val="00D26AB6"/>
    <w:rsid w:val="00D42E04"/>
    <w:rsid w:val="00D52DD5"/>
    <w:rsid w:val="00D7189D"/>
    <w:rsid w:val="00DB486D"/>
    <w:rsid w:val="00DB72FC"/>
    <w:rsid w:val="00DC5C25"/>
    <w:rsid w:val="00DD42FD"/>
    <w:rsid w:val="00E03CF9"/>
    <w:rsid w:val="00E2608B"/>
    <w:rsid w:val="00E670C0"/>
    <w:rsid w:val="00E746AC"/>
    <w:rsid w:val="00E96945"/>
    <w:rsid w:val="00ED2530"/>
    <w:rsid w:val="00ED67F8"/>
    <w:rsid w:val="00EE5998"/>
    <w:rsid w:val="00EF6933"/>
    <w:rsid w:val="00F32895"/>
    <w:rsid w:val="00F36C7E"/>
    <w:rsid w:val="00F514FA"/>
    <w:rsid w:val="00F736F1"/>
    <w:rsid w:val="00F9223A"/>
    <w:rsid w:val="00F97CF3"/>
    <w:rsid w:val="00FA77A8"/>
    <w:rsid w:val="00FE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5F5C70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DD42FD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DD42FD"/>
  </w:style>
  <w:style w:type="paragraph" w:styleId="Sraopastraipa">
    <w:name w:val="List Paragraph"/>
    <w:basedOn w:val="prastasis"/>
    <w:uiPriority w:val="34"/>
    <w:qFormat/>
    <w:rsid w:val="00724C08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D0F3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D0F3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E34B0CD-CB65-40B3-9A62-7C4A8FCA9C8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549</Words>
  <Characters>313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861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2021-03-02T11:56:00Z</cp:lastPrinted>
  <dcterms:created xsi:type="dcterms:W3CDTF">2023-12-06T13:46:00Z</dcterms:created>
  <dcterms:modified xsi:type="dcterms:W3CDTF">2023-12-21T12:40:00Z</dcterms:modified>
</cp:coreProperties>
</file>