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B8E18" w14:textId="45214419" w:rsidR="00486CE1" w:rsidRPr="0040444F" w:rsidRDefault="005D5BF7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71B725DF" wp14:editId="5AC14FDA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A833B" w14:textId="77777777" w:rsidR="007A08DB" w:rsidRPr="0040444F" w:rsidRDefault="007A08DB">
      <w:pPr>
        <w:jc w:val="center"/>
        <w:rPr>
          <w:rFonts w:ascii="Times New Roman" w:hAnsi="Times New Roman"/>
          <w:b/>
          <w:lang w:val="lt-LT"/>
        </w:rPr>
      </w:pPr>
    </w:p>
    <w:p w14:paraId="1A06EFFC" w14:textId="77777777" w:rsidR="00486CE1" w:rsidRPr="0040444F" w:rsidRDefault="00486CE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1731520B" w14:textId="77777777" w:rsidR="00486CE1" w:rsidRPr="0040444F" w:rsidRDefault="00486CE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A252C03" w14:textId="77777777" w:rsidR="00486CE1" w:rsidRPr="0040444F" w:rsidRDefault="00486CE1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F165BE2" w14:textId="2D320AE5" w:rsidR="00486CE1" w:rsidRPr="0040444F" w:rsidRDefault="00EA4D60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 ŠAKIŲ RAJONO SAVIVALDYBĖS MERO 202</w:t>
      </w:r>
      <w:r w:rsidR="00414FDA">
        <w:rPr>
          <w:b/>
          <w:szCs w:val="24"/>
          <w:lang w:val="lt-LT"/>
        </w:rPr>
        <w:t>1</w:t>
      </w:r>
      <w:r>
        <w:rPr>
          <w:b/>
          <w:szCs w:val="24"/>
          <w:lang w:val="lt-LT"/>
        </w:rPr>
        <w:t xml:space="preserve"> M. </w:t>
      </w:r>
      <w:r w:rsidR="00414FDA">
        <w:rPr>
          <w:b/>
          <w:szCs w:val="24"/>
          <w:lang w:val="lt-LT"/>
        </w:rPr>
        <w:t>GEGUŽĖS</w:t>
      </w:r>
      <w:r>
        <w:rPr>
          <w:b/>
          <w:szCs w:val="24"/>
          <w:lang w:val="lt-LT"/>
        </w:rPr>
        <w:t xml:space="preserve"> </w:t>
      </w:r>
      <w:r w:rsidR="00414FDA">
        <w:rPr>
          <w:b/>
          <w:szCs w:val="24"/>
          <w:lang w:val="lt-LT"/>
        </w:rPr>
        <w:t>2</w:t>
      </w:r>
      <w:r>
        <w:rPr>
          <w:b/>
          <w:szCs w:val="24"/>
          <w:lang w:val="lt-LT"/>
        </w:rPr>
        <w:t>7 D. POTVARKIO NR. MT-1</w:t>
      </w:r>
      <w:r w:rsidR="00414FDA">
        <w:rPr>
          <w:b/>
          <w:szCs w:val="24"/>
          <w:lang w:val="lt-LT"/>
        </w:rPr>
        <w:t>2</w:t>
      </w:r>
      <w:r>
        <w:rPr>
          <w:b/>
          <w:szCs w:val="24"/>
          <w:lang w:val="lt-LT"/>
        </w:rPr>
        <w:t xml:space="preserve"> „</w:t>
      </w:r>
      <w:r w:rsidR="00486CE1" w:rsidRPr="0040444F">
        <w:rPr>
          <w:b/>
          <w:szCs w:val="24"/>
          <w:lang w:val="lt-LT"/>
        </w:rPr>
        <w:t>DĖL</w:t>
      </w:r>
      <w:r w:rsidR="00C53F81" w:rsidRPr="0040444F">
        <w:rPr>
          <w:b/>
          <w:szCs w:val="24"/>
          <w:lang w:val="lt-LT"/>
        </w:rPr>
        <w:t xml:space="preserve"> KOMISIJOS SUDARYMO</w:t>
      </w:r>
      <w:r>
        <w:rPr>
          <w:b/>
          <w:szCs w:val="24"/>
          <w:lang w:val="lt-LT"/>
        </w:rPr>
        <w:t xml:space="preserve">“ PAKEITIMO </w:t>
      </w:r>
      <w:r w:rsidR="002366AB" w:rsidRPr="0040444F">
        <w:rPr>
          <w:b/>
          <w:szCs w:val="24"/>
          <w:lang w:val="lt-LT"/>
        </w:rPr>
        <w:t xml:space="preserve"> </w:t>
      </w:r>
      <w:r w:rsidR="00486CE1" w:rsidRPr="0040444F">
        <w:rPr>
          <w:b/>
          <w:szCs w:val="24"/>
          <w:lang w:val="lt-LT"/>
        </w:rPr>
        <w:t xml:space="preserve"> </w:t>
      </w:r>
    </w:p>
    <w:p w14:paraId="77CFE369" w14:textId="77777777" w:rsidR="00486CE1" w:rsidRPr="0040444F" w:rsidRDefault="00486CE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D542C13" w14:textId="339AD128" w:rsidR="00486CE1" w:rsidRPr="0040444F" w:rsidRDefault="00486C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</w:t>
      </w:r>
      <w:r w:rsidR="002366AB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EA4D60">
        <w:rPr>
          <w:rFonts w:ascii="Times New Roman" w:hAnsi="Times New Roman"/>
          <w:sz w:val="24"/>
          <w:szCs w:val="24"/>
          <w:lang w:val="lt-LT"/>
        </w:rPr>
        <w:t>3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14FDA">
        <w:rPr>
          <w:rFonts w:ascii="Times New Roman" w:hAnsi="Times New Roman"/>
          <w:sz w:val="24"/>
          <w:szCs w:val="24"/>
          <w:lang w:val="lt-LT"/>
        </w:rPr>
        <w:t>spalio</w:t>
      </w:r>
      <w:r w:rsidR="00EA4D60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5729A1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0444F">
        <w:rPr>
          <w:rFonts w:ascii="Times New Roman" w:hAnsi="Times New Roman"/>
          <w:sz w:val="24"/>
          <w:szCs w:val="24"/>
          <w:lang w:val="lt-LT"/>
        </w:rPr>
        <w:t>d. Nr. M</w:t>
      </w:r>
      <w:r w:rsidR="001355DD"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12BDBB3" w14:textId="77777777" w:rsidR="00486CE1" w:rsidRPr="0040444F" w:rsidRDefault="00486C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2A98332D" w14:textId="77777777" w:rsidR="00486CE1" w:rsidRPr="0040444F" w:rsidRDefault="00486CE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533083E" w14:textId="77777777" w:rsidR="00AB0A3C" w:rsidRDefault="00486CE1" w:rsidP="00EA4D6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AB0A3C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</w:p>
    <w:p w14:paraId="63B7A27E" w14:textId="259A1B24" w:rsidR="00E9304C" w:rsidRDefault="00AB0A3C" w:rsidP="00E9304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B0A3C"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EA4D60" w:rsidRPr="00AB0A3C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="00EA4D60" w:rsidRPr="00EA4D60">
        <w:rPr>
          <w:rFonts w:ascii="Times New Roman" w:hAnsi="Times New Roman"/>
          <w:spacing w:val="60"/>
          <w:sz w:val="24"/>
          <w:szCs w:val="24"/>
          <w:lang w:val="lt-LT"/>
        </w:rPr>
        <w:t>keičiu</w:t>
      </w:r>
      <w:r w:rsidR="0066503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53F81" w:rsidRPr="0040444F">
        <w:rPr>
          <w:rFonts w:ascii="Times New Roman" w:hAnsi="Times New Roman"/>
          <w:sz w:val="24"/>
          <w:szCs w:val="24"/>
          <w:lang w:val="lt-LT"/>
        </w:rPr>
        <w:t>Šakių rajono savivaldybės apdovanojimo „</w:t>
      </w:r>
      <w:r w:rsidR="00414FDA">
        <w:rPr>
          <w:rFonts w:ascii="Times New Roman" w:hAnsi="Times New Roman"/>
          <w:sz w:val="24"/>
          <w:szCs w:val="24"/>
          <w:lang w:val="lt-LT"/>
        </w:rPr>
        <w:t>Aitvaras</w:t>
      </w:r>
      <w:r w:rsidR="00C53F81" w:rsidRPr="0040444F">
        <w:rPr>
          <w:rFonts w:ascii="Times New Roman" w:hAnsi="Times New Roman"/>
          <w:sz w:val="24"/>
          <w:szCs w:val="24"/>
          <w:lang w:val="lt-LT"/>
        </w:rPr>
        <w:t>“ komisiją</w:t>
      </w:r>
      <w:r w:rsidR="00EA4D60">
        <w:rPr>
          <w:rFonts w:ascii="Times New Roman" w:hAnsi="Times New Roman"/>
          <w:sz w:val="24"/>
          <w:szCs w:val="24"/>
          <w:lang w:val="lt-LT"/>
        </w:rPr>
        <w:t>, sudarytą Šakių rajono savivaldybės mero 202</w:t>
      </w:r>
      <w:r w:rsidR="00414FDA">
        <w:rPr>
          <w:rFonts w:ascii="Times New Roman" w:hAnsi="Times New Roman"/>
          <w:sz w:val="24"/>
          <w:szCs w:val="24"/>
          <w:lang w:val="lt-LT"/>
        </w:rPr>
        <w:t>1</w:t>
      </w:r>
      <w:r w:rsidR="00EA4D6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14FDA">
        <w:rPr>
          <w:rFonts w:ascii="Times New Roman" w:hAnsi="Times New Roman"/>
          <w:sz w:val="24"/>
          <w:szCs w:val="24"/>
          <w:lang w:val="lt-LT"/>
        </w:rPr>
        <w:t>gegužės</w:t>
      </w:r>
      <w:r w:rsidR="00EA4D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14FDA">
        <w:rPr>
          <w:rFonts w:ascii="Times New Roman" w:hAnsi="Times New Roman"/>
          <w:sz w:val="24"/>
          <w:szCs w:val="24"/>
          <w:lang w:val="lt-LT"/>
        </w:rPr>
        <w:t>2</w:t>
      </w:r>
      <w:r w:rsidR="00EA4D60">
        <w:rPr>
          <w:rFonts w:ascii="Times New Roman" w:hAnsi="Times New Roman"/>
          <w:sz w:val="24"/>
          <w:szCs w:val="24"/>
          <w:lang w:val="lt-LT"/>
        </w:rPr>
        <w:t>7 d. potvarki</w:t>
      </w:r>
      <w:r w:rsidR="00F35182">
        <w:rPr>
          <w:rFonts w:ascii="Times New Roman" w:hAnsi="Times New Roman"/>
          <w:sz w:val="24"/>
          <w:szCs w:val="24"/>
          <w:lang w:val="lt-LT"/>
        </w:rPr>
        <w:t>u</w:t>
      </w:r>
      <w:r w:rsidR="00EA4D60">
        <w:rPr>
          <w:rFonts w:ascii="Times New Roman" w:hAnsi="Times New Roman"/>
          <w:sz w:val="24"/>
          <w:szCs w:val="24"/>
          <w:lang w:val="lt-LT"/>
        </w:rPr>
        <w:t xml:space="preserve"> MT-1</w:t>
      </w:r>
      <w:r w:rsidR="00414FDA">
        <w:rPr>
          <w:rFonts w:ascii="Times New Roman" w:hAnsi="Times New Roman"/>
          <w:sz w:val="24"/>
          <w:szCs w:val="24"/>
          <w:lang w:val="lt-LT"/>
        </w:rPr>
        <w:t>2</w:t>
      </w:r>
      <w:r w:rsidR="00EA4D60">
        <w:rPr>
          <w:rFonts w:ascii="Times New Roman" w:hAnsi="Times New Roman"/>
          <w:sz w:val="24"/>
          <w:szCs w:val="24"/>
          <w:lang w:val="lt-LT"/>
        </w:rPr>
        <w:t xml:space="preserve"> „Dėl komisijos sudarymo“</w:t>
      </w:r>
      <w:r w:rsidR="00E9304C">
        <w:rPr>
          <w:rFonts w:ascii="Times New Roman" w:hAnsi="Times New Roman"/>
          <w:sz w:val="24"/>
          <w:szCs w:val="24"/>
          <w:lang w:val="lt-LT"/>
        </w:rPr>
        <w:t xml:space="preserve"> 1 punktu ir eilutę „</w:t>
      </w:r>
      <w:r w:rsidR="00E9304C" w:rsidRPr="0040444F">
        <w:rPr>
          <w:rFonts w:ascii="Times New Roman" w:hAnsi="Times New Roman"/>
          <w:sz w:val="24"/>
          <w:szCs w:val="24"/>
          <w:lang w:val="lt-LT"/>
        </w:rPr>
        <w:t>Edgaras Pilypaitis – Šakių rajono savivaldybės meras (komisijos pirmininkas)</w:t>
      </w:r>
      <w:r w:rsidR="00E9304C">
        <w:rPr>
          <w:rFonts w:ascii="Times New Roman" w:hAnsi="Times New Roman"/>
          <w:sz w:val="24"/>
          <w:szCs w:val="24"/>
          <w:lang w:val="lt-LT"/>
        </w:rPr>
        <w:t>“ išdėstau taip:</w:t>
      </w:r>
    </w:p>
    <w:p w14:paraId="5AF43446" w14:textId="4C665F4B" w:rsidR="00EA4D60" w:rsidRDefault="00EA4D60" w:rsidP="00414FD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„Raimondas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meras (komisijos pirmininkas);“</w:t>
      </w:r>
      <w:r w:rsidR="00414FDA">
        <w:rPr>
          <w:rFonts w:ascii="Times New Roman" w:hAnsi="Times New Roman"/>
          <w:sz w:val="24"/>
          <w:szCs w:val="24"/>
          <w:lang w:val="lt-LT"/>
        </w:rPr>
        <w:t>.</w:t>
      </w:r>
    </w:p>
    <w:p w14:paraId="50733E2E" w14:textId="7B7F5EC0" w:rsidR="00B62115" w:rsidRPr="0040444F" w:rsidRDefault="00EA4D60" w:rsidP="00EA4D6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E70119" w:rsidRPr="0040444F">
        <w:rPr>
          <w:rFonts w:ascii="Times New Roman" w:hAnsi="Times New Roman"/>
          <w:sz w:val="24"/>
          <w:szCs w:val="24"/>
          <w:lang w:val="lt-LT"/>
        </w:rPr>
        <w:t>Š</w:t>
      </w:r>
      <w:r w:rsidR="0078716E" w:rsidRPr="0040444F">
        <w:rPr>
          <w:rFonts w:ascii="Times New Roman" w:hAnsi="Times New Roman"/>
          <w:sz w:val="24"/>
          <w:szCs w:val="24"/>
          <w:lang w:val="lt-LT"/>
        </w:rPr>
        <w:t xml:space="preserve">is potvarkis per vieną mėnesį nuo potvarkio </w:t>
      </w:r>
      <w:r w:rsidR="004D21D0">
        <w:rPr>
          <w:rFonts w:ascii="Times New Roman" w:hAnsi="Times New Roman"/>
          <w:sz w:val="24"/>
          <w:szCs w:val="24"/>
          <w:lang w:val="lt-LT"/>
        </w:rPr>
        <w:t>paskelbimo</w:t>
      </w:r>
      <w:r w:rsidR="0078716E" w:rsidRPr="0040444F">
        <w:rPr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0253BA2" w14:textId="77777777" w:rsidR="0078716E" w:rsidRPr="0040444F" w:rsidRDefault="0078716E" w:rsidP="00B62115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F6D9648" w14:textId="09A58A47" w:rsidR="00486CE1" w:rsidRPr="0040444F" w:rsidRDefault="00486CE1" w:rsidP="00EA4D60">
      <w:pPr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</w:r>
      <w:r w:rsidR="00EA4D60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A516769" w14:textId="2EB67347" w:rsidR="00E32D61" w:rsidRDefault="00E32D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8712816" w14:textId="181B9DCD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68171B9" w14:textId="5EF4C582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F49FD71" w14:textId="048CC380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734CB43" w14:textId="2F6680F0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A6D487D" w14:textId="1D8299F6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36592ED6" w14:textId="166691A0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7ED5E58" w14:textId="68495126" w:rsidR="00EA4D60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FBB1052" w14:textId="77777777" w:rsidR="00EA4D60" w:rsidRPr="0040444F" w:rsidRDefault="00EA4D6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16F84DCB" w14:textId="77777777" w:rsidR="00486CE1" w:rsidRPr="0040444F" w:rsidRDefault="00486CE1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5B21D1DD" w14:textId="77777777" w:rsidR="00F35182" w:rsidRDefault="00414FDA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ECD2DE0" w14:textId="3B7CE666" w:rsidR="00486CE1" w:rsidRPr="0040444F" w:rsidRDefault="00414FDA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3065CF01" w14:textId="77777777" w:rsidR="00486CE1" w:rsidRPr="004D21D0" w:rsidRDefault="00486CE1" w:rsidP="00447985">
      <w:pPr>
        <w:tabs>
          <w:tab w:val="left" w:pos="6804"/>
        </w:tabs>
        <w:rPr>
          <w:rFonts w:ascii="Times New Roman" w:hAnsi="Times New Roman"/>
          <w:lang w:val="lt-LT"/>
        </w:rPr>
      </w:pPr>
    </w:p>
    <w:p w14:paraId="4CC33107" w14:textId="264FD4DC" w:rsidR="00486CE1" w:rsidRPr="0040444F" w:rsidRDefault="00414FDA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773CC74F" w14:textId="35686E74" w:rsidR="00486CE1" w:rsidRPr="0040444F" w:rsidRDefault="00486CE1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</w:t>
      </w:r>
      <w:r w:rsidR="00B62115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414FDA">
        <w:rPr>
          <w:rFonts w:ascii="Times New Roman" w:hAnsi="Times New Roman"/>
          <w:sz w:val="24"/>
          <w:szCs w:val="24"/>
          <w:lang w:val="lt-LT"/>
        </w:rPr>
        <w:t>3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  <w:r w:rsidR="00414FDA">
        <w:rPr>
          <w:rFonts w:ascii="Times New Roman" w:hAnsi="Times New Roman"/>
          <w:sz w:val="24"/>
          <w:szCs w:val="24"/>
          <w:lang w:val="lt-LT"/>
        </w:rPr>
        <w:t>10</w:t>
      </w:r>
      <w:r w:rsidR="009F1A65" w:rsidRPr="0040444F">
        <w:rPr>
          <w:rFonts w:ascii="Times New Roman" w:hAnsi="Times New Roman"/>
          <w:sz w:val="24"/>
          <w:szCs w:val="24"/>
          <w:lang w:val="lt-LT"/>
        </w:rPr>
        <w:t>-</w:t>
      </w:r>
    </w:p>
    <w:sectPr w:rsidR="00486CE1" w:rsidRPr="0040444F" w:rsidSect="00A56433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9792B" w14:textId="77777777" w:rsidR="005C5A60" w:rsidRDefault="005C5A60" w:rsidP="001768AA">
      <w:r>
        <w:separator/>
      </w:r>
    </w:p>
  </w:endnote>
  <w:endnote w:type="continuationSeparator" w:id="0">
    <w:p w14:paraId="74202B56" w14:textId="77777777" w:rsidR="005C5A60" w:rsidRDefault="005C5A60" w:rsidP="0017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83A6D" w14:textId="77777777" w:rsidR="005C5A60" w:rsidRDefault="005C5A60" w:rsidP="001768AA">
      <w:r>
        <w:separator/>
      </w:r>
    </w:p>
  </w:footnote>
  <w:footnote w:type="continuationSeparator" w:id="0">
    <w:p w14:paraId="2271C045" w14:textId="77777777" w:rsidR="005C5A60" w:rsidRDefault="005C5A60" w:rsidP="0017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927B" w14:textId="77777777" w:rsidR="00486CE1" w:rsidRDefault="00486CE1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B12"/>
    <w:rsid w:val="00027852"/>
    <w:rsid w:val="000355C5"/>
    <w:rsid w:val="0006413D"/>
    <w:rsid w:val="00077A84"/>
    <w:rsid w:val="00092A82"/>
    <w:rsid w:val="000945F0"/>
    <w:rsid w:val="000F6A52"/>
    <w:rsid w:val="001355DD"/>
    <w:rsid w:val="00167ADA"/>
    <w:rsid w:val="001768AA"/>
    <w:rsid w:val="001B4A25"/>
    <w:rsid w:val="001C5440"/>
    <w:rsid w:val="001C7DF7"/>
    <w:rsid w:val="0020747F"/>
    <w:rsid w:val="00225C59"/>
    <w:rsid w:val="002366AB"/>
    <w:rsid w:val="00242B12"/>
    <w:rsid w:val="002E2343"/>
    <w:rsid w:val="00324627"/>
    <w:rsid w:val="00334708"/>
    <w:rsid w:val="00352F6B"/>
    <w:rsid w:val="00372B2E"/>
    <w:rsid w:val="00374D9F"/>
    <w:rsid w:val="00375DD1"/>
    <w:rsid w:val="003A1691"/>
    <w:rsid w:val="003D7829"/>
    <w:rsid w:val="003F4430"/>
    <w:rsid w:val="0040444F"/>
    <w:rsid w:val="00414FDA"/>
    <w:rsid w:val="004412D5"/>
    <w:rsid w:val="00443564"/>
    <w:rsid w:val="00447985"/>
    <w:rsid w:val="00486CE1"/>
    <w:rsid w:val="004D21D0"/>
    <w:rsid w:val="004D49EC"/>
    <w:rsid w:val="00526606"/>
    <w:rsid w:val="0054322F"/>
    <w:rsid w:val="005729A1"/>
    <w:rsid w:val="00593C6A"/>
    <w:rsid w:val="005C5A60"/>
    <w:rsid w:val="005D5BF7"/>
    <w:rsid w:val="0063186E"/>
    <w:rsid w:val="006440A7"/>
    <w:rsid w:val="00647052"/>
    <w:rsid w:val="00665035"/>
    <w:rsid w:val="0067543C"/>
    <w:rsid w:val="00675AF8"/>
    <w:rsid w:val="00677007"/>
    <w:rsid w:val="00684F3A"/>
    <w:rsid w:val="006D459A"/>
    <w:rsid w:val="0078716E"/>
    <w:rsid w:val="00796525"/>
    <w:rsid w:val="0079655D"/>
    <w:rsid w:val="007A08DB"/>
    <w:rsid w:val="007A519D"/>
    <w:rsid w:val="00836815"/>
    <w:rsid w:val="008B4212"/>
    <w:rsid w:val="008D16E9"/>
    <w:rsid w:val="008F4BA7"/>
    <w:rsid w:val="0090378C"/>
    <w:rsid w:val="0092251E"/>
    <w:rsid w:val="00947BCA"/>
    <w:rsid w:val="00994DB2"/>
    <w:rsid w:val="0099739B"/>
    <w:rsid w:val="009A0684"/>
    <w:rsid w:val="009C5D40"/>
    <w:rsid w:val="009E561F"/>
    <w:rsid w:val="009F1A65"/>
    <w:rsid w:val="00A56433"/>
    <w:rsid w:val="00A73948"/>
    <w:rsid w:val="00AB0A3C"/>
    <w:rsid w:val="00AD6F58"/>
    <w:rsid w:val="00B356BE"/>
    <w:rsid w:val="00B62115"/>
    <w:rsid w:val="00B7299C"/>
    <w:rsid w:val="00B86CED"/>
    <w:rsid w:val="00B90C2B"/>
    <w:rsid w:val="00B917F5"/>
    <w:rsid w:val="00BF179F"/>
    <w:rsid w:val="00BF5327"/>
    <w:rsid w:val="00C12CE2"/>
    <w:rsid w:val="00C405F7"/>
    <w:rsid w:val="00C438B6"/>
    <w:rsid w:val="00C53DAD"/>
    <w:rsid w:val="00C53F81"/>
    <w:rsid w:val="00C70C2D"/>
    <w:rsid w:val="00C776B2"/>
    <w:rsid w:val="00C869CC"/>
    <w:rsid w:val="00C948A4"/>
    <w:rsid w:val="00CF0726"/>
    <w:rsid w:val="00CF1975"/>
    <w:rsid w:val="00CF3D10"/>
    <w:rsid w:val="00D4275B"/>
    <w:rsid w:val="00D46204"/>
    <w:rsid w:val="00DD0724"/>
    <w:rsid w:val="00DE67A9"/>
    <w:rsid w:val="00DF5CDC"/>
    <w:rsid w:val="00E32D61"/>
    <w:rsid w:val="00E66426"/>
    <w:rsid w:val="00E70119"/>
    <w:rsid w:val="00E9304C"/>
    <w:rsid w:val="00EA4D60"/>
    <w:rsid w:val="00ED5D19"/>
    <w:rsid w:val="00F11BC6"/>
    <w:rsid w:val="00F14E1F"/>
    <w:rsid w:val="00F35182"/>
    <w:rsid w:val="00F55541"/>
    <w:rsid w:val="00F56C70"/>
    <w:rsid w:val="00FA72AD"/>
    <w:rsid w:val="00FC01F2"/>
    <w:rsid w:val="00FD4789"/>
    <w:rsid w:val="00FE259F"/>
    <w:rsid w:val="00FF07B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36616D"/>
  <w15:docId w15:val="{F88843C5-F286-4742-BAD3-E321A3C5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3564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3564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443564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443564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C7DF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1C7DF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1C7DF7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44356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C7DF7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44356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1C7DF7"/>
    <w:rPr>
      <w:rFonts w:ascii="TimesLT" w:hAnsi="TimesLT" w:cs="Times New Roman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994DB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994DB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3689DD-5463-44E2-8C9A-3DC9EB813D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27</TotalTime>
  <Pages>1</Pages>
  <Words>135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3</cp:revision>
  <cp:lastPrinted>2023-10-11T06:32:00Z</cp:lastPrinted>
  <dcterms:created xsi:type="dcterms:W3CDTF">2023-10-11T07:01:00Z</dcterms:created>
  <dcterms:modified xsi:type="dcterms:W3CDTF">2023-10-11T08:14:00Z</dcterms:modified>
</cp:coreProperties>
</file>