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2446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2F84A76" wp14:editId="3C8061D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651C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89CB3B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EA7143A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ABFB70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7DC9B9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54913B2" w14:textId="2EBF328B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D6432">
        <w:rPr>
          <w:rFonts w:ascii="Times New Roman" w:hAnsi="Times New Roman"/>
          <w:b/>
        </w:rPr>
        <w:t xml:space="preserve"> </w:t>
      </w:r>
      <w:r w:rsidR="00992E02">
        <w:rPr>
          <w:rFonts w:ascii="Times New Roman" w:hAnsi="Times New Roman"/>
          <w:b/>
        </w:rPr>
        <w:t>ATSAKINGO ASMENS PASKYRIMO</w:t>
      </w:r>
      <w:r w:rsidR="006B6ECC">
        <w:rPr>
          <w:rFonts w:ascii="Times New Roman" w:hAnsi="Times New Roman"/>
          <w:b/>
        </w:rPr>
        <w:t xml:space="preserve"> </w:t>
      </w:r>
    </w:p>
    <w:p w14:paraId="2F855D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A5F9B36" w14:textId="69B7E81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D17FC">
        <w:rPr>
          <w:rFonts w:ascii="Times New Roman" w:hAnsi="Times New Roman"/>
        </w:rPr>
        <w:t>2</w:t>
      </w:r>
      <w:r w:rsidR="000763C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AD17FC">
        <w:rPr>
          <w:rFonts w:ascii="Times New Roman" w:hAnsi="Times New Roman"/>
        </w:rPr>
        <w:t xml:space="preserve"> </w:t>
      </w:r>
      <w:r w:rsidR="00585415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   d.</w:t>
      </w:r>
      <w:r w:rsidR="00BE6D25">
        <w:rPr>
          <w:rFonts w:ascii="Times New Roman" w:hAnsi="Times New Roman"/>
        </w:rPr>
        <w:t xml:space="preserve"> Nr.</w:t>
      </w:r>
    </w:p>
    <w:p w14:paraId="30D23F8F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CDD1BB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DF8FF90" w14:textId="2488D547" w:rsidR="00585415" w:rsidRPr="00B424A2" w:rsidRDefault="00585415" w:rsidP="00585415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B424A2">
        <w:rPr>
          <w:rFonts w:ascii="Times New Roman" w:hAnsi="Times New Roman"/>
          <w:color w:val="000000"/>
          <w:szCs w:val="24"/>
        </w:rPr>
        <w:t>Vadovaudamasis</w:t>
      </w:r>
      <w:r w:rsidR="00992E02">
        <w:rPr>
          <w:rFonts w:ascii="Times New Roman" w:hAnsi="Times New Roman"/>
          <w:color w:val="000000"/>
          <w:szCs w:val="24"/>
        </w:rPr>
        <w:t xml:space="preserve"> </w:t>
      </w:r>
      <w:r w:rsidR="008A2A78">
        <w:rPr>
          <w:rFonts w:ascii="Times New Roman" w:hAnsi="Times New Roman"/>
          <w:color w:val="000000"/>
          <w:szCs w:val="24"/>
        </w:rPr>
        <w:t>Šakių rajono savivaldybės administracijos nuostatų, patvirtintų Šakių rajono savivaldybės tarybos 20</w:t>
      </w:r>
      <w:r w:rsidR="001C4DA2">
        <w:rPr>
          <w:rFonts w:ascii="Times New Roman" w:hAnsi="Times New Roman"/>
          <w:color w:val="000000"/>
          <w:szCs w:val="24"/>
        </w:rPr>
        <w:t>23</w:t>
      </w:r>
      <w:r w:rsidR="008A2A78">
        <w:rPr>
          <w:rFonts w:ascii="Times New Roman" w:hAnsi="Times New Roman"/>
          <w:color w:val="000000"/>
          <w:szCs w:val="24"/>
        </w:rPr>
        <w:t xml:space="preserve"> m. </w:t>
      </w:r>
      <w:r w:rsidR="001C4DA2">
        <w:rPr>
          <w:rFonts w:ascii="Times New Roman" w:hAnsi="Times New Roman"/>
          <w:color w:val="000000"/>
          <w:szCs w:val="24"/>
        </w:rPr>
        <w:t>vasario</w:t>
      </w:r>
      <w:r w:rsidR="008A2A78">
        <w:rPr>
          <w:rFonts w:ascii="Times New Roman" w:hAnsi="Times New Roman"/>
          <w:color w:val="000000"/>
          <w:szCs w:val="24"/>
        </w:rPr>
        <w:t xml:space="preserve"> 2</w:t>
      </w:r>
      <w:r w:rsidR="001C4DA2">
        <w:rPr>
          <w:rFonts w:ascii="Times New Roman" w:hAnsi="Times New Roman"/>
          <w:color w:val="000000"/>
          <w:szCs w:val="24"/>
        </w:rPr>
        <w:t>4</w:t>
      </w:r>
      <w:r w:rsidR="008A2A78">
        <w:rPr>
          <w:rFonts w:ascii="Times New Roman" w:hAnsi="Times New Roman"/>
          <w:color w:val="000000"/>
          <w:szCs w:val="24"/>
        </w:rPr>
        <w:t xml:space="preserve"> d. sprendimu Nr. T-</w:t>
      </w:r>
      <w:r w:rsidR="001C4DA2">
        <w:rPr>
          <w:rFonts w:ascii="Times New Roman" w:hAnsi="Times New Roman"/>
          <w:color w:val="000000"/>
          <w:szCs w:val="24"/>
        </w:rPr>
        <w:t>79</w:t>
      </w:r>
      <w:r w:rsidR="008A2A78">
        <w:rPr>
          <w:rFonts w:ascii="Times New Roman" w:hAnsi="Times New Roman"/>
          <w:color w:val="000000"/>
          <w:szCs w:val="24"/>
        </w:rPr>
        <w:t xml:space="preserve"> „Dėl Šakių rajono savivaldybės administracijos nuostatų patvirtinimo“, 2</w:t>
      </w:r>
      <w:r w:rsidR="00AA4094">
        <w:rPr>
          <w:rFonts w:ascii="Times New Roman" w:hAnsi="Times New Roman"/>
          <w:color w:val="000000"/>
          <w:szCs w:val="24"/>
        </w:rPr>
        <w:t>6.12</w:t>
      </w:r>
      <w:r w:rsidR="008A2A78">
        <w:rPr>
          <w:rFonts w:ascii="Times New Roman" w:hAnsi="Times New Roman"/>
          <w:color w:val="000000"/>
          <w:szCs w:val="24"/>
        </w:rPr>
        <w:t xml:space="preserve"> p</w:t>
      </w:r>
      <w:r w:rsidR="00AA4094">
        <w:rPr>
          <w:rFonts w:ascii="Times New Roman" w:hAnsi="Times New Roman"/>
          <w:color w:val="000000"/>
          <w:szCs w:val="24"/>
        </w:rPr>
        <w:t>apunkčiu</w:t>
      </w:r>
      <w:r w:rsidRPr="00B424A2">
        <w:rPr>
          <w:rFonts w:ascii="Times New Roman" w:hAnsi="Times New Roman"/>
          <w:color w:val="000000"/>
          <w:szCs w:val="24"/>
        </w:rPr>
        <w:t xml:space="preserve"> </w:t>
      </w:r>
      <w:r w:rsidR="00FE062B">
        <w:rPr>
          <w:rFonts w:ascii="Times New Roman" w:hAnsi="Times New Roman"/>
          <w:color w:val="000000"/>
          <w:szCs w:val="24"/>
        </w:rPr>
        <w:t xml:space="preserve">bei atsižvelgdamas į </w:t>
      </w:r>
      <w:r w:rsidR="00992E02">
        <w:rPr>
          <w:rFonts w:ascii="Times New Roman" w:hAnsi="Times New Roman"/>
          <w:color w:val="000000"/>
          <w:szCs w:val="24"/>
        </w:rPr>
        <w:t>Lietuvos Respublikos Seimo Pirmininko 2024 m. sausio 18 d. raštą Nr. S-2024-240</w:t>
      </w:r>
      <w:r w:rsidR="00D429A0">
        <w:rPr>
          <w:rFonts w:ascii="Times New Roman" w:hAnsi="Times New Roman"/>
          <w:color w:val="000000"/>
          <w:szCs w:val="24"/>
        </w:rPr>
        <w:t>,</w:t>
      </w:r>
      <w:r w:rsidR="00FE062B">
        <w:rPr>
          <w:rFonts w:ascii="Times New Roman" w:hAnsi="Times New Roman"/>
          <w:color w:val="000000"/>
          <w:szCs w:val="24"/>
        </w:rPr>
        <w:t xml:space="preserve"> </w:t>
      </w:r>
    </w:p>
    <w:p w14:paraId="2470E35F" w14:textId="150D5B9D" w:rsidR="00585415" w:rsidRDefault="00133029" w:rsidP="00133029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pacing w:val="60"/>
          <w:szCs w:val="24"/>
        </w:rPr>
        <w:t>s</w:t>
      </w:r>
      <w:r w:rsidR="008A2A78" w:rsidRPr="00640140">
        <w:rPr>
          <w:rFonts w:ascii="Times New Roman" w:hAnsi="Times New Roman"/>
          <w:color w:val="000000"/>
          <w:spacing w:val="60"/>
          <w:szCs w:val="24"/>
        </w:rPr>
        <w:t>kiriu</w:t>
      </w:r>
      <w:r w:rsidR="00072F24">
        <w:rPr>
          <w:rFonts w:ascii="Times New Roman" w:hAnsi="Times New Roman"/>
          <w:color w:val="000000"/>
          <w:spacing w:val="60"/>
          <w:szCs w:val="24"/>
        </w:rPr>
        <w:t xml:space="preserve"> </w:t>
      </w:r>
      <w:r w:rsidR="00072F24">
        <w:rPr>
          <w:rFonts w:ascii="Times New Roman" w:hAnsi="Times New Roman"/>
          <w:color w:val="000000"/>
          <w:szCs w:val="24"/>
        </w:rPr>
        <w:t xml:space="preserve">Šakių </w:t>
      </w:r>
      <w:r w:rsidR="008A2A78"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992E02">
        <w:rPr>
          <w:rFonts w:ascii="Times New Roman" w:hAnsi="Times New Roman"/>
          <w:color w:val="000000"/>
          <w:szCs w:val="24"/>
        </w:rPr>
        <w:t>vyriausiąją specialistę (jaunimo reikalų koordinatorę)</w:t>
      </w:r>
      <w:r w:rsidR="008A2A78">
        <w:rPr>
          <w:rFonts w:ascii="Times New Roman" w:hAnsi="Times New Roman"/>
          <w:color w:val="000000"/>
          <w:szCs w:val="24"/>
        </w:rPr>
        <w:t xml:space="preserve"> </w:t>
      </w:r>
      <w:r w:rsidR="00992E02">
        <w:rPr>
          <w:rFonts w:ascii="Times New Roman" w:hAnsi="Times New Roman"/>
          <w:color w:val="000000"/>
          <w:szCs w:val="24"/>
        </w:rPr>
        <w:t xml:space="preserve">Danutę </w:t>
      </w:r>
      <w:proofErr w:type="spellStart"/>
      <w:r w:rsidR="00992E02">
        <w:rPr>
          <w:rFonts w:ascii="Times New Roman" w:hAnsi="Times New Roman"/>
          <w:color w:val="000000"/>
          <w:szCs w:val="24"/>
        </w:rPr>
        <w:t>Jurgutienę</w:t>
      </w:r>
      <w:proofErr w:type="spellEnd"/>
      <w:r w:rsidR="00992E02">
        <w:rPr>
          <w:rFonts w:ascii="Times New Roman" w:hAnsi="Times New Roman"/>
          <w:color w:val="000000"/>
          <w:szCs w:val="24"/>
        </w:rPr>
        <w:t xml:space="preserve"> atsakinga 2024 m. gegužės 12 d. referendumo klausimui kuruoti.</w:t>
      </w:r>
      <w:bookmarkStart w:id="0" w:name="part_77ec874a14e148e5a5859cb1501d9258"/>
      <w:bookmarkStart w:id="1" w:name="part_765971b9427e4ff3aa79d7d9613d7d01"/>
      <w:bookmarkEnd w:id="0"/>
      <w:bookmarkEnd w:id="1"/>
    </w:p>
    <w:p w14:paraId="79CA9D78" w14:textId="71A8622B" w:rsidR="00585415" w:rsidRDefault="00585415" w:rsidP="00585415">
      <w:pPr>
        <w:tabs>
          <w:tab w:val="left" w:pos="851"/>
        </w:tabs>
        <w:ind w:firstLine="720"/>
        <w:jc w:val="both"/>
        <w:rPr>
          <w:bCs/>
          <w:color w:val="000000"/>
        </w:rPr>
      </w:pPr>
      <w:r w:rsidRPr="00180EC9">
        <w:rPr>
          <w:bCs/>
          <w:color w:val="000000"/>
        </w:rPr>
        <w:t>Šis įsakymas per v</w:t>
      </w:r>
      <w:r>
        <w:rPr>
          <w:bCs/>
          <w:color w:val="000000"/>
        </w:rPr>
        <w:t>ieną mėnesį nuo įsakymo paskelbimo</w:t>
      </w:r>
      <w:r w:rsidRPr="00180EC9">
        <w:rPr>
          <w:bCs/>
          <w:color w:val="000000"/>
        </w:rPr>
        <w:t xml:space="preserve"> dienos gali būti skundžiamas Lietuvos administracinių ginčų komisijos Kauno apygardos skyriui adresu: Laisvės al. 36, Kaunas, arba Regionų administracinio teismo Kauno rūmams adresu: A. Mickevičiaus g. 8A, Kaunas</w:t>
      </w:r>
      <w:r>
        <w:rPr>
          <w:bCs/>
          <w:color w:val="000000"/>
        </w:rPr>
        <w:t>.</w:t>
      </w:r>
    </w:p>
    <w:p w14:paraId="5086A683" w14:textId="77777777" w:rsidR="00C24FC6" w:rsidRPr="00E404CA" w:rsidRDefault="00C24FC6" w:rsidP="00F3551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8AEDDF5" w14:textId="77777777" w:rsidR="00434111" w:rsidRPr="00FA2A8A" w:rsidRDefault="00434111" w:rsidP="00FA2A8A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4785EF33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8364048" w14:textId="5F809AC7" w:rsidR="00434111" w:rsidRDefault="00434111" w:rsidP="00CC0CAA">
      <w:pPr>
        <w:tabs>
          <w:tab w:val="left" w:pos="723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CC0CAA">
        <w:rPr>
          <w:rFonts w:ascii="Times New Roman" w:hAnsi="Times New Roman"/>
        </w:rPr>
        <w:tab/>
      </w:r>
      <w:r w:rsidR="00A702D5">
        <w:rPr>
          <w:rFonts w:ascii="Times New Roman" w:hAnsi="Times New Roman"/>
          <w:szCs w:val="24"/>
        </w:rPr>
        <w:t xml:space="preserve">Vytautas </w:t>
      </w:r>
      <w:proofErr w:type="spellStart"/>
      <w:r w:rsidR="00A702D5">
        <w:rPr>
          <w:rFonts w:ascii="Times New Roman" w:hAnsi="Times New Roman"/>
          <w:szCs w:val="24"/>
        </w:rPr>
        <w:t>Ižganaitis</w:t>
      </w:r>
      <w:proofErr w:type="spellEnd"/>
    </w:p>
    <w:p w14:paraId="544CF24E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26F886C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5693F3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769217" w14:textId="3204AC88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85BBC7D" w14:textId="725AF481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662E4B0" w14:textId="3AEBF61A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4D05D6" w14:textId="6AE593AB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45EF86B" w14:textId="4A6CC68F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0A43CD" w14:textId="661D3DFF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E04CBC" w14:textId="59EC8DC1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3070D90" w14:textId="20A02F19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C3B8722" w14:textId="52BBEDE8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260674" w14:textId="77777777" w:rsidR="00014244" w:rsidRDefault="00014244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2B44408" w14:textId="77777777" w:rsidR="007C12F3" w:rsidRDefault="007C12F3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CF5AC4" w14:textId="77777777" w:rsidR="00434111" w:rsidRPr="00D95AB7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7D9E5F3" w14:textId="60111422" w:rsidR="00434111" w:rsidRDefault="0042488A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</w:t>
      </w:r>
      <w:r w:rsidR="007F6C51">
        <w:rPr>
          <w:rFonts w:ascii="Times New Roman" w:hAnsi="Times New Roman"/>
          <w:szCs w:val="24"/>
        </w:rPr>
        <w:t xml:space="preserve"> skyriaus vedėja</w:t>
      </w:r>
    </w:p>
    <w:p w14:paraId="6D575F76" w14:textId="77777777" w:rsidR="007F6C51" w:rsidRDefault="007F6C51" w:rsidP="00434111">
      <w:pPr>
        <w:overflowPunct w:val="0"/>
        <w:rPr>
          <w:rFonts w:ascii="Times New Roman" w:hAnsi="Times New Roman"/>
          <w:szCs w:val="24"/>
        </w:rPr>
      </w:pPr>
    </w:p>
    <w:p w14:paraId="4BF616F2" w14:textId="2F48690F" w:rsidR="00434111" w:rsidRDefault="0042488A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</w:p>
    <w:p w14:paraId="3ADB1D1A" w14:textId="1A86C499" w:rsidR="001D38EF" w:rsidRPr="00434111" w:rsidRDefault="003B2E9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8026C2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640140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42488A">
        <w:rPr>
          <w:rFonts w:ascii="Times New Roman" w:hAnsi="Times New Roman"/>
          <w:szCs w:val="24"/>
        </w:rPr>
        <w:t>22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E3EB5" w14:textId="77777777" w:rsidR="00E90026" w:rsidRDefault="00E90026">
      <w:r>
        <w:separator/>
      </w:r>
    </w:p>
  </w:endnote>
  <w:endnote w:type="continuationSeparator" w:id="0">
    <w:p w14:paraId="63C343C3" w14:textId="77777777" w:rsidR="00E90026" w:rsidRDefault="00E90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74D0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261CE" w14:textId="77777777" w:rsidR="00E90026" w:rsidRDefault="00E90026">
      <w:r>
        <w:separator/>
      </w:r>
    </w:p>
  </w:footnote>
  <w:footnote w:type="continuationSeparator" w:id="0">
    <w:p w14:paraId="0A33E2B7" w14:textId="77777777" w:rsidR="00E90026" w:rsidRDefault="00E90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3BF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17B0"/>
    <w:multiLevelType w:val="hybridMultilevel"/>
    <w:tmpl w:val="84D2007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625A"/>
    <w:multiLevelType w:val="hybridMultilevel"/>
    <w:tmpl w:val="E4DC5B0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19FF"/>
    <w:multiLevelType w:val="multilevel"/>
    <w:tmpl w:val="4E8474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7E829AC"/>
    <w:multiLevelType w:val="hybridMultilevel"/>
    <w:tmpl w:val="EFEE20A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53041"/>
    <w:multiLevelType w:val="hybridMultilevel"/>
    <w:tmpl w:val="818C4FA4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F5FDC"/>
    <w:multiLevelType w:val="hybridMultilevel"/>
    <w:tmpl w:val="1700D74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A3AFC"/>
    <w:multiLevelType w:val="hybridMultilevel"/>
    <w:tmpl w:val="40B868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F4B55"/>
    <w:multiLevelType w:val="multilevel"/>
    <w:tmpl w:val="781EBC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2453E4"/>
    <w:multiLevelType w:val="hybridMultilevel"/>
    <w:tmpl w:val="B9B4E0AE"/>
    <w:lvl w:ilvl="0" w:tplc="EC841194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244"/>
    <w:rsid w:val="00014706"/>
    <w:rsid w:val="0001672B"/>
    <w:rsid w:val="00031F27"/>
    <w:rsid w:val="00072F24"/>
    <w:rsid w:val="000763C7"/>
    <w:rsid w:val="000A6072"/>
    <w:rsid w:val="000A7D4A"/>
    <w:rsid w:val="000C0327"/>
    <w:rsid w:val="000C4D01"/>
    <w:rsid w:val="00117499"/>
    <w:rsid w:val="001318A4"/>
    <w:rsid w:val="00133029"/>
    <w:rsid w:val="001356A4"/>
    <w:rsid w:val="00143E48"/>
    <w:rsid w:val="0014420C"/>
    <w:rsid w:val="001550F6"/>
    <w:rsid w:val="00155CC7"/>
    <w:rsid w:val="00160BA5"/>
    <w:rsid w:val="00184E85"/>
    <w:rsid w:val="00185867"/>
    <w:rsid w:val="00190E47"/>
    <w:rsid w:val="001A0F2B"/>
    <w:rsid w:val="001B0247"/>
    <w:rsid w:val="001C4DA2"/>
    <w:rsid w:val="001C4FC3"/>
    <w:rsid w:val="001D070F"/>
    <w:rsid w:val="001D38EF"/>
    <w:rsid w:val="001E7250"/>
    <w:rsid w:val="0021435A"/>
    <w:rsid w:val="0021450B"/>
    <w:rsid w:val="0024192D"/>
    <w:rsid w:val="0025601D"/>
    <w:rsid w:val="00261EAF"/>
    <w:rsid w:val="00267FC4"/>
    <w:rsid w:val="002710F0"/>
    <w:rsid w:val="002765E4"/>
    <w:rsid w:val="002839D8"/>
    <w:rsid w:val="0028720A"/>
    <w:rsid w:val="00292362"/>
    <w:rsid w:val="002D3ABC"/>
    <w:rsid w:val="002E5E9A"/>
    <w:rsid w:val="00305F9A"/>
    <w:rsid w:val="00312F13"/>
    <w:rsid w:val="00313CF0"/>
    <w:rsid w:val="00333C3D"/>
    <w:rsid w:val="00342E29"/>
    <w:rsid w:val="0034628F"/>
    <w:rsid w:val="003469F4"/>
    <w:rsid w:val="00386571"/>
    <w:rsid w:val="00396D65"/>
    <w:rsid w:val="003A0C31"/>
    <w:rsid w:val="003A2C94"/>
    <w:rsid w:val="003B2441"/>
    <w:rsid w:val="003B2E9B"/>
    <w:rsid w:val="003C064E"/>
    <w:rsid w:val="003F1FC5"/>
    <w:rsid w:val="003F491F"/>
    <w:rsid w:val="00414000"/>
    <w:rsid w:val="0042488A"/>
    <w:rsid w:val="00426C56"/>
    <w:rsid w:val="00427101"/>
    <w:rsid w:val="00434111"/>
    <w:rsid w:val="00435ADB"/>
    <w:rsid w:val="00483D86"/>
    <w:rsid w:val="00496728"/>
    <w:rsid w:val="004B7695"/>
    <w:rsid w:val="004D754B"/>
    <w:rsid w:val="005060C2"/>
    <w:rsid w:val="005067E4"/>
    <w:rsid w:val="005139DE"/>
    <w:rsid w:val="00521D86"/>
    <w:rsid w:val="00521F0E"/>
    <w:rsid w:val="0053521A"/>
    <w:rsid w:val="00542005"/>
    <w:rsid w:val="00577849"/>
    <w:rsid w:val="00583E25"/>
    <w:rsid w:val="00585415"/>
    <w:rsid w:val="00590E3B"/>
    <w:rsid w:val="00596E8C"/>
    <w:rsid w:val="005B5CCE"/>
    <w:rsid w:val="005D1CEF"/>
    <w:rsid w:val="00610881"/>
    <w:rsid w:val="0061202F"/>
    <w:rsid w:val="00640140"/>
    <w:rsid w:val="006528B7"/>
    <w:rsid w:val="00656F9E"/>
    <w:rsid w:val="00691FA8"/>
    <w:rsid w:val="006B6ECC"/>
    <w:rsid w:val="0070001E"/>
    <w:rsid w:val="007057AD"/>
    <w:rsid w:val="007509F3"/>
    <w:rsid w:val="00767932"/>
    <w:rsid w:val="0077088A"/>
    <w:rsid w:val="00776C21"/>
    <w:rsid w:val="00777311"/>
    <w:rsid w:val="007828E5"/>
    <w:rsid w:val="007870A6"/>
    <w:rsid w:val="007B7003"/>
    <w:rsid w:val="007C12F3"/>
    <w:rsid w:val="007D6432"/>
    <w:rsid w:val="007F6C51"/>
    <w:rsid w:val="008026C2"/>
    <w:rsid w:val="00813800"/>
    <w:rsid w:val="00816922"/>
    <w:rsid w:val="008222F1"/>
    <w:rsid w:val="008321A4"/>
    <w:rsid w:val="00836564"/>
    <w:rsid w:val="00840E6F"/>
    <w:rsid w:val="008454A7"/>
    <w:rsid w:val="00845CA6"/>
    <w:rsid w:val="0084666D"/>
    <w:rsid w:val="00851524"/>
    <w:rsid w:val="00854CE3"/>
    <w:rsid w:val="008700A7"/>
    <w:rsid w:val="008806E5"/>
    <w:rsid w:val="0089766B"/>
    <w:rsid w:val="008A069E"/>
    <w:rsid w:val="008A2A78"/>
    <w:rsid w:val="008B2E5A"/>
    <w:rsid w:val="008C11C8"/>
    <w:rsid w:val="008C1B78"/>
    <w:rsid w:val="008D69BD"/>
    <w:rsid w:val="008E4960"/>
    <w:rsid w:val="008F28AD"/>
    <w:rsid w:val="008F4809"/>
    <w:rsid w:val="00922EE9"/>
    <w:rsid w:val="0092396B"/>
    <w:rsid w:val="009432AB"/>
    <w:rsid w:val="0098205C"/>
    <w:rsid w:val="00990E3F"/>
    <w:rsid w:val="00992E02"/>
    <w:rsid w:val="0099717D"/>
    <w:rsid w:val="009A0BAE"/>
    <w:rsid w:val="009A2F3A"/>
    <w:rsid w:val="009B4C0B"/>
    <w:rsid w:val="009C4EAB"/>
    <w:rsid w:val="009E37C6"/>
    <w:rsid w:val="009F065C"/>
    <w:rsid w:val="00A061D7"/>
    <w:rsid w:val="00A1200D"/>
    <w:rsid w:val="00A14832"/>
    <w:rsid w:val="00A43B02"/>
    <w:rsid w:val="00A46219"/>
    <w:rsid w:val="00A702D5"/>
    <w:rsid w:val="00A84EA5"/>
    <w:rsid w:val="00AA4094"/>
    <w:rsid w:val="00AD17FC"/>
    <w:rsid w:val="00AD1FB9"/>
    <w:rsid w:val="00AE5D26"/>
    <w:rsid w:val="00AE7378"/>
    <w:rsid w:val="00B01F35"/>
    <w:rsid w:val="00B16E60"/>
    <w:rsid w:val="00B236C3"/>
    <w:rsid w:val="00B44A5B"/>
    <w:rsid w:val="00B75F85"/>
    <w:rsid w:val="00BA15D8"/>
    <w:rsid w:val="00BC19CF"/>
    <w:rsid w:val="00BC3F52"/>
    <w:rsid w:val="00BE1E33"/>
    <w:rsid w:val="00BE4C6A"/>
    <w:rsid w:val="00BE6D25"/>
    <w:rsid w:val="00BF039F"/>
    <w:rsid w:val="00C01DAA"/>
    <w:rsid w:val="00C2225A"/>
    <w:rsid w:val="00C22A08"/>
    <w:rsid w:val="00C24FC6"/>
    <w:rsid w:val="00C838D9"/>
    <w:rsid w:val="00C84A75"/>
    <w:rsid w:val="00C915B3"/>
    <w:rsid w:val="00C921BD"/>
    <w:rsid w:val="00C9437D"/>
    <w:rsid w:val="00CA2ED1"/>
    <w:rsid w:val="00CA3E8F"/>
    <w:rsid w:val="00CA67DC"/>
    <w:rsid w:val="00CA6ECE"/>
    <w:rsid w:val="00CC0CAA"/>
    <w:rsid w:val="00CF6BBB"/>
    <w:rsid w:val="00D033F8"/>
    <w:rsid w:val="00D429A0"/>
    <w:rsid w:val="00D47941"/>
    <w:rsid w:val="00D51708"/>
    <w:rsid w:val="00D6032A"/>
    <w:rsid w:val="00D927F5"/>
    <w:rsid w:val="00D95AB7"/>
    <w:rsid w:val="00DB2F49"/>
    <w:rsid w:val="00DB3419"/>
    <w:rsid w:val="00DD47CE"/>
    <w:rsid w:val="00DD7251"/>
    <w:rsid w:val="00DE70E6"/>
    <w:rsid w:val="00E27B9F"/>
    <w:rsid w:val="00E404CA"/>
    <w:rsid w:val="00E4661B"/>
    <w:rsid w:val="00E90026"/>
    <w:rsid w:val="00E918BB"/>
    <w:rsid w:val="00EA2A8D"/>
    <w:rsid w:val="00ED113F"/>
    <w:rsid w:val="00ED3F06"/>
    <w:rsid w:val="00EE2CE3"/>
    <w:rsid w:val="00EF444A"/>
    <w:rsid w:val="00EF5348"/>
    <w:rsid w:val="00F006D7"/>
    <w:rsid w:val="00F01EF6"/>
    <w:rsid w:val="00F02CA4"/>
    <w:rsid w:val="00F14A28"/>
    <w:rsid w:val="00F24721"/>
    <w:rsid w:val="00F3551F"/>
    <w:rsid w:val="00F473B5"/>
    <w:rsid w:val="00F55D12"/>
    <w:rsid w:val="00F57472"/>
    <w:rsid w:val="00F6733E"/>
    <w:rsid w:val="00F72910"/>
    <w:rsid w:val="00F94A34"/>
    <w:rsid w:val="00F96077"/>
    <w:rsid w:val="00FA2A8A"/>
    <w:rsid w:val="00FC5198"/>
    <w:rsid w:val="00FC7496"/>
    <w:rsid w:val="00FE062B"/>
    <w:rsid w:val="00FE169F"/>
    <w:rsid w:val="00FE72D9"/>
    <w:rsid w:val="00FF2EF0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1568E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96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C1B825-1F9C-473E-8884-4BE2EC2CF10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131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2024-01-22T12:50:00Z</cp:lastPrinted>
  <dcterms:created xsi:type="dcterms:W3CDTF">2024-01-22T12:42:00Z</dcterms:created>
  <dcterms:modified xsi:type="dcterms:W3CDTF">2024-01-22T13:29:00Z</dcterms:modified>
</cp:coreProperties>
</file>