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F8F5B" w14:textId="77777777" w:rsidR="00A238E7" w:rsidRDefault="004160CE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57F5F711" wp14:editId="4216A8E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B8B9F" w14:textId="77777777" w:rsidR="00A238E7" w:rsidRDefault="00A238E7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6D482C7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04DE21E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58C6700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4FC3CA34" w14:textId="5846235F" w:rsidR="00AD3470" w:rsidRPr="00D93124" w:rsidRDefault="00636D91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DĖL </w:t>
      </w:r>
      <w:r w:rsidR="006153BA">
        <w:rPr>
          <w:rFonts w:ascii="Times New Roman" w:hAnsi="Times New Roman"/>
          <w:b/>
          <w:szCs w:val="24"/>
        </w:rPr>
        <w:t xml:space="preserve">RAJONO SAVIVALDYBĖS ADMINISTRACIJOS NUOLATINĖS </w:t>
      </w:r>
      <w:r w:rsidR="00AD3470" w:rsidRPr="00D93124">
        <w:rPr>
          <w:rFonts w:ascii="Times New Roman" w:hAnsi="Times New Roman"/>
          <w:b/>
          <w:szCs w:val="24"/>
        </w:rPr>
        <w:t>VIEŠ</w:t>
      </w:r>
      <w:r w:rsidR="0015112B">
        <w:rPr>
          <w:rFonts w:ascii="Times New Roman" w:hAnsi="Times New Roman"/>
          <w:b/>
          <w:szCs w:val="24"/>
        </w:rPr>
        <w:t>OJO</w:t>
      </w:r>
      <w:r w:rsidR="00AD3470" w:rsidRPr="00D93124">
        <w:rPr>
          <w:rFonts w:ascii="Times New Roman" w:hAnsi="Times New Roman"/>
          <w:b/>
          <w:szCs w:val="24"/>
        </w:rPr>
        <w:t xml:space="preserve"> PIRKIM</w:t>
      </w:r>
      <w:r w:rsidR="0015112B">
        <w:rPr>
          <w:rFonts w:ascii="Times New Roman" w:hAnsi="Times New Roman"/>
          <w:b/>
          <w:szCs w:val="24"/>
        </w:rPr>
        <w:t>O</w:t>
      </w:r>
      <w:r w:rsidR="006153BA">
        <w:rPr>
          <w:rFonts w:ascii="Times New Roman" w:hAnsi="Times New Roman"/>
          <w:b/>
          <w:szCs w:val="24"/>
        </w:rPr>
        <w:t xml:space="preserve"> KOMISIJOS SUDARYMO IR VIEŠ</w:t>
      </w:r>
      <w:r w:rsidR="0015112B">
        <w:rPr>
          <w:rFonts w:ascii="Times New Roman" w:hAnsi="Times New Roman"/>
          <w:b/>
          <w:szCs w:val="24"/>
        </w:rPr>
        <w:t>OJO</w:t>
      </w:r>
      <w:r w:rsidR="006153BA">
        <w:rPr>
          <w:rFonts w:ascii="Times New Roman" w:hAnsi="Times New Roman"/>
          <w:b/>
          <w:szCs w:val="24"/>
        </w:rPr>
        <w:t xml:space="preserve"> PIRKIM</w:t>
      </w:r>
      <w:r w:rsidR="0015112B">
        <w:rPr>
          <w:rFonts w:ascii="Times New Roman" w:hAnsi="Times New Roman"/>
          <w:b/>
          <w:szCs w:val="24"/>
        </w:rPr>
        <w:t>O</w:t>
      </w:r>
      <w:r w:rsidR="006153BA">
        <w:rPr>
          <w:rFonts w:ascii="Times New Roman" w:hAnsi="Times New Roman"/>
          <w:b/>
          <w:szCs w:val="24"/>
        </w:rPr>
        <w:t xml:space="preserve"> KOMISIJOS DARBO REGLAMENTO PATVIRTINIMO</w:t>
      </w:r>
    </w:p>
    <w:p w14:paraId="2530FFB0" w14:textId="77777777"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3CDD1C3" w14:textId="26AADA06" w:rsidR="00AD3470" w:rsidRPr="00D93124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>20</w:t>
      </w:r>
      <w:r w:rsidR="00F46567">
        <w:rPr>
          <w:rFonts w:ascii="Times New Roman" w:hAnsi="Times New Roman"/>
          <w:szCs w:val="24"/>
        </w:rPr>
        <w:t>2</w:t>
      </w:r>
      <w:r w:rsidR="00F449B8">
        <w:rPr>
          <w:rFonts w:ascii="Times New Roman" w:hAnsi="Times New Roman"/>
          <w:szCs w:val="24"/>
        </w:rPr>
        <w:t>4</w:t>
      </w:r>
      <w:r w:rsidRPr="00D93124">
        <w:rPr>
          <w:rFonts w:ascii="Times New Roman" w:hAnsi="Times New Roman"/>
          <w:szCs w:val="24"/>
        </w:rPr>
        <w:t xml:space="preserve"> m. </w:t>
      </w:r>
      <w:r w:rsidR="00F46567">
        <w:rPr>
          <w:rFonts w:ascii="Times New Roman" w:hAnsi="Times New Roman"/>
          <w:szCs w:val="24"/>
        </w:rPr>
        <w:t>sausio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Nr. AG</w:t>
      </w:r>
      <w:r w:rsidR="00F91E88" w:rsidRPr="00D93124">
        <w:rPr>
          <w:rFonts w:ascii="Times New Roman" w:hAnsi="Times New Roman"/>
          <w:szCs w:val="24"/>
        </w:rPr>
        <w:t>-</w:t>
      </w:r>
    </w:p>
    <w:p w14:paraId="69F502F9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77800230" w14:textId="77777777"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4E0F5AF" w14:textId="52458FF1" w:rsidR="00AD3470" w:rsidRPr="00D93124" w:rsidRDefault="0037132B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Vadovaudamasi</w:t>
      </w:r>
      <w:r w:rsidR="006C4083">
        <w:rPr>
          <w:rFonts w:ascii="Times New Roman" w:hAnsi="Times New Roman"/>
          <w:szCs w:val="24"/>
        </w:rPr>
        <w:t>s</w:t>
      </w:r>
      <w:r w:rsidR="00AD3470" w:rsidRPr="00D93124">
        <w:rPr>
          <w:rFonts w:ascii="Times New Roman" w:hAnsi="Times New Roman"/>
          <w:szCs w:val="24"/>
        </w:rPr>
        <w:t xml:space="preserve"> Lietuvos Respublikos viešųjų pirkimų įstatymo</w:t>
      </w:r>
      <w:r w:rsidR="00D14CC8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>1</w:t>
      </w:r>
      <w:r w:rsidR="005C2D11">
        <w:rPr>
          <w:rFonts w:ascii="Times New Roman" w:hAnsi="Times New Roman"/>
          <w:szCs w:val="24"/>
        </w:rPr>
        <w:t>9</w:t>
      </w:r>
      <w:r w:rsidR="00AD3470" w:rsidRPr="00D93124">
        <w:rPr>
          <w:rFonts w:ascii="Times New Roman" w:hAnsi="Times New Roman"/>
          <w:szCs w:val="24"/>
        </w:rPr>
        <w:t xml:space="preserve"> str</w:t>
      </w:r>
      <w:r w:rsidR="00364D11">
        <w:rPr>
          <w:rFonts w:ascii="Times New Roman" w:hAnsi="Times New Roman"/>
          <w:szCs w:val="24"/>
        </w:rPr>
        <w:t>aipsni</w:t>
      </w:r>
      <w:r w:rsidR="00A238E7">
        <w:rPr>
          <w:rFonts w:ascii="Times New Roman" w:hAnsi="Times New Roman"/>
          <w:szCs w:val="24"/>
        </w:rPr>
        <w:t>u</w:t>
      </w:r>
      <w:r w:rsidR="00B1154A">
        <w:rPr>
          <w:rFonts w:ascii="Times New Roman" w:hAnsi="Times New Roman"/>
          <w:szCs w:val="24"/>
        </w:rPr>
        <w:t xml:space="preserve">, </w:t>
      </w:r>
      <w:r w:rsidR="00AA031D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E679AE" w:rsidRPr="00F27DA5">
        <w:rPr>
          <w:rFonts w:ascii="Times New Roman" w:hAnsi="Times New Roman"/>
          <w:szCs w:val="24"/>
        </w:rPr>
        <w:t>rajono savivaldybės tarybos 2023 m. vasario 24 d. sprendimu Nr. T-79 „Dėl Šakių rajono savivaldybės administracijos nuostatų patvirtinimo“</w:t>
      </w:r>
      <w:r w:rsidR="00AA031D">
        <w:rPr>
          <w:rFonts w:ascii="Times New Roman" w:hAnsi="Times New Roman"/>
          <w:szCs w:val="24"/>
        </w:rPr>
        <w:t>,</w:t>
      </w:r>
      <w:r w:rsidR="00E679AE">
        <w:rPr>
          <w:rFonts w:ascii="Times New Roman" w:hAnsi="Times New Roman"/>
          <w:szCs w:val="24"/>
        </w:rPr>
        <w:t xml:space="preserve"> 26.1</w:t>
      </w:r>
      <w:r w:rsidR="00AA031D">
        <w:rPr>
          <w:rFonts w:ascii="Times New Roman" w:hAnsi="Times New Roman"/>
          <w:szCs w:val="24"/>
        </w:rPr>
        <w:t>2</w:t>
      </w:r>
      <w:r w:rsidR="00E679AE">
        <w:rPr>
          <w:rFonts w:ascii="Times New Roman" w:hAnsi="Times New Roman"/>
          <w:szCs w:val="24"/>
        </w:rPr>
        <w:t xml:space="preserve"> p</w:t>
      </w:r>
      <w:r w:rsidR="00AA031D">
        <w:rPr>
          <w:rFonts w:ascii="Times New Roman" w:hAnsi="Times New Roman"/>
          <w:szCs w:val="24"/>
        </w:rPr>
        <w:t>apunkčiu</w:t>
      </w:r>
      <w:r w:rsidR="00AD3470" w:rsidRPr="00D93124">
        <w:rPr>
          <w:rFonts w:ascii="Times New Roman" w:hAnsi="Times New Roman"/>
          <w:szCs w:val="24"/>
        </w:rPr>
        <w:t>:</w:t>
      </w:r>
    </w:p>
    <w:p w14:paraId="453DF2FF" w14:textId="4EFE3720" w:rsidR="00F859EB" w:rsidRDefault="008A1619" w:rsidP="00F859EB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. </w:t>
      </w:r>
      <w:r w:rsidR="006C4083">
        <w:rPr>
          <w:rFonts w:ascii="Times New Roman" w:hAnsi="Times New Roman"/>
          <w:szCs w:val="24"/>
        </w:rPr>
        <w:t>S u d a r a u</w:t>
      </w:r>
      <w:r w:rsidR="00AD3470" w:rsidRPr="00D93124">
        <w:rPr>
          <w:rFonts w:ascii="Times New Roman" w:hAnsi="Times New Roman"/>
          <w:szCs w:val="24"/>
        </w:rPr>
        <w:t xml:space="preserve"> </w:t>
      </w:r>
      <w:r w:rsidR="00E63BA6">
        <w:rPr>
          <w:rFonts w:ascii="Times New Roman" w:hAnsi="Times New Roman"/>
          <w:szCs w:val="24"/>
        </w:rPr>
        <w:t xml:space="preserve">nuolatinę </w:t>
      </w:r>
      <w:r w:rsidR="00AD3470" w:rsidRPr="00782A0B">
        <w:rPr>
          <w:rFonts w:ascii="Times New Roman" w:hAnsi="Times New Roman"/>
          <w:szCs w:val="24"/>
        </w:rPr>
        <w:t>Vieš</w:t>
      </w:r>
      <w:r w:rsidR="0015112B">
        <w:rPr>
          <w:rFonts w:ascii="Times New Roman" w:hAnsi="Times New Roman"/>
          <w:szCs w:val="24"/>
        </w:rPr>
        <w:t>ojo</w:t>
      </w:r>
      <w:r w:rsidR="00AD3470" w:rsidRPr="00D93124">
        <w:rPr>
          <w:rFonts w:ascii="Times New Roman" w:hAnsi="Times New Roman"/>
          <w:szCs w:val="24"/>
        </w:rPr>
        <w:t xml:space="preserve"> pirkim</w:t>
      </w:r>
      <w:r w:rsidR="0015112B">
        <w:rPr>
          <w:rFonts w:ascii="Times New Roman" w:hAnsi="Times New Roman"/>
          <w:szCs w:val="24"/>
        </w:rPr>
        <w:t>o</w:t>
      </w:r>
      <w:r w:rsidR="00AD3470" w:rsidRPr="00D93124">
        <w:rPr>
          <w:rFonts w:ascii="Times New Roman" w:hAnsi="Times New Roman"/>
          <w:szCs w:val="24"/>
        </w:rPr>
        <w:t xml:space="preserve"> komisiją Šakių rajono savivaldybės administracijos </w:t>
      </w:r>
      <w:r w:rsidR="006C4083">
        <w:rPr>
          <w:rFonts w:ascii="Times New Roman" w:hAnsi="Times New Roman"/>
          <w:szCs w:val="24"/>
        </w:rPr>
        <w:t xml:space="preserve">prekių, paslaugų ir darbų </w:t>
      </w:r>
      <w:r w:rsidR="00AD3470" w:rsidRPr="00D93124">
        <w:rPr>
          <w:rFonts w:ascii="Times New Roman" w:hAnsi="Times New Roman"/>
          <w:szCs w:val="24"/>
        </w:rPr>
        <w:t xml:space="preserve">viešiesiems </w:t>
      </w:r>
      <w:r w:rsidR="00AD3470" w:rsidRPr="00E56D12">
        <w:rPr>
          <w:rFonts w:ascii="Times New Roman" w:hAnsi="Times New Roman"/>
          <w:szCs w:val="24"/>
        </w:rPr>
        <w:t xml:space="preserve">pirkimams </w:t>
      </w:r>
      <w:r w:rsidR="00A0301A" w:rsidRPr="00E56D12">
        <w:rPr>
          <w:rFonts w:ascii="Times New Roman" w:hAnsi="Times New Roman"/>
          <w:szCs w:val="24"/>
        </w:rPr>
        <w:t xml:space="preserve">organizuoti ir </w:t>
      </w:r>
      <w:r w:rsidR="00AD3470" w:rsidRPr="00E56D12">
        <w:rPr>
          <w:rFonts w:ascii="Times New Roman" w:hAnsi="Times New Roman"/>
          <w:szCs w:val="24"/>
        </w:rPr>
        <w:t xml:space="preserve">atlikti (toliau </w:t>
      </w:r>
      <w:r w:rsidR="002F4290">
        <w:rPr>
          <w:rFonts w:ascii="Times New Roman" w:hAnsi="Times New Roman"/>
          <w:szCs w:val="24"/>
        </w:rPr>
        <w:t>–</w:t>
      </w:r>
      <w:r w:rsidR="00AD3470" w:rsidRPr="00E56D12">
        <w:rPr>
          <w:rFonts w:ascii="Times New Roman" w:hAnsi="Times New Roman"/>
          <w:szCs w:val="24"/>
        </w:rPr>
        <w:t xml:space="preserve"> </w:t>
      </w:r>
      <w:r w:rsidR="007651DE">
        <w:rPr>
          <w:rFonts w:ascii="Times New Roman" w:hAnsi="Times New Roman"/>
          <w:szCs w:val="24"/>
        </w:rPr>
        <w:t>K</w:t>
      </w:r>
      <w:r w:rsidR="00AD3470" w:rsidRPr="00D93124">
        <w:rPr>
          <w:rFonts w:ascii="Times New Roman" w:hAnsi="Times New Roman"/>
          <w:szCs w:val="24"/>
        </w:rPr>
        <w:t>omisija):</w:t>
      </w:r>
    </w:p>
    <w:tbl>
      <w:tblPr>
        <w:tblStyle w:val="Lentelstinklelis"/>
        <w:tblW w:w="8931" w:type="dxa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663"/>
      </w:tblGrid>
      <w:tr w:rsidR="00F859EB" w14:paraId="3CC0B750" w14:textId="77777777" w:rsidTr="007E5125">
        <w:tc>
          <w:tcPr>
            <w:tcW w:w="2268" w:type="dxa"/>
          </w:tcPr>
          <w:p w14:paraId="749FF1DB" w14:textId="30D34AA2" w:rsidR="00F859EB" w:rsidRDefault="00F859E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</w:t>
            </w:r>
          </w:p>
        </w:tc>
        <w:tc>
          <w:tcPr>
            <w:tcW w:w="6663" w:type="dxa"/>
          </w:tcPr>
          <w:p w14:paraId="370E5ADE" w14:textId="1EC355C6" w:rsidR="00F859EB" w:rsidRPr="00F46567" w:rsidRDefault="00F859EB" w:rsidP="00F46567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859EB" w14:paraId="07B0B1EA" w14:textId="77777777" w:rsidTr="007E5125">
        <w:tc>
          <w:tcPr>
            <w:tcW w:w="2268" w:type="dxa"/>
          </w:tcPr>
          <w:p w14:paraId="16096EBF" w14:textId="43E8EF81" w:rsidR="00F46567" w:rsidRDefault="00F449B8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Jūratė Šneideraitienė</w:t>
            </w:r>
          </w:p>
          <w:p w14:paraId="716A32E9" w14:textId="77777777" w:rsidR="00F46567" w:rsidRDefault="00F46567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5859642E" w14:textId="77777777" w:rsidR="00F449B8" w:rsidRDefault="00F449B8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48454889" w14:textId="6D747E86" w:rsidR="00F46567" w:rsidRDefault="00F449B8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Martynas Remeikis</w:t>
            </w:r>
          </w:p>
        </w:tc>
        <w:tc>
          <w:tcPr>
            <w:tcW w:w="6663" w:type="dxa"/>
          </w:tcPr>
          <w:p w14:paraId="03ABD4D2" w14:textId="4B793B08" w:rsidR="00F859EB" w:rsidRDefault="00606693" w:rsidP="002E3D73">
            <w:pPr>
              <w:pStyle w:val="Sraopastraipa"/>
              <w:numPr>
                <w:ilvl w:val="0"/>
                <w:numId w:val="9"/>
              </w:numPr>
              <w:tabs>
                <w:tab w:val="left" w:pos="176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F449B8">
              <w:rPr>
                <w:rFonts w:ascii="Times New Roman" w:hAnsi="Times New Roman"/>
                <w:szCs w:val="24"/>
              </w:rPr>
              <w:t>Teisės, personalo ir civilinės metrikacijos skyriaus vedėja</w:t>
            </w:r>
            <w:r w:rsidR="00F859EB" w:rsidRPr="002E3D73">
              <w:rPr>
                <w:rFonts w:ascii="Times New Roman" w:hAnsi="Times New Roman"/>
                <w:szCs w:val="24"/>
              </w:rPr>
              <w:t xml:space="preserve"> (komisijos pirminink</w:t>
            </w:r>
            <w:r w:rsidR="00F46567">
              <w:rPr>
                <w:rFonts w:ascii="Times New Roman" w:hAnsi="Times New Roman"/>
                <w:szCs w:val="24"/>
              </w:rPr>
              <w:t>ė</w:t>
            </w:r>
            <w:r w:rsidR="00F859EB" w:rsidRPr="002E3D73">
              <w:rPr>
                <w:rFonts w:ascii="Times New Roman" w:hAnsi="Times New Roman"/>
                <w:szCs w:val="24"/>
              </w:rPr>
              <w:t>)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  <w:p w14:paraId="24FC8CC2" w14:textId="4CA7A19C" w:rsidR="00F46567" w:rsidRPr="002E3D73" w:rsidRDefault="00F46567" w:rsidP="002E3D73">
            <w:pPr>
              <w:pStyle w:val="Sraopastraipa"/>
              <w:numPr>
                <w:ilvl w:val="0"/>
                <w:numId w:val="9"/>
              </w:numPr>
              <w:tabs>
                <w:tab w:val="left" w:pos="176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F449B8">
              <w:rPr>
                <w:rFonts w:ascii="Times New Roman" w:hAnsi="Times New Roman"/>
                <w:szCs w:val="24"/>
              </w:rPr>
              <w:t>Ūkio ir investicijų</w:t>
            </w:r>
            <w:r>
              <w:rPr>
                <w:rFonts w:ascii="Times New Roman" w:hAnsi="Times New Roman"/>
                <w:szCs w:val="24"/>
              </w:rPr>
              <w:t xml:space="preserve"> skyriaus vedėja</w:t>
            </w:r>
            <w:r w:rsidR="00F449B8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 xml:space="preserve"> (komisijos pirmininko pavaduotoja</w:t>
            </w:r>
            <w:r w:rsidR="00F449B8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)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F859EB" w14:paraId="25C1C08F" w14:textId="77777777" w:rsidTr="007E5125">
        <w:tc>
          <w:tcPr>
            <w:tcW w:w="2268" w:type="dxa"/>
          </w:tcPr>
          <w:p w14:paraId="20A623C5" w14:textId="77777777" w:rsidR="00F859EB" w:rsidRDefault="00F859E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Asta Bakanevičienė</w:t>
            </w:r>
          </w:p>
        </w:tc>
        <w:tc>
          <w:tcPr>
            <w:tcW w:w="6663" w:type="dxa"/>
          </w:tcPr>
          <w:p w14:paraId="20B6F42A" w14:textId="69F81BE5" w:rsidR="00F859EB" w:rsidRPr="002E3D73" w:rsidRDefault="00F859EB" w:rsidP="002E3D73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>rajono savivaldybės administracijos Teisės, personalo ir civilinės metrikacijos skyriaus vyriausioji specialistė</w:t>
            </w:r>
            <w:r w:rsidR="00F46567">
              <w:rPr>
                <w:rFonts w:ascii="Times New Roman" w:hAnsi="Times New Roman"/>
                <w:szCs w:val="24"/>
              </w:rPr>
              <w:t xml:space="preserve"> (komisijos sekretorė)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EE696A" w14:paraId="6BB0F9F9" w14:textId="77777777" w:rsidTr="007E5125">
        <w:tc>
          <w:tcPr>
            <w:tcW w:w="2268" w:type="dxa"/>
          </w:tcPr>
          <w:p w14:paraId="1504E480" w14:textId="019DC161" w:rsidR="00EE696A" w:rsidRDefault="00F449B8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Aušra Banevičienė</w:t>
            </w:r>
          </w:p>
        </w:tc>
        <w:tc>
          <w:tcPr>
            <w:tcW w:w="6663" w:type="dxa"/>
          </w:tcPr>
          <w:p w14:paraId="77BEBEF7" w14:textId="0487A5F5" w:rsidR="00EE696A" w:rsidRPr="002E3D73" w:rsidRDefault="00EE696A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 xml:space="preserve">rajono </w:t>
            </w:r>
            <w:r w:rsidR="00F449B8" w:rsidRPr="002E3D73">
              <w:rPr>
                <w:rFonts w:ascii="Times New Roman" w:hAnsi="Times New Roman"/>
                <w:szCs w:val="24"/>
              </w:rPr>
              <w:t>savivaldybės administracijos Teisės, personalo ir civilinės metrikacijos skyriaus vyriausioji specialistė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EE696A" w14:paraId="42731DCE" w14:textId="77777777" w:rsidTr="007E5125">
        <w:tc>
          <w:tcPr>
            <w:tcW w:w="2268" w:type="dxa"/>
          </w:tcPr>
          <w:p w14:paraId="7F72A330" w14:textId="2B900264" w:rsidR="00EE696A" w:rsidRDefault="00F449B8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Remigijus Dumčius</w:t>
            </w:r>
            <w:r w:rsidR="00EE696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6663" w:type="dxa"/>
          </w:tcPr>
          <w:p w14:paraId="6BEB71A1" w14:textId="1DD5E9BE" w:rsidR="00EE696A" w:rsidRPr="002E3D73" w:rsidRDefault="00EE696A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F449B8" w:rsidRPr="002E3D73">
              <w:rPr>
                <w:rFonts w:ascii="Times New Roman" w:hAnsi="Times New Roman"/>
                <w:szCs w:val="24"/>
              </w:rPr>
              <w:t xml:space="preserve">Teisės, personalo ir civilinės metrikacijos skyriaus </w:t>
            </w:r>
            <w:r w:rsidR="00F449B8">
              <w:rPr>
                <w:rFonts w:ascii="Times New Roman" w:hAnsi="Times New Roman"/>
                <w:szCs w:val="24"/>
              </w:rPr>
              <w:t>vyriausiasis specialistas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F859EB" w14:paraId="461666F6" w14:textId="77777777" w:rsidTr="007E5125">
        <w:tc>
          <w:tcPr>
            <w:tcW w:w="2268" w:type="dxa"/>
          </w:tcPr>
          <w:p w14:paraId="554B4C77" w14:textId="5A261BBC" w:rsidR="00F859EB" w:rsidRDefault="00D00B31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Lina Štrimaitytė</w:t>
            </w:r>
          </w:p>
        </w:tc>
        <w:tc>
          <w:tcPr>
            <w:tcW w:w="6663" w:type="dxa"/>
          </w:tcPr>
          <w:p w14:paraId="44C148E6" w14:textId="460633A3" w:rsidR="00F859EB" w:rsidRPr="00D00B31" w:rsidRDefault="00F859EB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D00B31"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D00B31" w:rsidRPr="00D00B31">
              <w:rPr>
                <w:rFonts w:ascii="Times New Roman" w:hAnsi="Times New Roman"/>
                <w:szCs w:val="24"/>
              </w:rPr>
              <w:t>Žemės ūkio ir kaimo reikalų</w:t>
            </w:r>
            <w:r w:rsidRPr="00D00B31">
              <w:rPr>
                <w:rFonts w:ascii="Times New Roman" w:hAnsi="Times New Roman"/>
                <w:szCs w:val="24"/>
              </w:rPr>
              <w:t xml:space="preserve"> skyriaus vyriausioji specialistė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F859EB" w14:paraId="625E70B1" w14:textId="77777777" w:rsidTr="007E5125">
        <w:tc>
          <w:tcPr>
            <w:tcW w:w="2268" w:type="dxa"/>
          </w:tcPr>
          <w:p w14:paraId="6478C92D" w14:textId="7AEF76E9" w:rsidR="00F859EB" w:rsidRDefault="009C409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Felicita Totoraitienė</w:t>
            </w:r>
          </w:p>
        </w:tc>
        <w:tc>
          <w:tcPr>
            <w:tcW w:w="6663" w:type="dxa"/>
          </w:tcPr>
          <w:p w14:paraId="08CAAD13" w14:textId="5FD43B85" w:rsidR="00F859EB" w:rsidRPr="00D00B31" w:rsidRDefault="00F859EB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D00B31"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F46567" w:rsidRPr="00D00B31">
              <w:rPr>
                <w:rFonts w:ascii="Times New Roman" w:hAnsi="Times New Roman"/>
                <w:szCs w:val="24"/>
              </w:rPr>
              <w:t>Teisės, personalo ir civilinės metrikacijos skyriaus vyriausioji specialistė.</w:t>
            </w:r>
          </w:p>
        </w:tc>
      </w:tr>
    </w:tbl>
    <w:p w14:paraId="5C161861" w14:textId="618ABED3" w:rsidR="00AD3470" w:rsidRPr="00D93124" w:rsidRDefault="00D05E7C" w:rsidP="000C6403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</w:r>
      <w:r w:rsidR="002D58BD">
        <w:rPr>
          <w:rFonts w:ascii="Times New Roman" w:hAnsi="Times New Roman"/>
          <w:szCs w:val="24"/>
        </w:rPr>
        <w:tab/>
      </w:r>
      <w:r w:rsidR="000C6403">
        <w:rPr>
          <w:rFonts w:ascii="Times New Roman" w:hAnsi="Times New Roman"/>
          <w:szCs w:val="24"/>
        </w:rPr>
        <w:t>2</w:t>
      </w:r>
      <w:r w:rsidR="00AD3470" w:rsidRPr="00D93124">
        <w:rPr>
          <w:rFonts w:ascii="Times New Roman" w:hAnsi="Times New Roman"/>
          <w:szCs w:val="24"/>
        </w:rPr>
        <w:t xml:space="preserve">. N u s t a t a u, kad įsakymo </w:t>
      </w:r>
      <w:r w:rsidR="000C6403"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 punktu sudaryta </w:t>
      </w:r>
      <w:r w:rsidR="007651DE">
        <w:rPr>
          <w:rFonts w:ascii="Times New Roman" w:hAnsi="Times New Roman"/>
          <w:szCs w:val="24"/>
        </w:rPr>
        <w:t>K</w:t>
      </w:r>
      <w:r w:rsidR="00AD3470" w:rsidRPr="00D93124">
        <w:rPr>
          <w:rFonts w:ascii="Times New Roman" w:hAnsi="Times New Roman"/>
          <w:szCs w:val="24"/>
        </w:rPr>
        <w:t>omisija vykdo visus rajono savivaldybės administracijos viešuosius pirkimus, išskyrus mažos vertės pirkimus, kai numatoma konkretaus prekių ar paslaugų pirki</w:t>
      </w:r>
      <w:r w:rsidR="00E24183">
        <w:rPr>
          <w:rFonts w:ascii="Times New Roman" w:hAnsi="Times New Roman"/>
          <w:szCs w:val="24"/>
        </w:rPr>
        <w:t>mo</w:t>
      </w:r>
      <w:r w:rsidR="00AD3470" w:rsidRPr="00D93124">
        <w:rPr>
          <w:rFonts w:ascii="Times New Roman" w:hAnsi="Times New Roman"/>
          <w:szCs w:val="24"/>
        </w:rPr>
        <w:t xml:space="preserve"> vertė (sutarties vertė) yra mažesnė kaip </w:t>
      </w:r>
      <w:r w:rsidR="00F46567">
        <w:rPr>
          <w:rFonts w:ascii="Times New Roman" w:hAnsi="Times New Roman"/>
          <w:szCs w:val="24"/>
        </w:rPr>
        <w:t>50</w:t>
      </w:r>
      <w:r w:rsidR="00342C39">
        <w:rPr>
          <w:rFonts w:ascii="Times New Roman" w:hAnsi="Times New Roman"/>
          <w:szCs w:val="24"/>
        </w:rPr>
        <w:t xml:space="preserve"> (</w:t>
      </w:r>
      <w:r w:rsidR="00F46567">
        <w:rPr>
          <w:rFonts w:ascii="Times New Roman" w:hAnsi="Times New Roman"/>
          <w:szCs w:val="24"/>
        </w:rPr>
        <w:t>penkiasdešimt</w:t>
      </w:r>
      <w:r w:rsidR="00342C39">
        <w:rPr>
          <w:rFonts w:ascii="Times New Roman" w:hAnsi="Times New Roman"/>
          <w:szCs w:val="24"/>
        </w:rPr>
        <w:t>) tūkst. eurų</w:t>
      </w:r>
      <w:r w:rsidR="00BD1088">
        <w:rPr>
          <w:rFonts w:ascii="Times New Roman" w:hAnsi="Times New Roman"/>
          <w:szCs w:val="24"/>
        </w:rPr>
        <w:t xml:space="preserve"> </w:t>
      </w:r>
      <w:r w:rsidR="00F46567">
        <w:rPr>
          <w:rFonts w:ascii="Times New Roman" w:hAnsi="Times New Roman"/>
          <w:szCs w:val="24"/>
        </w:rPr>
        <w:t xml:space="preserve">be </w:t>
      </w:r>
      <w:r w:rsidR="00BD1088">
        <w:rPr>
          <w:rFonts w:ascii="Times New Roman" w:hAnsi="Times New Roman"/>
          <w:szCs w:val="24"/>
        </w:rPr>
        <w:t>PVM</w:t>
      </w:r>
      <w:r w:rsidR="00AD3470" w:rsidRPr="00D93124">
        <w:rPr>
          <w:rFonts w:ascii="Times New Roman" w:hAnsi="Times New Roman"/>
          <w:szCs w:val="24"/>
        </w:rPr>
        <w:t>, ar numatoma darbų konkretaus pirki</w:t>
      </w:r>
      <w:r w:rsidR="00E24183">
        <w:rPr>
          <w:rFonts w:ascii="Times New Roman" w:hAnsi="Times New Roman"/>
          <w:szCs w:val="24"/>
        </w:rPr>
        <w:t>mo</w:t>
      </w:r>
      <w:r w:rsidR="00AD3470" w:rsidRPr="00D93124">
        <w:rPr>
          <w:rFonts w:ascii="Times New Roman" w:hAnsi="Times New Roman"/>
          <w:szCs w:val="24"/>
        </w:rPr>
        <w:t xml:space="preserve"> vertė (sutarties vertė) yra mažesnė kaip </w:t>
      </w:r>
      <w:r w:rsidR="00F46567">
        <w:rPr>
          <w:rFonts w:ascii="Times New Roman" w:hAnsi="Times New Roman"/>
          <w:szCs w:val="24"/>
        </w:rPr>
        <w:t>1</w:t>
      </w:r>
      <w:r w:rsidR="00D00B31">
        <w:rPr>
          <w:rFonts w:ascii="Times New Roman" w:hAnsi="Times New Roman"/>
          <w:szCs w:val="24"/>
        </w:rPr>
        <w:t>20</w:t>
      </w:r>
      <w:r w:rsidR="00F46567">
        <w:rPr>
          <w:rFonts w:ascii="Times New Roman" w:hAnsi="Times New Roman"/>
          <w:szCs w:val="24"/>
        </w:rPr>
        <w:t xml:space="preserve"> </w:t>
      </w:r>
      <w:r w:rsidR="00342C39">
        <w:rPr>
          <w:rFonts w:ascii="Times New Roman" w:hAnsi="Times New Roman"/>
          <w:szCs w:val="24"/>
        </w:rPr>
        <w:t>(</w:t>
      </w:r>
      <w:r w:rsidR="00F46567">
        <w:rPr>
          <w:rFonts w:ascii="Times New Roman" w:hAnsi="Times New Roman"/>
          <w:szCs w:val="24"/>
        </w:rPr>
        <w:t>vienas šimtas</w:t>
      </w:r>
      <w:r w:rsidR="00D00B31">
        <w:rPr>
          <w:rFonts w:ascii="Times New Roman" w:hAnsi="Times New Roman"/>
          <w:szCs w:val="24"/>
        </w:rPr>
        <w:t xml:space="preserve"> dvidešimt</w:t>
      </w:r>
      <w:r w:rsidR="00342C39">
        <w:rPr>
          <w:rFonts w:ascii="Times New Roman" w:hAnsi="Times New Roman"/>
          <w:szCs w:val="24"/>
        </w:rPr>
        <w:t xml:space="preserve">) </w:t>
      </w:r>
      <w:r w:rsidR="00410D8E">
        <w:rPr>
          <w:rFonts w:ascii="Times New Roman" w:hAnsi="Times New Roman"/>
          <w:szCs w:val="24"/>
        </w:rPr>
        <w:t>tūkst. eurų</w:t>
      </w:r>
      <w:r w:rsidR="00BD1088">
        <w:rPr>
          <w:rFonts w:ascii="Times New Roman" w:hAnsi="Times New Roman"/>
          <w:szCs w:val="24"/>
        </w:rPr>
        <w:t xml:space="preserve"> </w:t>
      </w:r>
      <w:r w:rsidR="00F46567">
        <w:rPr>
          <w:rFonts w:ascii="Times New Roman" w:hAnsi="Times New Roman"/>
          <w:szCs w:val="24"/>
        </w:rPr>
        <w:t>be</w:t>
      </w:r>
      <w:r w:rsidR="00BD1088">
        <w:rPr>
          <w:rFonts w:ascii="Times New Roman" w:hAnsi="Times New Roman"/>
          <w:szCs w:val="24"/>
        </w:rPr>
        <w:t xml:space="preserve"> PVM</w:t>
      </w:r>
      <w:r w:rsidR="00AD3470" w:rsidRPr="00D93124">
        <w:rPr>
          <w:rFonts w:ascii="Times New Roman" w:hAnsi="Times New Roman"/>
          <w:szCs w:val="24"/>
        </w:rPr>
        <w:t xml:space="preserve">. </w:t>
      </w:r>
    </w:p>
    <w:p w14:paraId="56B23886" w14:textId="77777777" w:rsidR="00C67C5F" w:rsidRDefault="00C67C5F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T v i r t i n u pridedamą Vieš</w:t>
      </w:r>
      <w:r w:rsidR="008D5167">
        <w:rPr>
          <w:rFonts w:ascii="Times New Roman" w:hAnsi="Times New Roman"/>
          <w:szCs w:val="24"/>
        </w:rPr>
        <w:t>ojo pirkimo</w:t>
      </w:r>
      <w:r>
        <w:rPr>
          <w:rFonts w:ascii="Times New Roman" w:hAnsi="Times New Roman"/>
          <w:szCs w:val="24"/>
        </w:rPr>
        <w:t xml:space="preserve"> komisijos darbo reglamentą.</w:t>
      </w:r>
    </w:p>
    <w:p w14:paraId="0E2F4D1E" w14:textId="5F583C0D" w:rsidR="00E24183" w:rsidRDefault="00C67C5F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AD3470" w:rsidRPr="00D93124">
        <w:rPr>
          <w:rFonts w:ascii="Times New Roman" w:hAnsi="Times New Roman"/>
          <w:szCs w:val="24"/>
        </w:rPr>
        <w:t xml:space="preserve">. </w:t>
      </w:r>
      <w:r w:rsidR="00AD3470" w:rsidRPr="00D93124">
        <w:rPr>
          <w:rFonts w:ascii="Times New Roman" w:hAnsi="Times New Roman"/>
          <w:spacing w:val="60"/>
          <w:szCs w:val="24"/>
        </w:rPr>
        <w:t>Pripažįstu</w:t>
      </w:r>
      <w:r w:rsidR="00AD3470" w:rsidRPr="00D93124">
        <w:rPr>
          <w:rFonts w:ascii="Times New Roman" w:hAnsi="Times New Roman"/>
          <w:szCs w:val="24"/>
        </w:rPr>
        <w:t xml:space="preserve"> netekusi</w:t>
      </w:r>
      <w:r w:rsidR="00E24183">
        <w:rPr>
          <w:rFonts w:ascii="Times New Roman" w:hAnsi="Times New Roman"/>
          <w:szCs w:val="24"/>
        </w:rPr>
        <w:t>u</w:t>
      </w:r>
      <w:r w:rsidR="00AD3470" w:rsidRPr="00D93124">
        <w:rPr>
          <w:rFonts w:ascii="Times New Roman" w:hAnsi="Times New Roman"/>
          <w:szCs w:val="24"/>
        </w:rPr>
        <w:t xml:space="preserve"> galios rajono savivaldybės administracijos direktoriaus 20</w:t>
      </w:r>
      <w:r w:rsidR="00D00B31">
        <w:rPr>
          <w:rFonts w:ascii="Times New Roman" w:hAnsi="Times New Roman"/>
          <w:szCs w:val="24"/>
        </w:rPr>
        <w:t>23</w:t>
      </w:r>
      <w:r w:rsidR="00AD3470" w:rsidRPr="00D93124">
        <w:rPr>
          <w:rFonts w:ascii="Times New Roman" w:hAnsi="Times New Roman"/>
          <w:szCs w:val="24"/>
        </w:rPr>
        <w:t xml:space="preserve"> m. </w:t>
      </w:r>
      <w:r w:rsidR="00D00B31">
        <w:rPr>
          <w:rFonts w:ascii="Times New Roman" w:hAnsi="Times New Roman"/>
          <w:szCs w:val="24"/>
        </w:rPr>
        <w:t>sausio 5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įsakymą</w:t>
      </w:r>
      <w:r w:rsidR="00AD3470" w:rsidRPr="00D93124">
        <w:rPr>
          <w:rFonts w:ascii="Times New Roman" w:hAnsi="Times New Roman"/>
          <w:szCs w:val="24"/>
        </w:rPr>
        <w:t xml:space="preserve"> Nr.</w:t>
      </w:r>
      <w:r w:rsidR="00575E2E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AG-</w:t>
      </w:r>
      <w:r w:rsidR="00D00B31"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 „Dėl </w:t>
      </w:r>
      <w:r w:rsidR="00D00B31" w:rsidRPr="00D00B31">
        <w:rPr>
          <w:rFonts w:ascii="Times New Roman" w:hAnsi="Times New Roman"/>
          <w:szCs w:val="24"/>
        </w:rPr>
        <w:t>rajono savivaldybės administracijos nuolatinės viešojo pirkimo komisijos sudarymo ir viešojo pirkimo komisijos darbo reglamento patvirtinimo</w:t>
      </w:r>
      <w:r w:rsidR="00AD3470" w:rsidRPr="00D93124">
        <w:rPr>
          <w:rFonts w:ascii="Times New Roman" w:hAnsi="Times New Roman"/>
          <w:szCs w:val="24"/>
        </w:rPr>
        <w:t>“</w:t>
      </w:r>
      <w:r w:rsidR="00283A1A">
        <w:rPr>
          <w:rFonts w:ascii="Times New Roman" w:hAnsi="Times New Roman"/>
          <w:szCs w:val="24"/>
        </w:rPr>
        <w:t xml:space="preserve"> su visais jo papildymais ir pakeitimais</w:t>
      </w:r>
      <w:r w:rsidR="00E24183">
        <w:rPr>
          <w:rFonts w:ascii="Times New Roman" w:hAnsi="Times New Roman"/>
          <w:szCs w:val="24"/>
        </w:rPr>
        <w:t xml:space="preserve">. </w:t>
      </w:r>
    </w:p>
    <w:p w14:paraId="47AE229C" w14:textId="77777777" w:rsidR="00AD3470" w:rsidRPr="00D93124" w:rsidRDefault="00C67C5F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AD3470" w:rsidRPr="00D93124">
        <w:rPr>
          <w:rFonts w:ascii="Times New Roman" w:hAnsi="Times New Roman"/>
          <w:szCs w:val="24"/>
        </w:rPr>
        <w:t>. P a s i l i e k u  įsakymo vykdymo kontrolę sau.</w:t>
      </w:r>
    </w:p>
    <w:p w14:paraId="7E7282AD" w14:textId="5C765138" w:rsidR="00B25233" w:rsidRPr="00B25233" w:rsidRDefault="00B25233" w:rsidP="00B2523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5233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ab/>
      </w:r>
      <w:r w:rsidRPr="00B2523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A0C160B" w14:textId="77777777"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CB66CC1" w14:textId="1FBFA683" w:rsidR="00D21B96" w:rsidRDefault="00E24183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0C640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D00B31">
        <w:rPr>
          <w:rFonts w:ascii="Times New Roman" w:hAnsi="Times New Roman"/>
          <w:szCs w:val="24"/>
        </w:rPr>
        <w:t>Vytautas Ižganaitis</w:t>
      </w:r>
    </w:p>
    <w:p w14:paraId="4D76E9E6" w14:textId="77777777"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5F808D3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777728C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C725447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9180588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998EECC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0DF161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0F21E62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3847117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AF350E1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3729330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859545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A2AD64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4E2A0C8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753EEF1F" w14:textId="77777777" w:rsidR="00B17D85" w:rsidRDefault="00E34D49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B17D85">
        <w:rPr>
          <w:rFonts w:ascii="Times New Roman" w:hAnsi="Times New Roman"/>
        </w:rPr>
        <w:t xml:space="preserve"> skyriaus </w:t>
      </w:r>
    </w:p>
    <w:p w14:paraId="0A6869A2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62A91895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14:paraId="0C20F6D5" w14:textId="0937735A" w:rsidR="00B17D85" w:rsidRDefault="00D00B31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14:paraId="7D5C45FD" w14:textId="256F86D4" w:rsidR="00B17D85" w:rsidRDefault="000C6403" w:rsidP="00283A1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283A1A">
        <w:rPr>
          <w:rFonts w:ascii="Times New Roman" w:hAnsi="Times New Roman"/>
          <w:szCs w:val="24"/>
        </w:rPr>
        <w:t>2</w:t>
      </w:r>
      <w:r w:rsidR="00D00B31">
        <w:rPr>
          <w:rFonts w:ascii="Times New Roman" w:hAnsi="Times New Roman"/>
          <w:szCs w:val="24"/>
        </w:rPr>
        <w:t>4-01-30</w:t>
      </w:r>
    </w:p>
    <w:sectPr w:rsidR="00B17D85" w:rsidSect="00835B50">
      <w:headerReference w:type="default" r:id="rId8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08A72" w14:textId="77777777" w:rsidR="00835B50" w:rsidRDefault="00835B50">
      <w:r>
        <w:separator/>
      </w:r>
    </w:p>
  </w:endnote>
  <w:endnote w:type="continuationSeparator" w:id="0">
    <w:p w14:paraId="15C54507" w14:textId="77777777" w:rsidR="00835B50" w:rsidRDefault="00835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A06F1" w14:textId="77777777" w:rsidR="00835B50" w:rsidRDefault="00835B50">
      <w:r>
        <w:separator/>
      </w:r>
    </w:p>
  </w:footnote>
  <w:footnote w:type="continuationSeparator" w:id="0">
    <w:p w14:paraId="1EB9081D" w14:textId="77777777" w:rsidR="00835B50" w:rsidRDefault="00835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54F2C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E2930"/>
    <w:multiLevelType w:val="hybridMultilevel"/>
    <w:tmpl w:val="2D520974"/>
    <w:lvl w:ilvl="0" w:tplc="393E60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1659"/>
    <w:multiLevelType w:val="hybridMultilevel"/>
    <w:tmpl w:val="161CB782"/>
    <w:lvl w:ilvl="0" w:tplc="77DC9622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7C30"/>
    <w:multiLevelType w:val="hybridMultilevel"/>
    <w:tmpl w:val="D7FA51EE"/>
    <w:lvl w:ilvl="0" w:tplc="F3AC9A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7558A"/>
    <w:multiLevelType w:val="multilevel"/>
    <w:tmpl w:val="640EC406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4" w15:restartNumberingAfterBreak="0">
    <w:nsid w:val="3E0E5D75"/>
    <w:multiLevelType w:val="hybridMultilevel"/>
    <w:tmpl w:val="93CC71CA"/>
    <w:lvl w:ilvl="0" w:tplc="CB9CDAD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351C7"/>
    <w:multiLevelType w:val="hybridMultilevel"/>
    <w:tmpl w:val="2F985600"/>
    <w:lvl w:ilvl="0" w:tplc="C9BCBA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752B5"/>
    <w:multiLevelType w:val="hybridMultilevel"/>
    <w:tmpl w:val="29DE815C"/>
    <w:lvl w:ilvl="0" w:tplc="5AE47AB0">
      <w:start w:val="1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41C90"/>
    <w:multiLevelType w:val="hybridMultilevel"/>
    <w:tmpl w:val="D7404A32"/>
    <w:lvl w:ilvl="0" w:tplc="2FA0648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BA74B8"/>
    <w:multiLevelType w:val="hybridMultilevel"/>
    <w:tmpl w:val="7F4028B8"/>
    <w:lvl w:ilvl="0" w:tplc="F1C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09CC"/>
    <w:rsid w:val="00046D84"/>
    <w:rsid w:val="0006037E"/>
    <w:rsid w:val="0007212A"/>
    <w:rsid w:val="00076803"/>
    <w:rsid w:val="00092C08"/>
    <w:rsid w:val="000B6FD0"/>
    <w:rsid w:val="000C5AC5"/>
    <w:rsid w:val="000C6403"/>
    <w:rsid w:val="000D5B26"/>
    <w:rsid w:val="000E3689"/>
    <w:rsid w:val="000F0B28"/>
    <w:rsid w:val="00106710"/>
    <w:rsid w:val="00120C9C"/>
    <w:rsid w:val="0012286A"/>
    <w:rsid w:val="00123341"/>
    <w:rsid w:val="0013280D"/>
    <w:rsid w:val="00132F07"/>
    <w:rsid w:val="001472B6"/>
    <w:rsid w:val="0015112B"/>
    <w:rsid w:val="00164DFC"/>
    <w:rsid w:val="00176BC3"/>
    <w:rsid w:val="00176C24"/>
    <w:rsid w:val="00196456"/>
    <w:rsid w:val="001A2980"/>
    <w:rsid w:val="001A4D27"/>
    <w:rsid w:val="001C7CD6"/>
    <w:rsid w:val="001C7CE3"/>
    <w:rsid w:val="001D6CEC"/>
    <w:rsid w:val="001E02CA"/>
    <w:rsid w:val="001E3114"/>
    <w:rsid w:val="001E44FD"/>
    <w:rsid w:val="001F2CAD"/>
    <w:rsid w:val="001F4051"/>
    <w:rsid w:val="001F4B0B"/>
    <w:rsid w:val="001F5B7A"/>
    <w:rsid w:val="002210E2"/>
    <w:rsid w:val="002233D8"/>
    <w:rsid w:val="002531D8"/>
    <w:rsid w:val="00260CB4"/>
    <w:rsid w:val="0027062B"/>
    <w:rsid w:val="002762F5"/>
    <w:rsid w:val="00283A1A"/>
    <w:rsid w:val="002865D4"/>
    <w:rsid w:val="00287C88"/>
    <w:rsid w:val="00295A7E"/>
    <w:rsid w:val="002D58BD"/>
    <w:rsid w:val="002E3D73"/>
    <w:rsid w:val="002F38FD"/>
    <w:rsid w:val="002F4290"/>
    <w:rsid w:val="003007D6"/>
    <w:rsid w:val="00307380"/>
    <w:rsid w:val="00321B68"/>
    <w:rsid w:val="00321EB6"/>
    <w:rsid w:val="003262A9"/>
    <w:rsid w:val="00342C39"/>
    <w:rsid w:val="00343A48"/>
    <w:rsid w:val="003563EF"/>
    <w:rsid w:val="00364D11"/>
    <w:rsid w:val="0036607A"/>
    <w:rsid w:val="0037010A"/>
    <w:rsid w:val="0037132B"/>
    <w:rsid w:val="0037464C"/>
    <w:rsid w:val="00383E3C"/>
    <w:rsid w:val="00396031"/>
    <w:rsid w:val="003976AA"/>
    <w:rsid w:val="003A685D"/>
    <w:rsid w:val="003B3228"/>
    <w:rsid w:val="003C03AB"/>
    <w:rsid w:val="003C286E"/>
    <w:rsid w:val="003D49F0"/>
    <w:rsid w:val="00410D8E"/>
    <w:rsid w:val="004124FC"/>
    <w:rsid w:val="00414D8B"/>
    <w:rsid w:val="004160CE"/>
    <w:rsid w:val="004165DA"/>
    <w:rsid w:val="00440EE1"/>
    <w:rsid w:val="0044466E"/>
    <w:rsid w:val="004732A5"/>
    <w:rsid w:val="00495680"/>
    <w:rsid w:val="004964F2"/>
    <w:rsid w:val="004A4041"/>
    <w:rsid w:val="004B31F6"/>
    <w:rsid w:val="004B37CA"/>
    <w:rsid w:val="004D36E9"/>
    <w:rsid w:val="004F4B91"/>
    <w:rsid w:val="00505AF4"/>
    <w:rsid w:val="0052484C"/>
    <w:rsid w:val="00526C36"/>
    <w:rsid w:val="005400EC"/>
    <w:rsid w:val="00546C02"/>
    <w:rsid w:val="00557694"/>
    <w:rsid w:val="00557C14"/>
    <w:rsid w:val="0056026B"/>
    <w:rsid w:val="0056441A"/>
    <w:rsid w:val="00575E2E"/>
    <w:rsid w:val="00576322"/>
    <w:rsid w:val="005774BA"/>
    <w:rsid w:val="005841C3"/>
    <w:rsid w:val="00585260"/>
    <w:rsid w:val="005861CF"/>
    <w:rsid w:val="00587F62"/>
    <w:rsid w:val="005C2D11"/>
    <w:rsid w:val="005D3985"/>
    <w:rsid w:val="005D3CA7"/>
    <w:rsid w:val="005D68C8"/>
    <w:rsid w:val="005E4DA2"/>
    <w:rsid w:val="005E74C2"/>
    <w:rsid w:val="005E7E3A"/>
    <w:rsid w:val="005F0808"/>
    <w:rsid w:val="005F1A45"/>
    <w:rsid w:val="005F3F25"/>
    <w:rsid w:val="006006CD"/>
    <w:rsid w:val="00606693"/>
    <w:rsid w:val="006153BA"/>
    <w:rsid w:val="00621150"/>
    <w:rsid w:val="00636D91"/>
    <w:rsid w:val="00653002"/>
    <w:rsid w:val="00656BBE"/>
    <w:rsid w:val="00657BF2"/>
    <w:rsid w:val="0066407D"/>
    <w:rsid w:val="006646FD"/>
    <w:rsid w:val="00672CF6"/>
    <w:rsid w:val="00674FBE"/>
    <w:rsid w:val="006758D0"/>
    <w:rsid w:val="00676EC0"/>
    <w:rsid w:val="00683DC1"/>
    <w:rsid w:val="00687846"/>
    <w:rsid w:val="00695046"/>
    <w:rsid w:val="006A6C44"/>
    <w:rsid w:val="006A6D1E"/>
    <w:rsid w:val="006C33D8"/>
    <w:rsid w:val="006C4083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1522B"/>
    <w:rsid w:val="00732096"/>
    <w:rsid w:val="00757EE3"/>
    <w:rsid w:val="007651DE"/>
    <w:rsid w:val="00765C3D"/>
    <w:rsid w:val="00767524"/>
    <w:rsid w:val="007704C6"/>
    <w:rsid w:val="00770D71"/>
    <w:rsid w:val="00776859"/>
    <w:rsid w:val="00780D3E"/>
    <w:rsid w:val="007813B4"/>
    <w:rsid w:val="00782A0B"/>
    <w:rsid w:val="00787681"/>
    <w:rsid w:val="007963B2"/>
    <w:rsid w:val="007A5B28"/>
    <w:rsid w:val="007C0113"/>
    <w:rsid w:val="007E0219"/>
    <w:rsid w:val="007E5125"/>
    <w:rsid w:val="007F5391"/>
    <w:rsid w:val="007F67D5"/>
    <w:rsid w:val="00804024"/>
    <w:rsid w:val="008043E1"/>
    <w:rsid w:val="00804BCB"/>
    <w:rsid w:val="00823F2A"/>
    <w:rsid w:val="008313D8"/>
    <w:rsid w:val="0083293C"/>
    <w:rsid w:val="00835B50"/>
    <w:rsid w:val="0085577C"/>
    <w:rsid w:val="008746D3"/>
    <w:rsid w:val="008774C9"/>
    <w:rsid w:val="0088491D"/>
    <w:rsid w:val="00885319"/>
    <w:rsid w:val="00891436"/>
    <w:rsid w:val="008A1619"/>
    <w:rsid w:val="008A48D6"/>
    <w:rsid w:val="008A5ED3"/>
    <w:rsid w:val="008B2D2F"/>
    <w:rsid w:val="008D03D6"/>
    <w:rsid w:val="008D5167"/>
    <w:rsid w:val="008D7346"/>
    <w:rsid w:val="008F5C1E"/>
    <w:rsid w:val="009054CD"/>
    <w:rsid w:val="00953843"/>
    <w:rsid w:val="00954C8C"/>
    <w:rsid w:val="00960413"/>
    <w:rsid w:val="0096213E"/>
    <w:rsid w:val="009621E1"/>
    <w:rsid w:val="009938C6"/>
    <w:rsid w:val="009C409B"/>
    <w:rsid w:val="009C6C3A"/>
    <w:rsid w:val="009C7BAA"/>
    <w:rsid w:val="009D33DB"/>
    <w:rsid w:val="009D7E4F"/>
    <w:rsid w:val="009F2606"/>
    <w:rsid w:val="009F398D"/>
    <w:rsid w:val="009F73A6"/>
    <w:rsid w:val="00A0301A"/>
    <w:rsid w:val="00A15EE4"/>
    <w:rsid w:val="00A22B23"/>
    <w:rsid w:val="00A238E7"/>
    <w:rsid w:val="00A33DB8"/>
    <w:rsid w:val="00A33DEE"/>
    <w:rsid w:val="00A42E60"/>
    <w:rsid w:val="00A43FA4"/>
    <w:rsid w:val="00A45C19"/>
    <w:rsid w:val="00A475A5"/>
    <w:rsid w:val="00A50226"/>
    <w:rsid w:val="00A509F1"/>
    <w:rsid w:val="00A611D7"/>
    <w:rsid w:val="00A70B03"/>
    <w:rsid w:val="00A76952"/>
    <w:rsid w:val="00A778DC"/>
    <w:rsid w:val="00A8372C"/>
    <w:rsid w:val="00A86B0B"/>
    <w:rsid w:val="00A920C9"/>
    <w:rsid w:val="00A96FB4"/>
    <w:rsid w:val="00A97432"/>
    <w:rsid w:val="00AA031D"/>
    <w:rsid w:val="00AA2711"/>
    <w:rsid w:val="00AA742C"/>
    <w:rsid w:val="00AB17AA"/>
    <w:rsid w:val="00AC6581"/>
    <w:rsid w:val="00AC7469"/>
    <w:rsid w:val="00AD3470"/>
    <w:rsid w:val="00AF443C"/>
    <w:rsid w:val="00B05C9D"/>
    <w:rsid w:val="00B1154A"/>
    <w:rsid w:val="00B11738"/>
    <w:rsid w:val="00B130F4"/>
    <w:rsid w:val="00B1492E"/>
    <w:rsid w:val="00B157FE"/>
    <w:rsid w:val="00B16683"/>
    <w:rsid w:val="00B17D85"/>
    <w:rsid w:val="00B21AE9"/>
    <w:rsid w:val="00B2238E"/>
    <w:rsid w:val="00B25233"/>
    <w:rsid w:val="00B3196E"/>
    <w:rsid w:val="00B604E8"/>
    <w:rsid w:val="00BB6C79"/>
    <w:rsid w:val="00BC7289"/>
    <w:rsid w:val="00BD09A1"/>
    <w:rsid w:val="00BD1088"/>
    <w:rsid w:val="00BF4E64"/>
    <w:rsid w:val="00BF52AE"/>
    <w:rsid w:val="00C0237B"/>
    <w:rsid w:val="00C02CF4"/>
    <w:rsid w:val="00C1296D"/>
    <w:rsid w:val="00C23C2A"/>
    <w:rsid w:val="00C51C2B"/>
    <w:rsid w:val="00C568B4"/>
    <w:rsid w:val="00C60C90"/>
    <w:rsid w:val="00C65A23"/>
    <w:rsid w:val="00C66BBC"/>
    <w:rsid w:val="00C67C5F"/>
    <w:rsid w:val="00C73872"/>
    <w:rsid w:val="00C85A92"/>
    <w:rsid w:val="00CD5DF3"/>
    <w:rsid w:val="00CE3CF3"/>
    <w:rsid w:val="00CF12EC"/>
    <w:rsid w:val="00D00B31"/>
    <w:rsid w:val="00D05E7C"/>
    <w:rsid w:val="00D14CC8"/>
    <w:rsid w:val="00D17D5D"/>
    <w:rsid w:val="00D21B96"/>
    <w:rsid w:val="00D220AC"/>
    <w:rsid w:val="00D226D2"/>
    <w:rsid w:val="00D34255"/>
    <w:rsid w:val="00D34B7B"/>
    <w:rsid w:val="00D76713"/>
    <w:rsid w:val="00D86E77"/>
    <w:rsid w:val="00D93124"/>
    <w:rsid w:val="00DA7912"/>
    <w:rsid w:val="00DC03F7"/>
    <w:rsid w:val="00DF5313"/>
    <w:rsid w:val="00E06C43"/>
    <w:rsid w:val="00E11951"/>
    <w:rsid w:val="00E14102"/>
    <w:rsid w:val="00E1415F"/>
    <w:rsid w:val="00E207F1"/>
    <w:rsid w:val="00E24183"/>
    <w:rsid w:val="00E27F2E"/>
    <w:rsid w:val="00E34D49"/>
    <w:rsid w:val="00E36BBB"/>
    <w:rsid w:val="00E43F45"/>
    <w:rsid w:val="00E478A0"/>
    <w:rsid w:val="00E52536"/>
    <w:rsid w:val="00E56D12"/>
    <w:rsid w:val="00E60202"/>
    <w:rsid w:val="00E63BA6"/>
    <w:rsid w:val="00E63E49"/>
    <w:rsid w:val="00E679AE"/>
    <w:rsid w:val="00E82A46"/>
    <w:rsid w:val="00E8330E"/>
    <w:rsid w:val="00E84E72"/>
    <w:rsid w:val="00E8706C"/>
    <w:rsid w:val="00E9792B"/>
    <w:rsid w:val="00ED10DB"/>
    <w:rsid w:val="00ED391A"/>
    <w:rsid w:val="00EE1081"/>
    <w:rsid w:val="00EE696A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449B8"/>
    <w:rsid w:val="00F46567"/>
    <w:rsid w:val="00F51C70"/>
    <w:rsid w:val="00F56113"/>
    <w:rsid w:val="00F60D05"/>
    <w:rsid w:val="00F65674"/>
    <w:rsid w:val="00F724C3"/>
    <w:rsid w:val="00F74A77"/>
    <w:rsid w:val="00F7734D"/>
    <w:rsid w:val="00F80784"/>
    <w:rsid w:val="00F859EB"/>
    <w:rsid w:val="00F91E88"/>
    <w:rsid w:val="00F96792"/>
    <w:rsid w:val="00F968E9"/>
    <w:rsid w:val="00FA5D08"/>
    <w:rsid w:val="00FA7FD6"/>
    <w:rsid w:val="00FC2E3A"/>
    <w:rsid w:val="00FC3220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32B915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76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CAD184C-EB54-4192-B37E-9DECF2B2D88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38</TotalTime>
  <Pages>2</Pages>
  <Words>367</Words>
  <Characters>2649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18</cp:revision>
  <cp:lastPrinted>2024-01-30T07:11:00Z</cp:lastPrinted>
  <dcterms:created xsi:type="dcterms:W3CDTF">2024-01-30T07:01:00Z</dcterms:created>
  <dcterms:modified xsi:type="dcterms:W3CDTF">2024-01-30T09:48:00Z</dcterms:modified>
</cp:coreProperties>
</file>