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238E7" w:rsidRDefault="00A75496" w:rsidP="00AD3470">
      <w:pPr>
        <w:tabs>
          <w:tab w:val="left" w:pos="1242"/>
        </w:tabs>
        <w:jc w:val="center"/>
        <w:rPr>
          <w:rFonts w:ascii="Times New Roman" w:hAnsi="Times New Roman"/>
          <w:b/>
          <w:noProof/>
          <w:szCs w:val="24"/>
        </w:rPr>
      </w:pPr>
      <w:r w:rsidRPr="00E63926">
        <w:rPr>
          <w:rFonts w:ascii="Times New Roman" w:eastAsia="SimSun" w:hAnsi="Times New Roman"/>
          <w:noProof/>
        </w:rPr>
        <w:drawing>
          <wp:inline distT="0" distB="0" distL="0" distR="0" wp14:anchorId="50046B92" wp14:editId="549FA903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3470" w:rsidRPr="00D93124" w:rsidRDefault="00AD3470" w:rsidP="00AD3470">
      <w:pPr>
        <w:tabs>
          <w:tab w:val="left" w:pos="1242"/>
        </w:tabs>
        <w:jc w:val="center"/>
        <w:rPr>
          <w:rFonts w:ascii="Times New Roman" w:hAnsi="Times New Roman"/>
          <w:b/>
          <w:szCs w:val="24"/>
        </w:rPr>
      </w:pPr>
      <w:r w:rsidRPr="00D93124">
        <w:rPr>
          <w:rFonts w:ascii="Times New Roman" w:hAnsi="Times New Roman"/>
          <w:b/>
          <w:szCs w:val="24"/>
        </w:rPr>
        <w:t>ŠAKIŲ RAJONO SAVIVALDYBĖS ADMINISTRACIJOS DIREKTORIUS</w:t>
      </w:r>
    </w:p>
    <w:p w:rsidR="00AD3470" w:rsidRPr="00D93124" w:rsidRDefault="00AD3470" w:rsidP="00AD3470">
      <w:pPr>
        <w:tabs>
          <w:tab w:val="left" w:pos="1242"/>
        </w:tabs>
        <w:jc w:val="center"/>
        <w:rPr>
          <w:rFonts w:ascii="Times New Roman" w:hAnsi="Times New Roman"/>
          <w:b/>
          <w:szCs w:val="24"/>
        </w:rPr>
      </w:pPr>
    </w:p>
    <w:p w:rsidR="00AD3470" w:rsidRPr="00D93124" w:rsidRDefault="00AD3470" w:rsidP="00AD3470">
      <w:pPr>
        <w:tabs>
          <w:tab w:val="left" w:pos="1242"/>
        </w:tabs>
        <w:jc w:val="center"/>
        <w:rPr>
          <w:rFonts w:ascii="Times New Roman" w:hAnsi="Times New Roman"/>
          <w:b/>
          <w:szCs w:val="24"/>
        </w:rPr>
      </w:pPr>
      <w:r w:rsidRPr="00D93124">
        <w:rPr>
          <w:rFonts w:ascii="Times New Roman" w:hAnsi="Times New Roman"/>
          <w:b/>
          <w:szCs w:val="24"/>
        </w:rPr>
        <w:t>ĮSAKYMAS</w:t>
      </w:r>
    </w:p>
    <w:p w:rsidR="0065050A" w:rsidRPr="00D93124" w:rsidRDefault="00AD3470" w:rsidP="0065050A">
      <w:pPr>
        <w:tabs>
          <w:tab w:val="left" w:pos="1242"/>
        </w:tabs>
        <w:jc w:val="center"/>
        <w:rPr>
          <w:rFonts w:ascii="Times New Roman" w:hAnsi="Times New Roman"/>
          <w:b/>
          <w:szCs w:val="24"/>
        </w:rPr>
      </w:pPr>
      <w:r w:rsidRPr="00D93124">
        <w:rPr>
          <w:rFonts w:ascii="Times New Roman" w:hAnsi="Times New Roman"/>
          <w:b/>
          <w:szCs w:val="24"/>
        </w:rPr>
        <w:t xml:space="preserve">DĖL </w:t>
      </w:r>
      <w:r w:rsidR="0065050A">
        <w:rPr>
          <w:rFonts w:ascii="Times New Roman" w:hAnsi="Times New Roman"/>
          <w:b/>
          <w:szCs w:val="24"/>
        </w:rPr>
        <w:t>RAJONO SAVIVALDYBĖS ADMINISTRACIJOS DIREKTORIAUS 201</w:t>
      </w:r>
      <w:r w:rsidR="00A75496">
        <w:rPr>
          <w:rFonts w:ascii="Times New Roman" w:hAnsi="Times New Roman"/>
          <w:b/>
          <w:szCs w:val="24"/>
        </w:rPr>
        <w:t>9</w:t>
      </w:r>
      <w:r w:rsidR="0065050A">
        <w:rPr>
          <w:rFonts w:ascii="Times New Roman" w:hAnsi="Times New Roman"/>
          <w:b/>
          <w:szCs w:val="24"/>
        </w:rPr>
        <w:t xml:space="preserve"> M. </w:t>
      </w:r>
      <w:r w:rsidR="00A75496">
        <w:rPr>
          <w:rFonts w:ascii="Times New Roman" w:hAnsi="Times New Roman"/>
          <w:b/>
          <w:szCs w:val="24"/>
        </w:rPr>
        <w:t>BIRŽELIO 4 D. ĮSAKYMO NR. AG-83</w:t>
      </w:r>
      <w:r w:rsidR="0065050A">
        <w:rPr>
          <w:rFonts w:ascii="Times New Roman" w:hAnsi="Times New Roman"/>
          <w:b/>
          <w:szCs w:val="24"/>
        </w:rPr>
        <w:t xml:space="preserve"> „</w:t>
      </w:r>
      <w:r w:rsidR="0065050A" w:rsidRPr="00D93124">
        <w:rPr>
          <w:rFonts w:ascii="Times New Roman" w:hAnsi="Times New Roman"/>
          <w:b/>
          <w:szCs w:val="24"/>
        </w:rPr>
        <w:t>DĖL RAJONO SAVIVALDYBĖS ADMINISTRACIJOS VIEŠŲJŲ PIRKIMŲ</w:t>
      </w:r>
      <w:r w:rsidR="0065050A">
        <w:rPr>
          <w:rFonts w:ascii="Times New Roman" w:hAnsi="Times New Roman"/>
          <w:b/>
          <w:szCs w:val="24"/>
        </w:rPr>
        <w:t xml:space="preserve">“ </w:t>
      </w:r>
      <w:r w:rsidR="001125CE">
        <w:rPr>
          <w:rFonts w:ascii="Times New Roman" w:hAnsi="Times New Roman"/>
          <w:b/>
          <w:szCs w:val="24"/>
        </w:rPr>
        <w:t>PA</w:t>
      </w:r>
      <w:r w:rsidR="00542D95">
        <w:rPr>
          <w:rFonts w:ascii="Times New Roman" w:hAnsi="Times New Roman"/>
          <w:b/>
          <w:szCs w:val="24"/>
        </w:rPr>
        <w:t>PILDYMO</w:t>
      </w:r>
    </w:p>
    <w:p w:rsidR="00AD3470" w:rsidRPr="00D93124" w:rsidRDefault="00AD3470" w:rsidP="00AD3470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:rsidR="00AD3470" w:rsidRPr="00D93124" w:rsidRDefault="00FE0082" w:rsidP="00AD3470">
      <w:pPr>
        <w:tabs>
          <w:tab w:val="left" w:pos="1242"/>
          <w:tab w:val="left" w:pos="6804"/>
        </w:tabs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2020</w:t>
      </w:r>
      <w:r w:rsidR="00AD3470" w:rsidRPr="00D93124">
        <w:rPr>
          <w:rFonts w:ascii="Times New Roman" w:hAnsi="Times New Roman"/>
          <w:szCs w:val="24"/>
        </w:rPr>
        <w:t xml:space="preserve"> m. </w:t>
      </w:r>
      <w:r w:rsidR="00AA59B8">
        <w:rPr>
          <w:rFonts w:ascii="Times New Roman" w:hAnsi="Times New Roman"/>
          <w:szCs w:val="24"/>
        </w:rPr>
        <w:t>vasario</w:t>
      </w:r>
      <w:r w:rsidR="00A238E7">
        <w:rPr>
          <w:rFonts w:ascii="Times New Roman" w:hAnsi="Times New Roman"/>
          <w:szCs w:val="24"/>
        </w:rPr>
        <w:t xml:space="preserve">   </w:t>
      </w:r>
      <w:r w:rsidR="00364D11">
        <w:rPr>
          <w:rFonts w:ascii="Times New Roman" w:hAnsi="Times New Roman"/>
          <w:szCs w:val="24"/>
        </w:rPr>
        <w:t xml:space="preserve"> </w:t>
      </w:r>
      <w:r w:rsidR="00F91E88" w:rsidRPr="00D93124">
        <w:rPr>
          <w:rFonts w:ascii="Times New Roman" w:hAnsi="Times New Roman"/>
          <w:szCs w:val="24"/>
        </w:rPr>
        <w:t>d. Nr. A</w:t>
      </w:r>
      <w:r w:rsidR="001125CE">
        <w:rPr>
          <w:rFonts w:ascii="Times New Roman" w:hAnsi="Times New Roman"/>
          <w:szCs w:val="24"/>
        </w:rPr>
        <w:t>G</w:t>
      </w:r>
      <w:r w:rsidR="00F91E88" w:rsidRPr="00D93124">
        <w:rPr>
          <w:rFonts w:ascii="Times New Roman" w:hAnsi="Times New Roman"/>
          <w:szCs w:val="24"/>
        </w:rPr>
        <w:t>-</w:t>
      </w:r>
    </w:p>
    <w:p w:rsidR="00AD3470" w:rsidRPr="00D93124" w:rsidRDefault="00AD3470" w:rsidP="00AD3470">
      <w:pPr>
        <w:pStyle w:val="Antrat1"/>
        <w:tabs>
          <w:tab w:val="left" w:pos="1242"/>
        </w:tabs>
        <w:ind w:left="0" w:firstLine="0"/>
        <w:jc w:val="center"/>
        <w:rPr>
          <w:szCs w:val="24"/>
        </w:rPr>
      </w:pPr>
      <w:r w:rsidRPr="00D93124">
        <w:rPr>
          <w:szCs w:val="24"/>
        </w:rPr>
        <w:t>Šakiai</w:t>
      </w:r>
    </w:p>
    <w:p w:rsidR="00AD3470" w:rsidRPr="00D93124" w:rsidRDefault="00AD3470" w:rsidP="00AD3470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4B6B51" w:rsidRDefault="006A587E" w:rsidP="008F4074">
      <w:pPr>
        <w:tabs>
          <w:tab w:val="left" w:pos="709"/>
        </w:tabs>
        <w:spacing w:line="360" w:lineRule="auto"/>
        <w:jc w:val="both"/>
      </w:pPr>
      <w:r>
        <w:rPr>
          <w:rFonts w:ascii="Times New Roman" w:hAnsi="Times New Roman"/>
          <w:szCs w:val="24"/>
        </w:rPr>
        <w:tab/>
        <w:t>Vadovaudamasi</w:t>
      </w:r>
      <w:r w:rsidR="008147F1">
        <w:rPr>
          <w:rFonts w:ascii="Times New Roman" w:hAnsi="Times New Roman"/>
          <w:szCs w:val="24"/>
        </w:rPr>
        <w:t>s</w:t>
      </w:r>
      <w:r>
        <w:rPr>
          <w:rFonts w:ascii="Times New Roman" w:hAnsi="Times New Roman"/>
          <w:szCs w:val="24"/>
        </w:rPr>
        <w:t xml:space="preserve"> </w:t>
      </w:r>
      <w:r w:rsidR="00E97F08">
        <w:t xml:space="preserve">Lietuvos Respublikos vietos savivaldos </w:t>
      </w:r>
      <w:r w:rsidR="00A75496">
        <w:t>įstatymo 18 straipsnio 1 dalimi</w:t>
      </w:r>
      <w:r w:rsidR="00FE0082">
        <w:t>,</w:t>
      </w:r>
    </w:p>
    <w:p w:rsidR="00FE0082" w:rsidRDefault="002C6D13" w:rsidP="002C6D13">
      <w:pPr>
        <w:tabs>
          <w:tab w:val="left" w:pos="709"/>
          <w:tab w:val="left" w:pos="993"/>
        </w:tabs>
        <w:spacing w:line="360" w:lineRule="auto"/>
        <w:jc w:val="both"/>
        <w:rPr>
          <w:rFonts w:ascii="Times New Roman" w:hAnsi="Times New Roman"/>
          <w:szCs w:val="24"/>
        </w:rPr>
      </w:pPr>
      <w:r>
        <w:tab/>
        <w:t>p</w:t>
      </w:r>
      <w:r w:rsidR="004B6B51">
        <w:t xml:space="preserve"> a </w:t>
      </w:r>
      <w:r w:rsidR="00542D95">
        <w:t xml:space="preserve">p i l d a u </w:t>
      </w:r>
      <w:r w:rsidR="004B6B51" w:rsidRPr="002C6D13">
        <w:rPr>
          <w:rFonts w:ascii="Times New Roman" w:hAnsi="Times New Roman"/>
          <w:szCs w:val="24"/>
        </w:rPr>
        <w:t>rajono savivaldybės administracijos direktoriaus 201</w:t>
      </w:r>
      <w:r w:rsidR="00A75496" w:rsidRPr="002C6D13">
        <w:rPr>
          <w:rFonts w:ascii="Times New Roman" w:hAnsi="Times New Roman"/>
          <w:szCs w:val="24"/>
        </w:rPr>
        <w:t>9</w:t>
      </w:r>
      <w:r w:rsidR="004B6B51" w:rsidRPr="002C6D13">
        <w:rPr>
          <w:rFonts w:ascii="Times New Roman" w:hAnsi="Times New Roman"/>
          <w:szCs w:val="24"/>
        </w:rPr>
        <w:t xml:space="preserve"> m. </w:t>
      </w:r>
      <w:r w:rsidR="00A75496" w:rsidRPr="002C6D13">
        <w:rPr>
          <w:rFonts w:ascii="Times New Roman" w:hAnsi="Times New Roman"/>
          <w:szCs w:val="24"/>
        </w:rPr>
        <w:t xml:space="preserve">birželio 4 </w:t>
      </w:r>
      <w:r w:rsidR="004B6B51" w:rsidRPr="002C6D13">
        <w:rPr>
          <w:rFonts w:ascii="Times New Roman" w:hAnsi="Times New Roman"/>
          <w:szCs w:val="24"/>
        </w:rPr>
        <w:t>d. įsakymo Nr. AG</w:t>
      </w:r>
      <w:r w:rsidR="00A75496" w:rsidRPr="002C6D13">
        <w:rPr>
          <w:rFonts w:ascii="Times New Roman" w:hAnsi="Times New Roman"/>
          <w:szCs w:val="24"/>
        </w:rPr>
        <w:t>-83</w:t>
      </w:r>
      <w:r w:rsidR="004B6B51" w:rsidRPr="002C6D13">
        <w:rPr>
          <w:rFonts w:ascii="Times New Roman" w:hAnsi="Times New Roman"/>
          <w:szCs w:val="24"/>
        </w:rPr>
        <w:t xml:space="preserve"> „Dėl rajono savivaldybės administracijos viešųjų pirkimų“ 1.1 </w:t>
      </w:r>
      <w:r w:rsidR="00A75496" w:rsidRPr="002C6D13">
        <w:rPr>
          <w:rFonts w:ascii="Times New Roman" w:hAnsi="Times New Roman"/>
          <w:szCs w:val="24"/>
        </w:rPr>
        <w:t>papunktį</w:t>
      </w:r>
      <w:r w:rsidR="00AA59B8">
        <w:rPr>
          <w:rFonts w:ascii="Times New Roman" w:hAnsi="Times New Roman"/>
          <w:szCs w:val="24"/>
        </w:rPr>
        <w:t>,</w:t>
      </w:r>
    </w:p>
    <w:p w:rsidR="004B6B51" w:rsidRDefault="00FE0082" w:rsidP="00AA59B8">
      <w:pPr>
        <w:tabs>
          <w:tab w:val="left" w:pos="709"/>
          <w:tab w:val="left" w:pos="993"/>
        </w:tabs>
        <w:spacing w:line="360" w:lineRule="auto"/>
        <w:ind w:left="705"/>
        <w:jc w:val="both"/>
      </w:pPr>
      <w:r w:rsidRPr="00AA59B8">
        <w:rPr>
          <w:rFonts w:ascii="Times New Roman" w:hAnsi="Times New Roman"/>
          <w:szCs w:val="24"/>
        </w:rPr>
        <w:t>į</w:t>
      </w:r>
      <w:r w:rsidR="0046595A" w:rsidRPr="00AA59B8">
        <w:rPr>
          <w:rFonts w:ascii="Times New Roman" w:hAnsi="Times New Roman"/>
          <w:szCs w:val="24"/>
        </w:rPr>
        <w:t>rašau</w:t>
      </w:r>
      <w:r w:rsidR="00A75496" w:rsidRPr="00AA59B8">
        <w:rPr>
          <w:rFonts w:ascii="Times New Roman" w:hAnsi="Times New Roman"/>
          <w:szCs w:val="24"/>
        </w:rPr>
        <w:t xml:space="preserve"> eilutę</w:t>
      </w:r>
      <w:r w:rsidRPr="00AA59B8">
        <w:rPr>
          <w:rFonts w:ascii="Times New Roman" w:hAnsi="Times New Roman"/>
          <w:szCs w:val="24"/>
        </w:rPr>
        <w:t xml:space="preserve"> </w:t>
      </w:r>
      <w:r w:rsidR="004B6B51">
        <w:t>„</w:t>
      </w:r>
      <w:r w:rsidR="00AA59B8">
        <w:t>Valdą Dumčių</w:t>
      </w:r>
      <w:r w:rsidR="00C41188">
        <w:t xml:space="preserve"> – rajono savivaldybės administracijos </w:t>
      </w:r>
      <w:proofErr w:type="spellStart"/>
      <w:r w:rsidR="00AA59B8">
        <w:t>Slavikų</w:t>
      </w:r>
      <w:proofErr w:type="spellEnd"/>
      <w:r>
        <w:t xml:space="preserve"> seniūnijos seniūn</w:t>
      </w:r>
      <w:r w:rsidR="00AA59B8">
        <w:t>ą</w:t>
      </w:r>
      <w:r>
        <w:t>“;</w:t>
      </w:r>
    </w:p>
    <w:p w:rsidR="003F6C64" w:rsidRPr="00FE5BF1" w:rsidRDefault="00FE0082" w:rsidP="00FE4D1C">
      <w:pPr>
        <w:tabs>
          <w:tab w:val="left" w:pos="709"/>
          <w:tab w:val="left" w:pos="993"/>
        </w:tabs>
        <w:spacing w:line="360" w:lineRule="auto"/>
        <w:jc w:val="both"/>
        <w:rPr>
          <w:rFonts w:ascii="Times New Roman" w:eastAsia="Calibri" w:hAnsi="Times New Roman"/>
          <w:szCs w:val="22"/>
          <w:lang w:eastAsia="en-US"/>
        </w:rPr>
      </w:pPr>
      <w:r>
        <w:tab/>
      </w:r>
      <w:r w:rsidR="003F6C64" w:rsidRPr="00FE5BF1">
        <w:rPr>
          <w:rFonts w:ascii="Times New Roman" w:eastAsia="Calibri" w:hAnsi="Times New Roman"/>
          <w:bCs/>
          <w:color w:val="000000"/>
          <w:szCs w:val="22"/>
          <w:lang w:eastAsia="en-US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1A2980" w:rsidRDefault="001A2980" w:rsidP="00576322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2C6D13" w:rsidRDefault="002C6D13" w:rsidP="00576322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D21B96" w:rsidRDefault="008147F1" w:rsidP="005841C3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A</w:t>
      </w:r>
      <w:r w:rsidR="00335F33">
        <w:rPr>
          <w:rFonts w:ascii="Times New Roman" w:hAnsi="Times New Roman"/>
          <w:szCs w:val="24"/>
        </w:rPr>
        <w:t xml:space="preserve">dministracijos </w:t>
      </w:r>
      <w:r>
        <w:rPr>
          <w:rFonts w:ascii="Times New Roman" w:hAnsi="Times New Roman"/>
          <w:szCs w:val="24"/>
        </w:rPr>
        <w:t>direktori</w:t>
      </w:r>
      <w:r w:rsidR="005841C3">
        <w:rPr>
          <w:rFonts w:ascii="Times New Roman" w:hAnsi="Times New Roman"/>
          <w:szCs w:val="24"/>
        </w:rPr>
        <w:t xml:space="preserve">us </w:t>
      </w:r>
      <w:r w:rsidR="00AD3470" w:rsidRPr="00D93124">
        <w:rPr>
          <w:rFonts w:ascii="Times New Roman" w:hAnsi="Times New Roman"/>
          <w:szCs w:val="24"/>
        </w:rPr>
        <w:tab/>
      </w:r>
      <w:r w:rsidR="005F1A45">
        <w:rPr>
          <w:rFonts w:ascii="Times New Roman" w:hAnsi="Times New Roman"/>
          <w:szCs w:val="24"/>
        </w:rPr>
        <w:t xml:space="preserve"> </w:t>
      </w:r>
      <w:r w:rsidR="00AD3470" w:rsidRPr="00D93124">
        <w:rPr>
          <w:rFonts w:ascii="Times New Roman" w:hAnsi="Times New Roman"/>
          <w:szCs w:val="24"/>
        </w:rPr>
        <w:tab/>
      </w:r>
      <w:r w:rsidR="00AD3470" w:rsidRPr="00D93124">
        <w:rPr>
          <w:rFonts w:ascii="Times New Roman" w:hAnsi="Times New Roman"/>
          <w:szCs w:val="24"/>
        </w:rPr>
        <w:tab/>
      </w:r>
      <w:r w:rsidR="00AD3470" w:rsidRPr="00D93124">
        <w:rPr>
          <w:rFonts w:ascii="Times New Roman" w:hAnsi="Times New Roman"/>
          <w:szCs w:val="24"/>
        </w:rPr>
        <w:tab/>
      </w:r>
      <w:r w:rsidR="00AD3470" w:rsidRPr="00D93124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>Dainius Grincevičius</w:t>
      </w:r>
    </w:p>
    <w:p w:rsidR="00E84E72" w:rsidRDefault="00E84E72" w:rsidP="005841C3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</w:p>
    <w:p w:rsidR="00A75496" w:rsidRDefault="00A75496" w:rsidP="005841C3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</w:p>
    <w:p w:rsidR="00A75496" w:rsidRDefault="00A75496" w:rsidP="005841C3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</w:p>
    <w:p w:rsidR="00FE4D1C" w:rsidRDefault="00FE4D1C" w:rsidP="005841C3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</w:p>
    <w:p w:rsidR="00A75496" w:rsidRDefault="00A75496" w:rsidP="005841C3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</w:p>
    <w:p w:rsidR="00AA59B8" w:rsidRDefault="00AA59B8" w:rsidP="005841C3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</w:p>
    <w:p w:rsidR="00AA59B8" w:rsidRDefault="00AA59B8" w:rsidP="005841C3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</w:p>
    <w:p w:rsidR="00AA59B8" w:rsidRDefault="00AA59B8" w:rsidP="005841C3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  <w:bookmarkStart w:id="0" w:name="_GoBack"/>
      <w:bookmarkEnd w:id="0"/>
    </w:p>
    <w:p w:rsidR="00AA59B8" w:rsidRDefault="00AA59B8" w:rsidP="005841C3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</w:p>
    <w:p w:rsidR="00A75496" w:rsidRDefault="00A75496" w:rsidP="005841C3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</w:p>
    <w:p w:rsidR="00A75496" w:rsidRDefault="00A75496" w:rsidP="005841C3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</w:p>
    <w:p w:rsidR="00B17D85" w:rsidRDefault="003F6C64" w:rsidP="00B17D85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</w:t>
      </w:r>
      <w:r w:rsidR="00B17D85">
        <w:rPr>
          <w:rFonts w:ascii="Times New Roman" w:hAnsi="Times New Roman"/>
        </w:rPr>
        <w:t xml:space="preserve">arengė </w:t>
      </w:r>
    </w:p>
    <w:p w:rsidR="00B17D85" w:rsidRDefault="000A7B4A" w:rsidP="00B17D85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Teisės, personalo ir civilinės metrikacijos </w:t>
      </w:r>
      <w:r w:rsidR="00B17D85">
        <w:rPr>
          <w:rFonts w:ascii="Times New Roman" w:hAnsi="Times New Roman"/>
        </w:rPr>
        <w:t xml:space="preserve">skyriaus </w:t>
      </w:r>
    </w:p>
    <w:p w:rsidR="00B17D85" w:rsidRDefault="00B17D85" w:rsidP="00B17D85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vyriausioji specialistė</w:t>
      </w:r>
    </w:p>
    <w:p w:rsidR="00B17D85" w:rsidRDefault="00B17D85" w:rsidP="00B17D85">
      <w:pPr>
        <w:spacing w:line="276" w:lineRule="auto"/>
        <w:jc w:val="both"/>
        <w:rPr>
          <w:rFonts w:ascii="Times New Roman" w:hAnsi="Times New Roman"/>
        </w:rPr>
      </w:pPr>
    </w:p>
    <w:p w:rsidR="00B17D85" w:rsidRDefault="00B17D85" w:rsidP="00B17D85">
      <w:pPr>
        <w:spacing w:line="276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Asta Bakanevičienė</w:t>
      </w:r>
    </w:p>
    <w:p w:rsidR="00B17D85" w:rsidRDefault="00FE0082" w:rsidP="004B6B51">
      <w:pPr>
        <w:spacing w:line="276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2020</w:t>
      </w:r>
      <w:r w:rsidR="00B17D85">
        <w:rPr>
          <w:rFonts w:ascii="Times New Roman" w:hAnsi="Times New Roman"/>
          <w:szCs w:val="24"/>
        </w:rPr>
        <w:t>-</w:t>
      </w:r>
      <w:r>
        <w:rPr>
          <w:rFonts w:ascii="Times New Roman" w:hAnsi="Times New Roman"/>
          <w:szCs w:val="24"/>
        </w:rPr>
        <w:t>0</w:t>
      </w:r>
      <w:r w:rsidR="00AA59B8">
        <w:rPr>
          <w:rFonts w:ascii="Times New Roman" w:hAnsi="Times New Roman"/>
          <w:szCs w:val="24"/>
        </w:rPr>
        <w:t>2</w:t>
      </w:r>
      <w:r w:rsidR="005E74C2">
        <w:rPr>
          <w:rFonts w:ascii="Times New Roman" w:hAnsi="Times New Roman"/>
          <w:szCs w:val="24"/>
        </w:rPr>
        <w:t>-</w:t>
      </w:r>
      <w:r w:rsidR="00AA59B8">
        <w:rPr>
          <w:rFonts w:ascii="Times New Roman" w:hAnsi="Times New Roman"/>
          <w:szCs w:val="24"/>
        </w:rPr>
        <w:t>19</w:t>
      </w:r>
      <w:r w:rsidR="00335F33">
        <w:rPr>
          <w:rFonts w:ascii="Times New Roman" w:hAnsi="Times New Roman"/>
          <w:szCs w:val="24"/>
        </w:rPr>
        <w:t xml:space="preserve">   </w:t>
      </w:r>
    </w:p>
    <w:sectPr w:rsidR="00B17D85" w:rsidSect="001A2980">
      <w:headerReference w:type="default" r:id="rId9"/>
      <w:pgSz w:w="12240" w:h="15840"/>
      <w:pgMar w:top="851" w:right="567" w:bottom="851" w:left="1701" w:header="720" w:footer="720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2908" w:rsidRDefault="00962908">
      <w:r>
        <w:separator/>
      </w:r>
    </w:p>
  </w:endnote>
  <w:endnote w:type="continuationSeparator" w:id="0">
    <w:p w:rsidR="00962908" w:rsidRDefault="009629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  <w:sig w:usb0="00000207" w:usb1="00000000" w:usb2="00000000" w:usb3="00000000" w:csb0="00000085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2908" w:rsidRDefault="00962908">
      <w:r>
        <w:separator/>
      </w:r>
    </w:p>
  </w:footnote>
  <w:footnote w:type="continuationSeparator" w:id="0">
    <w:p w:rsidR="00962908" w:rsidRDefault="009629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280D" w:rsidRDefault="0013280D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E4751E"/>
    <w:multiLevelType w:val="hybridMultilevel"/>
    <w:tmpl w:val="A5AC3DFC"/>
    <w:lvl w:ilvl="0" w:tplc="41E2D66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5" w:hanging="360"/>
      </w:pPr>
    </w:lvl>
    <w:lvl w:ilvl="2" w:tplc="0427001B" w:tentative="1">
      <w:start w:val="1"/>
      <w:numFmt w:val="lowerRoman"/>
      <w:lvlText w:val="%3."/>
      <w:lvlJc w:val="right"/>
      <w:pPr>
        <w:ind w:left="2505" w:hanging="180"/>
      </w:pPr>
    </w:lvl>
    <w:lvl w:ilvl="3" w:tplc="0427000F" w:tentative="1">
      <w:start w:val="1"/>
      <w:numFmt w:val="decimal"/>
      <w:lvlText w:val="%4."/>
      <w:lvlJc w:val="left"/>
      <w:pPr>
        <w:ind w:left="3225" w:hanging="360"/>
      </w:pPr>
    </w:lvl>
    <w:lvl w:ilvl="4" w:tplc="04270019" w:tentative="1">
      <w:start w:val="1"/>
      <w:numFmt w:val="lowerLetter"/>
      <w:lvlText w:val="%5."/>
      <w:lvlJc w:val="left"/>
      <w:pPr>
        <w:ind w:left="3945" w:hanging="360"/>
      </w:pPr>
    </w:lvl>
    <w:lvl w:ilvl="5" w:tplc="0427001B" w:tentative="1">
      <w:start w:val="1"/>
      <w:numFmt w:val="lowerRoman"/>
      <w:lvlText w:val="%6."/>
      <w:lvlJc w:val="right"/>
      <w:pPr>
        <w:ind w:left="4665" w:hanging="180"/>
      </w:pPr>
    </w:lvl>
    <w:lvl w:ilvl="6" w:tplc="0427000F" w:tentative="1">
      <w:start w:val="1"/>
      <w:numFmt w:val="decimal"/>
      <w:lvlText w:val="%7."/>
      <w:lvlJc w:val="left"/>
      <w:pPr>
        <w:ind w:left="5385" w:hanging="360"/>
      </w:pPr>
    </w:lvl>
    <w:lvl w:ilvl="7" w:tplc="04270019" w:tentative="1">
      <w:start w:val="1"/>
      <w:numFmt w:val="lowerLetter"/>
      <w:lvlText w:val="%8."/>
      <w:lvlJc w:val="left"/>
      <w:pPr>
        <w:ind w:left="6105" w:hanging="360"/>
      </w:pPr>
    </w:lvl>
    <w:lvl w:ilvl="8" w:tplc="0427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3DCC7759"/>
    <w:multiLevelType w:val="hybridMultilevel"/>
    <w:tmpl w:val="5DC6E8F2"/>
    <w:lvl w:ilvl="0" w:tplc="DC2031A8">
      <w:start w:val="1"/>
      <w:numFmt w:val="decimal"/>
      <w:lvlText w:val="%1."/>
      <w:lvlJc w:val="left"/>
      <w:pPr>
        <w:ind w:left="1065" w:hanging="360"/>
      </w:pPr>
      <w:rPr>
        <w:rFonts w:ascii="TimesLT" w:hAnsi="TimesLT" w:hint="default"/>
      </w:rPr>
    </w:lvl>
    <w:lvl w:ilvl="1" w:tplc="04270019" w:tentative="1">
      <w:start w:val="1"/>
      <w:numFmt w:val="lowerLetter"/>
      <w:lvlText w:val="%2."/>
      <w:lvlJc w:val="left"/>
      <w:pPr>
        <w:ind w:left="1785" w:hanging="360"/>
      </w:pPr>
    </w:lvl>
    <w:lvl w:ilvl="2" w:tplc="0427001B" w:tentative="1">
      <w:start w:val="1"/>
      <w:numFmt w:val="lowerRoman"/>
      <w:lvlText w:val="%3."/>
      <w:lvlJc w:val="right"/>
      <w:pPr>
        <w:ind w:left="2505" w:hanging="180"/>
      </w:pPr>
    </w:lvl>
    <w:lvl w:ilvl="3" w:tplc="0427000F" w:tentative="1">
      <w:start w:val="1"/>
      <w:numFmt w:val="decimal"/>
      <w:lvlText w:val="%4."/>
      <w:lvlJc w:val="left"/>
      <w:pPr>
        <w:ind w:left="3225" w:hanging="360"/>
      </w:pPr>
    </w:lvl>
    <w:lvl w:ilvl="4" w:tplc="04270019" w:tentative="1">
      <w:start w:val="1"/>
      <w:numFmt w:val="lowerLetter"/>
      <w:lvlText w:val="%5."/>
      <w:lvlJc w:val="left"/>
      <w:pPr>
        <w:ind w:left="3945" w:hanging="360"/>
      </w:pPr>
    </w:lvl>
    <w:lvl w:ilvl="5" w:tplc="0427001B" w:tentative="1">
      <w:start w:val="1"/>
      <w:numFmt w:val="lowerRoman"/>
      <w:lvlText w:val="%6."/>
      <w:lvlJc w:val="right"/>
      <w:pPr>
        <w:ind w:left="4665" w:hanging="180"/>
      </w:pPr>
    </w:lvl>
    <w:lvl w:ilvl="6" w:tplc="0427000F" w:tentative="1">
      <w:start w:val="1"/>
      <w:numFmt w:val="decimal"/>
      <w:lvlText w:val="%7."/>
      <w:lvlJc w:val="left"/>
      <w:pPr>
        <w:ind w:left="5385" w:hanging="360"/>
      </w:pPr>
    </w:lvl>
    <w:lvl w:ilvl="7" w:tplc="04270019" w:tentative="1">
      <w:start w:val="1"/>
      <w:numFmt w:val="lowerLetter"/>
      <w:lvlText w:val="%8."/>
      <w:lvlJc w:val="left"/>
      <w:pPr>
        <w:ind w:left="6105" w:hanging="360"/>
      </w:pPr>
    </w:lvl>
    <w:lvl w:ilvl="8" w:tplc="0427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0D71"/>
    <w:rsid w:val="000051E1"/>
    <w:rsid w:val="000129B3"/>
    <w:rsid w:val="00024303"/>
    <w:rsid w:val="00033202"/>
    <w:rsid w:val="00046D84"/>
    <w:rsid w:val="00092C08"/>
    <w:rsid w:val="000A7B4A"/>
    <w:rsid w:val="000B6FD0"/>
    <w:rsid w:val="000C5AC5"/>
    <w:rsid w:val="000D5B26"/>
    <w:rsid w:val="000E3689"/>
    <w:rsid w:val="000E72B7"/>
    <w:rsid w:val="000F0B28"/>
    <w:rsid w:val="00106710"/>
    <w:rsid w:val="001125CE"/>
    <w:rsid w:val="00120C9C"/>
    <w:rsid w:val="0012286A"/>
    <w:rsid w:val="00123AFA"/>
    <w:rsid w:val="0013280D"/>
    <w:rsid w:val="00132F07"/>
    <w:rsid w:val="001472B6"/>
    <w:rsid w:val="00164DFC"/>
    <w:rsid w:val="00171A4A"/>
    <w:rsid w:val="00176BC3"/>
    <w:rsid w:val="00183341"/>
    <w:rsid w:val="00196456"/>
    <w:rsid w:val="001A2980"/>
    <w:rsid w:val="001A4D27"/>
    <w:rsid w:val="001C7CD6"/>
    <w:rsid w:val="001C7CE3"/>
    <w:rsid w:val="001D4162"/>
    <w:rsid w:val="001D5CB0"/>
    <w:rsid w:val="001E02CA"/>
    <w:rsid w:val="001E3114"/>
    <w:rsid w:val="001E44FD"/>
    <w:rsid w:val="001F2CAD"/>
    <w:rsid w:val="001F4051"/>
    <w:rsid w:val="001F4B0B"/>
    <w:rsid w:val="001F5B7A"/>
    <w:rsid w:val="002125BC"/>
    <w:rsid w:val="00212EF3"/>
    <w:rsid w:val="002233D8"/>
    <w:rsid w:val="002556E8"/>
    <w:rsid w:val="002762F5"/>
    <w:rsid w:val="00295A7E"/>
    <w:rsid w:val="002C6D13"/>
    <w:rsid w:val="002D58BD"/>
    <w:rsid w:val="002E2DDA"/>
    <w:rsid w:val="002F2BAD"/>
    <w:rsid w:val="002F38FD"/>
    <w:rsid w:val="003007D6"/>
    <w:rsid w:val="00307380"/>
    <w:rsid w:val="00312271"/>
    <w:rsid w:val="00321B68"/>
    <w:rsid w:val="003262A9"/>
    <w:rsid w:val="00333241"/>
    <w:rsid w:val="00335F33"/>
    <w:rsid w:val="00336CD1"/>
    <w:rsid w:val="00342C39"/>
    <w:rsid w:val="00343A48"/>
    <w:rsid w:val="00350EB0"/>
    <w:rsid w:val="003563EF"/>
    <w:rsid w:val="00364D11"/>
    <w:rsid w:val="0036607A"/>
    <w:rsid w:val="0037010A"/>
    <w:rsid w:val="00372E75"/>
    <w:rsid w:val="0037464C"/>
    <w:rsid w:val="00383E3C"/>
    <w:rsid w:val="00396031"/>
    <w:rsid w:val="003976AA"/>
    <w:rsid w:val="003B3228"/>
    <w:rsid w:val="003C03AB"/>
    <w:rsid w:val="003C286E"/>
    <w:rsid w:val="003D49F0"/>
    <w:rsid w:val="003F6C64"/>
    <w:rsid w:val="003F7773"/>
    <w:rsid w:val="00410D8E"/>
    <w:rsid w:val="004124FC"/>
    <w:rsid w:val="00414D8B"/>
    <w:rsid w:val="004165DA"/>
    <w:rsid w:val="0046595A"/>
    <w:rsid w:val="004662E1"/>
    <w:rsid w:val="004732A5"/>
    <w:rsid w:val="00495680"/>
    <w:rsid w:val="004964F2"/>
    <w:rsid w:val="004A4041"/>
    <w:rsid w:val="004B31F6"/>
    <w:rsid w:val="004B37CA"/>
    <w:rsid w:val="004B6B51"/>
    <w:rsid w:val="004B6E47"/>
    <w:rsid w:val="004B70C7"/>
    <w:rsid w:val="004C32BF"/>
    <w:rsid w:val="004D2D7A"/>
    <w:rsid w:val="004D31FA"/>
    <w:rsid w:val="004D36E9"/>
    <w:rsid w:val="004F4B91"/>
    <w:rsid w:val="0050573E"/>
    <w:rsid w:val="00505AF4"/>
    <w:rsid w:val="005174EC"/>
    <w:rsid w:val="0052484C"/>
    <w:rsid w:val="00526C36"/>
    <w:rsid w:val="005400EC"/>
    <w:rsid w:val="00542D95"/>
    <w:rsid w:val="00575E2E"/>
    <w:rsid w:val="00576322"/>
    <w:rsid w:val="005774BA"/>
    <w:rsid w:val="005841C3"/>
    <w:rsid w:val="00585260"/>
    <w:rsid w:val="005861CF"/>
    <w:rsid w:val="005875FB"/>
    <w:rsid w:val="00587F62"/>
    <w:rsid w:val="005B5745"/>
    <w:rsid w:val="005D17D4"/>
    <w:rsid w:val="005D3985"/>
    <w:rsid w:val="005D3CA7"/>
    <w:rsid w:val="005E4DA2"/>
    <w:rsid w:val="005E74C2"/>
    <w:rsid w:val="005E7E3A"/>
    <w:rsid w:val="005F02F1"/>
    <w:rsid w:val="005F0808"/>
    <w:rsid w:val="005F1A45"/>
    <w:rsid w:val="005F3F25"/>
    <w:rsid w:val="006006CD"/>
    <w:rsid w:val="00621150"/>
    <w:rsid w:val="0065050A"/>
    <w:rsid w:val="00653002"/>
    <w:rsid w:val="00656BBE"/>
    <w:rsid w:val="00657BF2"/>
    <w:rsid w:val="0066407D"/>
    <w:rsid w:val="006646FD"/>
    <w:rsid w:val="006758D0"/>
    <w:rsid w:val="00676EC0"/>
    <w:rsid w:val="00683DC1"/>
    <w:rsid w:val="00687846"/>
    <w:rsid w:val="006A587E"/>
    <w:rsid w:val="006C4160"/>
    <w:rsid w:val="006C5F16"/>
    <w:rsid w:val="006D172B"/>
    <w:rsid w:val="006E0995"/>
    <w:rsid w:val="006E154E"/>
    <w:rsid w:val="006E5F16"/>
    <w:rsid w:val="006F21ED"/>
    <w:rsid w:val="006F6EE5"/>
    <w:rsid w:val="00700681"/>
    <w:rsid w:val="007042A5"/>
    <w:rsid w:val="00710403"/>
    <w:rsid w:val="00753117"/>
    <w:rsid w:val="00757EE3"/>
    <w:rsid w:val="00767524"/>
    <w:rsid w:val="007704C6"/>
    <w:rsid w:val="00770D71"/>
    <w:rsid w:val="007762D0"/>
    <w:rsid w:val="007813B4"/>
    <w:rsid w:val="00787681"/>
    <w:rsid w:val="007963B2"/>
    <w:rsid w:val="007F5391"/>
    <w:rsid w:val="007F67D5"/>
    <w:rsid w:val="00804024"/>
    <w:rsid w:val="008043E1"/>
    <w:rsid w:val="00804BCB"/>
    <w:rsid w:val="008147F1"/>
    <w:rsid w:val="00823F2A"/>
    <w:rsid w:val="008253F7"/>
    <w:rsid w:val="008774C9"/>
    <w:rsid w:val="0088491D"/>
    <w:rsid w:val="00885319"/>
    <w:rsid w:val="00891436"/>
    <w:rsid w:val="008A48D6"/>
    <w:rsid w:val="008A5ED3"/>
    <w:rsid w:val="008B2D2F"/>
    <w:rsid w:val="008D03D6"/>
    <w:rsid w:val="008F4074"/>
    <w:rsid w:val="008F5C1E"/>
    <w:rsid w:val="009054CD"/>
    <w:rsid w:val="00906EE5"/>
    <w:rsid w:val="0092207A"/>
    <w:rsid w:val="00953843"/>
    <w:rsid w:val="00960413"/>
    <w:rsid w:val="00962908"/>
    <w:rsid w:val="009938C6"/>
    <w:rsid w:val="009C6C3A"/>
    <w:rsid w:val="009C7BAA"/>
    <w:rsid w:val="009D1CC0"/>
    <w:rsid w:val="009D33DB"/>
    <w:rsid w:val="009D7E4F"/>
    <w:rsid w:val="009F398D"/>
    <w:rsid w:val="009F73A6"/>
    <w:rsid w:val="00A0301A"/>
    <w:rsid w:val="00A238E7"/>
    <w:rsid w:val="00A31CB7"/>
    <w:rsid w:val="00A33DB8"/>
    <w:rsid w:val="00A42E60"/>
    <w:rsid w:val="00A43FA4"/>
    <w:rsid w:val="00A45C19"/>
    <w:rsid w:val="00A475A5"/>
    <w:rsid w:val="00A50226"/>
    <w:rsid w:val="00A509F1"/>
    <w:rsid w:val="00A64C13"/>
    <w:rsid w:val="00A70B03"/>
    <w:rsid w:val="00A72CA4"/>
    <w:rsid w:val="00A75496"/>
    <w:rsid w:val="00A778DC"/>
    <w:rsid w:val="00A8372C"/>
    <w:rsid w:val="00A920C9"/>
    <w:rsid w:val="00A97432"/>
    <w:rsid w:val="00AA2711"/>
    <w:rsid w:val="00AA2C7E"/>
    <w:rsid w:val="00AA59B8"/>
    <w:rsid w:val="00AA742C"/>
    <w:rsid w:val="00AB17AA"/>
    <w:rsid w:val="00AC6581"/>
    <w:rsid w:val="00AD3470"/>
    <w:rsid w:val="00AF4D40"/>
    <w:rsid w:val="00B05C9D"/>
    <w:rsid w:val="00B11738"/>
    <w:rsid w:val="00B130F4"/>
    <w:rsid w:val="00B1492E"/>
    <w:rsid w:val="00B16683"/>
    <w:rsid w:val="00B17D85"/>
    <w:rsid w:val="00B211E8"/>
    <w:rsid w:val="00B21AE9"/>
    <w:rsid w:val="00B2238E"/>
    <w:rsid w:val="00B3196E"/>
    <w:rsid w:val="00B5053A"/>
    <w:rsid w:val="00B604E8"/>
    <w:rsid w:val="00B72EC2"/>
    <w:rsid w:val="00BB6C79"/>
    <w:rsid w:val="00BC7289"/>
    <w:rsid w:val="00BD09A1"/>
    <w:rsid w:val="00BF4E64"/>
    <w:rsid w:val="00BF52AE"/>
    <w:rsid w:val="00C1296D"/>
    <w:rsid w:val="00C23C2A"/>
    <w:rsid w:val="00C41188"/>
    <w:rsid w:val="00C51C2B"/>
    <w:rsid w:val="00C568B4"/>
    <w:rsid w:val="00C60C90"/>
    <w:rsid w:val="00C65A23"/>
    <w:rsid w:val="00C66BBC"/>
    <w:rsid w:val="00C85A92"/>
    <w:rsid w:val="00CA05DE"/>
    <w:rsid w:val="00CD5CC8"/>
    <w:rsid w:val="00CD5DF3"/>
    <w:rsid w:val="00CE3CF3"/>
    <w:rsid w:val="00CF12EC"/>
    <w:rsid w:val="00D14CC8"/>
    <w:rsid w:val="00D17D5D"/>
    <w:rsid w:val="00D21B96"/>
    <w:rsid w:val="00D226D2"/>
    <w:rsid w:val="00D34255"/>
    <w:rsid w:val="00D34B7B"/>
    <w:rsid w:val="00D379D5"/>
    <w:rsid w:val="00D40CAA"/>
    <w:rsid w:val="00D525FD"/>
    <w:rsid w:val="00D705C3"/>
    <w:rsid w:val="00D86E77"/>
    <w:rsid w:val="00D93124"/>
    <w:rsid w:val="00DA7912"/>
    <w:rsid w:val="00DF5313"/>
    <w:rsid w:val="00E11951"/>
    <w:rsid w:val="00E14102"/>
    <w:rsid w:val="00E1415F"/>
    <w:rsid w:val="00E207F1"/>
    <w:rsid w:val="00E27F2E"/>
    <w:rsid w:val="00E36BBB"/>
    <w:rsid w:val="00E43F45"/>
    <w:rsid w:val="00E478A0"/>
    <w:rsid w:val="00E52536"/>
    <w:rsid w:val="00E60202"/>
    <w:rsid w:val="00E63E49"/>
    <w:rsid w:val="00E72F73"/>
    <w:rsid w:val="00E82A46"/>
    <w:rsid w:val="00E84E72"/>
    <w:rsid w:val="00E8706C"/>
    <w:rsid w:val="00E9792B"/>
    <w:rsid w:val="00E97F08"/>
    <w:rsid w:val="00EC4D5D"/>
    <w:rsid w:val="00ED10DB"/>
    <w:rsid w:val="00EE0785"/>
    <w:rsid w:val="00EE1081"/>
    <w:rsid w:val="00EE1BF2"/>
    <w:rsid w:val="00F03C1C"/>
    <w:rsid w:val="00F1019E"/>
    <w:rsid w:val="00F17A23"/>
    <w:rsid w:val="00F20498"/>
    <w:rsid w:val="00F20637"/>
    <w:rsid w:val="00F22B14"/>
    <w:rsid w:val="00F35D9F"/>
    <w:rsid w:val="00F36FAF"/>
    <w:rsid w:val="00F4325E"/>
    <w:rsid w:val="00F51C70"/>
    <w:rsid w:val="00F60D05"/>
    <w:rsid w:val="00F65674"/>
    <w:rsid w:val="00F724C3"/>
    <w:rsid w:val="00F74A77"/>
    <w:rsid w:val="00F7734D"/>
    <w:rsid w:val="00F80784"/>
    <w:rsid w:val="00F91E88"/>
    <w:rsid w:val="00F968E9"/>
    <w:rsid w:val="00FA5D08"/>
    <w:rsid w:val="00FA7FD6"/>
    <w:rsid w:val="00FB5FC7"/>
    <w:rsid w:val="00FD22FA"/>
    <w:rsid w:val="00FD2D33"/>
    <w:rsid w:val="00FE0082"/>
    <w:rsid w:val="00FE09F8"/>
    <w:rsid w:val="00FE4D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59EA083"/>
  <w15:chartTrackingRefBased/>
  <w15:docId w15:val="{3E01D248-4AF9-45BA-AB3A-80545295C6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paragraph" w:styleId="Antrat3">
    <w:name w:val="heading 3"/>
    <w:basedOn w:val="prastasis"/>
    <w:next w:val="prastasis"/>
    <w:qFormat/>
    <w:rsid w:val="00F36FA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customStyle="1" w:styleId="Char">
    <w:name w:val="Char"/>
    <w:basedOn w:val="prastasis"/>
    <w:rsid w:val="00E52536"/>
    <w:pPr>
      <w:spacing w:after="160" w:line="240" w:lineRule="exact"/>
    </w:pPr>
    <w:rPr>
      <w:rFonts w:ascii="Tahoma" w:hAnsi="Tahoma"/>
      <w:sz w:val="20"/>
      <w:lang w:val="en-US" w:eastAsia="en-US"/>
    </w:rPr>
  </w:style>
  <w:style w:type="paragraph" w:styleId="Pagrindinistekstas2">
    <w:name w:val="Body Text 2"/>
    <w:basedOn w:val="prastasis"/>
    <w:rsid w:val="00F36FAF"/>
    <w:pPr>
      <w:jc w:val="both"/>
    </w:pPr>
    <w:rPr>
      <w:rFonts w:ascii="Times New Roman" w:hAnsi="Times New Roman"/>
      <w:lang w:eastAsia="en-US"/>
    </w:rPr>
  </w:style>
  <w:style w:type="paragraph" w:styleId="Pagrindiniotekstotrauka3">
    <w:name w:val="Body Text Indent 3"/>
    <w:basedOn w:val="prastasis"/>
    <w:rsid w:val="00F36FAF"/>
    <w:pPr>
      <w:spacing w:after="120"/>
      <w:ind w:left="283"/>
    </w:pPr>
    <w:rPr>
      <w:rFonts w:ascii="Times New Roman" w:hAnsi="Times New Roman"/>
      <w:sz w:val="16"/>
      <w:szCs w:val="16"/>
      <w:lang w:eastAsia="en-US"/>
    </w:rPr>
  </w:style>
  <w:style w:type="paragraph" w:styleId="Debesliotekstas">
    <w:name w:val="Balloon Text"/>
    <w:basedOn w:val="prastasis"/>
    <w:semiHidden/>
    <w:rsid w:val="00710403"/>
    <w:rPr>
      <w:rFonts w:ascii="Tahoma" w:hAnsi="Tahoma" w:cs="Tahoma"/>
      <w:sz w:val="16"/>
      <w:szCs w:val="16"/>
    </w:rPr>
  </w:style>
  <w:style w:type="paragraph" w:styleId="Pagrindiniotekstotrauka2">
    <w:name w:val="Body Text Indent 2"/>
    <w:basedOn w:val="prastasis"/>
    <w:rsid w:val="00383E3C"/>
    <w:pPr>
      <w:spacing w:after="120" w:line="480" w:lineRule="auto"/>
      <w:ind w:left="283"/>
    </w:pPr>
  </w:style>
  <w:style w:type="paragraph" w:styleId="Pagrindinistekstas3">
    <w:name w:val="Body Text 3"/>
    <w:basedOn w:val="prastasis"/>
    <w:rsid w:val="00F03C1C"/>
    <w:pPr>
      <w:spacing w:after="120"/>
    </w:pPr>
    <w:rPr>
      <w:rFonts w:ascii="Times New Roman" w:hAnsi="Times New Roman"/>
      <w:sz w:val="16"/>
      <w:szCs w:val="16"/>
      <w:lang w:val="en-US" w:eastAsia="en-US"/>
    </w:rPr>
  </w:style>
  <w:style w:type="paragraph" w:styleId="Tekstoblokas">
    <w:name w:val="Block Text"/>
    <w:basedOn w:val="prastasis"/>
    <w:rsid w:val="00F03C1C"/>
    <w:pPr>
      <w:ind w:left="1440" w:right="142"/>
    </w:pPr>
    <w:rPr>
      <w:rFonts w:ascii="Times New Roman" w:hAnsi="Times New Roman"/>
      <w:lang w:eastAsia="en-US"/>
    </w:rPr>
  </w:style>
  <w:style w:type="table" w:styleId="Lentelstinklelis">
    <w:name w:val="Table Grid"/>
    <w:basedOn w:val="prastojilentel"/>
    <w:rsid w:val="00ED10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raopastraipa">
    <w:name w:val="List Paragraph"/>
    <w:basedOn w:val="prastasis"/>
    <w:uiPriority w:val="34"/>
    <w:qFormat/>
    <w:rsid w:val="004B6B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424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My%20Documents\my%20documents%20Ausra\rastai\sablonai\sablonai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78EABC-8112-4F4D-A05F-771E2F9DCD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</TotalTime>
  <Pages>1</Pages>
  <Words>698</Words>
  <Characters>398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Ausra</dc:creator>
  <cp:keywords/>
  <dc:description/>
  <cp:lastModifiedBy>Asta Bakanevičienė</cp:lastModifiedBy>
  <cp:revision>2</cp:revision>
  <cp:lastPrinted>2020-02-19T11:41:00Z</cp:lastPrinted>
  <dcterms:created xsi:type="dcterms:W3CDTF">2020-02-19T11:46:00Z</dcterms:created>
  <dcterms:modified xsi:type="dcterms:W3CDTF">2020-02-19T11:46:00Z</dcterms:modified>
</cp:coreProperties>
</file>