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82DDD" w14:textId="6989774A" w:rsidR="00024D31" w:rsidRPr="00741903" w:rsidRDefault="00D02BD4" w:rsidP="00FF1D17">
      <w:pPr>
        <w:jc w:val="center"/>
      </w:pPr>
      <w:r w:rsidRPr="00741903">
        <w:rPr>
          <w:noProof/>
        </w:rPr>
        <w:drawing>
          <wp:inline distT="0" distB="0" distL="0" distR="0" wp14:anchorId="4E45DE47" wp14:editId="15F8CD82">
            <wp:extent cx="542925" cy="609600"/>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E0466DB" w14:textId="77777777" w:rsidR="00EE0844" w:rsidRPr="00741903" w:rsidRDefault="00280EB1" w:rsidP="00502A4B">
      <w:pPr>
        <w:spacing w:before="120"/>
        <w:jc w:val="center"/>
        <w:rPr>
          <w:b/>
        </w:rPr>
      </w:pPr>
      <w:r w:rsidRPr="00741903">
        <w:rPr>
          <w:b/>
        </w:rPr>
        <w:t>ŠAKIŲ RAJONO</w:t>
      </w:r>
      <w:r w:rsidR="00FE53D5" w:rsidRPr="00741903">
        <w:rPr>
          <w:b/>
        </w:rPr>
        <w:t xml:space="preserve"> SAVIVALDYBĖS </w:t>
      </w:r>
      <w:r w:rsidR="00B01AAB" w:rsidRPr="00741903">
        <w:rPr>
          <w:b/>
        </w:rPr>
        <w:t>MERAS</w:t>
      </w:r>
    </w:p>
    <w:p w14:paraId="2B5A1A71" w14:textId="77777777" w:rsidR="009D6524" w:rsidRPr="00741903" w:rsidRDefault="009D6524" w:rsidP="00502A4B">
      <w:pPr>
        <w:spacing w:before="120"/>
        <w:jc w:val="center"/>
        <w:rPr>
          <w:b/>
        </w:rPr>
      </w:pPr>
    </w:p>
    <w:p w14:paraId="6CCF15B3" w14:textId="77777777" w:rsidR="009D6524" w:rsidRPr="00741903" w:rsidRDefault="009D6524" w:rsidP="009D6524">
      <w:pPr>
        <w:pStyle w:val="Pagrindinistekstas"/>
        <w:ind w:firstLine="0"/>
        <w:jc w:val="center"/>
      </w:pPr>
      <w:r w:rsidRPr="00741903">
        <w:rPr>
          <w:b/>
          <w:bCs/>
          <w:color w:val="000000"/>
          <w:sz w:val="24"/>
          <w:szCs w:val="24"/>
        </w:rPr>
        <w:t>POTVARKIS</w:t>
      </w:r>
    </w:p>
    <w:p w14:paraId="12C8D155" w14:textId="77777777" w:rsidR="00FF1D17" w:rsidRPr="00741903" w:rsidRDefault="009D6524" w:rsidP="00FF1D17">
      <w:pPr>
        <w:ind w:firstLine="720"/>
        <w:jc w:val="center"/>
      </w:pPr>
      <w:r w:rsidRPr="00741903">
        <w:rPr>
          <w:b/>
          <w:bCs/>
          <w:color w:val="000000"/>
        </w:rPr>
        <w:t xml:space="preserve">DĖL </w:t>
      </w:r>
      <w:r w:rsidR="00FF1D17" w:rsidRPr="00741903">
        <w:rPr>
          <w:b/>
        </w:rPr>
        <w:t>ŠAKIŲ RAJONO UGDYMO ĮSTAIGŲ DARBUOTOJŲ VEIKSMŲ, ĮTARUS</w:t>
      </w:r>
    </w:p>
    <w:p w14:paraId="5F805761" w14:textId="3ADBDF25" w:rsidR="009D6524" w:rsidRPr="00741903" w:rsidRDefault="00FF1D17" w:rsidP="00FF1D17">
      <w:pPr>
        <w:ind w:firstLine="720"/>
        <w:jc w:val="center"/>
        <w:rPr>
          <w:b/>
          <w:bCs/>
          <w:color w:val="000000"/>
        </w:rPr>
      </w:pPr>
      <w:r w:rsidRPr="00741903">
        <w:rPr>
          <w:b/>
        </w:rPr>
        <w:t xml:space="preserve">MOKINĮ VARTOJUS ARBA TURINT PSICHOAKTYVIŲ MEDŽIAGŲ, ORGANIZAVIMO TVARKOS APRAŠO </w:t>
      </w:r>
      <w:r w:rsidR="009D6524" w:rsidRPr="00741903">
        <w:rPr>
          <w:b/>
          <w:bCs/>
          <w:color w:val="000000"/>
        </w:rPr>
        <w:t>PATVIRTINIMO</w:t>
      </w:r>
    </w:p>
    <w:p w14:paraId="28A7EBCE" w14:textId="77777777" w:rsidR="00FF1D17" w:rsidRPr="00741903" w:rsidRDefault="00FF1D17" w:rsidP="00FF1D17">
      <w:pPr>
        <w:ind w:firstLine="720"/>
        <w:jc w:val="center"/>
      </w:pPr>
    </w:p>
    <w:p w14:paraId="59A51F0B" w14:textId="3303A6E4" w:rsidR="009D6524" w:rsidRPr="00741903" w:rsidRDefault="009D6524" w:rsidP="009D6524">
      <w:pPr>
        <w:pStyle w:val="Pagrindinistekstas"/>
        <w:spacing w:after="540"/>
        <w:ind w:firstLine="0"/>
        <w:jc w:val="center"/>
      </w:pPr>
      <w:r w:rsidRPr="00741903">
        <w:rPr>
          <w:color w:val="000000"/>
          <w:sz w:val="24"/>
          <w:szCs w:val="24"/>
        </w:rPr>
        <w:t>202</w:t>
      </w:r>
      <w:r w:rsidR="00FF1D17" w:rsidRPr="00741903">
        <w:rPr>
          <w:color w:val="000000"/>
          <w:sz w:val="24"/>
          <w:szCs w:val="24"/>
        </w:rPr>
        <w:t>4</w:t>
      </w:r>
      <w:r w:rsidRPr="00741903">
        <w:rPr>
          <w:color w:val="000000"/>
          <w:sz w:val="24"/>
          <w:szCs w:val="24"/>
        </w:rPr>
        <w:t xml:space="preserve"> m. </w:t>
      </w:r>
      <w:r w:rsidR="00FF1D17" w:rsidRPr="00741903">
        <w:rPr>
          <w:color w:val="000000"/>
          <w:sz w:val="24"/>
          <w:szCs w:val="24"/>
        </w:rPr>
        <w:t xml:space="preserve">sausio  </w:t>
      </w:r>
      <w:r w:rsidRPr="00741903">
        <w:rPr>
          <w:color w:val="000000"/>
          <w:sz w:val="24"/>
          <w:szCs w:val="24"/>
        </w:rPr>
        <w:t xml:space="preserve"> d. Nr. MT-</w:t>
      </w:r>
      <w:r w:rsidRPr="00741903">
        <w:rPr>
          <w:color w:val="000000"/>
          <w:sz w:val="24"/>
          <w:szCs w:val="24"/>
        </w:rPr>
        <w:br/>
        <w:t>Šakiai</w:t>
      </w:r>
    </w:p>
    <w:p w14:paraId="031D1832" w14:textId="6CB595FB" w:rsidR="00796B8F" w:rsidRPr="00741903" w:rsidRDefault="00796B8F" w:rsidP="00796B8F">
      <w:pPr>
        <w:pStyle w:val="Pagrindinistekstas"/>
        <w:tabs>
          <w:tab w:val="left" w:pos="1134"/>
        </w:tabs>
        <w:ind w:firstLine="720"/>
        <w:jc w:val="both"/>
        <w:rPr>
          <w:color w:val="000000"/>
          <w:sz w:val="24"/>
          <w:szCs w:val="24"/>
        </w:rPr>
      </w:pPr>
      <w:r w:rsidRPr="00741903">
        <w:rPr>
          <w:color w:val="000000"/>
          <w:sz w:val="24"/>
          <w:szCs w:val="24"/>
        </w:rPr>
        <w:t>Vadovaudamasis Lietuvos Respublikos vietos savivaldos įstatymo 25 straipsnio 5 dalimi, Lietuvos Respublikos švietimo įstatymo 58 straipsnio 2 dalies 3 punktu, Lietuvos Respublikos tabako, tabako gaminių ir su jais susijusių gaminių kontrolės įstatymo 16</w:t>
      </w:r>
      <w:r w:rsidR="00931B6B">
        <w:rPr>
          <w:color w:val="000000"/>
          <w:sz w:val="24"/>
          <w:szCs w:val="24"/>
        </w:rPr>
        <w:t xml:space="preserve"> - </w:t>
      </w:r>
      <w:r w:rsidRPr="00741903">
        <w:rPr>
          <w:color w:val="000000"/>
          <w:sz w:val="24"/>
          <w:szCs w:val="24"/>
        </w:rPr>
        <w:t>1 straipsniu, 19 straipsnio 5 dalimi, Vaikų, vartojančių narkotines, psichotropines, kitas psichiką veikiančias medžiagas, nustatymo organizavimo tvarkos aprašu</w:t>
      </w:r>
      <w:r w:rsidR="00931B6B">
        <w:rPr>
          <w:color w:val="000000"/>
          <w:sz w:val="24"/>
          <w:szCs w:val="24"/>
        </w:rPr>
        <w:t>,</w:t>
      </w:r>
      <w:r w:rsidRPr="00741903">
        <w:rPr>
          <w:color w:val="000000"/>
          <w:sz w:val="24"/>
          <w:szCs w:val="24"/>
        </w:rPr>
        <w:t xml:space="preserve"> patvirtintu Lietuvos Respublikos Vyriausybės 2002 m. balandžio 2 d. nutarimu Nr. 437 „Dėl vaikų, vartojančių narkotines, psichotropines, kitas psichiką veikiančias medžiagas, nustatymo organizavimo tvarkos aprašo patvirtinimo“, atsižvelgdamas į Narkotikų, tabako ir alkoholio kontrolės departamento metodines rekomendacijas parengtas 2023 balandžio 13 d.:</w:t>
      </w:r>
    </w:p>
    <w:p w14:paraId="028BAB36" w14:textId="265BF706" w:rsidR="009D6524" w:rsidRPr="00741903" w:rsidRDefault="009D6524" w:rsidP="00997C19">
      <w:pPr>
        <w:pStyle w:val="Pagrindinistekstas"/>
        <w:numPr>
          <w:ilvl w:val="0"/>
          <w:numId w:val="6"/>
        </w:numPr>
        <w:tabs>
          <w:tab w:val="left" w:pos="1134"/>
        </w:tabs>
        <w:ind w:firstLine="709"/>
        <w:jc w:val="both"/>
      </w:pPr>
      <w:r w:rsidRPr="00741903">
        <w:rPr>
          <w:color w:val="000000"/>
          <w:sz w:val="24"/>
          <w:szCs w:val="24"/>
        </w:rPr>
        <w:t xml:space="preserve">Tvirtinu </w:t>
      </w:r>
      <w:r w:rsidR="00920BC7" w:rsidRPr="00741903">
        <w:rPr>
          <w:color w:val="000000"/>
          <w:sz w:val="24"/>
          <w:szCs w:val="24"/>
        </w:rPr>
        <w:t xml:space="preserve">Šakių rajono ugdymo įstaigų darbuotojų veiksmų įtarus mokinį vartojus arba turint psichoaktyvių medžiagų organizavimo tvarkos aprašą </w:t>
      </w:r>
      <w:r w:rsidRPr="00741903">
        <w:rPr>
          <w:color w:val="000000"/>
          <w:sz w:val="24"/>
          <w:szCs w:val="24"/>
        </w:rPr>
        <w:t>(pridedama).</w:t>
      </w:r>
      <w:bookmarkStart w:id="0" w:name="bookmark4"/>
      <w:bookmarkEnd w:id="0"/>
    </w:p>
    <w:p w14:paraId="4FECB8B8" w14:textId="2DE3F9CF" w:rsidR="00920BC7" w:rsidRPr="00741903" w:rsidRDefault="00920BC7" w:rsidP="00997C19">
      <w:pPr>
        <w:numPr>
          <w:ilvl w:val="0"/>
          <w:numId w:val="6"/>
        </w:numPr>
        <w:tabs>
          <w:tab w:val="left" w:pos="1134"/>
        </w:tabs>
        <w:ind w:firstLine="709"/>
        <w:jc w:val="both"/>
      </w:pPr>
      <w:bookmarkStart w:id="1" w:name="bookmark5"/>
      <w:bookmarkEnd w:id="1"/>
      <w:r w:rsidRPr="00741903">
        <w:t>N u r o d a u paskelbti šį potvarkį Šakių rajono savivaldybės interneto svetainėje.</w:t>
      </w:r>
    </w:p>
    <w:p w14:paraId="47774FEC" w14:textId="77777777" w:rsidR="00920BC7" w:rsidRPr="00741903" w:rsidRDefault="00920BC7" w:rsidP="00997C19">
      <w:pPr>
        <w:numPr>
          <w:ilvl w:val="0"/>
          <w:numId w:val="6"/>
        </w:numPr>
        <w:tabs>
          <w:tab w:val="left" w:pos="1134"/>
        </w:tabs>
        <w:ind w:firstLine="709"/>
        <w:jc w:val="both"/>
      </w:pPr>
      <w:r w:rsidRPr="00741903">
        <w:t>P a v e d u:</w:t>
      </w:r>
    </w:p>
    <w:p w14:paraId="115D5060" w14:textId="06771257" w:rsidR="007C52D8" w:rsidRDefault="007C52D8" w:rsidP="007C52D8">
      <w:pPr>
        <w:tabs>
          <w:tab w:val="left" w:pos="1134"/>
        </w:tabs>
        <w:ind w:left="142"/>
        <w:jc w:val="both"/>
      </w:pPr>
      <w:r>
        <w:t xml:space="preserve">         3.1. </w:t>
      </w:r>
      <w:r w:rsidR="00931B6B">
        <w:t>Šakių rajono savivaldybės administracijos vyriausiajai specialistei (t</w:t>
      </w:r>
      <w:r w:rsidR="00920BC7" w:rsidRPr="00741903">
        <w:t>arpinstitucinio</w:t>
      </w:r>
    </w:p>
    <w:p w14:paraId="4741EBD9" w14:textId="42AD08E2" w:rsidR="00920BC7" w:rsidRPr="00741903" w:rsidRDefault="00920BC7" w:rsidP="007C52D8">
      <w:pPr>
        <w:tabs>
          <w:tab w:val="left" w:pos="1134"/>
        </w:tabs>
        <w:jc w:val="both"/>
      </w:pPr>
      <w:r w:rsidRPr="00741903">
        <w:t>bendradarbiavimo koordinatorei</w:t>
      </w:r>
      <w:r w:rsidR="00931B6B">
        <w:t>)</w:t>
      </w:r>
      <w:r w:rsidRPr="00741903">
        <w:t xml:space="preserve"> Aušrai </w:t>
      </w:r>
      <w:proofErr w:type="spellStart"/>
      <w:r w:rsidRPr="00741903">
        <w:t>Pavydienei</w:t>
      </w:r>
      <w:proofErr w:type="spellEnd"/>
      <w:r w:rsidRPr="00741903">
        <w:t xml:space="preserve"> </w:t>
      </w:r>
      <w:r w:rsidR="00931B6B">
        <w:t xml:space="preserve">dokumentų valdymo sistemos (toliau – </w:t>
      </w:r>
      <w:r w:rsidRPr="00741903">
        <w:t>DVS</w:t>
      </w:r>
      <w:r w:rsidR="00931B6B">
        <w:t>)</w:t>
      </w:r>
      <w:r w:rsidRPr="00741903">
        <w:t xml:space="preserve"> Kontora priemonėmis supažindinti su šiuo potvarkiu Šakių rajono savivaldybės mokyklų vadovus;</w:t>
      </w:r>
    </w:p>
    <w:p w14:paraId="4701B8E0" w14:textId="260AC6BD" w:rsidR="00920BC7" w:rsidRPr="00741903" w:rsidRDefault="007C52D8" w:rsidP="007C52D8">
      <w:pPr>
        <w:tabs>
          <w:tab w:val="left" w:pos="1134"/>
        </w:tabs>
        <w:ind w:left="142"/>
        <w:jc w:val="both"/>
      </w:pPr>
      <w:r>
        <w:t xml:space="preserve">          3.2. </w:t>
      </w:r>
      <w:r w:rsidR="00920BC7" w:rsidRPr="00741903">
        <w:t>Šakių rajono savivaldybės mokyklų vadovams su šiuo potvarkiu  supažindinti mokytojus, klasių bei papildomojo ugdymo vadovus, auklėtojus, mokinius ir jų tėvus.</w:t>
      </w:r>
    </w:p>
    <w:p w14:paraId="195F0504" w14:textId="769EB693" w:rsidR="00931B6B" w:rsidRPr="006C392D" w:rsidRDefault="009D6524" w:rsidP="00931B6B">
      <w:pPr>
        <w:tabs>
          <w:tab w:val="left" w:pos="720"/>
        </w:tabs>
        <w:ind w:firstLine="720"/>
        <w:jc w:val="both"/>
      </w:pPr>
      <w:r w:rsidRPr="00741903">
        <w:rPr>
          <w:color w:val="000000"/>
        </w:rPr>
        <w:t>Šis potvarkis per vieną mėnesį nuo</w:t>
      </w:r>
      <w:r w:rsidR="00931B6B">
        <w:rPr>
          <w:color w:val="000000"/>
        </w:rPr>
        <w:t xml:space="preserve"> paskelbimo</w:t>
      </w:r>
      <w:r w:rsidRPr="00741903">
        <w:rPr>
          <w:color w:val="000000"/>
        </w:rPr>
        <w:t xml:space="preserve"> dienos gali būti skundžiamas Lietuvos administracinių ginčų komisijos Kauno apygardos skyriui (adresu: Laisvės al. 36, Kaunas) Lietuvos Respublikos ikiteisminio administracinių ginčų nagrinėjimo tvarkos įstatymo nustatyta tvarka</w:t>
      </w:r>
      <w:r w:rsidR="00931B6B" w:rsidRPr="00931B6B">
        <w:rPr>
          <w:rFonts w:eastAsia="Calibri"/>
          <w:lang w:eastAsia="zh-CN"/>
        </w:rPr>
        <w:t xml:space="preserve"> </w:t>
      </w:r>
      <w:r w:rsidR="00931B6B" w:rsidRPr="006C392D">
        <w:rPr>
          <w:rFonts w:eastAsia="Calibri"/>
          <w:lang w:eastAsia="zh-CN"/>
        </w:rPr>
        <w:t>arba Regionų administracinio teismo Kauno rūmams adresu: A. Mickevičiaus g. 8A, Kaunas.</w:t>
      </w:r>
    </w:p>
    <w:p w14:paraId="3B0CDC5B" w14:textId="6D5030E2" w:rsidR="009D6524" w:rsidRPr="00741903" w:rsidRDefault="009D6524" w:rsidP="00796B8F">
      <w:pPr>
        <w:pStyle w:val="Pagrindinistekstas"/>
        <w:tabs>
          <w:tab w:val="left" w:pos="1134"/>
        </w:tabs>
        <w:ind w:firstLine="720"/>
        <w:jc w:val="both"/>
        <w:rPr>
          <w:color w:val="000000"/>
          <w:sz w:val="24"/>
          <w:szCs w:val="24"/>
        </w:rPr>
      </w:pPr>
    </w:p>
    <w:p w14:paraId="343B0348" w14:textId="77777777" w:rsidR="00920BC7" w:rsidRPr="00741903" w:rsidRDefault="00920BC7" w:rsidP="00920BC7">
      <w:pPr>
        <w:pStyle w:val="Pagrindinistekstas"/>
        <w:ind w:firstLine="720"/>
        <w:jc w:val="both"/>
        <w:rPr>
          <w:color w:val="000000"/>
          <w:sz w:val="24"/>
          <w:szCs w:val="24"/>
        </w:rPr>
      </w:pPr>
    </w:p>
    <w:p w14:paraId="2590B033" w14:textId="77777777" w:rsidR="00920BC7" w:rsidRPr="00741903" w:rsidRDefault="00920BC7" w:rsidP="00920BC7">
      <w:pPr>
        <w:pStyle w:val="Pagrindinistekstas"/>
        <w:ind w:firstLine="720"/>
        <w:jc w:val="both"/>
      </w:pPr>
    </w:p>
    <w:p w14:paraId="776E7329" w14:textId="4B12CD2A" w:rsidR="009D6524" w:rsidRPr="00741903" w:rsidRDefault="009D6524" w:rsidP="009D6524">
      <w:pPr>
        <w:pStyle w:val="Pagrindinistekstas"/>
        <w:spacing w:after="540"/>
        <w:ind w:firstLine="0"/>
      </w:pPr>
      <w:r w:rsidRPr="00741903">
        <w:rPr>
          <w:color w:val="000000"/>
          <w:sz w:val="24"/>
          <w:szCs w:val="24"/>
        </w:rPr>
        <w:t>Savivaldybės meras                                                                                    Raimondas Januševičius</w:t>
      </w:r>
    </w:p>
    <w:p w14:paraId="6344DF82" w14:textId="77777777" w:rsidR="009D6524" w:rsidRPr="00741903" w:rsidRDefault="009D6524" w:rsidP="0012663D">
      <w:pPr>
        <w:pStyle w:val="Pagrindinistekstas"/>
        <w:spacing w:line="276" w:lineRule="auto"/>
        <w:ind w:firstLine="0"/>
        <w:jc w:val="both"/>
      </w:pPr>
      <w:r w:rsidRPr="00741903">
        <w:rPr>
          <w:sz w:val="24"/>
          <w:szCs w:val="24"/>
        </w:rPr>
        <w:t>Parengė</w:t>
      </w:r>
    </w:p>
    <w:p w14:paraId="5DAE34CA" w14:textId="77777777" w:rsidR="009D6524" w:rsidRPr="00741903" w:rsidRDefault="009D6524" w:rsidP="0012663D">
      <w:pPr>
        <w:pStyle w:val="Pagrindinistekstas"/>
        <w:spacing w:line="276" w:lineRule="auto"/>
        <w:ind w:firstLine="0"/>
        <w:jc w:val="both"/>
        <w:rPr>
          <w:sz w:val="24"/>
          <w:szCs w:val="24"/>
        </w:rPr>
      </w:pPr>
      <w:r w:rsidRPr="00741903">
        <w:rPr>
          <w:sz w:val="24"/>
          <w:szCs w:val="24"/>
        </w:rPr>
        <w:t xml:space="preserve">Tarpinstitucinio bendradarbiavimo koordinatorė </w:t>
      </w:r>
    </w:p>
    <w:p w14:paraId="643F628E" w14:textId="047027A9" w:rsidR="009D6524" w:rsidRPr="00741903" w:rsidRDefault="009D6524" w:rsidP="0012663D">
      <w:pPr>
        <w:pStyle w:val="Pagrindinistekstas"/>
        <w:spacing w:line="276" w:lineRule="auto"/>
        <w:ind w:firstLine="0"/>
        <w:jc w:val="both"/>
        <w:rPr>
          <w:sz w:val="24"/>
          <w:szCs w:val="24"/>
        </w:rPr>
      </w:pPr>
      <w:r w:rsidRPr="00741903">
        <w:rPr>
          <w:sz w:val="24"/>
          <w:szCs w:val="24"/>
        </w:rPr>
        <w:t>(vyriausioji specialistė)</w:t>
      </w:r>
    </w:p>
    <w:p w14:paraId="0B0EE07A" w14:textId="77777777" w:rsidR="00463B00" w:rsidRPr="00741903" w:rsidRDefault="00463B00" w:rsidP="0012663D">
      <w:pPr>
        <w:pStyle w:val="Pagrindinistekstas"/>
        <w:spacing w:line="276" w:lineRule="auto"/>
        <w:ind w:firstLine="0"/>
        <w:jc w:val="both"/>
        <w:rPr>
          <w:sz w:val="24"/>
          <w:szCs w:val="24"/>
        </w:rPr>
      </w:pPr>
    </w:p>
    <w:p w14:paraId="6EB4C3BD" w14:textId="71B5C24F" w:rsidR="009D6524" w:rsidRPr="00741903" w:rsidRDefault="009D6524" w:rsidP="0012663D">
      <w:pPr>
        <w:pStyle w:val="Pagrindinistekstas"/>
        <w:spacing w:line="276" w:lineRule="auto"/>
        <w:ind w:firstLine="0"/>
        <w:jc w:val="both"/>
        <w:rPr>
          <w:sz w:val="24"/>
          <w:szCs w:val="24"/>
        </w:rPr>
      </w:pPr>
      <w:r w:rsidRPr="00741903">
        <w:rPr>
          <w:sz w:val="24"/>
          <w:szCs w:val="24"/>
        </w:rPr>
        <w:t xml:space="preserve">Aušra </w:t>
      </w:r>
      <w:proofErr w:type="spellStart"/>
      <w:r w:rsidRPr="00741903">
        <w:rPr>
          <w:sz w:val="24"/>
          <w:szCs w:val="24"/>
        </w:rPr>
        <w:t>Pavydienė</w:t>
      </w:r>
      <w:proofErr w:type="spellEnd"/>
    </w:p>
    <w:p w14:paraId="5663ADCF" w14:textId="7AC7DDFA" w:rsidR="00463B00" w:rsidRPr="00741903" w:rsidRDefault="00463B00" w:rsidP="0012663D">
      <w:pPr>
        <w:pStyle w:val="Pagrindinistekstas"/>
        <w:spacing w:line="276" w:lineRule="auto"/>
        <w:ind w:firstLine="0"/>
        <w:jc w:val="both"/>
        <w:rPr>
          <w:sz w:val="24"/>
          <w:szCs w:val="24"/>
        </w:rPr>
      </w:pPr>
      <w:r w:rsidRPr="00741903">
        <w:rPr>
          <w:sz w:val="24"/>
          <w:szCs w:val="24"/>
        </w:rPr>
        <w:t>202</w:t>
      </w:r>
      <w:r w:rsidR="00B7456D" w:rsidRPr="00741903">
        <w:rPr>
          <w:sz w:val="24"/>
          <w:szCs w:val="24"/>
        </w:rPr>
        <w:t>4-01-30</w:t>
      </w:r>
      <w:r w:rsidRPr="00741903">
        <w:rPr>
          <w:sz w:val="24"/>
          <w:szCs w:val="24"/>
        </w:rPr>
        <w:t xml:space="preserve">     </w:t>
      </w:r>
    </w:p>
    <w:p w14:paraId="14E80E60" w14:textId="70B5A6A9" w:rsidR="0012663D" w:rsidRPr="00741903" w:rsidRDefault="0012663D">
      <w:pPr>
        <w:rPr>
          <w:color w:val="000000"/>
        </w:rPr>
      </w:pPr>
      <w:r w:rsidRPr="00741903">
        <w:rPr>
          <w:color w:val="000000"/>
        </w:rPr>
        <w:br w:type="page"/>
      </w:r>
    </w:p>
    <w:p w14:paraId="27C627EB" w14:textId="77777777" w:rsidR="009D6524" w:rsidRPr="00741903" w:rsidRDefault="009D6524" w:rsidP="00D8281C">
      <w:pPr>
        <w:pStyle w:val="Pagrindinistekstas"/>
        <w:ind w:left="5360" w:firstLine="0"/>
        <w:jc w:val="both"/>
      </w:pPr>
      <w:r w:rsidRPr="00741903">
        <w:rPr>
          <w:color w:val="000000"/>
          <w:sz w:val="24"/>
          <w:szCs w:val="24"/>
        </w:rPr>
        <w:lastRenderedPageBreak/>
        <w:t>PATVIRTINTA</w:t>
      </w:r>
    </w:p>
    <w:p w14:paraId="003EB7FB" w14:textId="6AC9502F" w:rsidR="00B7456D" w:rsidRPr="00741903" w:rsidRDefault="009D6524" w:rsidP="00D50CA2">
      <w:pPr>
        <w:pStyle w:val="Pagrindinistekstas"/>
        <w:spacing w:after="260"/>
        <w:ind w:left="5360" w:firstLine="0"/>
      </w:pPr>
      <w:r w:rsidRPr="00741903">
        <w:rPr>
          <w:color w:val="000000"/>
          <w:sz w:val="24"/>
          <w:szCs w:val="24"/>
        </w:rPr>
        <w:t>Šakių rajono savivaldybės mero 202</w:t>
      </w:r>
      <w:r w:rsidR="00B7456D" w:rsidRPr="00741903">
        <w:rPr>
          <w:color w:val="000000"/>
          <w:sz w:val="24"/>
          <w:szCs w:val="24"/>
        </w:rPr>
        <w:t>4</w:t>
      </w:r>
      <w:r w:rsidRPr="00741903">
        <w:rPr>
          <w:color w:val="000000"/>
          <w:sz w:val="24"/>
          <w:szCs w:val="24"/>
        </w:rPr>
        <w:t xml:space="preserve"> m. </w:t>
      </w:r>
      <w:r w:rsidR="00B7456D" w:rsidRPr="00741903">
        <w:rPr>
          <w:color w:val="000000"/>
          <w:sz w:val="24"/>
          <w:szCs w:val="24"/>
        </w:rPr>
        <w:t xml:space="preserve">sausio    </w:t>
      </w:r>
      <w:r w:rsidRPr="00741903">
        <w:rPr>
          <w:color w:val="000000"/>
          <w:sz w:val="24"/>
          <w:szCs w:val="24"/>
        </w:rPr>
        <w:t xml:space="preserve"> d.</w:t>
      </w:r>
      <w:r w:rsidR="00AA782D" w:rsidRPr="00741903">
        <w:rPr>
          <w:color w:val="000000"/>
          <w:sz w:val="24"/>
          <w:szCs w:val="24"/>
        </w:rPr>
        <w:t xml:space="preserve"> </w:t>
      </w:r>
      <w:r w:rsidRPr="00741903">
        <w:rPr>
          <w:color w:val="000000"/>
          <w:sz w:val="24"/>
          <w:szCs w:val="24"/>
        </w:rPr>
        <w:t>potvarkiu Nr. MT -</w:t>
      </w:r>
    </w:p>
    <w:p w14:paraId="0A28DA68" w14:textId="4B57BEC7" w:rsidR="00B7456D" w:rsidRPr="00741903" w:rsidRDefault="00B7456D" w:rsidP="00B7456D">
      <w:pPr>
        <w:ind w:firstLine="720"/>
        <w:jc w:val="center"/>
      </w:pPr>
      <w:r w:rsidRPr="00741903">
        <w:rPr>
          <w:b/>
        </w:rPr>
        <w:t>ŠAKIŲ RAJONO UGDYMO ĮSTAIGŲ DARBUOTOJŲ VEIKSMŲ, ĮTARUS</w:t>
      </w:r>
    </w:p>
    <w:p w14:paraId="5C4F788F" w14:textId="77777777" w:rsidR="00B7456D" w:rsidRPr="00741903" w:rsidRDefault="00B7456D" w:rsidP="00B7456D">
      <w:pPr>
        <w:ind w:firstLine="720"/>
        <w:jc w:val="center"/>
        <w:rPr>
          <w:b/>
        </w:rPr>
      </w:pPr>
      <w:r w:rsidRPr="00741903">
        <w:rPr>
          <w:b/>
        </w:rPr>
        <w:t>MOKINĮ VARTOJUS ARBA TURINT PSICHOAKTYVIŲ MEDŽIAGŲ, ORGANIZAVIMO TVARKOS APRAŠAS</w:t>
      </w:r>
    </w:p>
    <w:p w14:paraId="6FD0E94D" w14:textId="77777777" w:rsidR="00B7456D" w:rsidRPr="00741903" w:rsidRDefault="00B7456D" w:rsidP="00B7456D">
      <w:pPr>
        <w:ind w:firstLine="720"/>
        <w:jc w:val="both"/>
        <w:rPr>
          <w:b/>
        </w:rPr>
      </w:pPr>
    </w:p>
    <w:p w14:paraId="74B0ECA9" w14:textId="6F77826C" w:rsidR="00B7456D" w:rsidRPr="00741903" w:rsidRDefault="00B7456D" w:rsidP="009A71F6">
      <w:pPr>
        <w:pStyle w:val="Sraopastraipa"/>
        <w:numPr>
          <w:ilvl w:val="0"/>
          <w:numId w:val="19"/>
        </w:numPr>
        <w:ind w:hanging="186"/>
        <w:rPr>
          <w:b/>
        </w:rPr>
      </w:pPr>
      <w:r w:rsidRPr="00741903">
        <w:rPr>
          <w:b/>
        </w:rPr>
        <w:t>BENDROSIOS NUOSTATOS</w:t>
      </w:r>
    </w:p>
    <w:p w14:paraId="4C8166B3" w14:textId="77777777" w:rsidR="00861812" w:rsidRPr="00741903" w:rsidRDefault="00861812" w:rsidP="00861812">
      <w:pPr>
        <w:pStyle w:val="Sraopastraipa"/>
        <w:ind w:left="2880"/>
        <w:rPr>
          <w:b/>
        </w:rPr>
      </w:pPr>
    </w:p>
    <w:p w14:paraId="4274142B" w14:textId="42490A30" w:rsidR="00B7456D" w:rsidRPr="00741903" w:rsidRDefault="00B7456D" w:rsidP="007C52D8">
      <w:pPr>
        <w:pStyle w:val="Sraopastraipa"/>
        <w:numPr>
          <w:ilvl w:val="0"/>
          <w:numId w:val="11"/>
        </w:numPr>
        <w:ind w:left="0" w:firstLine="720"/>
        <w:jc w:val="both"/>
      </w:pPr>
      <w:r w:rsidRPr="00741903">
        <w:t>Šakių rajono ugdymo įstaigų darbuotojų veiksmų, įtarus mokinį vartojus arba turint psichoaktyvių medžiagų, organizavimo tvarkos aprašas (toliau – Aprašas), reglamentuoja Ugdymo įstaigos darbuotojų veiksmus, įtarus mokinį vartojus arba turint psichoaktyvių medžiagų.</w:t>
      </w:r>
    </w:p>
    <w:p w14:paraId="7A368A5D" w14:textId="77777777" w:rsidR="00B7456D" w:rsidRPr="00741903" w:rsidRDefault="00B7456D" w:rsidP="00B7456D">
      <w:pPr>
        <w:pStyle w:val="Sraopastraipa"/>
        <w:numPr>
          <w:ilvl w:val="0"/>
          <w:numId w:val="11"/>
        </w:numPr>
        <w:ind w:left="57" w:right="-57" w:firstLine="720"/>
        <w:jc w:val="both"/>
      </w:pPr>
      <w:r w:rsidRPr="00741903">
        <w:t>Mokinių, vartojančių ar turinčių psichiką veikiančias medžiagas, nustatymo tikslas – siekti kuo anksčiau nustatyti ir motyvuoti mokinius atsisakyti žalingų įpročių, laiku suteikti Ankstyvosios intervencijos programą ir  kitas pagalbos priemones mokiniui ir šeimai, užkirsti kelią alkoholio, tabako ir (ar) kitų psichiką veikiančių medžiagų neteisėtam vartojimui.</w:t>
      </w:r>
    </w:p>
    <w:p w14:paraId="1966FC56" w14:textId="67670467" w:rsidR="00B7456D" w:rsidRPr="00741903" w:rsidRDefault="00B7456D" w:rsidP="00B7456D">
      <w:pPr>
        <w:pStyle w:val="Sraopastraipa"/>
        <w:numPr>
          <w:ilvl w:val="0"/>
          <w:numId w:val="11"/>
        </w:numPr>
        <w:ind w:left="57" w:right="-57" w:firstLine="720"/>
        <w:jc w:val="both"/>
      </w:pPr>
      <w:r w:rsidRPr="00741903">
        <w:t>Aprašas parengtas vadovaujantis Lietuvos Respublikos sveikatos apsaugos ministro 2005 m. gruodžio 30 d. įsakymu Nr. V-1035/ISAK-2680 „</w:t>
      </w:r>
      <w:r w:rsidRPr="00741903">
        <w:rPr>
          <w:color w:val="333333"/>
        </w:rPr>
        <w:t xml:space="preserve">Dėl Sveikatos priežiūros mokykloje tvarkos aprašo patvirtinimo“, </w:t>
      </w:r>
      <w:r w:rsidRPr="00741903">
        <w:t>Lietuvos Respublikos Vyriausybės 2002 m. balandžio 2 d. nutarimu Nr. 437 „Dėl vaikų, vartojančių narkotines, psichotropines, kitas psichiką veikiančias medžiagas, nustatymo organizavimo tvarkos aprašo patvirtinimo“</w:t>
      </w:r>
      <w:r w:rsidR="007C52D8">
        <w:t>,</w:t>
      </w:r>
      <w:r w:rsidRPr="00741903">
        <w:t xml:space="preserve"> </w:t>
      </w:r>
      <w:r w:rsidRPr="00741903">
        <w:rPr>
          <w:color w:val="0D0D0D"/>
        </w:rPr>
        <w:t>Lietuvos Respublikos sveikatos apsaugos ministro 2011 m. rugsėjo 10 d. įsakymu Nr. V-773 „Dėl Lietuvos higienos normos HN 21:2017 „Mokykla, vykdanti bendrojo ugdymo programas. Bendrieji sveikatos saugos reikalavimai“ patvirtinimo“.</w:t>
      </w:r>
    </w:p>
    <w:p w14:paraId="1EEB2E1C" w14:textId="77777777" w:rsidR="00B7456D" w:rsidRPr="00741903" w:rsidRDefault="00B7456D" w:rsidP="00B7456D">
      <w:pPr>
        <w:pStyle w:val="Sraopastraipa"/>
        <w:numPr>
          <w:ilvl w:val="0"/>
          <w:numId w:val="11"/>
        </w:numPr>
        <w:tabs>
          <w:tab w:val="left" w:pos="567"/>
          <w:tab w:val="left" w:pos="709"/>
          <w:tab w:val="left" w:pos="1276"/>
          <w:tab w:val="left" w:pos="3402"/>
        </w:tabs>
        <w:ind w:left="57" w:right="-57" w:firstLine="720"/>
        <w:jc w:val="both"/>
        <w:rPr>
          <w:color w:val="0D0D0D"/>
        </w:rPr>
      </w:pPr>
      <w:r w:rsidRPr="00741903">
        <w:rPr>
          <w:color w:val="0D0D0D"/>
        </w:rPr>
        <w:t>Apraše naudojamos sąvokos ir apibrėžimai:</w:t>
      </w:r>
    </w:p>
    <w:p w14:paraId="3F54AADC" w14:textId="77777777" w:rsidR="00B7456D" w:rsidRPr="00741903" w:rsidRDefault="00B7456D" w:rsidP="00B7456D">
      <w:pPr>
        <w:pStyle w:val="Sraopastraipa"/>
        <w:numPr>
          <w:ilvl w:val="1"/>
          <w:numId w:val="11"/>
        </w:numPr>
        <w:tabs>
          <w:tab w:val="left" w:pos="567"/>
          <w:tab w:val="left" w:pos="709"/>
          <w:tab w:val="left" w:pos="1069"/>
          <w:tab w:val="left" w:pos="1418"/>
          <w:tab w:val="left" w:pos="3402"/>
        </w:tabs>
        <w:ind w:left="57" w:right="-57" w:firstLine="720"/>
        <w:jc w:val="both"/>
        <w:rPr>
          <w:color w:val="0D0D0D"/>
        </w:rPr>
      </w:pPr>
      <w:r w:rsidRPr="00741903">
        <w:rPr>
          <w:b/>
          <w:bCs/>
          <w:color w:val="0D0D0D"/>
        </w:rPr>
        <w:t>Psichoaktyvios arba psichiką veikiančios medžiagos</w:t>
      </w:r>
      <w:r w:rsidRPr="00741903">
        <w:rPr>
          <w:color w:val="0D0D0D"/>
        </w:rPr>
        <w:t xml:space="preserve"> – psichoaktyvios medžiagos, sukeliančios psichikos ir elgesio sutrikimus, kurie klasifikuojami pagal Tarptautinės statistinės ligų ir susijusių sveikatos sutrikimų klasifikacijos dešimtąjį pataisytą ir papildytą leidimą „Sisteminis ligų sąrašas“ (Australijos modifikacija, TLK-10-AM). Psichoaktyvių medžiagų samprata apima ne tik narkotikus, veikiančius psichiką, bet ir alkoholį, nikotiną, kofeiną bei lakiąsias medžiagas.</w:t>
      </w:r>
    </w:p>
    <w:p w14:paraId="2E2B86BA" w14:textId="77777777" w:rsidR="00B7456D" w:rsidRPr="00741903" w:rsidRDefault="00B7456D" w:rsidP="00B7456D">
      <w:pPr>
        <w:pStyle w:val="Sraopastraipa"/>
        <w:numPr>
          <w:ilvl w:val="1"/>
          <w:numId w:val="11"/>
        </w:numPr>
        <w:tabs>
          <w:tab w:val="left" w:pos="567"/>
          <w:tab w:val="left" w:pos="709"/>
          <w:tab w:val="left" w:pos="1069"/>
          <w:tab w:val="left" w:pos="1418"/>
          <w:tab w:val="left" w:pos="3402"/>
        </w:tabs>
        <w:ind w:left="57" w:right="-57" w:firstLine="720"/>
        <w:jc w:val="both"/>
        <w:rPr>
          <w:color w:val="0D0D0D"/>
        </w:rPr>
      </w:pPr>
      <w:r w:rsidRPr="00741903">
        <w:rPr>
          <w:b/>
          <w:bCs/>
          <w:color w:val="0D0D0D"/>
        </w:rPr>
        <w:t>Psichoaktyvių medžiagų vartojimo prevencija</w:t>
      </w:r>
      <w:r w:rsidRPr="00741903">
        <w:rPr>
          <w:color w:val="0D0D0D"/>
        </w:rPr>
        <w:t xml:space="preserve"> – ugdyti asmenį, motyvuotą sveikai gyventi, nevartoti alkoholio, tabako ir kitų psichiką veikiančių medžiagų.</w:t>
      </w:r>
    </w:p>
    <w:p w14:paraId="56DC4803" w14:textId="77777777" w:rsidR="00B7456D" w:rsidRPr="00741903" w:rsidRDefault="00B7456D" w:rsidP="00B7456D">
      <w:pPr>
        <w:pStyle w:val="Sraopastraipa"/>
        <w:numPr>
          <w:ilvl w:val="1"/>
          <w:numId w:val="11"/>
        </w:numPr>
        <w:tabs>
          <w:tab w:val="left" w:pos="567"/>
          <w:tab w:val="left" w:pos="709"/>
          <w:tab w:val="left" w:pos="1069"/>
          <w:tab w:val="left" w:pos="1418"/>
          <w:tab w:val="left" w:pos="3402"/>
        </w:tabs>
        <w:ind w:left="57" w:right="-57" w:firstLine="720"/>
        <w:jc w:val="both"/>
      </w:pPr>
      <w:r w:rsidRPr="00741903">
        <w:rPr>
          <w:b/>
          <w:bCs/>
        </w:rPr>
        <w:t xml:space="preserve">Medicininė apžiūra </w:t>
      </w:r>
      <w:r w:rsidRPr="00741903">
        <w:t>– specialių žinių ir reikiamą kvalifikaciją turinčių visų rūšių asmens sveikatos priežiūros įstaigų asmens sveikatos priežiūros specialistų, kuriems Lietuvos Respublikos teisės aktų nustatyta tvarka suteikta teisė atlikti medicininę apžiūrą, atliekami veiksmai, kuriais nustatoma, ar mokinys vartoja narkotines, psichotropines, kitas psichiką veikiančias medžiagas, yra apsvaigęs nuo šių medžiagų, apsinuodijęs jomis.</w:t>
      </w:r>
    </w:p>
    <w:p w14:paraId="5BC38F01" w14:textId="77777777" w:rsidR="00B7456D" w:rsidRPr="00741903" w:rsidRDefault="00B7456D" w:rsidP="00B7456D">
      <w:pPr>
        <w:pStyle w:val="Sraopastraipa"/>
        <w:numPr>
          <w:ilvl w:val="1"/>
          <w:numId w:val="11"/>
        </w:numPr>
        <w:tabs>
          <w:tab w:val="left" w:pos="567"/>
          <w:tab w:val="left" w:pos="709"/>
          <w:tab w:val="left" w:pos="1069"/>
          <w:tab w:val="left" w:pos="1418"/>
          <w:tab w:val="left" w:pos="3402"/>
        </w:tabs>
        <w:ind w:left="57" w:right="-57" w:firstLine="720"/>
        <w:jc w:val="both"/>
        <w:rPr>
          <w:color w:val="0D0D0D"/>
        </w:rPr>
      </w:pPr>
      <w:r w:rsidRPr="00741903">
        <w:rPr>
          <w:b/>
          <w:bCs/>
        </w:rPr>
        <w:t>Apsvaigimas</w:t>
      </w:r>
      <w:r w:rsidRPr="00741903">
        <w:t xml:space="preserve"> – asmens psichikos būsena ar elgesio sutrikdymas, kuriuos </w:t>
      </w:r>
      <w:r w:rsidRPr="00741903">
        <w:rPr>
          <w:color w:val="0D0D0D"/>
        </w:rPr>
        <w:t>sukelia pavartotos psichiką veikiančios medžiagos (narkotinės priemonės, psichotropinės ir kitos svaigiosios medžiagos).</w:t>
      </w:r>
    </w:p>
    <w:p w14:paraId="7851F320" w14:textId="77777777" w:rsidR="00B7456D" w:rsidRPr="00741903" w:rsidRDefault="00B7456D" w:rsidP="00B7456D">
      <w:pPr>
        <w:pStyle w:val="Sraopastraipa"/>
        <w:numPr>
          <w:ilvl w:val="1"/>
          <w:numId w:val="11"/>
        </w:numPr>
        <w:tabs>
          <w:tab w:val="left" w:pos="567"/>
          <w:tab w:val="left" w:pos="709"/>
          <w:tab w:val="left" w:pos="1069"/>
          <w:tab w:val="left" w:pos="1418"/>
          <w:tab w:val="left" w:pos="3402"/>
        </w:tabs>
        <w:ind w:left="57" w:right="-57" w:firstLine="720"/>
        <w:jc w:val="both"/>
        <w:rPr>
          <w:color w:val="0D0D0D"/>
        </w:rPr>
      </w:pPr>
      <w:r w:rsidRPr="00741903">
        <w:rPr>
          <w:b/>
          <w:bCs/>
          <w:color w:val="0D0D0D"/>
        </w:rPr>
        <w:t>Apsinuodijimas</w:t>
      </w:r>
      <w:r w:rsidRPr="00741903">
        <w:rPr>
          <w:color w:val="0D0D0D"/>
        </w:rPr>
        <w:t xml:space="preserve"> – iš išorės į organizmą patekusių nuodų sukelta patologinė būklė, kurios metu išryškėja tam tikri sveikatos sutrikimai (bendras silpnumas, galvos svaigimas, pykinimas ar vėmimas).</w:t>
      </w:r>
    </w:p>
    <w:p w14:paraId="7AE903B0" w14:textId="77777777" w:rsidR="00B7456D" w:rsidRPr="00741903" w:rsidRDefault="00B7456D" w:rsidP="00B7456D">
      <w:pPr>
        <w:pStyle w:val="Sraopastraipa"/>
        <w:numPr>
          <w:ilvl w:val="1"/>
          <w:numId w:val="11"/>
        </w:numPr>
        <w:tabs>
          <w:tab w:val="left" w:pos="567"/>
          <w:tab w:val="left" w:pos="709"/>
          <w:tab w:val="left" w:pos="1069"/>
          <w:tab w:val="left" w:pos="1418"/>
          <w:tab w:val="left" w:pos="3402"/>
        </w:tabs>
        <w:ind w:left="57" w:right="-57" w:firstLine="720"/>
        <w:jc w:val="both"/>
        <w:rPr>
          <w:color w:val="0D0D0D"/>
        </w:rPr>
      </w:pPr>
      <w:r w:rsidRPr="00741903">
        <w:rPr>
          <w:b/>
          <w:bCs/>
          <w:color w:val="0D0D0D"/>
        </w:rPr>
        <w:t>Ankstyvoji intervencija</w:t>
      </w:r>
      <w:r w:rsidRPr="00741903">
        <w:rPr>
          <w:color w:val="0D0D0D"/>
        </w:rPr>
        <w:t xml:space="preserve"> – psichologinės, socialinės pedagoginės pagalbos priemonės, taikomos vaikams po to, kai nustatoma, kad jie vartoja psichiką veikiančias medžiagas, skirtos skatinti nevartoti šių medžiagų.</w:t>
      </w:r>
    </w:p>
    <w:p w14:paraId="583F7AE3" w14:textId="77777777" w:rsidR="00B7456D" w:rsidRPr="00741903" w:rsidRDefault="00B7456D" w:rsidP="00B7456D">
      <w:pPr>
        <w:pStyle w:val="Sraopastraipa"/>
        <w:numPr>
          <w:ilvl w:val="1"/>
          <w:numId w:val="11"/>
        </w:numPr>
        <w:tabs>
          <w:tab w:val="left" w:pos="567"/>
          <w:tab w:val="left" w:pos="709"/>
          <w:tab w:val="left" w:pos="1069"/>
          <w:tab w:val="left" w:pos="1418"/>
          <w:tab w:val="left" w:pos="3402"/>
        </w:tabs>
        <w:ind w:left="57" w:right="-57" w:firstLine="720"/>
        <w:jc w:val="both"/>
        <w:rPr>
          <w:color w:val="0D0D0D"/>
        </w:rPr>
      </w:pPr>
      <w:r w:rsidRPr="00741903">
        <w:rPr>
          <w:b/>
          <w:bCs/>
          <w:color w:val="0D0D0D"/>
        </w:rPr>
        <w:t xml:space="preserve">Ankstyvosios intervencijos programa </w:t>
      </w:r>
      <w:r w:rsidRPr="00741903">
        <w:rPr>
          <w:color w:val="0D0D0D"/>
        </w:rPr>
        <w:t>– tai planingų ir sistemingų priemonių visuma, skirta rizikingos elgsenos nepilnamečiams asmenims nuo 14 metų, kurie eksperimentuoja ar nereguliariai vartoja psichoaktyviąsias medžiagas (išskyrus tabaką), bet nėra nuo jų priklausomi.</w:t>
      </w:r>
    </w:p>
    <w:p w14:paraId="165A2B5D" w14:textId="77777777" w:rsidR="00B7456D" w:rsidRPr="00741903" w:rsidRDefault="00B7456D" w:rsidP="00B7456D">
      <w:pPr>
        <w:pStyle w:val="Sraopastraipa"/>
        <w:numPr>
          <w:ilvl w:val="1"/>
          <w:numId w:val="11"/>
        </w:numPr>
        <w:tabs>
          <w:tab w:val="left" w:pos="567"/>
          <w:tab w:val="left" w:pos="709"/>
          <w:tab w:val="left" w:pos="1069"/>
          <w:tab w:val="left" w:pos="1418"/>
          <w:tab w:val="left" w:pos="3402"/>
        </w:tabs>
        <w:ind w:left="57" w:right="-57" w:firstLine="720"/>
        <w:jc w:val="both"/>
        <w:rPr>
          <w:color w:val="0D0D0D"/>
        </w:rPr>
      </w:pPr>
      <w:r w:rsidRPr="00741903">
        <w:rPr>
          <w:b/>
          <w:bCs/>
          <w:color w:val="0D0D0D"/>
        </w:rPr>
        <w:t>Mokinys</w:t>
      </w:r>
      <w:r w:rsidRPr="00741903">
        <w:rPr>
          <w:color w:val="0D0D0D"/>
        </w:rPr>
        <w:t xml:space="preserve"> – asmuo, kuris mokosi.</w:t>
      </w:r>
    </w:p>
    <w:p w14:paraId="1C3E3A8C" w14:textId="77777777" w:rsidR="00B7456D" w:rsidRPr="00741903" w:rsidRDefault="00B7456D" w:rsidP="00B7456D">
      <w:pPr>
        <w:pStyle w:val="Sraopastraipa"/>
        <w:numPr>
          <w:ilvl w:val="1"/>
          <w:numId w:val="11"/>
        </w:numPr>
        <w:tabs>
          <w:tab w:val="left" w:pos="567"/>
          <w:tab w:val="left" w:pos="709"/>
          <w:tab w:val="left" w:pos="1069"/>
          <w:tab w:val="left" w:pos="1418"/>
          <w:tab w:val="left" w:pos="3402"/>
        </w:tabs>
        <w:ind w:left="57" w:right="-57" w:firstLine="720"/>
        <w:jc w:val="both"/>
        <w:rPr>
          <w:color w:val="0D0D0D"/>
        </w:rPr>
      </w:pPr>
      <w:r w:rsidRPr="00741903">
        <w:rPr>
          <w:b/>
          <w:bCs/>
          <w:color w:val="0D0D0D"/>
        </w:rPr>
        <w:lastRenderedPageBreak/>
        <w:t>Tėvai (globėjai, rūpintojai)</w:t>
      </w:r>
      <w:r w:rsidRPr="00741903">
        <w:rPr>
          <w:color w:val="0D0D0D"/>
        </w:rPr>
        <w:t xml:space="preserve"> – mokinio atstovai pagal įstatymą, t. y. vaiko tėvai, vaiką įvaikinus – įtėviai, nustačius globą ar rūpybą – globėjai ar rūpintojai, įstatymų nustatytais atvejais – valstybinė vaiko teisių apsaugos institucija.</w:t>
      </w:r>
    </w:p>
    <w:p w14:paraId="1A58C356" w14:textId="77777777" w:rsidR="00B7456D" w:rsidRPr="00741903" w:rsidRDefault="00B7456D" w:rsidP="00B7456D">
      <w:pPr>
        <w:pStyle w:val="Sraopastraipa"/>
        <w:numPr>
          <w:ilvl w:val="1"/>
          <w:numId w:val="11"/>
        </w:numPr>
        <w:tabs>
          <w:tab w:val="left" w:pos="567"/>
          <w:tab w:val="left" w:pos="709"/>
          <w:tab w:val="left" w:pos="1069"/>
          <w:tab w:val="left" w:pos="1418"/>
          <w:tab w:val="left" w:pos="3402"/>
        </w:tabs>
        <w:ind w:left="57" w:right="-57" w:firstLine="720"/>
        <w:jc w:val="both"/>
        <w:rPr>
          <w:color w:val="0D0D0D"/>
        </w:rPr>
      </w:pPr>
      <w:r w:rsidRPr="00741903">
        <w:rPr>
          <w:b/>
          <w:bCs/>
          <w:color w:val="0D0D0D"/>
        </w:rPr>
        <w:t xml:space="preserve">Ugdymo įstaiga </w:t>
      </w:r>
      <w:r w:rsidRPr="00741903">
        <w:rPr>
          <w:color w:val="0D0D0D"/>
        </w:rPr>
        <w:t>– Šakių rajono savivaldybės ugdymo įstaiga.</w:t>
      </w:r>
    </w:p>
    <w:p w14:paraId="5A4A6FBD" w14:textId="77777777" w:rsidR="00B7456D" w:rsidRPr="00741903" w:rsidRDefault="00B7456D" w:rsidP="00B7456D">
      <w:pPr>
        <w:pStyle w:val="Sraopastraipa"/>
        <w:numPr>
          <w:ilvl w:val="1"/>
          <w:numId w:val="11"/>
        </w:numPr>
        <w:tabs>
          <w:tab w:val="left" w:pos="567"/>
          <w:tab w:val="left" w:pos="709"/>
          <w:tab w:val="left" w:pos="1069"/>
          <w:tab w:val="left" w:pos="1418"/>
          <w:tab w:val="left" w:pos="3402"/>
        </w:tabs>
        <w:ind w:left="57" w:right="-57" w:firstLine="720"/>
        <w:jc w:val="both"/>
        <w:rPr>
          <w:color w:val="0D0D0D"/>
        </w:rPr>
      </w:pPr>
      <w:bookmarkStart w:id="2" w:name="_Hlk156308113"/>
      <w:r w:rsidRPr="00741903">
        <w:rPr>
          <w:b/>
          <w:bCs/>
          <w:color w:val="0D0D0D"/>
        </w:rPr>
        <w:t>Ugdymo įstaigos darbuotojas</w:t>
      </w:r>
      <w:r w:rsidRPr="00741903">
        <w:rPr>
          <w:color w:val="0D0D0D"/>
        </w:rPr>
        <w:t xml:space="preserve"> – Ugdymo įstaigoje dirbantys pedagogai, administracijos bei kiti darbuotojai.</w:t>
      </w:r>
    </w:p>
    <w:bookmarkEnd w:id="2"/>
    <w:p w14:paraId="74AD9A05" w14:textId="7620C08D" w:rsidR="00B7456D" w:rsidRPr="00741903" w:rsidRDefault="00B7456D" w:rsidP="00B7456D">
      <w:pPr>
        <w:tabs>
          <w:tab w:val="left" w:pos="567"/>
        </w:tabs>
        <w:spacing w:before="360"/>
        <w:jc w:val="center"/>
        <w:rPr>
          <w:b/>
        </w:rPr>
      </w:pPr>
      <w:r w:rsidRPr="00741903">
        <w:rPr>
          <w:b/>
        </w:rPr>
        <w:t>II SKYRIUS</w:t>
      </w:r>
    </w:p>
    <w:p w14:paraId="270D95AC" w14:textId="4A23B020" w:rsidR="00B7456D" w:rsidRPr="00741903" w:rsidRDefault="00B7456D" w:rsidP="00D50CA2">
      <w:pPr>
        <w:jc w:val="center"/>
        <w:rPr>
          <w:b/>
        </w:rPr>
      </w:pPr>
      <w:r w:rsidRPr="00741903">
        <w:rPr>
          <w:b/>
        </w:rPr>
        <w:t>UGDYMO ĮSTAIGOS DARBUOTOJŲ VEIKSMAI, ĮTARUS MOKINĮ VARTOJUS PSICHOAKTYVIAS MEDŽIAGAS</w:t>
      </w:r>
      <w:bookmarkStart w:id="3" w:name="_Hlk156308220"/>
      <w:bookmarkStart w:id="4" w:name="_Hlk156311957"/>
    </w:p>
    <w:p w14:paraId="69E3C547" w14:textId="77777777" w:rsidR="00861812" w:rsidRPr="00741903" w:rsidRDefault="00861812" w:rsidP="00D50CA2">
      <w:pPr>
        <w:jc w:val="center"/>
        <w:rPr>
          <w:b/>
        </w:rPr>
      </w:pPr>
    </w:p>
    <w:p w14:paraId="4F33A0E1" w14:textId="77777777" w:rsidR="00B7456D" w:rsidRPr="00741903" w:rsidRDefault="00B7456D" w:rsidP="00B7456D">
      <w:pPr>
        <w:numPr>
          <w:ilvl w:val="0"/>
          <w:numId w:val="12"/>
        </w:numPr>
        <w:tabs>
          <w:tab w:val="left" w:pos="567"/>
          <w:tab w:val="left" w:pos="709"/>
          <w:tab w:val="left" w:pos="1276"/>
        </w:tabs>
        <w:ind w:left="0" w:firstLine="720"/>
        <w:jc w:val="both"/>
      </w:pPr>
      <w:r w:rsidRPr="00741903">
        <w:t>Ugdymo įstaigos teritorijoje griežtai draudžiama vartoti ir platinti alkoholį, tabako gaminius ar kitas psichiką veikiančias medžiagas.</w:t>
      </w:r>
    </w:p>
    <w:bookmarkEnd w:id="3"/>
    <w:p w14:paraId="0AAFB6D3" w14:textId="59C87389" w:rsidR="00B7456D" w:rsidRPr="00741903" w:rsidRDefault="00B7456D" w:rsidP="00B7456D">
      <w:pPr>
        <w:numPr>
          <w:ilvl w:val="0"/>
          <w:numId w:val="12"/>
        </w:numPr>
        <w:tabs>
          <w:tab w:val="left" w:pos="567"/>
          <w:tab w:val="left" w:pos="709"/>
          <w:tab w:val="left" w:pos="1276"/>
        </w:tabs>
        <w:ind w:left="0" w:firstLine="720"/>
        <w:jc w:val="both"/>
      </w:pPr>
      <w:r w:rsidRPr="00741903">
        <w:t>Ugdymo įstaigos darbuotojai, įtarę, kad mokinys Ugdymo įstaigos teritorijoje vartoja psichoaktyvias medžiagas ar yra apsvaigęs nuo šių medžiagų, nedelsdami informuoja apie tai Ugdymo įstaigos vadovą ar jo įgaliotus asmenis, taip pat visuomenės sveikatos specialistą, vykdantį sveikatos priežiūrą ugdymo įstaigoje (toliau – VSS) jo darbo metu</w:t>
      </w:r>
      <w:r w:rsidR="00144CDA" w:rsidRPr="00741903">
        <w:t xml:space="preserve"> (1 priedas)</w:t>
      </w:r>
      <w:r w:rsidRPr="00741903">
        <w:t>.</w:t>
      </w:r>
    </w:p>
    <w:p w14:paraId="12058363" w14:textId="77777777" w:rsidR="00B7456D" w:rsidRPr="00741903" w:rsidRDefault="00B7456D" w:rsidP="00B7456D">
      <w:pPr>
        <w:numPr>
          <w:ilvl w:val="0"/>
          <w:numId w:val="12"/>
        </w:numPr>
        <w:tabs>
          <w:tab w:val="left" w:pos="567"/>
          <w:tab w:val="left" w:pos="709"/>
          <w:tab w:val="left" w:pos="1276"/>
        </w:tabs>
        <w:ind w:left="0" w:firstLine="720"/>
        <w:jc w:val="both"/>
      </w:pPr>
      <w:r w:rsidRPr="00741903">
        <w:t xml:space="preserve">Ugdymo įstaigos vadovas ar jo įgalioti asmenys, </w:t>
      </w:r>
      <w:bookmarkStart w:id="5" w:name="_Hlk156309215"/>
      <w:r w:rsidRPr="00741903">
        <w:t>esant šio Aprašo 6 punkte nurodytoms aplinkybėms, nedelsiant informuoja mokinio tėvus (globėjus, rūpintojus):</w:t>
      </w:r>
      <w:bookmarkEnd w:id="5"/>
    </w:p>
    <w:p w14:paraId="788E326C" w14:textId="77777777" w:rsidR="00B7456D" w:rsidRPr="00741903" w:rsidRDefault="00B7456D" w:rsidP="00B7456D">
      <w:pPr>
        <w:numPr>
          <w:ilvl w:val="1"/>
          <w:numId w:val="12"/>
        </w:numPr>
        <w:tabs>
          <w:tab w:val="left" w:pos="567"/>
          <w:tab w:val="left" w:pos="709"/>
          <w:tab w:val="left" w:pos="1418"/>
        </w:tabs>
        <w:ind w:left="0" w:firstLine="720"/>
        <w:jc w:val="both"/>
      </w:pPr>
      <w:r w:rsidRPr="00741903">
        <w:t>apie įtarimą, kad mokinys galimai vartoja psichoaktyvias medžiagas, yra apsvaigęs nuo šių medžiagų ir kad jam reikėtų atlikti medicininę apžiūrą;</w:t>
      </w:r>
    </w:p>
    <w:p w14:paraId="023141B0" w14:textId="77777777" w:rsidR="00B7456D" w:rsidRPr="00741903" w:rsidRDefault="00B7456D" w:rsidP="00B7456D">
      <w:pPr>
        <w:numPr>
          <w:ilvl w:val="1"/>
          <w:numId w:val="12"/>
        </w:numPr>
        <w:tabs>
          <w:tab w:val="left" w:pos="567"/>
          <w:tab w:val="left" w:pos="709"/>
          <w:tab w:val="left" w:pos="1418"/>
        </w:tabs>
        <w:ind w:left="0" w:firstLine="720"/>
        <w:jc w:val="both"/>
      </w:pPr>
      <w:r w:rsidRPr="00741903">
        <w:t>apie asmens sveikatos priežiūros įstaigas (toliau – ASPĮ), kuriose galima nustatyti ar mokinys vartoja psichoaktyvias medžiagas, yra apsvaigęs nuo šių medžiagų, apsinuodijęs jomis, paskirti tikslingą gydymą;</w:t>
      </w:r>
    </w:p>
    <w:p w14:paraId="36B1B882" w14:textId="77777777" w:rsidR="00B7456D" w:rsidRPr="00741903" w:rsidRDefault="00B7456D" w:rsidP="00B7456D">
      <w:pPr>
        <w:numPr>
          <w:ilvl w:val="1"/>
          <w:numId w:val="12"/>
        </w:numPr>
        <w:tabs>
          <w:tab w:val="left" w:pos="567"/>
          <w:tab w:val="left" w:pos="709"/>
          <w:tab w:val="left" w:pos="1418"/>
        </w:tabs>
        <w:ind w:left="0" w:firstLine="720"/>
        <w:jc w:val="both"/>
      </w:pPr>
      <w:r w:rsidRPr="00741903">
        <w:t>apie institucijas, įstaigas, organizacijas, teikiančias psichologinę, socialinę, teisinę ar kitą pagalbą. Taip pat apie šią pagalbą teikiančias įstaigas, organizacijas informuojamas ir mokinys;</w:t>
      </w:r>
    </w:p>
    <w:p w14:paraId="5B001637" w14:textId="77777777" w:rsidR="00B7456D" w:rsidRPr="00741903" w:rsidRDefault="00B7456D" w:rsidP="00B7456D">
      <w:pPr>
        <w:numPr>
          <w:ilvl w:val="1"/>
          <w:numId w:val="12"/>
        </w:numPr>
        <w:tabs>
          <w:tab w:val="left" w:pos="567"/>
          <w:tab w:val="left" w:pos="709"/>
          <w:tab w:val="left" w:pos="1418"/>
        </w:tabs>
        <w:ind w:left="0" w:firstLine="720"/>
        <w:jc w:val="both"/>
      </w:pPr>
      <w:r w:rsidRPr="00741903">
        <w:t>nedelsiant kviečia atvykti į Ugdymo įstaigą pokalbiui ir pasiimti mokinį, apsvaigusį nuo psichoaktyvių medžiagų.</w:t>
      </w:r>
    </w:p>
    <w:p w14:paraId="2D61154C" w14:textId="77777777" w:rsidR="00B7456D" w:rsidRPr="00741903" w:rsidRDefault="00B7456D" w:rsidP="00B7456D">
      <w:pPr>
        <w:numPr>
          <w:ilvl w:val="0"/>
          <w:numId w:val="12"/>
        </w:numPr>
        <w:tabs>
          <w:tab w:val="left" w:pos="567"/>
          <w:tab w:val="left" w:pos="709"/>
          <w:tab w:val="left" w:pos="1276"/>
        </w:tabs>
        <w:ind w:left="0" w:firstLine="720"/>
        <w:jc w:val="both"/>
      </w:pPr>
      <w:bookmarkStart w:id="6" w:name="_Hlk156312080"/>
      <w:bookmarkEnd w:id="4"/>
      <w:r w:rsidRPr="00741903">
        <w:t xml:space="preserve">Ugdymo įstaigos darbuotojai, įtarę kad mokinys Ugdymo įstaigos teritorijoje yra apsinuodijęs psichoaktyviomis medžiagomis ir jo sveikatai ar gyvybei gresia pavojus, nedelsiant apie tai informuoja Ugdymo įstaigos vadovą ar jo įgaliotus asmenis, VSS jo darbo metu. </w:t>
      </w:r>
    </w:p>
    <w:p w14:paraId="007ACBDF" w14:textId="77777777" w:rsidR="00B7456D" w:rsidRPr="00741903" w:rsidRDefault="00B7456D" w:rsidP="00B7456D">
      <w:pPr>
        <w:numPr>
          <w:ilvl w:val="0"/>
          <w:numId w:val="12"/>
        </w:numPr>
        <w:tabs>
          <w:tab w:val="left" w:pos="567"/>
          <w:tab w:val="left" w:pos="709"/>
          <w:tab w:val="left" w:pos="1276"/>
        </w:tabs>
        <w:ind w:left="0" w:firstLine="720"/>
        <w:jc w:val="both"/>
      </w:pPr>
      <w:r w:rsidRPr="00741903">
        <w:t>Esant šio Aprašo 8 punkte nurodytai aplinkybei:</w:t>
      </w:r>
    </w:p>
    <w:p w14:paraId="01EBD387" w14:textId="77777777" w:rsidR="00B7456D" w:rsidRPr="00741903" w:rsidRDefault="00B7456D" w:rsidP="00B7456D">
      <w:pPr>
        <w:numPr>
          <w:ilvl w:val="1"/>
          <w:numId w:val="12"/>
        </w:numPr>
        <w:tabs>
          <w:tab w:val="left" w:pos="567"/>
          <w:tab w:val="left" w:pos="709"/>
          <w:tab w:val="left" w:pos="1418"/>
        </w:tabs>
        <w:ind w:left="0" w:firstLine="720"/>
        <w:jc w:val="both"/>
      </w:pPr>
      <w:r w:rsidRPr="00741903">
        <w:t>nedelsiant teikiama pirmoji pagalba vadovaujantis Ugdymo įstaigos Pirmosios pagalbos organizavimo tvarka;</w:t>
      </w:r>
    </w:p>
    <w:p w14:paraId="4F1E8748" w14:textId="77777777" w:rsidR="00B7456D" w:rsidRPr="00741903" w:rsidRDefault="00B7456D" w:rsidP="00B7456D">
      <w:pPr>
        <w:numPr>
          <w:ilvl w:val="1"/>
          <w:numId w:val="12"/>
        </w:numPr>
        <w:tabs>
          <w:tab w:val="left" w:pos="567"/>
          <w:tab w:val="left" w:pos="709"/>
          <w:tab w:val="left" w:pos="1418"/>
        </w:tabs>
        <w:ind w:left="0" w:firstLine="720"/>
        <w:jc w:val="both"/>
      </w:pPr>
      <w:r w:rsidRPr="00741903">
        <w:t>jeigu mokiniui reikalinga skubi medicinos pagalba, kviečiama greitoji medicinos pagalba;</w:t>
      </w:r>
    </w:p>
    <w:p w14:paraId="6138C50F" w14:textId="77777777" w:rsidR="00B7456D" w:rsidRPr="00741903" w:rsidRDefault="00B7456D" w:rsidP="00B7456D">
      <w:pPr>
        <w:numPr>
          <w:ilvl w:val="1"/>
          <w:numId w:val="12"/>
        </w:numPr>
        <w:tabs>
          <w:tab w:val="left" w:pos="567"/>
          <w:tab w:val="left" w:pos="709"/>
          <w:tab w:val="left" w:pos="1418"/>
        </w:tabs>
        <w:ind w:left="0" w:firstLine="720"/>
        <w:jc w:val="both"/>
      </w:pPr>
      <w:r w:rsidRPr="00741903">
        <w:t>mokinį vežant į ASPĮ, jį lydi Ugdymo įstaigos administracijos atstovas ar jų paskirtas asmuo ir lieka su nukentėjusiuoju, kol atvyks informuoti telefonu tėvai (globėjai, rūpintojai) arba jų įgaliotas asmuo;</w:t>
      </w:r>
    </w:p>
    <w:p w14:paraId="59ECB141" w14:textId="77777777" w:rsidR="00B7456D" w:rsidRPr="00741903" w:rsidRDefault="00B7456D" w:rsidP="00B7456D">
      <w:pPr>
        <w:numPr>
          <w:ilvl w:val="1"/>
          <w:numId w:val="12"/>
        </w:numPr>
        <w:tabs>
          <w:tab w:val="left" w:pos="567"/>
          <w:tab w:val="left" w:pos="709"/>
          <w:tab w:val="left" w:pos="1418"/>
        </w:tabs>
        <w:ind w:left="0" w:firstLine="720"/>
        <w:jc w:val="both"/>
      </w:pPr>
      <w:r w:rsidRPr="00741903">
        <w:t>Ugdymo įstaigos vadovas ar jo įgalioti asmenys nedelsiant informuoja apie mokinio apsinuodijimą psichoaktyviomis medžiagomis mokinio tėvus (globėjus, rūpintojus), teritorinės policijos įstaigą ir (ar)</w:t>
      </w:r>
      <w:r w:rsidRPr="00741903">
        <w:rPr>
          <w:color w:val="FF0000"/>
        </w:rPr>
        <w:t xml:space="preserve"> </w:t>
      </w:r>
      <w:r w:rsidRPr="00741903">
        <w:t>Vaiko teisių apsaugos ir įvaikinimo tarnybą (toliau – VTAĮT) pagal mokinio gyvenamąją vietą.</w:t>
      </w:r>
    </w:p>
    <w:p w14:paraId="6858FE86" w14:textId="77777777" w:rsidR="00B7456D" w:rsidRPr="00741903" w:rsidRDefault="00B7456D" w:rsidP="00B7456D">
      <w:pPr>
        <w:numPr>
          <w:ilvl w:val="0"/>
          <w:numId w:val="12"/>
        </w:numPr>
        <w:tabs>
          <w:tab w:val="left" w:pos="567"/>
          <w:tab w:val="left" w:pos="709"/>
          <w:tab w:val="left" w:pos="1276"/>
        </w:tabs>
        <w:ind w:left="0" w:firstLine="720"/>
        <w:jc w:val="both"/>
      </w:pPr>
      <w:bookmarkStart w:id="7" w:name="_Hlk80565530"/>
      <w:r w:rsidRPr="00741903">
        <w:t>Esant šio Aprašo 8 punkte nurodytai aplinkybei arba per kalendorinius metus antrą kartą pasikartojus Aprašo 6 punkte nurodytai aplinkybei mokinio, vartojančio ir/ar turinčio psichoaktyvias medžiagas, elgesys aptariamas Ugdymo įstaigos Vaiko gerovės komisijos (toliau – VGK) posėdyje dalyvaujant klasės/grupės mokytojui, mokiniui ir jo tėvams (globėjams, rūpintojams) bei kitiems kviestiniams mokinio gerove suinteresuotiems asmenims.</w:t>
      </w:r>
    </w:p>
    <w:p w14:paraId="39295ACF" w14:textId="77777777" w:rsidR="00B7456D" w:rsidRPr="00741903" w:rsidRDefault="00B7456D" w:rsidP="00B7456D">
      <w:pPr>
        <w:numPr>
          <w:ilvl w:val="0"/>
          <w:numId w:val="12"/>
        </w:numPr>
        <w:tabs>
          <w:tab w:val="left" w:pos="567"/>
          <w:tab w:val="left" w:pos="709"/>
          <w:tab w:val="left" w:pos="1276"/>
        </w:tabs>
        <w:ind w:left="0" w:firstLine="720"/>
        <w:jc w:val="both"/>
      </w:pPr>
      <w:r w:rsidRPr="00741903">
        <w:t>Ugdymo įstaigos VGK posėdyje numatomi tolimesni mokinio elgesio korekcijos veiksmai ir kita pagalba (sudaromas pagalbos planas).</w:t>
      </w:r>
    </w:p>
    <w:p w14:paraId="028D81E8" w14:textId="77777777" w:rsidR="00B7456D" w:rsidRPr="00741903" w:rsidRDefault="00B7456D" w:rsidP="00B7456D">
      <w:pPr>
        <w:numPr>
          <w:ilvl w:val="0"/>
          <w:numId w:val="12"/>
        </w:numPr>
        <w:tabs>
          <w:tab w:val="left" w:pos="567"/>
          <w:tab w:val="left" w:pos="709"/>
          <w:tab w:val="left" w:pos="1276"/>
        </w:tabs>
        <w:ind w:left="0" w:firstLine="720"/>
        <w:jc w:val="both"/>
      </w:pPr>
      <w:r w:rsidRPr="00741903">
        <w:lastRenderedPageBreak/>
        <w:t>Esant pagrįstiems įtarimams ar faktams, kad mokinys ne kartą vartojo psichoaktyvias medžiagas, vaiko tėvai (globėjai, rūpintojai) informuojami apie galimybę mokiniui dalyvauti Ankstyvosios intervencijos programoje.</w:t>
      </w:r>
    </w:p>
    <w:p w14:paraId="09BD586F" w14:textId="77777777" w:rsidR="00B7456D" w:rsidRPr="00741903" w:rsidRDefault="00B7456D" w:rsidP="00B7456D">
      <w:pPr>
        <w:numPr>
          <w:ilvl w:val="0"/>
          <w:numId w:val="12"/>
        </w:numPr>
        <w:tabs>
          <w:tab w:val="left" w:pos="567"/>
          <w:tab w:val="left" w:pos="709"/>
          <w:tab w:val="left" w:pos="1276"/>
        </w:tabs>
        <w:ind w:left="0" w:firstLine="720"/>
        <w:jc w:val="both"/>
        <w:rPr>
          <w:strike/>
          <w:color w:val="0D0D0D"/>
        </w:rPr>
      </w:pPr>
      <w:r w:rsidRPr="00741903">
        <w:rPr>
          <w:color w:val="0D0D0D"/>
        </w:rPr>
        <w:t xml:space="preserve">Tėvams (globėjams, rūpintojams) sutikus, kad mokinys dalyvautų Ankstyvosios intervencijos programoje, jie nukreipiami į Šakių rajono savivaldybės visuomenės sveikatos biurą, vykdantį šią programą. Atsisakius dalyvauti Ankstyvosios intervencijos programoje, organizuojamas Ugdymo įstaigos VGK posėdis, kuriame priimamas sprendimas dėl kreipimosi į tarpinstitucinio bendradarbiavimo koordinatorių dėl minimalios priežiūros skyrimo. </w:t>
      </w:r>
    </w:p>
    <w:p w14:paraId="3FF641D0" w14:textId="77777777" w:rsidR="00B7456D" w:rsidRPr="00741903" w:rsidRDefault="00B7456D" w:rsidP="00B7456D">
      <w:pPr>
        <w:numPr>
          <w:ilvl w:val="0"/>
          <w:numId w:val="12"/>
        </w:numPr>
        <w:tabs>
          <w:tab w:val="left" w:pos="567"/>
          <w:tab w:val="left" w:pos="709"/>
          <w:tab w:val="left" w:pos="1276"/>
        </w:tabs>
        <w:ind w:left="0" w:firstLine="720"/>
        <w:jc w:val="both"/>
      </w:pPr>
      <w:r w:rsidRPr="00741903">
        <w:t>Jei vaiko tėvai (globėjai, rūpintojai) piktybiškai atsisako dalyvauti mokinio Ugdymo įstaigos VGK posėdžiuose, raštu informuojamas tarpinstitucinio bendradarbiavimo koordinatorius.</w:t>
      </w:r>
    </w:p>
    <w:p w14:paraId="650187FB" w14:textId="77777777" w:rsidR="00D50CA2" w:rsidRPr="00741903" w:rsidRDefault="00D50CA2" w:rsidP="00D50CA2">
      <w:pPr>
        <w:tabs>
          <w:tab w:val="left" w:pos="567"/>
          <w:tab w:val="left" w:pos="709"/>
          <w:tab w:val="left" w:pos="1276"/>
        </w:tabs>
        <w:ind w:left="720"/>
        <w:jc w:val="both"/>
      </w:pPr>
    </w:p>
    <w:p w14:paraId="6547AED4" w14:textId="6187D8F5" w:rsidR="00B7456D" w:rsidRPr="00741903" w:rsidRDefault="00B7456D" w:rsidP="00D50CA2">
      <w:pPr>
        <w:jc w:val="center"/>
        <w:rPr>
          <w:b/>
        </w:rPr>
      </w:pPr>
      <w:bookmarkStart w:id="8" w:name="_Hlk80572554"/>
      <w:bookmarkStart w:id="9" w:name="_Hlk156312186"/>
      <w:bookmarkEnd w:id="6"/>
      <w:bookmarkEnd w:id="7"/>
      <w:r w:rsidRPr="00741903">
        <w:rPr>
          <w:b/>
        </w:rPr>
        <w:t>III SKYRIUS</w:t>
      </w:r>
    </w:p>
    <w:bookmarkEnd w:id="8"/>
    <w:p w14:paraId="0A0AE99D" w14:textId="77777777" w:rsidR="00B7456D" w:rsidRPr="00741903" w:rsidRDefault="00B7456D" w:rsidP="00D50CA2">
      <w:pPr>
        <w:jc w:val="center"/>
        <w:rPr>
          <w:b/>
        </w:rPr>
      </w:pPr>
      <w:r w:rsidRPr="00741903">
        <w:rPr>
          <w:b/>
        </w:rPr>
        <w:t>MOKINIO DAIKTŲ PATIKRINIMAS</w:t>
      </w:r>
    </w:p>
    <w:p w14:paraId="3BEE900F" w14:textId="77777777" w:rsidR="00861812" w:rsidRPr="00741903" w:rsidRDefault="00861812" w:rsidP="00D50CA2">
      <w:pPr>
        <w:jc w:val="center"/>
        <w:rPr>
          <w:b/>
        </w:rPr>
      </w:pPr>
    </w:p>
    <w:p w14:paraId="5FB0E368" w14:textId="3CA5021F" w:rsidR="00B7456D" w:rsidRPr="00741903" w:rsidRDefault="00B7456D" w:rsidP="00B7456D">
      <w:pPr>
        <w:numPr>
          <w:ilvl w:val="0"/>
          <w:numId w:val="12"/>
        </w:numPr>
        <w:spacing w:line="276" w:lineRule="auto"/>
        <w:ind w:left="0" w:firstLine="720"/>
        <w:jc w:val="both"/>
        <w:rPr>
          <w:bCs/>
        </w:rPr>
      </w:pPr>
      <w:r w:rsidRPr="00741903">
        <w:rPr>
          <w:bCs/>
        </w:rPr>
        <w:t>Ugdymo įstaigos darbuotojas, kilus pagrįstiems įtarimams, jog mokinys gali turėti draudžiamų psichoaktyvių medžiagų, nedelsdamas apie tai informuoja Ugdymo įstaigos socialinį pedagogą, vadovą ar jo įgaliotus asmenis</w:t>
      </w:r>
      <w:r w:rsidR="00144CDA" w:rsidRPr="00741903">
        <w:rPr>
          <w:bCs/>
        </w:rPr>
        <w:t xml:space="preserve"> (2 priedas)</w:t>
      </w:r>
      <w:r w:rsidRPr="00741903">
        <w:rPr>
          <w:bCs/>
        </w:rPr>
        <w:t>.</w:t>
      </w:r>
    </w:p>
    <w:p w14:paraId="2010EF8A" w14:textId="77777777" w:rsidR="00B7456D" w:rsidRPr="00741903" w:rsidRDefault="00B7456D" w:rsidP="00B7456D">
      <w:pPr>
        <w:numPr>
          <w:ilvl w:val="0"/>
          <w:numId w:val="12"/>
        </w:numPr>
        <w:spacing w:line="276" w:lineRule="auto"/>
        <w:ind w:left="0" w:firstLine="720"/>
        <w:jc w:val="both"/>
        <w:rPr>
          <w:bCs/>
        </w:rPr>
      </w:pPr>
      <w:r w:rsidRPr="00741903">
        <w:rPr>
          <w:bCs/>
        </w:rPr>
        <w:t>Ugdymo įstaigos vadovas ar jo įgaliotas atstovas (asmuo) turi teisę prašyti mokinio parodyti jo asmeninius daiktus. Mokinio daiktai negali būti tikrinami, negavus jo sutikimo ir (ar) jam nedalyvaujant.</w:t>
      </w:r>
    </w:p>
    <w:p w14:paraId="44C2440B" w14:textId="77777777" w:rsidR="00B7456D" w:rsidRPr="00741903" w:rsidRDefault="00B7456D" w:rsidP="00B7456D">
      <w:pPr>
        <w:numPr>
          <w:ilvl w:val="0"/>
          <w:numId w:val="12"/>
        </w:numPr>
        <w:spacing w:line="276" w:lineRule="auto"/>
        <w:ind w:left="0" w:firstLine="720"/>
        <w:jc w:val="both"/>
        <w:rPr>
          <w:bCs/>
        </w:rPr>
      </w:pPr>
      <w:r w:rsidRPr="00741903">
        <w:rPr>
          <w:bCs/>
        </w:rPr>
        <w:t>Jeigu mokinys sutinka parodyti savo asmeninius daiktus, parodymo metu turi dalyvauti mažiausiai du Ugdymo įstaigos darbuotojai, vienas iš jų – socialinis pedagogas, vadovo pavaduotojas ar jo įgaliotas atstovas.</w:t>
      </w:r>
    </w:p>
    <w:bookmarkEnd w:id="9"/>
    <w:p w14:paraId="6BB93BB3" w14:textId="29AB41AB" w:rsidR="00B7456D" w:rsidRPr="00741903" w:rsidRDefault="00B7456D" w:rsidP="00B7456D">
      <w:pPr>
        <w:numPr>
          <w:ilvl w:val="0"/>
          <w:numId w:val="12"/>
        </w:numPr>
        <w:spacing w:line="276" w:lineRule="auto"/>
        <w:ind w:left="0" w:firstLine="720"/>
        <w:jc w:val="both"/>
        <w:rPr>
          <w:bCs/>
        </w:rPr>
      </w:pPr>
      <w:r w:rsidRPr="00741903">
        <w:rPr>
          <w:bCs/>
        </w:rPr>
        <w:t>Paaiškėjus, kad mokinys turi psichoaktyvių medžiagų, apie tai nedelsiant informuojami mokinio tėvai (globėjai, rūpintojai) arba bent vienas iš jų ir, esant būtinybei, teritorinė policijos įstaiga</w:t>
      </w:r>
      <w:r w:rsidR="009A71F6" w:rsidRPr="00741903">
        <w:rPr>
          <w:bCs/>
        </w:rPr>
        <w:t xml:space="preserve">. </w:t>
      </w:r>
      <w:r w:rsidR="00144CDA" w:rsidRPr="00741903">
        <w:rPr>
          <w:bCs/>
        </w:rPr>
        <w:t>Paimamas draudžiamas turėti daiktas ir p</w:t>
      </w:r>
      <w:r w:rsidR="009A71F6" w:rsidRPr="00741903">
        <w:rPr>
          <w:bCs/>
        </w:rPr>
        <w:t>ildomas draudžiamų turėti daiktų paėmimo aktas (3 priedas)</w:t>
      </w:r>
      <w:r w:rsidR="00144CDA" w:rsidRPr="00741903">
        <w:rPr>
          <w:bCs/>
        </w:rPr>
        <w:t>,</w:t>
      </w:r>
      <w:r w:rsidR="009A71F6" w:rsidRPr="00741903">
        <w:rPr>
          <w:bCs/>
        </w:rPr>
        <w:t xml:space="preserve"> mokinys užpildo paaiškinimą (5 priedas)</w:t>
      </w:r>
    </w:p>
    <w:p w14:paraId="3C343CD6" w14:textId="77777777" w:rsidR="00B7456D" w:rsidRPr="00741903" w:rsidRDefault="00B7456D" w:rsidP="00B7456D">
      <w:pPr>
        <w:numPr>
          <w:ilvl w:val="0"/>
          <w:numId w:val="12"/>
        </w:numPr>
        <w:spacing w:line="276" w:lineRule="auto"/>
        <w:ind w:left="0" w:firstLine="720"/>
        <w:jc w:val="both"/>
        <w:rPr>
          <w:bCs/>
        </w:rPr>
      </w:pPr>
      <w:r w:rsidRPr="00741903">
        <w:rPr>
          <w:bCs/>
        </w:rPr>
        <w:t>Jei mokinys nesutinka parodyti daiktų, apie įtarimus dėl draudžiamų psichoaktyvių medžiagų turėjimo nedelsiant informuojami mokinio tėvai (globėjai, rūpintojai) ir jie kviečiami atvykti į Ugdymo įstaigą.</w:t>
      </w:r>
    </w:p>
    <w:p w14:paraId="3B0EAC7E" w14:textId="77777777" w:rsidR="00B7456D" w:rsidRPr="00741903" w:rsidRDefault="00B7456D" w:rsidP="00B7456D">
      <w:pPr>
        <w:numPr>
          <w:ilvl w:val="0"/>
          <w:numId w:val="12"/>
        </w:numPr>
        <w:spacing w:line="276" w:lineRule="auto"/>
        <w:ind w:left="0" w:firstLine="720"/>
        <w:jc w:val="both"/>
        <w:rPr>
          <w:bCs/>
        </w:rPr>
      </w:pPr>
      <w:r w:rsidRPr="00741903">
        <w:rPr>
          <w:bCs/>
        </w:rPr>
        <w:t>Jiems nesutikus atvykti ir (ar) neatvykus nustatytu laiku, (taip pat esant būtinybei), apie įtarimus dėl draudžiamų psichiką veikiančių medžiagų turėjimo, nedelsiant informuojama teritorinė policijos įstaiga.</w:t>
      </w:r>
    </w:p>
    <w:p w14:paraId="3CFC33F1" w14:textId="1D8C6478" w:rsidR="00B7456D" w:rsidRPr="00741903" w:rsidRDefault="00B7456D" w:rsidP="00B7456D">
      <w:pPr>
        <w:numPr>
          <w:ilvl w:val="0"/>
          <w:numId w:val="12"/>
        </w:numPr>
        <w:spacing w:line="276" w:lineRule="auto"/>
        <w:ind w:left="0" w:firstLine="720"/>
        <w:jc w:val="both"/>
        <w:rPr>
          <w:bCs/>
        </w:rPr>
      </w:pPr>
      <w:r w:rsidRPr="00741903">
        <w:rPr>
          <w:bCs/>
        </w:rPr>
        <w:t>Kol atvyks dėl mokinio daiktų patikrinimo iškviesti asmenys, mokinys turi būti prižiūrimas socialinio pedagogo, Ugdymo įstaigos vadovo ar jo įgalioto asmens.</w:t>
      </w:r>
    </w:p>
    <w:p w14:paraId="7BA49406" w14:textId="4F855040" w:rsidR="00144CDA" w:rsidRPr="00741903" w:rsidRDefault="00144CDA" w:rsidP="00B7456D">
      <w:pPr>
        <w:numPr>
          <w:ilvl w:val="0"/>
          <w:numId w:val="12"/>
        </w:numPr>
        <w:spacing w:line="276" w:lineRule="auto"/>
        <w:ind w:left="0" w:firstLine="720"/>
        <w:jc w:val="both"/>
        <w:rPr>
          <w:bCs/>
        </w:rPr>
      </w:pPr>
      <w:r w:rsidRPr="00741903">
        <w:rPr>
          <w:bCs/>
        </w:rPr>
        <w:t>Ugdymo įstaiga paimtą draudžiamą daiktą, draudžiamų turėti daiktų paėmimo aktą ir mokinio paaiškinimą pateikia teritorinei policijos įstaigai (4 priedas)</w:t>
      </w:r>
      <w:r w:rsidR="007C52D8">
        <w:rPr>
          <w:bCs/>
        </w:rPr>
        <w:t>.</w:t>
      </w:r>
    </w:p>
    <w:p w14:paraId="08C752F8" w14:textId="77777777" w:rsidR="005A7443" w:rsidRPr="00741903" w:rsidRDefault="005A7443" w:rsidP="00B7456D">
      <w:pPr>
        <w:ind w:firstLine="720"/>
        <w:jc w:val="center"/>
        <w:rPr>
          <w:b/>
        </w:rPr>
      </w:pPr>
    </w:p>
    <w:p w14:paraId="32617A0C" w14:textId="339B1309" w:rsidR="00B7456D" w:rsidRPr="00741903" w:rsidRDefault="00B7456D" w:rsidP="00B7456D">
      <w:pPr>
        <w:ind w:firstLine="720"/>
        <w:jc w:val="center"/>
        <w:rPr>
          <w:bCs/>
        </w:rPr>
      </w:pPr>
      <w:r w:rsidRPr="00741903">
        <w:rPr>
          <w:b/>
        </w:rPr>
        <w:t>IV SKYRIUS</w:t>
      </w:r>
    </w:p>
    <w:p w14:paraId="6093DB80" w14:textId="77777777" w:rsidR="00B7456D" w:rsidRPr="00741903" w:rsidRDefault="00B7456D" w:rsidP="00B7456D">
      <w:pPr>
        <w:ind w:firstLine="720"/>
        <w:jc w:val="center"/>
        <w:rPr>
          <w:b/>
        </w:rPr>
      </w:pPr>
      <w:r w:rsidRPr="00741903">
        <w:rPr>
          <w:b/>
        </w:rPr>
        <w:t>BAIGIAMOSIOS NUOSTATOS</w:t>
      </w:r>
    </w:p>
    <w:p w14:paraId="7397386A" w14:textId="77777777" w:rsidR="00861812" w:rsidRPr="00741903" w:rsidRDefault="00861812" w:rsidP="00B7456D">
      <w:pPr>
        <w:ind w:firstLine="720"/>
        <w:jc w:val="center"/>
        <w:rPr>
          <w:b/>
        </w:rPr>
      </w:pPr>
    </w:p>
    <w:p w14:paraId="23589FBC" w14:textId="77777777" w:rsidR="00B7456D" w:rsidRPr="00741903" w:rsidRDefault="00B7456D" w:rsidP="00D50CA2">
      <w:pPr>
        <w:numPr>
          <w:ilvl w:val="0"/>
          <w:numId w:val="12"/>
        </w:numPr>
        <w:tabs>
          <w:tab w:val="left" w:pos="567"/>
          <w:tab w:val="left" w:pos="1418"/>
        </w:tabs>
        <w:spacing w:line="276" w:lineRule="auto"/>
        <w:ind w:left="0" w:firstLine="720"/>
        <w:jc w:val="both"/>
      </w:pPr>
      <w:r w:rsidRPr="00741903">
        <w:t>Ugdymo įstaigos vadovas užtikrina, kad būtų įgyvendinama narkotinių, psichotropinių, kitų psichiką veikiančių medžiagų vartojimo prevencija, ankstyvoji intervencija, plėtojamas tarpusavio bendradarbiavimas su vaiko teisių apsaugos tarnybomis, teisėsaugos, sveikatos priežiūros ir reabilitacijos įstaigomis.</w:t>
      </w:r>
    </w:p>
    <w:p w14:paraId="2D9B8FB4" w14:textId="19EA34F7" w:rsidR="00861812" w:rsidRPr="00741903" w:rsidRDefault="00861812" w:rsidP="00D50CA2">
      <w:pPr>
        <w:numPr>
          <w:ilvl w:val="0"/>
          <w:numId w:val="12"/>
        </w:numPr>
        <w:tabs>
          <w:tab w:val="left" w:pos="567"/>
          <w:tab w:val="left" w:pos="1418"/>
        </w:tabs>
        <w:spacing w:line="276" w:lineRule="auto"/>
        <w:ind w:left="0" w:firstLine="720"/>
        <w:jc w:val="both"/>
      </w:pPr>
      <w:r w:rsidRPr="00741903">
        <w:t>Ugdymo įstaigos vadovas</w:t>
      </w:r>
      <w:r w:rsidR="008B2C84" w:rsidRPr="00741903">
        <w:t xml:space="preserve"> pasirašytinai</w:t>
      </w:r>
      <w:r w:rsidRPr="00741903">
        <w:t xml:space="preserve"> supažindina tėvus (globėjus, rūpintojus) su mokinio daiktų patikrinimo tvarka (6 priedas).</w:t>
      </w:r>
    </w:p>
    <w:p w14:paraId="19F4A7CC" w14:textId="717BE3DA" w:rsidR="00B7456D" w:rsidRPr="00741903" w:rsidRDefault="00B7456D" w:rsidP="00D50CA2">
      <w:pPr>
        <w:numPr>
          <w:ilvl w:val="0"/>
          <w:numId w:val="12"/>
        </w:numPr>
        <w:tabs>
          <w:tab w:val="left" w:pos="567"/>
          <w:tab w:val="left" w:pos="1418"/>
        </w:tabs>
        <w:spacing w:line="276" w:lineRule="auto"/>
        <w:ind w:left="0" w:firstLine="720"/>
        <w:jc w:val="both"/>
      </w:pPr>
      <w:r w:rsidRPr="00741903">
        <w:lastRenderedPageBreak/>
        <w:t>Tėvai (globėjai, rūpintojai) atsako už mokinio vartojimą ir (ar) turėjimą psichoaktyvių medžiagų, pagal Lietuvos Respublikos nustatytą tvarką</w:t>
      </w:r>
      <w:r w:rsidR="00861812" w:rsidRPr="00741903">
        <w:t>.</w:t>
      </w:r>
    </w:p>
    <w:p w14:paraId="2D69EE80" w14:textId="02D3DEC1" w:rsidR="00D50CA2" w:rsidRPr="00741903" w:rsidRDefault="00B7456D" w:rsidP="00D50CA2">
      <w:pPr>
        <w:numPr>
          <w:ilvl w:val="0"/>
          <w:numId w:val="12"/>
        </w:numPr>
        <w:spacing w:line="276" w:lineRule="auto"/>
        <w:ind w:left="0" w:firstLine="720"/>
        <w:jc w:val="both"/>
      </w:pPr>
      <w:r w:rsidRPr="00741903">
        <w:t>Informacija apie mokinius, vartojančius psichoaktyvias medžiagas, turinčius priklausomybę nuo jų, disponuojama tiek, kiek reikalinga mokinio teisei būti sveikam užtikrinti, tačiau nepažeidžiant jo teisės į privatų gyvenimą, asmens neliečiamybę, todėl ši informacija gali</w:t>
      </w:r>
      <w:r w:rsidR="00D50CA2" w:rsidRPr="00741903">
        <w:t xml:space="preserve"> </w:t>
      </w:r>
      <w:r w:rsidRPr="00741903">
        <w:t>būti teikiama tik Lietuvos Respublikos teisės aktų nustatyta tvarka.</w:t>
      </w:r>
    </w:p>
    <w:p w14:paraId="1C10139A" w14:textId="61C69BCE" w:rsidR="00B7456D" w:rsidRPr="00741903" w:rsidRDefault="00B7456D" w:rsidP="005A7443">
      <w:pPr>
        <w:tabs>
          <w:tab w:val="left" w:pos="567"/>
          <w:tab w:val="left" w:pos="1418"/>
        </w:tabs>
        <w:spacing w:line="276" w:lineRule="auto"/>
        <w:ind w:left="720"/>
        <w:jc w:val="center"/>
        <w:rPr>
          <w:b/>
          <w:bCs/>
          <w:color w:val="000000"/>
        </w:rPr>
      </w:pPr>
      <w:r w:rsidRPr="00741903">
        <w:t>–––––––––––––––</w:t>
      </w:r>
      <w:r w:rsidRPr="00741903">
        <w:rPr>
          <w:b/>
          <w:bCs/>
          <w:color w:val="000000"/>
        </w:rPr>
        <w:br w:type="page"/>
      </w:r>
    </w:p>
    <w:p w14:paraId="5F98274F" w14:textId="0CD140FF" w:rsidR="004C7EA8" w:rsidRPr="00741903" w:rsidRDefault="007B5AB7" w:rsidP="004C7EA8">
      <w:pPr>
        <w:pStyle w:val="Pagrindinistekstas"/>
        <w:ind w:left="5200" w:firstLine="0"/>
        <w:rPr>
          <w:color w:val="000000"/>
          <w:sz w:val="24"/>
          <w:szCs w:val="24"/>
        </w:rPr>
      </w:pPr>
      <w:r w:rsidRPr="00741903">
        <w:rPr>
          <w:color w:val="000000"/>
          <w:sz w:val="24"/>
          <w:szCs w:val="24"/>
        </w:rPr>
        <w:lastRenderedPageBreak/>
        <w:t>Šakių</w:t>
      </w:r>
      <w:r w:rsidR="009D6524" w:rsidRPr="00741903">
        <w:rPr>
          <w:color w:val="000000"/>
          <w:sz w:val="24"/>
          <w:szCs w:val="24"/>
        </w:rPr>
        <w:t xml:space="preserve"> rajono </w:t>
      </w:r>
      <w:r w:rsidR="004C7EA8" w:rsidRPr="00741903">
        <w:rPr>
          <w:color w:val="000000"/>
          <w:sz w:val="24"/>
          <w:szCs w:val="24"/>
        </w:rPr>
        <w:t>ugdymo įstaigų darbuotojų veiksmų įtarus mokinį vartojus arba turint psichoaktyvių medžiagų organizavimo tvarkos</w:t>
      </w:r>
      <w:r w:rsidR="009D6524" w:rsidRPr="00741903">
        <w:rPr>
          <w:color w:val="000000"/>
          <w:sz w:val="24"/>
          <w:szCs w:val="24"/>
        </w:rPr>
        <w:t xml:space="preserve"> aprašo</w:t>
      </w:r>
    </w:p>
    <w:p w14:paraId="52AE83E8" w14:textId="77777777" w:rsidR="009D6524" w:rsidRPr="00741903" w:rsidRDefault="009D6524" w:rsidP="009D6524">
      <w:pPr>
        <w:pStyle w:val="Pagrindinistekstas"/>
        <w:spacing w:after="240"/>
        <w:ind w:left="5200" w:firstLine="0"/>
        <w:rPr>
          <w:color w:val="000000"/>
          <w:sz w:val="24"/>
          <w:szCs w:val="24"/>
        </w:rPr>
      </w:pPr>
      <w:r w:rsidRPr="00741903">
        <w:rPr>
          <w:color w:val="000000"/>
          <w:sz w:val="24"/>
          <w:szCs w:val="24"/>
        </w:rPr>
        <w:t>1 priedas</w:t>
      </w:r>
    </w:p>
    <w:p w14:paraId="39392571" w14:textId="77777777" w:rsidR="004C7EA8" w:rsidRPr="00741903" w:rsidRDefault="004C7EA8" w:rsidP="004C7EA8">
      <w:pPr>
        <w:jc w:val="center"/>
        <w:rPr>
          <w:b/>
          <w:bCs/>
        </w:rPr>
      </w:pPr>
      <w:r w:rsidRPr="00741903">
        <w:rPr>
          <w:b/>
          <w:bCs/>
        </w:rPr>
        <w:t>SITUACIJOS VALDYMO ALGORITMAS, KAI MOKINYS APSVAIGĘS/APSINUODIJĘS</w:t>
      </w:r>
      <w:r w:rsidRPr="00741903">
        <w:rPr>
          <w:b/>
          <w:bCs/>
        </w:rPr>
        <w:br/>
        <w:t>PSICHOAKTYVIOSIOMIS MEDŽIAGOMIS MOKYKLOJE</w:t>
      </w:r>
    </w:p>
    <w:p w14:paraId="605E274E" w14:textId="77777777" w:rsidR="004C7EA8" w:rsidRPr="00741903" w:rsidRDefault="004C7EA8" w:rsidP="004C7EA8"/>
    <w:tbl>
      <w:tblPr>
        <w:tblStyle w:val="Lentelstinklelis"/>
        <w:tblW w:w="9493" w:type="dxa"/>
        <w:tblLook w:val="04A0" w:firstRow="1" w:lastRow="0" w:firstColumn="1" w:lastColumn="0" w:noHBand="0" w:noVBand="1"/>
      </w:tblPr>
      <w:tblGrid>
        <w:gridCol w:w="2547"/>
        <w:gridCol w:w="3544"/>
        <w:gridCol w:w="3402"/>
      </w:tblGrid>
      <w:tr w:rsidR="004C7EA8" w:rsidRPr="00741903" w14:paraId="2B69C935" w14:textId="77777777" w:rsidTr="004C7EA8">
        <w:trPr>
          <w:trHeight w:val="1471"/>
        </w:trPr>
        <w:tc>
          <w:tcPr>
            <w:tcW w:w="2547" w:type="dxa"/>
            <w:vMerge w:val="restart"/>
          </w:tcPr>
          <w:p w14:paraId="1716D193" w14:textId="77777777" w:rsidR="004C7EA8" w:rsidRPr="00741903" w:rsidRDefault="004C7EA8" w:rsidP="00CD21B9">
            <w:pPr>
              <w:jc w:val="center"/>
              <w:rPr>
                <w:color w:val="000000" w:themeColor="text1"/>
                <w:kern w:val="24"/>
              </w:rPr>
            </w:pPr>
            <w:r w:rsidRPr="00741903">
              <w:rPr>
                <w:color w:val="000000" w:themeColor="text1"/>
                <w:kern w:val="24"/>
              </w:rPr>
              <w:t>Mokyklos darbuotojui įtarus, kad mokinys mokyklos teritorijoje yra apsinuodijęs psichoaktyviosiomis medžiagomis ir jo sveikatai ar gyvybei gresia pavojus</w:t>
            </w:r>
          </w:p>
          <w:p w14:paraId="6172C001" w14:textId="77777777" w:rsidR="004C7EA8" w:rsidRPr="00741903" w:rsidRDefault="004C7EA8" w:rsidP="00CD21B9"/>
        </w:tc>
        <w:tc>
          <w:tcPr>
            <w:tcW w:w="3544" w:type="dxa"/>
          </w:tcPr>
          <w:p w14:paraId="0A3CCAC5" w14:textId="55E96343" w:rsidR="004C7EA8" w:rsidRPr="00741903" w:rsidRDefault="00C372C3" w:rsidP="00CD21B9">
            <w:pPr>
              <w:spacing w:after="160" w:line="259" w:lineRule="auto"/>
            </w:pPr>
            <w:r w:rsidRPr="00741903">
              <w:rPr>
                <w:color w:val="000000" w:themeColor="text1"/>
                <w:kern w:val="24"/>
              </w:rPr>
              <w:t>N</w:t>
            </w:r>
            <w:r w:rsidR="004C7EA8" w:rsidRPr="00741903">
              <w:rPr>
                <w:color w:val="000000" w:themeColor="text1"/>
                <w:kern w:val="24"/>
              </w:rPr>
              <w:t>edelsiant mokiniui teikiama pirmoji medicininė pagalba, vadovaujantis mokyklos pirmosios pagalbos organizavimo tvarka;</w:t>
            </w:r>
          </w:p>
        </w:tc>
        <w:tc>
          <w:tcPr>
            <w:tcW w:w="3402" w:type="dxa"/>
          </w:tcPr>
          <w:p w14:paraId="593BAA54" w14:textId="77777777" w:rsidR="004C7EA8" w:rsidRPr="00741903" w:rsidRDefault="004C7EA8" w:rsidP="00CD21B9">
            <w:pPr>
              <w:rPr>
                <w:color w:val="000000" w:themeColor="text1"/>
                <w:kern w:val="24"/>
              </w:rPr>
            </w:pPr>
            <w:r w:rsidRPr="00741903">
              <w:rPr>
                <w:color w:val="000000" w:themeColor="text1"/>
                <w:kern w:val="24"/>
              </w:rPr>
              <w:t>jei reikalinga skubi medicininė pagalba, kviečiama greitoji medicinos pagalba;</w:t>
            </w:r>
          </w:p>
          <w:p w14:paraId="61022C49" w14:textId="77777777" w:rsidR="004C7EA8" w:rsidRPr="00741903" w:rsidRDefault="004C7EA8" w:rsidP="00CD21B9"/>
        </w:tc>
      </w:tr>
      <w:tr w:rsidR="004C7EA8" w:rsidRPr="00741903" w14:paraId="29AA169F" w14:textId="77777777" w:rsidTr="004C7EA8">
        <w:trPr>
          <w:trHeight w:val="2519"/>
        </w:trPr>
        <w:tc>
          <w:tcPr>
            <w:tcW w:w="2547" w:type="dxa"/>
            <w:vMerge/>
          </w:tcPr>
          <w:p w14:paraId="1458C42F" w14:textId="77777777" w:rsidR="004C7EA8" w:rsidRPr="00741903" w:rsidRDefault="004C7EA8" w:rsidP="00CD21B9">
            <w:pPr>
              <w:jc w:val="center"/>
              <w:rPr>
                <w:color w:val="000000" w:themeColor="text1"/>
                <w:kern w:val="24"/>
              </w:rPr>
            </w:pPr>
          </w:p>
        </w:tc>
        <w:tc>
          <w:tcPr>
            <w:tcW w:w="3544" w:type="dxa"/>
          </w:tcPr>
          <w:p w14:paraId="2C6AEEF4" w14:textId="77777777" w:rsidR="004C7EA8" w:rsidRPr="00741903" w:rsidRDefault="004C7EA8" w:rsidP="00CD21B9">
            <w:pPr>
              <w:spacing w:after="160" w:line="259" w:lineRule="auto"/>
            </w:pPr>
            <w:r w:rsidRPr="00741903">
              <w:rPr>
                <w:color w:val="000000" w:themeColor="text1"/>
                <w:kern w:val="24"/>
              </w:rPr>
              <w:t>nedelsiant informuoja apie tai mokyklos vadovą ar jo įgaliotą asmenį bei visuomenės sveikatos specialistą, vykdantį sveikatos priežiūrą mokykloje</w:t>
            </w:r>
          </w:p>
          <w:p w14:paraId="1D5DE31B" w14:textId="77777777" w:rsidR="004C7EA8" w:rsidRPr="00741903" w:rsidRDefault="004C7EA8" w:rsidP="00CD21B9">
            <w:pPr>
              <w:spacing w:after="160" w:line="259" w:lineRule="auto"/>
              <w:rPr>
                <w:color w:val="000000" w:themeColor="text1"/>
                <w:kern w:val="24"/>
              </w:rPr>
            </w:pPr>
          </w:p>
        </w:tc>
        <w:tc>
          <w:tcPr>
            <w:tcW w:w="3402" w:type="dxa"/>
          </w:tcPr>
          <w:p w14:paraId="35DE3BD4" w14:textId="77777777" w:rsidR="004C7EA8" w:rsidRPr="00741903" w:rsidRDefault="004C7EA8" w:rsidP="00CD21B9">
            <w:pPr>
              <w:rPr>
                <w:color w:val="000000" w:themeColor="text1"/>
                <w:kern w:val="24"/>
              </w:rPr>
            </w:pPr>
          </w:p>
        </w:tc>
      </w:tr>
      <w:tr w:rsidR="004C7EA8" w:rsidRPr="00741903" w14:paraId="668BC51B" w14:textId="77777777" w:rsidTr="004C7EA8">
        <w:trPr>
          <w:trHeight w:val="1695"/>
        </w:trPr>
        <w:tc>
          <w:tcPr>
            <w:tcW w:w="2547" w:type="dxa"/>
            <w:vMerge w:val="restart"/>
          </w:tcPr>
          <w:p w14:paraId="7D32AD19" w14:textId="77777777" w:rsidR="004C7EA8" w:rsidRPr="00741903" w:rsidRDefault="004C7EA8" w:rsidP="00CD21B9">
            <w:pPr>
              <w:jc w:val="center"/>
              <w:rPr>
                <w:color w:val="000000" w:themeColor="text1"/>
                <w:kern w:val="24"/>
              </w:rPr>
            </w:pPr>
            <w:r w:rsidRPr="00741903">
              <w:rPr>
                <w:color w:val="000000" w:themeColor="text1"/>
                <w:kern w:val="24"/>
              </w:rPr>
              <w:t>Mokyklos vadovas ar jo įgaliotas asmuo</w:t>
            </w:r>
          </w:p>
          <w:p w14:paraId="1C278208" w14:textId="77777777" w:rsidR="004C7EA8" w:rsidRPr="00741903" w:rsidRDefault="004C7EA8" w:rsidP="00CD21B9"/>
        </w:tc>
        <w:tc>
          <w:tcPr>
            <w:tcW w:w="3544" w:type="dxa"/>
          </w:tcPr>
          <w:p w14:paraId="32B440C1" w14:textId="5B5D2AA4" w:rsidR="004C7EA8" w:rsidRPr="00741903" w:rsidRDefault="004C7EA8" w:rsidP="00CD21B9">
            <w:pPr>
              <w:rPr>
                <w:color w:val="000000" w:themeColor="text1"/>
                <w:kern w:val="24"/>
              </w:rPr>
            </w:pPr>
            <w:r w:rsidRPr="00741903">
              <w:rPr>
                <w:color w:val="000000" w:themeColor="text1"/>
                <w:kern w:val="24"/>
              </w:rPr>
              <w:t>Telefonu skubiai apie tai informuoja mokinio tėvus</w:t>
            </w:r>
            <w:r w:rsidR="00C258E1" w:rsidRPr="00741903">
              <w:rPr>
                <w:color w:val="000000" w:themeColor="text1"/>
                <w:kern w:val="24"/>
              </w:rPr>
              <w:t xml:space="preserve"> </w:t>
            </w:r>
            <w:r w:rsidRPr="00741903">
              <w:rPr>
                <w:color w:val="000000" w:themeColor="text1"/>
                <w:kern w:val="24"/>
              </w:rPr>
              <w:t>(globėjus, rūpintojus);</w:t>
            </w:r>
          </w:p>
          <w:p w14:paraId="4824E968" w14:textId="77777777" w:rsidR="004C7EA8" w:rsidRPr="00741903" w:rsidRDefault="004C7EA8" w:rsidP="00CD21B9"/>
        </w:tc>
        <w:tc>
          <w:tcPr>
            <w:tcW w:w="3402" w:type="dxa"/>
          </w:tcPr>
          <w:p w14:paraId="4B1B0496" w14:textId="77777777" w:rsidR="004C7EA8" w:rsidRPr="00741903" w:rsidRDefault="004C7EA8" w:rsidP="00CD21B9"/>
        </w:tc>
      </w:tr>
      <w:tr w:rsidR="004C7EA8" w:rsidRPr="00741903" w14:paraId="2628E23A" w14:textId="77777777" w:rsidTr="004C7EA8">
        <w:tc>
          <w:tcPr>
            <w:tcW w:w="2547" w:type="dxa"/>
            <w:vMerge/>
          </w:tcPr>
          <w:p w14:paraId="1B159C1D" w14:textId="77777777" w:rsidR="004C7EA8" w:rsidRPr="00741903" w:rsidRDefault="004C7EA8" w:rsidP="00CD21B9"/>
        </w:tc>
        <w:tc>
          <w:tcPr>
            <w:tcW w:w="3544" w:type="dxa"/>
          </w:tcPr>
          <w:p w14:paraId="2712CF51" w14:textId="77777777" w:rsidR="004C7EA8" w:rsidRPr="00741903" w:rsidRDefault="004C7EA8" w:rsidP="00CD21B9">
            <w:r w:rsidRPr="00741903">
              <w:rPr>
                <w:color w:val="000000" w:themeColor="text1"/>
                <w:kern w:val="24"/>
              </w:rPr>
              <w:t xml:space="preserve">mokinį vežant į asmens sveikatos priežiūros įstaigą, jį lydi mokyklos administracijos atstovas ar jo paskirtas asmuo ir lieka su nukentėjusiuoju, kol atvyks informuoti telefonu mokinio tėvai (globėjai, rūpintojai) arba jų įgaliotas asmuo. </w:t>
            </w:r>
          </w:p>
        </w:tc>
        <w:tc>
          <w:tcPr>
            <w:tcW w:w="3402" w:type="dxa"/>
          </w:tcPr>
          <w:p w14:paraId="17A8148B" w14:textId="7FF2A6FF" w:rsidR="004C7EA8" w:rsidRPr="00741903" w:rsidRDefault="004C7EA8" w:rsidP="00CD21B9">
            <w:r w:rsidRPr="00741903">
              <w:rPr>
                <w:color w:val="000000" w:themeColor="text1"/>
                <w:kern w:val="24"/>
              </w:rPr>
              <w:t xml:space="preserve">Nepavykus susisiekti su vaiko tėvais (globėjais, rūpintojais), informuoti </w:t>
            </w:r>
            <w:r w:rsidR="00A0318C" w:rsidRPr="00741903">
              <w:t>Vaiko teisių apsaugos ir įvaikinimo tarnybą</w:t>
            </w:r>
            <w:r w:rsidRPr="00741903">
              <w:rPr>
                <w:color w:val="000000" w:themeColor="text1"/>
                <w:kern w:val="24"/>
              </w:rPr>
              <w:t xml:space="preserve"> pagal mokinio gyvenamąją vietą</w:t>
            </w:r>
          </w:p>
        </w:tc>
      </w:tr>
      <w:tr w:rsidR="004C7EA8" w:rsidRPr="00741903" w14:paraId="01CD45BE" w14:textId="77777777" w:rsidTr="004C7EA8">
        <w:tc>
          <w:tcPr>
            <w:tcW w:w="2547" w:type="dxa"/>
            <w:vMerge/>
          </w:tcPr>
          <w:p w14:paraId="097B9AB9" w14:textId="77777777" w:rsidR="004C7EA8" w:rsidRPr="00741903" w:rsidRDefault="004C7EA8" w:rsidP="00CD21B9"/>
        </w:tc>
        <w:tc>
          <w:tcPr>
            <w:tcW w:w="3544" w:type="dxa"/>
          </w:tcPr>
          <w:p w14:paraId="65EB61E7" w14:textId="0CA7095E" w:rsidR="004C7EA8" w:rsidRPr="00741903" w:rsidRDefault="004C7EA8" w:rsidP="00CD21B9">
            <w:pPr>
              <w:rPr>
                <w:color w:val="000000" w:themeColor="text1"/>
                <w:kern w:val="24"/>
              </w:rPr>
            </w:pPr>
            <w:r w:rsidRPr="00741903">
              <w:rPr>
                <w:color w:val="000000" w:themeColor="text1"/>
                <w:kern w:val="24"/>
              </w:rPr>
              <w:t xml:space="preserve">nedelsiant, bet ne vėliau nei per 24 val. informuoja apie mokinio apsinuodijimą psichiką veikiančiomis medžiagomis teritorinės policijos įstaigą, </w:t>
            </w:r>
            <w:r w:rsidR="00A0318C" w:rsidRPr="00741903">
              <w:t>Vaiko teisių apsaugos ir įvaikinimo tarnybą</w:t>
            </w:r>
            <w:r w:rsidRPr="00741903">
              <w:rPr>
                <w:color w:val="000000" w:themeColor="text1"/>
                <w:kern w:val="24"/>
              </w:rPr>
              <w:t xml:space="preserve"> pagal mokinio gyvenamąją vietą ir Švietimo, kultūros ir sporto skyrių.</w:t>
            </w:r>
          </w:p>
          <w:p w14:paraId="1217CBB0" w14:textId="77777777" w:rsidR="004C7EA8" w:rsidRPr="00741903" w:rsidRDefault="004C7EA8" w:rsidP="00CD21B9"/>
        </w:tc>
        <w:tc>
          <w:tcPr>
            <w:tcW w:w="3402" w:type="dxa"/>
          </w:tcPr>
          <w:p w14:paraId="35EDE093" w14:textId="77777777" w:rsidR="004C7EA8" w:rsidRPr="00741903" w:rsidRDefault="004C7EA8" w:rsidP="00CD21B9"/>
        </w:tc>
      </w:tr>
      <w:tr w:rsidR="004C7EA8" w:rsidRPr="00741903" w14:paraId="6E777728" w14:textId="77777777" w:rsidTr="004C7EA8">
        <w:tc>
          <w:tcPr>
            <w:tcW w:w="2547" w:type="dxa"/>
            <w:vMerge/>
          </w:tcPr>
          <w:p w14:paraId="3AF93170" w14:textId="77777777" w:rsidR="004C7EA8" w:rsidRPr="00741903" w:rsidRDefault="004C7EA8" w:rsidP="00CD21B9">
            <w:pPr>
              <w:jc w:val="center"/>
            </w:pPr>
          </w:p>
        </w:tc>
        <w:tc>
          <w:tcPr>
            <w:tcW w:w="3544" w:type="dxa"/>
          </w:tcPr>
          <w:p w14:paraId="04EA5E00" w14:textId="77777777" w:rsidR="004C7EA8" w:rsidRPr="00741903" w:rsidRDefault="004C7EA8" w:rsidP="00CD21B9">
            <w:pPr>
              <w:rPr>
                <w:color w:val="000000" w:themeColor="text1"/>
                <w:kern w:val="24"/>
              </w:rPr>
            </w:pPr>
            <w:r w:rsidRPr="00741903">
              <w:rPr>
                <w:color w:val="000000" w:themeColor="text1"/>
                <w:kern w:val="24"/>
              </w:rPr>
              <w:t>organizuoja tolesnę pagalbą mokiniui ir jo tėvams, (globėjams, rūpintojams) bei visai mokyklos bendruomenei;</w:t>
            </w:r>
          </w:p>
          <w:p w14:paraId="2E24D4FB" w14:textId="77777777" w:rsidR="004C7EA8" w:rsidRPr="00741903" w:rsidRDefault="004C7EA8" w:rsidP="00CD21B9">
            <w:pPr>
              <w:rPr>
                <w:color w:val="000000" w:themeColor="text1"/>
                <w:kern w:val="24"/>
              </w:rPr>
            </w:pPr>
            <w:r w:rsidRPr="00741903">
              <w:rPr>
                <w:color w:val="000000" w:themeColor="text1"/>
                <w:kern w:val="24"/>
              </w:rPr>
              <w:lastRenderedPageBreak/>
              <w:t>sustiprina prevencinę veiklą mokykloje: organizuoja prevencines veiklas ir pokalbius atskirose klasėse ir tarp mokyklos darbuotojų;</w:t>
            </w:r>
          </w:p>
          <w:p w14:paraId="560B76C0" w14:textId="77777777" w:rsidR="004C7EA8" w:rsidRPr="00741903" w:rsidRDefault="004C7EA8" w:rsidP="00CD21B9">
            <w:pPr>
              <w:rPr>
                <w:color w:val="000000" w:themeColor="text1"/>
                <w:kern w:val="24"/>
              </w:rPr>
            </w:pPr>
            <w:r w:rsidRPr="00741903">
              <w:rPr>
                <w:color w:val="000000" w:themeColor="text1"/>
                <w:kern w:val="24"/>
              </w:rPr>
              <w:t>parengia informaciją ir informuoja mokinių tėvus (globėjus, rūpintojus) per įstaigos naudojama elektroninį dienyną pakartotinai apie draudžiamų daiktų turėjimą mokyklos teritorijoje ir pasekmes.</w:t>
            </w:r>
          </w:p>
          <w:p w14:paraId="10D78E3A" w14:textId="77777777" w:rsidR="004C7EA8" w:rsidRPr="00741903" w:rsidRDefault="004C7EA8" w:rsidP="00CD21B9"/>
        </w:tc>
        <w:tc>
          <w:tcPr>
            <w:tcW w:w="3402" w:type="dxa"/>
          </w:tcPr>
          <w:p w14:paraId="3877FED1" w14:textId="77777777" w:rsidR="004C7EA8" w:rsidRPr="00741903" w:rsidRDefault="004C7EA8" w:rsidP="00CD21B9"/>
        </w:tc>
      </w:tr>
    </w:tbl>
    <w:p w14:paraId="324DEC91" w14:textId="77777777" w:rsidR="004C7EA8" w:rsidRPr="00741903" w:rsidRDefault="004C7EA8" w:rsidP="009D6524">
      <w:pPr>
        <w:pStyle w:val="Pagrindinistekstas"/>
        <w:spacing w:after="240"/>
        <w:ind w:left="5200" w:firstLine="0"/>
      </w:pPr>
    </w:p>
    <w:p w14:paraId="41EF8519" w14:textId="1CD1E594" w:rsidR="004C7EA8" w:rsidRPr="00741903" w:rsidRDefault="004C7EA8">
      <w:pPr>
        <w:rPr>
          <w:sz w:val="20"/>
          <w:szCs w:val="20"/>
        </w:rPr>
      </w:pPr>
      <w:r w:rsidRPr="00741903">
        <w:br w:type="page"/>
      </w:r>
    </w:p>
    <w:p w14:paraId="5E7CF93E" w14:textId="77777777" w:rsidR="004C7EA8" w:rsidRPr="00741903" w:rsidRDefault="004C7EA8" w:rsidP="004C7EA8">
      <w:pPr>
        <w:pStyle w:val="Pagrindinistekstas"/>
        <w:ind w:left="5200" w:firstLine="0"/>
        <w:rPr>
          <w:color w:val="000000"/>
          <w:sz w:val="24"/>
          <w:szCs w:val="24"/>
        </w:rPr>
      </w:pPr>
      <w:r w:rsidRPr="00741903">
        <w:rPr>
          <w:color w:val="000000"/>
          <w:sz w:val="24"/>
          <w:szCs w:val="24"/>
        </w:rPr>
        <w:lastRenderedPageBreak/>
        <w:t>Šakių rajono ugdymo įstaigų darbuotojų veiksmų įtarus mokinį vartojus arba turint psichoaktyvių medžiagų organizavimo tvarkos aprašo</w:t>
      </w:r>
    </w:p>
    <w:p w14:paraId="7B7299CF" w14:textId="79363ABE" w:rsidR="004C7EA8" w:rsidRPr="00741903" w:rsidRDefault="004C7EA8" w:rsidP="004C7EA8">
      <w:pPr>
        <w:pStyle w:val="Pagrindinistekstas"/>
        <w:spacing w:after="240"/>
        <w:ind w:left="5200" w:firstLine="0"/>
        <w:rPr>
          <w:color w:val="000000"/>
          <w:sz w:val="24"/>
          <w:szCs w:val="24"/>
        </w:rPr>
      </w:pPr>
      <w:r w:rsidRPr="00741903">
        <w:rPr>
          <w:color w:val="000000"/>
          <w:sz w:val="24"/>
          <w:szCs w:val="24"/>
        </w:rPr>
        <w:t>2 priedas</w:t>
      </w:r>
    </w:p>
    <w:p w14:paraId="1734B2D8" w14:textId="77777777" w:rsidR="004C7EA8" w:rsidRPr="00741903" w:rsidRDefault="004C7EA8" w:rsidP="004C7EA8">
      <w:pPr>
        <w:jc w:val="center"/>
        <w:rPr>
          <w:rFonts w:eastAsia="Calibri"/>
          <w:b/>
          <w:bCs/>
        </w:rPr>
      </w:pPr>
      <w:r w:rsidRPr="00741903">
        <w:rPr>
          <w:rFonts w:eastAsia="Calibri"/>
          <w:b/>
          <w:bCs/>
        </w:rPr>
        <w:t>SITUACIJOS VALDYMO ALGORITMAS, KAI MOKINYS TURI SU SAVIMI CIGAREČIŲ, ELEKTRONINIŲ CIGAREČIŲ IR ELEKTRONINIŲ CIGAREČIŲ PILDYKLIŲ ARBA (IR) RŪKO CIGARETES, ELEKTRONINES CIGARETES MOKYKLOS TERITORIJOJE</w:t>
      </w:r>
    </w:p>
    <w:p w14:paraId="5BBDB619" w14:textId="77777777" w:rsidR="004C7EA8" w:rsidRPr="00741903" w:rsidRDefault="004C7EA8" w:rsidP="004C7EA8">
      <w:pPr>
        <w:jc w:val="center"/>
        <w:rPr>
          <w:rFonts w:eastAsia="Calibri"/>
          <w:b/>
          <w:bCs/>
          <w:color w:val="FF0000"/>
        </w:rPr>
      </w:pPr>
    </w:p>
    <w:tbl>
      <w:tblPr>
        <w:tblStyle w:val="Lentelstinklelis"/>
        <w:tblW w:w="0" w:type="auto"/>
        <w:tblLook w:val="04A0" w:firstRow="1" w:lastRow="0" w:firstColumn="1" w:lastColumn="0" w:noHBand="0" w:noVBand="1"/>
      </w:tblPr>
      <w:tblGrid>
        <w:gridCol w:w="3108"/>
        <w:gridCol w:w="3350"/>
        <w:gridCol w:w="3035"/>
      </w:tblGrid>
      <w:tr w:rsidR="004C7EA8" w:rsidRPr="00741903" w14:paraId="435C4957" w14:textId="77777777" w:rsidTr="004C7EA8">
        <w:tc>
          <w:tcPr>
            <w:tcW w:w="3108" w:type="dxa"/>
            <w:tcBorders>
              <w:bottom w:val="single" w:sz="4" w:space="0" w:color="auto"/>
            </w:tcBorders>
          </w:tcPr>
          <w:p w14:paraId="17FFCEAD" w14:textId="77777777" w:rsidR="004C7EA8" w:rsidRPr="00741903" w:rsidRDefault="004C7EA8" w:rsidP="00CD21B9">
            <w:pPr>
              <w:spacing w:line="261" w:lineRule="auto"/>
              <w:jc w:val="center"/>
              <w:rPr>
                <w:color w:val="000000" w:themeColor="text1"/>
                <w:kern w:val="24"/>
              </w:rPr>
            </w:pPr>
            <w:r w:rsidRPr="00741903">
              <w:rPr>
                <w:color w:val="000000" w:themeColor="text1"/>
                <w:kern w:val="24"/>
              </w:rPr>
              <w:t>Mokyklos darbuotojui</w:t>
            </w:r>
            <w:r w:rsidRPr="00741903">
              <w:rPr>
                <w:color w:val="000000" w:themeColor="text1"/>
                <w:kern w:val="24"/>
              </w:rPr>
              <w:br/>
              <w:t>pastebėjus, kad mokinys</w:t>
            </w:r>
            <w:r w:rsidRPr="00741903">
              <w:rPr>
                <w:color w:val="000000" w:themeColor="text1"/>
                <w:kern w:val="24"/>
              </w:rPr>
              <w:br/>
              <w:t>mokyklos teritorijoje su</w:t>
            </w:r>
            <w:r w:rsidRPr="00741903">
              <w:rPr>
                <w:color w:val="000000" w:themeColor="text1"/>
                <w:kern w:val="24"/>
              </w:rPr>
              <w:br/>
              <w:t xml:space="preserve">savimi turi psichoaktyvių medžiagų ar jų </w:t>
            </w:r>
            <w:proofErr w:type="spellStart"/>
            <w:r w:rsidRPr="00741903">
              <w:rPr>
                <w:color w:val="000000" w:themeColor="text1"/>
                <w:kern w:val="24"/>
              </w:rPr>
              <w:t>pildyklių</w:t>
            </w:r>
            <w:proofErr w:type="spellEnd"/>
            <w:r w:rsidRPr="00741903">
              <w:rPr>
                <w:color w:val="000000" w:themeColor="text1"/>
                <w:kern w:val="24"/>
              </w:rPr>
              <w:t xml:space="preserve"> arba rūko mokyklos teritorijoje</w:t>
            </w:r>
          </w:p>
        </w:tc>
        <w:tc>
          <w:tcPr>
            <w:tcW w:w="3350" w:type="dxa"/>
          </w:tcPr>
          <w:p w14:paraId="4BA88469" w14:textId="4F96D465" w:rsidR="004C7EA8" w:rsidRPr="00741903" w:rsidRDefault="004C7EA8" w:rsidP="00A0318C">
            <w:pPr>
              <w:tabs>
                <w:tab w:val="left" w:pos="184"/>
              </w:tabs>
              <w:spacing w:line="256" w:lineRule="auto"/>
              <w:ind w:left="-105"/>
              <w:jc w:val="both"/>
              <w:rPr>
                <w:color w:val="000000" w:themeColor="text1"/>
                <w:kern w:val="24"/>
              </w:rPr>
            </w:pPr>
            <w:r w:rsidRPr="00741903">
              <w:rPr>
                <w:bCs/>
                <w:color w:val="000000" w:themeColor="text1"/>
                <w:kern w:val="24"/>
              </w:rPr>
              <w:t xml:space="preserve">Nedelsiant informuoja apie tai mokyklos vadovą </w:t>
            </w:r>
            <w:r w:rsidRPr="00741903">
              <w:rPr>
                <w:color w:val="000000" w:themeColor="text1"/>
                <w:kern w:val="24"/>
              </w:rPr>
              <w:t xml:space="preserve">ar jo </w:t>
            </w:r>
            <w:r w:rsidR="00761F26" w:rsidRPr="00741903">
              <w:rPr>
                <w:color w:val="000000" w:themeColor="text1"/>
                <w:kern w:val="24"/>
              </w:rPr>
              <w:t>į</w:t>
            </w:r>
            <w:r w:rsidRPr="00741903">
              <w:rPr>
                <w:color w:val="000000" w:themeColor="text1"/>
                <w:kern w:val="24"/>
              </w:rPr>
              <w:t>galiotą asmenį;</w:t>
            </w:r>
          </w:p>
          <w:p w14:paraId="1AEC8783" w14:textId="77777777" w:rsidR="004C7EA8" w:rsidRPr="00741903" w:rsidRDefault="004C7EA8" w:rsidP="00A0318C">
            <w:pPr>
              <w:ind w:left="-105"/>
              <w:rPr>
                <w:color w:val="000000" w:themeColor="text1"/>
              </w:rPr>
            </w:pPr>
          </w:p>
        </w:tc>
        <w:tc>
          <w:tcPr>
            <w:tcW w:w="3035" w:type="dxa"/>
          </w:tcPr>
          <w:p w14:paraId="7F177E7C" w14:textId="77777777" w:rsidR="004C7EA8" w:rsidRPr="00741903" w:rsidRDefault="004C7EA8" w:rsidP="00CD21B9">
            <w:pPr>
              <w:rPr>
                <w:color w:val="000000" w:themeColor="text1"/>
              </w:rPr>
            </w:pPr>
          </w:p>
        </w:tc>
      </w:tr>
      <w:tr w:rsidR="004C7EA8" w:rsidRPr="00741903" w14:paraId="3AE6F89E" w14:textId="77777777" w:rsidTr="004C7EA8">
        <w:tc>
          <w:tcPr>
            <w:tcW w:w="3108" w:type="dxa"/>
            <w:vMerge w:val="restart"/>
          </w:tcPr>
          <w:p w14:paraId="467676D5" w14:textId="77777777" w:rsidR="004C7EA8" w:rsidRPr="00741903" w:rsidRDefault="004C7EA8" w:rsidP="00CD21B9">
            <w:pPr>
              <w:spacing w:line="252" w:lineRule="auto"/>
              <w:jc w:val="center"/>
              <w:rPr>
                <w:color w:val="000000" w:themeColor="text1"/>
                <w:kern w:val="24"/>
              </w:rPr>
            </w:pPr>
            <w:r w:rsidRPr="00741903">
              <w:rPr>
                <w:color w:val="000000" w:themeColor="text1"/>
                <w:kern w:val="24"/>
              </w:rPr>
              <w:t>Mokyklos vadovas ar jo</w:t>
            </w:r>
            <w:r w:rsidRPr="00741903">
              <w:rPr>
                <w:color w:val="000000" w:themeColor="text1"/>
                <w:kern w:val="24"/>
              </w:rPr>
              <w:br/>
              <w:t>įgaliotas asmuo</w:t>
            </w:r>
          </w:p>
          <w:p w14:paraId="49B99641" w14:textId="77777777" w:rsidR="004C7EA8" w:rsidRPr="00741903" w:rsidRDefault="004C7EA8" w:rsidP="00CD21B9">
            <w:pPr>
              <w:rPr>
                <w:color w:val="000000" w:themeColor="text1"/>
                <w:lang w:val="pt-BR"/>
              </w:rPr>
            </w:pPr>
          </w:p>
        </w:tc>
        <w:tc>
          <w:tcPr>
            <w:tcW w:w="3350" w:type="dxa"/>
          </w:tcPr>
          <w:p w14:paraId="6FC62363" w14:textId="21A6BBEE" w:rsidR="004C7EA8" w:rsidRPr="00741903" w:rsidRDefault="004C7EA8" w:rsidP="00A0318C">
            <w:pPr>
              <w:tabs>
                <w:tab w:val="left" w:pos="184"/>
              </w:tabs>
              <w:spacing w:line="256" w:lineRule="auto"/>
              <w:ind w:left="-105"/>
              <w:jc w:val="both"/>
              <w:rPr>
                <w:color w:val="000000" w:themeColor="text1"/>
                <w:kern w:val="24"/>
              </w:rPr>
            </w:pPr>
            <w:r w:rsidRPr="00741903">
              <w:rPr>
                <w:color w:val="000000" w:themeColor="text1"/>
                <w:kern w:val="24"/>
              </w:rPr>
              <w:t xml:space="preserve">Mokyklos vadovas ar jo </w:t>
            </w:r>
            <w:r w:rsidR="00761F26" w:rsidRPr="00741903">
              <w:rPr>
                <w:color w:val="000000" w:themeColor="text1"/>
                <w:kern w:val="24"/>
              </w:rPr>
              <w:t>į</w:t>
            </w:r>
            <w:r w:rsidRPr="00741903">
              <w:rPr>
                <w:color w:val="000000" w:themeColor="text1"/>
                <w:kern w:val="24"/>
              </w:rPr>
              <w:t>galiotas asmuo nedelsiant kartu su pagalbos mokiniui specialistu inicijuoja pokalbį su mokiniu;</w:t>
            </w:r>
          </w:p>
        </w:tc>
        <w:tc>
          <w:tcPr>
            <w:tcW w:w="3035" w:type="dxa"/>
          </w:tcPr>
          <w:p w14:paraId="1F487CC3" w14:textId="77777777" w:rsidR="004C7EA8" w:rsidRPr="00741903" w:rsidRDefault="004C7EA8" w:rsidP="00CD21B9">
            <w:pPr>
              <w:rPr>
                <w:color w:val="000000" w:themeColor="text1"/>
                <w:lang w:val="pt-BR"/>
              </w:rPr>
            </w:pPr>
          </w:p>
        </w:tc>
      </w:tr>
      <w:tr w:rsidR="004C7EA8" w:rsidRPr="00741903" w14:paraId="7D325FB1" w14:textId="77777777" w:rsidTr="004C7EA8">
        <w:tc>
          <w:tcPr>
            <w:tcW w:w="3108" w:type="dxa"/>
            <w:vMerge/>
          </w:tcPr>
          <w:p w14:paraId="49DC8C94" w14:textId="77777777" w:rsidR="004C7EA8" w:rsidRPr="00741903" w:rsidRDefault="004C7EA8" w:rsidP="00CD21B9">
            <w:pPr>
              <w:spacing w:line="252" w:lineRule="auto"/>
              <w:jc w:val="center"/>
              <w:rPr>
                <w:color w:val="000000" w:themeColor="text1"/>
                <w:kern w:val="24"/>
              </w:rPr>
            </w:pPr>
          </w:p>
        </w:tc>
        <w:tc>
          <w:tcPr>
            <w:tcW w:w="3350" w:type="dxa"/>
            <w:vMerge w:val="restart"/>
          </w:tcPr>
          <w:p w14:paraId="2D09F909" w14:textId="02813D0D" w:rsidR="004C7EA8" w:rsidRPr="00741903" w:rsidRDefault="00C372C3" w:rsidP="00A0318C">
            <w:pPr>
              <w:tabs>
                <w:tab w:val="left" w:pos="122"/>
              </w:tabs>
              <w:spacing w:line="256" w:lineRule="auto"/>
              <w:ind w:left="-105"/>
              <w:jc w:val="both"/>
              <w:rPr>
                <w:color w:val="000000" w:themeColor="text1"/>
                <w:kern w:val="24"/>
              </w:rPr>
            </w:pPr>
            <w:r w:rsidRPr="00741903">
              <w:rPr>
                <w:bCs/>
                <w:color w:val="000000" w:themeColor="text1"/>
                <w:kern w:val="24"/>
              </w:rPr>
              <w:t>p</w:t>
            </w:r>
            <w:r w:rsidR="004C7EA8" w:rsidRPr="00741903">
              <w:rPr>
                <w:bCs/>
                <w:color w:val="000000" w:themeColor="text1"/>
                <w:kern w:val="24"/>
              </w:rPr>
              <w:t xml:space="preserve">okalbio metu, mokiniui sutikus patikrinti jo daiktus ir neradus draudžiamų psichiką veikiančių medžiagų </w:t>
            </w:r>
          </w:p>
          <w:p w14:paraId="72A39DFE" w14:textId="77777777" w:rsidR="004C7EA8" w:rsidRPr="00741903" w:rsidRDefault="004C7EA8" w:rsidP="00A0318C">
            <w:pPr>
              <w:ind w:left="-105"/>
              <w:rPr>
                <w:color w:val="000000" w:themeColor="text1"/>
                <w:kern w:val="24"/>
              </w:rPr>
            </w:pPr>
          </w:p>
        </w:tc>
        <w:tc>
          <w:tcPr>
            <w:tcW w:w="3035" w:type="dxa"/>
          </w:tcPr>
          <w:p w14:paraId="09F0FD4E" w14:textId="77777777" w:rsidR="004C7EA8" w:rsidRPr="00741903" w:rsidRDefault="004C7EA8" w:rsidP="00CD21B9">
            <w:pPr>
              <w:rPr>
                <w:color w:val="000000" w:themeColor="text1"/>
              </w:rPr>
            </w:pPr>
            <w:r w:rsidRPr="00741903">
              <w:rPr>
                <w:bCs/>
                <w:color w:val="000000" w:themeColor="text1"/>
                <w:kern w:val="24"/>
              </w:rPr>
              <w:t>Informacija užfiksuojama pokalbio lentelėje.</w:t>
            </w:r>
          </w:p>
        </w:tc>
      </w:tr>
      <w:tr w:rsidR="004C7EA8" w:rsidRPr="00741903" w14:paraId="782D8947" w14:textId="77777777" w:rsidTr="004C7EA8">
        <w:tc>
          <w:tcPr>
            <w:tcW w:w="3108" w:type="dxa"/>
            <w:vMerge/>
          </w:tcPr>
          <w:p w14:paraId="108DF8A6" w14:textId="77777777" w:rsidR="004C7EA8" w:rsidRPr="00741903" w:rsidRDefault="004C7EA8" w:rsidP="00CD21B9">
            <w:pPr>
              <w:rPr>
                <w:color w:val="000000" w:themeColor="text1"/>
              </w:rPr>
            </w:pPr>
          </w:p>
        </w:tc>
        <w:tc>
          <w:tcPr>
            <w:tcW w:w="3350" w:type="dxa"/>
            <w:vMerge/>
          </w:tcPr>
          <w:p w14:paraId="3188A8C9" w14:textId="77777777" w:rsidR="004C7EA8" w:rsidRPr="00741903" w:rsidRDefault="004C7EA8" w:rsidP="00A0318C">
            <w:pPr>
              <w:ind w:left="-105"/>
              <w:rPr>
                <w:color w:val="000000" w:themeColor="text1"/>
              </w:rPr>
            </w:pPr>
          </w:p>
        </w:tc>
        <w:tc>
          <w:tcPr>
            <w:tcW w:w="3035" w:type="dxa"/>
          </w:tcPr>
          <w:p w14:paraId="62BFEE80" w14:textId="77777777" w:rsidR="004C7EA8" w:rsidRPr="00741903" w:rsidRDefault="004C7EA8" w:rsidP="00CD21B9">
            <w:pPr>
              <w:tabs>
                <w:tab w:val="left" w:pos="122"/>
              </w:tabs>
              <w:spacing w:line="256" w:lineRule="auto"/>
              <w:jc w:val="both"/>
              <w:rPr>
                <w:color w:val="000000" w:themeColor="text1"/>
                <w:kern w:val="24"/>
              </w:rPr>
            </w:pPr>
            <w:r w:rsidRPr="00741903">
              <w:rPr>
                <w:color w:val="000000" w:themeColor="text1"/>
                <w:kern w:val="24"/>
              </w:rPr>
              <w:t xml:space="preserve">Raštu informuoja mokinio tėvus (globėjus, rūpintojus) apie vykusį pokalbį su mokiniu ir </w:t>
            </w:r>
            <w:r w:rsidRPr="00741903">
              <w:rPr>
                <w:bCs/>
                <w:color w:val="000000" w:themeColor="text1"/>
                <w:kern w:val="24"/>
              </w:rPr>
              <w:t xml:space="preserve">draudžiamų psichiką veikiančių medžiagų </w:t>
            </w:r>
            <w:r w:rsidRPr="00741903">
              <w:rPr>
                <w:color w:val="000000" w:themeColor="text1"/>
                <w:kern w:val="24"/>
              </w:rPr>
              <w:t>neturėjimą.</w:t>
            </w:r>
          </w:p>
        </w:tc>
      </w:tr>
      <w:tr w:rsidR="004C7EA8" w:rsidRPr="00741903" w14:paraId="48B5F7E3" w14:textId="77777777" w:rsidTr="004C7EA8">
        <w:tc>
          <w:tcPr>
            <w:tcW w:w="3108" w:type="dxa"/>
            <w:vMerge/>
          </w:tcPr>
          <w:p w14:paraId="05F84E66" w14:textId="77777777" w:rsidR="004C7EA8" w:rsidRPr="00741903" w:rsidRDefault="004C7EA8" w:rsidP="00CD21B9">
            <w:pPr>
              <w:rPr>
                <w:color w:val="000000" w:themeColor="text1"/>
              </w:rPr>
            </w:pPr>
          </w:p>
        </w:tc>
        <w:tc>
          <w:tcPr>
            <w:tcW w:w="3350" w:type="dxa"/>
            <w:vMerge w:val="restart"/>
          </w:tcPr>
          <w:p w14:paraId="21E45E39" w14:textId="77777777" w:rsidR="004C7EA8" w:rsidRPr="00741903" w:rsidRDefault="004C7EA8" w:rsidP="00A0318C">
            <w:pPr>
              <w:tabs>
                <w:tab w:val="left" w:pos="122"/>
              </w:tabs>
              <w:spacing w:line="256" w:lineRule="auto"/>
              <w:ind w:left="-105"/>
              <w:jc w:val="both"/>
              <w:rPr>
                <w:color w:val="000000" w:themeColor="text1"/>
                <w:kern w:val="24"/>
              </w:rPr>
            </w:pPr>
            <w:r w:rsidRPr="00741903">
              <w:rPr>
                <w:bCs/>
                <w:color w:val="000000" w:themeColor="text1"/>
                <w:kern w:val="24"/>
              </w:rPr>
              <w:t xml:space="preserve">Pokalbio metu išsiaiškinus, kad mokinys turi psichoaktyvių medžiagų ir (ar) jų </w:t>
            </w:r>
            <w:proofErr w:type="spellStart"/>
            <w:r w:rsidRPr="00741903">
              <w:rPr>
                <w:bCs/>
                <w:color w:val="000000" w:themeColor="text1"/>
                <w:kern w:val="24"/>
              </w:rPr>
              <w:t>pildyklių</w:t>
            </w:r>
            <w:proofErr w:type="spellEnd"/>
            <w:r w:rsidRPr="00741903">
              <w:rPr>
                <w:bCs/>
                <w:color w:val="000000" w:themeColor="text1"/>
                <w:kern w:val="24"/>
              </w:rPr>
              <w:t xml:space="preserve"> bei mokiniui sutikus parodyti daiktus (vadovaujantis mokymo sutartimi) ir radus draudžiamų psichiką veikiančių medžiagų </w:t>
            </w:r>
          </w:p>
          <w:p w14:paraId="50FF68E7" w14:textId="77777777" w:rsidR="004C7EA8" w:rsidRPr="00741903" w:rsidRDefault="004C7EA8" w:rsidP="00A0318C">
            <w:pPr>
              <w:ind w:left="-105"/>
              <w:rPr>
                <w:bCs/>
                <w:color w:val="000000" w:themeColor="text1"/>
                <w:kern w:val="24"/>
              </w:rPr>
            </w:pPr>
          </w:p>
        </w:tc>
        <w:tc>
          <w:tcPr>
            <w:tcW w:w="3035" w:type="dxa"/>
          </w:tcPr>
          <w:p w14:paraId="71684899" w14:textId="77777777" w:rsidR="004C7EA8" w:rsidRPr="00741903" w:rsidRDefault="004C7EA8" w:rsidP="00CD21B9">
            <w:pPr>
              <w:tabs>
                <w:tab w:val="left" w:pos="122"/>
              </w:tabs>
              <w:spacing w:line="256" w:lineRule="auto"/>
              <w:jc w:val="both"/>
              <w:rPr>
                <w:color w:val="000000" w:themeColor="text1"/>
              </w:rPr>
            </w:pPr>
            <w:r w:rsidRPr="00741903">
              <w:rPr>
                <w:bCs/>
                <w:color w:val="000000" w:themeColor="text1"/>
                <w:kern w:val="24"/>
              </w:rPr>
              <w:t>Paima turimas draudžiamas psichiką veikiančias medžiagas ir užfiksuoja pokalbio lentelėje.</w:t>
            </w:r>
          </w:p>
        </w:tc>
      </w:tr>
      <w:tr w:rsidR="004C7EA8" w:rsidRPr="00741903" w14:paraId="60B04A91" w14:textId="77777777" w:rsidTr="004C7EA8">
        <w:tc>
          <w:tcPr>
            <w:tcW w:w="3108" w:type="dxa"/>
            <w:vMerge/>
          </w:tcPr>
          <w:p w14:paraId="07F3A54C" w14:textId="77777777" w:rsidR="004C7EA8" w:rsidRPr="00741903" w:rsidRDefault="004C7EA8" w:rsidP="00CD21B9">
            <w:pPr>
              <w:rPr>
                <w:color w:val="000000" w:themeColor="text1"/>
              </w:rPr>
            </w:pPr>
          </w:p>
        </w:tc>
        <w:tc>
          <w:tcPr>
            <w:tcW w:w="3350" w:type="dxa"/>
            <w:vMerge/>
          </w:tcPr>
          <w:p w14:paraId="29190251" w14:textId="77777777" w:rsidR="004C7EA8" w:rsidRPr="00741903" w:rsidRDefault="004C7EA8" w:rsidP="00CD21B9">
            <w:pPr>
              <w:rPr>
                <w:color w:val="000000" w:themeColor="text1"/>
              </w:rPr>
            </w:pPr>
          </w:p>
        </w:tc>
        <w:tc>
          <w:tcPr>
            <w:tcW w:w="3035" w:type="dxa"/>
          </w:tcPr>
          <w:p w14:paraId="3F7AAF9F" w14:textId="77777777" w:rsidR="004C7EA8" w:rsidRPr="00741903" w:rsidRDefault="004C7EA8" w:rsidP="00CD21B9">
            <w:pPr>
              <w:rPr>
                <w:color w:val="000000" w:themeColor="text1"/>
              </w:rPr>
            </w:pPr>
            <w:r w:rsidRPr="00741903">
              <w:rPr>
                <w:color w:val="000000" w:themeColor="text1"/>
                <w:kern w:val="24"/>
              </w:rPr>
              <w:t>Kviečia mokinio tėvus (globėjus, rūpintojus) į mokyklą.</w:t>
            </w:r>
          </w:p>
        </w:tc>
      </w:tr>
      <w:tr w:rsidR="004C7EA8" w:rsidRPr="00741903" w14:paraId="6FC59E21" w14:textId="77777777" w:rsidTr="004C7EA8">
        <w:tc>
          <w:tcPr>
            <w:tcW w:w="3108" w:type="dxa"/>
            <w:vMerge/>
          </w:tcPr>
          <w:p w14:paraId="6629746A" w14:textId="77777777" w:rsidR="004C7EA8" w:rsidRPr="00741903" w:rsidRDefault="004C7EA8" w:rsidP="00CD21B9">
            <w:pPr>
              <w:rPr>
                <w:color w:val="000000" w:themeColor="text1"/>
              </w:rPr>
            </w:pPr>
          </w:p>
        </w:tc>
        <w:tc>
          <w:tcPr>
            <w:tcW w:w="3350" w:type="dxa"/>
            <w:vMerge/>
          </w:tcPr>
          <w:p w14:paraId="5F63FB3F" w14:textId="77777777" w:rsidR="004C7EA8" w:rsidRPr="00741903" w:rsidRDefault="004C7EA8" w:rsidP="00CD21B9">
            <w:pPr>
              <w:rPr>
                <w:color w:val="000000" w:themeColor="text1"/>
              </w:rPr>
            </w:pPr>
          </w:p>
        </w:tc>
        <w:tc>
          <w:tcPr>
            <w:tcW w:w="3035" w:type="dxa"/>
          </w:tcPr>
          <w:p w14:paraId="19AA7994" w14:textId="77777777" w:rsidR="004C7EA8" w:rsidRPr="00741903" w:rsidRDefault="004C7EA8" w:rsidP="00CD21B9">
            <w:pPr>
              <w:tabs>
                <w:tab w:val="left" w:pos="122"/>
              </w:tabs>
              <w:spacing w:line="256" w:lineRule="auto"/>
              <w:jc w:val="both"/>
              <w:rPr>
                <w:color w:val="000000" w:themeColor="text1"/>
                <w:kern w:val="24"/>
              </w:rPr>
            </w:pPr>
            <w:r w:rsidRPr="00741903">
              <w:rPr>
                <w:color w:val="000000" w:themeColor="text1"/>
                <w:kern w:val="24"/>
              </w:rPr>
              <w:t xml:space="preserve">Pokalbio metu su mokiniu, jo tėvais (globėjais, rūpintojais) ir socialiniu pedagogu, informuoja apie sutarties, mokinio elgesio taisyklių pažeidimą, taikomas  drausmines priemones ir paaiškina, kad surinkta informacija bei </w:t>
            </w:r>
            <w:r w:rsidRPr="00741903">
              <w:rPr>
                <w:bCs/>
                <w:color w:val="000000" w:themeColor="text1"/>
                <w:kern w:val="24"/>
              </w:rPr>
              <w:t xml:space="preserve">draudžiamos psichiką veikiančios medžiagos </w:t>
            </w:r>
          </w:p>
          <w:p w14:paraId="3C06E680" w14:textId="77777777" w:rsidR="004C7EA8" w:rsidRPr="00741903" w:rsidRDefault="004C7EA8" w:rsidP="00CD21B9">
            <w:pPr>
              <w:tabs>
                <w:tab w:val="left" w:pos="119"/>
              </w:tabs>
              <w:spacing w:line="252" w:lineRule="auto"/>
              <w:jc w:val="both"/>
              <w:rPr>
                <w:color w:val="000000" w:themeColor="text1"/>
              </w:rPr>
            </w:pPr>
            <w:r w:rsidRPr="00741903">
              <w:rPr>
                <w:color w:val="000000" w:themeColor="text1"/>
                <w:kern w:val="24"/>
              </w:rPr>
              <w:t>Perduodamos teritorinei policijos įstaigai.</w:t>
            </w:r>
          </w:p>
        </w:tc>
      </w:tr>
      <w:tr w:rsidR="004C7EA8" w:rsidRPr="00741903" w14:paraId="27F5D63A" w14:textId="77777777" w:rsidTr="004C7EA8">
        <w:tc>
          <w:tcPr>
            <w:tcW w:w="3108" w:type="dxa"/>
            <w:vMerge/>
          </w:tcPr>
          <w:p w14:paraId="0B504BD5" w14:textId="77777777" w:rsidR="004C7EA8" w:rsidRPr="00741903" w:rsidRDefault="004C7EA8" w:rsidP="00CD21B9">
            <w:pPr>
              <w:rPr>
                <w:color w:val="000000" w:themeColor="text1"/>
              </w:rPr>
            </w:pPr>
          </w:p>
        </w:tc>
        <w:tc>
          <w:tcPr>
            <w:tcW w:w="3350" w:type="dxa"/>
            <w:vMerge/>
          </w:tcPr>
          <w:p w14:paraId="2279D6F7" w14:textId="77777777" w:rsidR="004C7EA8" w:rsidRPr="00741903" w:rsidRDefault="004C7EA8" w:rsidP="00CD21B9">
            <w:pPr>
              <w:tabs>
                <w:tab w:val="left" w:pos="119"/>
              </w:tabs>
              <w:spacing w:line="252" w:lineRule="auto"/>
              <w:ind w:left="360"/>
              <w:jc w:val="both"/>
              <w:rPr>
                <w:color w:val="000000" w:themeColor="text1"/>
                <w:kern w:val="24"/>
              </w:rPr>
            </w:pPr>
          </w:p>
        </w:tc>
        <w:tc>
          <w:tcPr>
            <w:tcW w:w="3035" w:type="dxa"/>
          </w:tcPr>
          <w:p w14:paraId="37387821" w14:textId="77777777" w:rsidR="004C7EA8" w:rsidRPr="00741903" w:rsidRDefault="004C7EA8" w:rsidP="00CD21B9">
            <w:pPr>
              <w:tabs>
                <w:tab w:val="left" w:pos="119"/>
              </w:tabs>
              <w:spacing w:line="256" w:lineRule="auto"/>
              <w:jc w:val="both"/>
              <w:rPr>
                <w:color w:val="000000" w:themeColor="text1"/>
                <w:kern w:val="24"/>
              </w:rPr>
            </w:pPr>
            <w:r w:rsidRPr="00741903">
              <w:rPr>
                <w:color w:val="000000" w:themeColor="text1"/>
                <w:kern w:val="24"/>
              </w:rPr>
              <w:t xml:space="preserve">Parengia pranešimą apie įvykį, prideda paimtas iš mokinio </w:t>
            </w:r>
            <w:r w:rsidRPr="00741903">
              <w:rPr>
                <w:bCs/>
                <w:color w:val="000000" w:themeColor="text1"/>
                <w:kern w:val="24"/>
              </w:rPr>
              <w:t xml:space="preserve">draudžiamas psichiką veikiančias medžiagas </w:t>
            </w:r>
            <w:r w:rsidRPr="00741903">
              <w:rPr>
                <w:color w:val="000000" w:themeColor="text1"/>
                <w:kern w:val="24"/>
              </w:rPr>
              <w:t>ir kitus įrodymus bei perduoda teritorinei policijos įstaigai.</w:t>
            </w:r>
          </w:p>
          <w:p w14:paraId="0C655EE3" w14:textId="77777777" w:rsidR="004C7EA8" w:rsidRPr="00741903" w:rsidRDefault="004C7EA8" w:rsidP="00CD21B9">
            <w:pPr>
              <w:rPr>
                <w:color w:val="000000" w:themeColor="text1"/>
              </w:rPr>
            </w:pPr>
          </w:p>
        </w:tc>
      </w:tr>
      <w:tr w:rsidR="004C7EA8" w:rsidRPr="00741903" w14:paraId="5043D072" w14:textId="77777777" w:rsidTr="004C7EA8">
        <w:tc>
          <w:tcPr>
            <w:tcW w:w="3108" w:type="dxa"/>
            <w:vMerge/>
          </w:tcPr>
          <w:p w14:paraId="1D28258C" w14:textId="77777777" w:rsidR="004C7EA8" w:rsidRPr="00741903" w:rsidRDefault="004C7EA8" w:rsidP="00CD21B9">
            <w:pPr>
              <w:rPr>
                <w:color w:val="000000" w:themeColor="text1"/>
              </w:rPr>
            </w:pPr>
          </w:p>
        </w:tc>
        <w:tc>
          <w:tcPr>
            <w:tcW w:w="3350" w:type="dxa"/>
            <w:vMerge/>
          </w:tcPr>
          <w:p w14:paraId="2835215C" w14:textId="77777777" w:rsidR="004C7EA8" w:rsidRPr="00741903" w:rsidRDefault="004C7EA8" w:rsidP="00CD21B9">
            <w:pPr>
              <w:tabs>
                <w:tab w:val="left" w:pos="119"/>
              </w:tabs>
              <w:spacing w:line="252" w:lineRule="auto"/>
              <w:ind w:left="360"/>
              <w:jc w:val="both"/>
              <w:rPr>
                <w:color w:val="000000" w:themeColor="text1"/>
                <w:kern w:val="24"/>
              </w:rPr>
            </w:pPr>
          </w:p>
        </w:tc>
        <w:tc>
          <w:tcPr>
            <w:tcW w:w="3035" w:type="dxa"/>
          </w:tcPr>
          <w:p w14:paraId="194D946D" w14:textId="77777777" w:rsidR="004C7EA8" w:rsidRPr="00741903" w:rsidRDefault="004C7EA8" w:rsidP="00CD21B9">
            <w:pPr>
              <w:tabs>
                <w:tab w:val="left" w:pos="119"/>
              </w:tabs>
              <w:spacing w:line="256" w:lineRule="auto"/>
              <w:jc w:val="both"/>
              <w:rPr>
                <w:color w:val="000000" w:themeColor="text1"/>
                <w:kern w:val="24"/>
              </w:rPr>
            </w:pPr>
            <w:r w:rsidRPr="00741903">
              <w:rPr>
                <w:color w:val="000000" w:themeColor="text1"/>
                <w:kern w:val="24"/>
              </w:rPr>
              <w:t>Inicijuojamas ugdymo įstaigos Vaiko gerovės komisijos posėdis ar pasitarimas dėl klausimo svarstymo (ugdymo įstaigos vadovo sprendimu).</w:t>
            </w:r>
          </w:p>
        </w:tc>
      </w:tr>
      <w:tr w:rsidR="004C7EA8" w:rsidRPr="00741903" w14:paraId="0D573BD1" w14:textId="77777777" w:rsidTr="004C7EA8">
        <w:tc>
          <w:tcPr>
            <w:tcW w:w="3108" w:type="dxa"/>
            <w:vMerge/>
          </w:tcPr>
          <w:p w14:paraId="54A07DC1" w14:textId="77777777" w:rsidR="004C7EA8" w:rsidRPr="00741903" w:rsidRDefault="004C7EA8" w:rsidP="00CD21B9">
            <w:pPr>
              <w:rPr>
                <w:color w:val="000000" w:themeColor="text1"/>
              </w:rPr>
            </w:pPr>
          </w:p>
        </w:tc>
        <w:tc>
          <w:tcPr>
            <w:tcW w:w="3350" w:type="dxa"/>
            <w:vMerge/>
          </w:tcPr>
          <w:p w14:paraId="2C0534E0" w14:textId="77777777" w:rsidR="004C7EA8" w:rsidRPr="00741903" w:rsidRDefault="004C7EA8" w:rsidP="00CD21B9">
            <w:pPr>
              <w:tabs>
                <w:tab w:val="left" w:pos="119"/>
              </w:tabs>
              <w:spacing w:line="252" w:lineRule="auto"/>
              <w:ind w:left="360"/>
              <w:jc w:val="both"/>
              <w:rPr>
                <w:color w:val="000000" w:themeColor="text1"/>
                <w:kern w:val="24"/>
              </w:rPr>
            </w:pPr>
          </w:p>
        </w:tc>
        <w:tc>
          <w:tcPr>
            <w:tcW w:w="3035" w:type="dxa"/>
          </w:tcPr>
          <w:p w14:paraId="5ECA2E18" w14:textId="77777777" w:rsidR="004C7EA8" w:rsidRPr="00741903" w:rsidRDefault="004C7EA8" w:rsidP="00CD21B9">
            <w:pPr>
              <w:tabs>
                <w:tab w:val="left" w:pos="119"/>
              </w:tabs>
              <w:spacing w:line="256" w:lineRule="auto"/>
              <w:jc w:val="both"/>
              <w:rPr>
                <w:color w:val="000000" w:themeColor="text1"/>
                <w:kern w:val="24"/>
              </w:rPr>
            </w:pPr>
            <w:r w:rsidRPr="00741903">
              <w:rPr>
                <w:color w:val="000000" w:themeColor="text1"/>
                <w:kern w:val="24"/>
              </w:rPr>
              <w:t>Kol atvyks dėl mokinio daiktų patikrinimo iškviesti asmenys, mokinys turi būti prižiūrimas socialinio pedagogo ar įstaigos vadovo, ar jo įgalioto atstovo</w:t>
            </w:r>
          </w:p>
        </w:tc>
      </w:tr>
      <w:tr w:rsidR="004C7EA8" w:rsidRPr="00741903" w14:paraId="7EA62A46" w14:textId="77777777" w:rsidTr="004C7EA8">
        <w:tc>
          <w:tcPr>
            <w:tcW w:w="3108" w:type="dxa"/>
            <w:vMerge/>
          </w:tcPr>
          <w:p w14:paraId="669E8662" w14:textId="77777777" w:rsidR="004C7EA8" w:rsidRPr="00741903" w:rsidRDefault="004C7EA8" w:rsidP="00CD21B9">
            <w:pPr>
              <w:rPr>
                <w:color w:val="000000" w:themeColor="text1"/>
              </w:rPr>
            </w:pPr>
          </w:p>
        </w:tc>
        <w:tc>
          <w:tcPr>
            <w:tcW w:w="3350" w:type="dxa"/>
            <w:vMerge w:val="restart"/>
          </w:tcPr>
          <w:p w14:paraId="6A96460D" w14:textId="77777777" w:rsidR="004C7EA8" w:rsidRPr="00741903" w:rsidRDefault="004C7EA8" w:rsidP="00CD21B9">
            <w:pPr>
              <w:tabs>
                <w:tab w:val="left" w:pos="119"/>
              </w:tabs>
              <w:spacing w:line="252" w:lineRule="auto"/>
              <w:ind w:left="360"/>
              <w:jc w:val="both"/>
              <w:rPr>
                <w:color w:val="000000" w:themeColor="text1"/>
                <w:kern w:val="24"/>
              </w:rPr>
            </w:pPr>
            <w:r w:rsidRPr="00741903">
              <w:rPr>
                <w:color w:val="000000" w:themeColor="text1"/>
                <w:kern w:val="24"/>
              </w:rPr>
              <w:t>Pokalbio metu nesutikus mokiniui parodyti daiktų</w:t>
            </w:r>
          </w:p>
        </w:tc>
        <w:tc>
          <w:tcPr>
            <w:tcW w:w="3035" w:type="dxa"/>
          </w:tcPr>
          <w:p w14:paraId="220A4282" w14:textId="77777777" w:rsidR="004C7EA8" w:rsidRPr="00741903" w:rsidRDefault="004C7EA8" w:rsidP="00CD21B9">
            <w:pPr>
              <w:tabs>
                <w:tab w:val="left" w:pos="119"/>
              </w:tabs>
              <w:spacing w:line="256" w:lineRule="auto"/>
              <w:jc w:val="both"/>
              <w:rPr>
                <w:color w:val="000000" w:themeColor="text1"/>
                <w:kern w:val="24"/>
              </w:rPr>
            </w:pPr>
            <w:r w:rsidRPr="00741903">
              <w:rPr>
                <w:bCs/>
                <w:color w:val="000000" w:themeColor="text1"/>
                <w:kern w:val="24"/>
              </w:rPr>
              <w:t>Informacija užfiksuojama pokalbio lentelėje.</w:t>
            </w:r>
          </w:p>
        </w:tc>
      </w:tr>
      <w:tr w:rsidR="004C7EA8" w:rsidRPr="00741903" w14:paraId="2A540A4B" w14:textId="77777777" w:rsidTr="004C7EA8">
        <w:tc>
          <w:tcPr>
            <w:tcW w:w="3108" w:type="dxa"/>
            <w:vMerge/>
          </w:tcPr>
          <w:p w14:paraId="47B0B059" w14:textId="77777777" w:rsidR="004C7EA8" w:rsidRPr="00741903" w:rsidRDefault="004C7EA8" w:rsidP="00CD21B9">
            <w:pPr>
              <w:rPr>
                <w:color w:val="000000" w:themeColor="text1"/>
              </w:rPr>
            </w:pPr>
          </w:p>
        </w:tc>
        <w:tc>
          <w:tcPr>
            <w:tcW w:w="3350" w:type="dxa"/>
            <w:vMerge/>
          </w:tcPr>
          <w:p w14:paraId="606A15FB" w14:textId="77777777" w:rsidR="004C7EA8" w:rsidRPr="00741903" w:rsidRDefault="004C7EA8" w:rsidP="00CD21B9">
            <w:pPr>
              <w:tabs>
                <w:tab w:val="left" w:pos="119"/>
              </w:tabs>
              <w:spacing w:line="252" w:lineRule="auto"/>
              <w:ind w:left="360"/>
              <w:jc w:val="both"/>
              <w:rPr>
                <w:color w:val="000000" w:themeColor="text1"/>
                <w:kern w:val="24"/>
              </w:rPr>
            </w:pPr>
          </w:p>
        </w:tc>
        <w:tc>
          <w:tcPr>
            <w:tcW w:w="3035" w:type="dxa"/>
          </w:tcPr>
          <w:p w14:paraId="60DA1B3E" w14:textId="77777777" w:rsidR="004C7EA8" w:rsidRPr="00741903" w:rsidRDefault="004C7EA8" w:rsidP="00CD21B9">
            <w:pPr>
              <w:tabs>
                <w:tab w:val="left" w:pos="119"/>
              </w:tabs>
              <w:spacing w:line="256" w:lineRule="auto"/>
              <w:jc w:val="both"/>
              <w:rPr>
                <w:bCs/>
                <w:color w:val="000000" w:themeColor="text1"/>
                <w:kern w:val="24"/>
              </w:rPr>
            </w:pPr>
            <w:r w:rsidRPr="00741903">
              <w:rPr>
                <w:color w:val="000000" w:themeColor="text1"/>
                <w:kern w:val="24"/>
              </w:rPr>
              <w:t>Kviečia mokinio tėvus (globėjus, rūpintojus) į mokyklą.</w:t>
            </w:r>
          </w:p>
        </w:tc>
      </w:tr>
      <w:tr w:rsidR="004C7EA8" w:rsidRPr="00741903" w14:paraId="342CB768" w14:textId="77777777" w:rsidTr="004C7EA8">
        <w:tc>
          <w:tcPr>
            <w:tcW w:w="3108" w:type="dxa"/>
            <w:vMerge/>
          </w:tcPr>
          <w:p w14:paraId="751BA0E1" w14:textId="77777777" w:rsidR="004C7EA8" w:rsidRPr="00741903" w:rsidRDefault="004C7EA8" w:rsidP="00CD21B9">
            <w:pPr>
              <w:rPr>
                <w:color w:val="000000" w:themeColor="text1"/>
              </w:rPr>
            </w:pPr>
          </w:p>
        </w:tc>
        <w:tc>
          <w:tcPr>
            <w:tcW w:w="3350" w:type="dxa"/>
            <w:vMerge/>
          </w:tcPr>
          <w:p w14:paraId="3FF7DC70" w14:textId="77777777" w:rsidR="004C7EA8" w:rsidRPr="00741903" w:rsidRDefault="004C7EA8" w:rsidP="00CD21B9">
            <w:pPr>
              <w:tabs>
                <w:tab w:val="left" w:pos="119"/>
              </w:tabs>
              <w:spacing w:line="252" w:lineRule="auto"/>
              <w:ind w:left="360"/>
              <w:jc w:val="both"/>
              <w:rPr>
                <w:color w:val="000000" w:themeColor="text1"/>
                <w:kern w:val="24"/>
              </w:rPr>
            </w:pPr>
          </w:p>
        </w:tc>
        <w:tc>
          <w:tcPr>
            <w:tcW w:w="3035" w:type="dxa"/>
          </w:tcPr>
          <w:p w14:paraId="22D0828A" w14:textId="77777777" w:rsidR="004C7EA8" w:rsidRPr="00741903" w:rsidRDefault="004C7EA8" w:rsidP="00CD21B9">
            <w:pPr>
              <w:tabs>
                <w:tab w:val="left" w:pos="119"/>
              </w:tabs>
              <w:spacing w:line="256" w:lineRule="auto"/>
              <w:jc w:val="both"/>
              <w:rPr>
                <w:color w:val="000000" w:themeColor="text1"/>
                <w:kern w:val="24"/>
              </w:rPr>
            </w:pPr>
            <w:r w:rsidRPr="00741903">
              <w:rPr>
                <w:color w:val="000000" w:themeColor="text1"/>
                <w:kern w:val="24"/>
              </w:rPr>
              <w:t xml:space="preserve">Atvykus mokinio tėvams (globėjams, rūpintojams) į mokyklą, atliekamas mokinio asmeninių daiktų patikrinimas, dalyvaujant dviem pedagoginiams darbuotojams ir mokinio tėvams (globėjams, rūpintojams). </w:t>
            </w:r>
          </w:p>
        </w:tc>
      </w:tr>
      <w:tr w:rsidR="004C7EA8" w:rsidRPr="00741903" w14:paraId="27F33AF5" w14:textId="77777777" w:rsidTr="004C7EA8">
        <w:tc>
          <w:tcPr>
            <w:tcW w:w="3108" w:type="dxa"/>
            <w:vMerge/>
          </w:tcPr>
          <w:p w14:paraId="3284F15D" w14:textId="77777777" w:rsidR="004C7EA8" w:rsidRPr="00741903" w:rsidRDefault="004C7EA8" w:rsidP="00CD21B9">
            <w:pPr>
              <w:rPr>
                <w:color w:val="000000" w:themeColor="text1"/>
              </w:rPr>
            </w:pPr>
          </w:p>
        </w:tc>
        <w:tc>
          <w:tcPr>
            <w:tcW w:w="3350" w:type="dxa"/>
            <w:vMerge/>
          </w:tcPr>
          <w:p w14:paraId="312C5BCC" w14:textId="77777777" w:rsidR="004C7EA8" w:rsidRPr="00741903" w:rsidRDefault="004C7EA8" w:rsidP="00CD21B9">
            <w:pPr>
              <w:tabs>
                <w:tab w:val="left" w:pos="119"/>
              </w:tabs>
              <w:spacing w:line="252" w:lineRule="auto"/>
              <w:ind w:left="360"/>
              <w:jc w:val="both"/>
              <w:rPr>
                <w:color w:val="000000" w:themeColor="text1"/>
                <w:kern w:val="24"/>
              </w:rPr>
            </w:pPr>
          </w:p>
        </w:tc>
        <w:tc>
          <w:tcPr>
            <w:tcW w:w="3035" w:type="dxa"/>
          </w:tcPr>
          <w:p w14:paraId="0DCA60E0" w14:textId="77777777" w:rsidR="004C7EA8" w:rsidRPr="00741903" w:rsidRDefault="004C7EA8" w:rsidP="00CD21B9">
            <w:pPr>
              <w:tabs>
                <w:tab w:val="left" w:pos="119"/>
              </w:tabs>
              <w:spacing w:line="256" w:lineRule="auto"/>
              <w:jc w:val="both"/>
              <w:rPr>
                <w:color w:val="000000" w:themeColor="text1"/>
                <w:kern w:val="24"/>
              </w:rPr>
            </w:pPr>
            <w:r w:rsidRPr="00741903">
              <w:rPr>
                <w:color w:val="000000" w:themeColor="text1"/>
                <w:kern w:val="24"/>
              </w:rPr>
              <w:t xml:space="preserve">Radus </w:t>
            </w:r>
            <w:r w:rsidRPr="00741903">
              <w:rPr>
                <w:bCs/>
                <w:color w:val="000000" w:themeColor="text1"/>
                <w:kern w:val="24"/>
              </w:rPr>
              <w:t>draudžiamų psichiką veikiančių medžiagų</w:t>
            </w:r>
            <w:r w:rsidRPr="00741903">
              <w:rPr>
                <w:color w:val="000000" w:themeColor="text1"/>
                <w:kern w:val="24"/>
              </w:rPr>
              <w:t>, pokalbio metu su mokiniu, jo tėvais (globėjais, rūpintojais) ir socialiniu pedagogu, informuoja apie sutarties, mokinio elgesio taisyklių pažeidimą, taikomas drausmines priemones ir paaiškina, kad surinkta informacija bei draudžiami daiktai perduodami policijos komisariatui.</w:t>
            </w:r>
          </w:p>
        </w:tc>
      </w:tr>
      <w:tr w:rsidR="004C7EA8" w:rsidRPr="00741903" w14:paraId="3C884460" w14:textId="77777777" w:rsidTr="004C7EA8">
        <w:tc>
          <w:tcPr>
            <w:tcW w:w="3108" w:type="dxa"/>
            <w:vMerge/>
          </w:tcPr>
          <w:p w14:paraId="39298AB7" w14:textId="77777777" w:rsidR="004C7EA8" w:rsidRPr="00741903" w:rsidRDefault="004C7EA8" w:rsidP="00CD21B9">
            <w:pPr>
              <w:rPr>
                <w:color w:val="000000" w:themeColor="text1"/>
              </w:rPr>
            </w:pPr>
          </w:p>
        </w:tc>
        <w:tc>
          <w:tcPr>
            <w:tcW w:w="3350" w:type="dxa"/>
            <w:vMerge/>
          </w:tcPr>
          <w:p w14:paraId="09BB73CA" w14:textId="77777777" w:rsidR="004C7EA8" w:rsidRPr="00741903" w:rsidRDefault="004C7EA8" w:rsidP="00CD21B9">
            <w:pPr>
              <w:tabs>
                <w:tab w:val="left" w:pos="119"/>
              </w:tabs>
              <w:spacing w:line="252" w:lineRule="auto"/>
              <w:ind w:left="360"/>
              <w:jc w:val="both"/>
              <w:rPr>
                <w:color w:val="000000" w:themeColor="text1"/>
                <w:kern w:val="24"/>
              </w:rPr>
            </w:pPr>
          </w:p>
        </w:tc>
        <w:tc>
          <w:tcPr>
            <w:tcW w:w="3035" w:type="dxa"/>
          </w:tcPr>
          <w:p w14:paraId="7755AFAC" w14:textId="77777777" w:rsidR="004C7EA8" w:rsidRPr="00741903" w:rsidRDefault="004C7EA8" w:rsidP="00CD21B9">
            <w:pPr>
              <w:tabs>
                <w:tab w:val="left" w:pos="119"/>
              </w:tabs>
              <w:spacing w:line="256" w:lineRule="auto"/>
              <w:jc w:val="both"/>
              <w:rPr>
                <w:color w:val="000000" w:themeColor="text1"/>
                <w:kern w:val="24"/>
              </w:rPr>
            </w:pPr>
            <w:r w:rsidRPr="00741903">
              <w:rPr>
                <w:color w:val="000000" w:themeColor="text1"/>
                <w:kern w:val="24"/>
              </w:rPr>
              <w:t xml:space="preserve">Radus </w:t>
            </w:r>
            <w:r w:rsidRPr="00741903">
              <w:rPr>
                <w:bCs/>
                <w:color w:val="000000" w:themeColor="text1"/>
                <w:kern w:val="24"/>
              </w:rPr>
              <w:t xml:space="preserve">draudžiamų psichiką veikiančių medžiagų </w:t>
            </w:r>
            <w:r w:rsidRPr="00741903">
              <w:rPr>
                <w:color w:val="000000" w:themeColor="text1"/>
                <w:kern w:val="24"/>
              </w:rPr>
              <w:lastRenderedPageBreak/>
              <w:t>parengia pranešimą apie įvykį, prideda paimtus iš mokinio draudžiamus daiktus ir kitus įrodymus bei perduoda teritorinei policijos įstaigai.</w:t>
            </w:r>
          </w:p>
          <w:p w14:paraId="2D414888" w14:textId="77777777" w:rsidR="004C7EA8" w:rsidRPr="00741903" w:rsidRDefault="004C7EA8" w:rsidP="00CD21B9">
            <w:pPr>
              <w:tabs>
                <w:tab w:val="left" w:pos="119"/>
              </w:tabs>
              <w:spacing w:line="256" w:lineRule="auto"/>
              <w:ind w:left="360"/>
              <w:jc w:val="both"/>
              <w:rPr>
                <w:bCs/>
                <w:color w:val="000000" w:themeColor="text1"/>
                <w:kern w:val="24"/>
              </w:rPr>
            </w:pPr>
          </w:p>
        </w:tc>
      </w:tr>
      <w:tr w:rsidR="004C7EA8" w:rsidRPr="00741903" w14:paraId="3021121B" w14:textId="77777777" w:rsidTr="004C7EA8">
        <w:tc>
          <w:tcPr>
            <w:tcW w:w="3108" w:type="dxa"/>
            <w:vMerge/>
          </w:tcPr>
          <w:p w14:paraId="52B3EED7" w14:textId="77777777" w:rsidR="004C7EA8" w:rsidRPr="00741903" w:rsidRDefault="004C7EA8" w:rsidP="00CD21B9">
            <w:pPr>
              <w:rPr>
                <w:color w:val="000000" w:themeColor="text1"/>
              </w:rPr>
            </w:pPr>
          </w:p>
        </w:tc>
        <w:tc>
          <w:tcPr>
            <w:tcW w:w="3350" w:type="dxa"/>
            <w:vMerge/>
          </w:tcPr>
          <w:p w14:paraId="5BDE9162" w14:textId="77777777" w:rsidR="004C7EA8" w:rsidRPr="00741903" w:rsidRDefault="004C7EA8" w:rsidP="00CD21B9">
            <w:pPr>
              <w:tabs>
                <w:tab w:val="left" w:pos="119"/>
              </w:tabs>
              <w:spacing w:line="252" w:lineRule="auto"/>
              <w:ind w:left="360"/>
              <w:jc w:val="both"/>
              <w:rPr>
                <w:color w:val="000000" w:themeColor="text1"/>
                <w:kern w:val="24"/>
              </w:rPr>
            </w:pPr>
          </w:p>
        </w:tc>
        <w:tc>
          <w:tcPr>
            <w:tcW w:w="3035" w:type="dxa"/>
          </w:tcPr>
          <w:p w14:paraId="047C504B" w14:textId="77777777" w:rsidR="004C7EA8" w:rsidRPr="00741903" w:rsidRDefault="004C7EA8" w:rsidP="00CD21B9">
            <w:pPr>
              <w:tabs>
                <w:tab w:val="left" w:pos="119"/>
              </w:tabs>
              <w:spacing w:line="256" w:lineRule="auto"/>
              <w:jc w:val="both"/>
              <w:rPr>
                <w:color w:val="000000" w:themeColor="text1"/>
                <w:kern w:val="24"/>
              </w:rPr>
            </w:pPr>
            <w:r w:rsidRPr="00741903">
              <w:rPr>
                <w:color w:val="000000" w:themeColor="text1"/>
                <w:kern w:val="24"/>
              </w:rPr>
              <w:t>Kol atvyks dėl mokinio daiktų patikrinimo iškviesti asmenys, mokinys turi būti prižiūrimas socialinio pedagogo ar įstaigos vadovo, ar jo įgalioto atstovo.</w:t>
            </w:r>
          </w:p>
        </w:tc>
      </w:tr>
      <w:tr w:rsidR="004C7EA8" w:rsidRPr="00741903" w14:paraId="7FF66235" w14:textId="77777777" w:rsidTr="004C7EA8">
        <w:tc>
          <w:tcPr>
            <w:tcW w:w="3108" w:type="dxa"/>
            <w:vMerge/>
          </w:tcPr>
          <w:p w14:paraId="7FC06CDF" w14:textId="77777777" w:rsidR="004C7EA8" w:rsidRPr="00741903" w:rsidRDefault="004C7EA8" w:rsidP="00CD21B9">
            <w:pPr>
              <w:rPr>
                <w:color w:val="000000" w:themeColor="text1"/>
              </w:rPr>
            </w:pPr>
          </w:p>
        </w:tc>
        <w:tc>
          <w:tcPr>
            <w:tcW w:w="3350" w:type="dxa"/>
            <w:vMerge w:val="restart"/>
          </w:tcPr>
          <w:p w14:paraId="141DA9C4" w14:textId="77777777" w:rsidR="004C7EA8" w:rsidRPr="00741903" w:rsidRDefault="004C7EA8" w:rsidP="00CD21B9">
            <w:pPr>
              <w:tabs>
                <w:tab w:val="left" w:pos="119"/>
              </w:tabs>
              <w:spacing w:line="252" w:lineRule="auto"/>
              <w:ind w:left="360"/>
              <w:jc w:val="both"/>
              <w:rPr>
                <w:color w:val="000000" w:themeColor="text1"/>
                <w:kern w:val="24"/>
              </w:rPr>
            </w:pPr>
            <w:r w:rsidRPr="00741903">
              <w:rPr>
                <w:color w:val="000000" w:themeColor="text1"/>
                <w:kern w:val="24"/>
              </w:rPr>
              <w:t>Nesutikus mokinio tėvams, (globėjams, rūpintojams)  atvykti į mokyklą ir (ar) neatvykus nustatytu laiku</w:t>
            </w:r>
          </w:p>
        </w:tc>
        <w:tc>
          <w:tcPr>
            <w:tcW w:w="3035" w:type="dxa"/>
          </w:tcPr>
          <w:p w14:paraId="51067654" w14:textId="77777777" w:rsidR="004C7EA8" w:rsidRPr="00741903" w:rsidRDefault="004C7EA8" w:rsidP="00CD21B9">
            <w:pPr>
              <w:tabs>
                <w:tab w:val="left" w:pos="119"/>
              </w:tabs>
              <w:spacing w:line="256" w:lineRule="auto"/>
              <w:jc w:val="both"/>
              <w:rPr>
                <w:color w:val="000000" w:themeColor="text1"/>
                <w:kern w:val="24"/>
              </w:rPr>
            </w:pPr>
            <w:r w:rsidRPr="00741903">
              <w:rPr>
                <w:color w:val="000000" w:themeColor="text1"/>
                <w:kern w:val="24"/>
              </w:rPr>
              <w:t>Apie įtarimus dėl draudžiamų psichiką veikiančių medžiagų turėjimo, nedelsiant informuojama teritorinė policijos įstaiga.</w:t>
            </w:r>
          </w:p>
        </w:tc>
      </w:tr>
      <w:tr w:rsidR="004C7EA8" w:rsidRPr="00741903" w14:paraId="7D963EA9" w14:textId="77777777" w:rsidTr="004C7EA8">
        <w:tc>
          <w:tcPr>
            <w:tcW w:w="3108" w:type="dxa"/>
            <w:vMerge/>
          </w:tcPr>
          <w:p w14:paraId="2A228876" w14:textId="77777777" w:rsidR="004C7EA8" w:rsidRPr="00741903" w:rsidRDefault="004C7EA8" w:rsidP="00CD21B9">
            <w:pPr>
              <w:rPr>
                <w:color w:val="000000" w:themeColor="text1"/>
              </w:rPr>
            </w:pPr>
          </w:p>
        </w:tc>
        <w:tc>
          <w:tcPr>
            <w:tcW w:w="3350" w:type="dxa"/>
            <w:vMerge/>
          </w:tcPr>
          <w:p w14:paraId="09D9DE6D" w14:textId="77777777" w:rsidR="004C7EA8" w:rsidRPr="00741903" w:rsidRDefault="004C7EA8" w:rsidP="00CD21B9">
            <w:pPr>
              <w:tabs>
                <w:tab w:val="left" w:pos="119"/>
              </w:tabs>
              <w:spacing w:line="252" w:lineRule="auto"/>
              <w:ind w:left="360"/>
              <w:jc w:val="both"/>
              <w:rPr>
                <w:color w:val="000000" w:themeColor="text1"/>
                <w:kern w:val="24"/>
              </w:rPr>
            </w:pPr>
          </w:p>
        </w:tc>
        <w:tc>
          <w:tcPr>
            <w:tcW w:w="3035" w:type="dxa"/>
          </w:tcPr>
          <w:p w14:paraId="0636C0FC" w14:textId="77777777" w:rsidR="004C7EA8" w:rsidRPr="00741903" w:rsidRDefault="004C7EA8" w:rsidP="00CD21B9">
            <w:pPr>
              <w:tabs>
                <w:tab w:val="left" w:pos="119"/>
              </w:tabs>
              <w:spacing w:line="256" w:lineRule="auto"/>
              <w:jc w:val="both"/>
              <w:rPr>
                <w:color w:val="000000" w:themeColor="text1"/>
                <w:kern w:val="24"/>
              </w:rPr>
            </w:pPr>
            <w:r w:rsidRPr="00741903">
              <w:rPr>
                <w:color w:val="000000" w:themeColor="text1"/>
                <w:kern w:val="24"/>
              </w:rPr>
              <w:t>Kol atvyks dėl mokinio daiktų patikrinimo iškviesti asmenys, mokinys turi būti prižiūrimas socialinio pedagogo ar įstaigos vadovo, ar jo įgalioto atstovo</w:t>
            </w:r>
          </w:p>
        </w:tc>
      </w:tr>
    </w:tbl>
    <w:p w14:paraId="3B611BE8" w14:textId="77777777" w:rsidR="004C7EA8" w:rsidRPr="00741903" w:rsidRDefault="004C7EA8" w:rsidP="009D6524">
      <w:pPr>
        <w:pStyle w:val="Pagrindinistekstas"/>
        <w:spacing w:after="240"/>
        <w:ind w:left="5200" w:firstLine="0"/>
      </w:pPr>
    </w:p>
    <w:p w14:paraId="57162190" w14:textId="77777777" w:rsidR="004C7EA8" w:rsidRPr="00741903" w:rsidRDefault="004C7EA8" w:rsidP="009D6524">
      <w:pPr>
        <w:pStyle w:val="Pagrindinistekstas"/>
        <w:spacing w:after="240"/>
        <w:ind w:left="5200" w:firstLine="0"/>
      </w:pPr>
    </w:p>
    <w:p w14:paraId="6894499D" w14:textId="1BD8FE27" w:rsidR="004C7EA8" w:rsidRPr="00741903" w:rsidRDefault="004C7EA8">
      <w:pPr>
        <w:rPr>
          <w:sz w:val="20"/>
          <w:szCs w:val="20"/>
        </w:rPr>
      </w:pPr>
      <w:r w:rsidRPr="00741903">
        <w:br w:type="page"/>
      </w:r>
    </w:p>
    <w:p w14:paraId="4EA6F0DC" w14:textId="77777777" w:rsidR="008E2006" w:rsidRPr="00741903" w:rsidRDefault="008E2006" w:rsidP="008E2006">
      <w:pPr>
        <w:pStyle w:val="Pagrindinistekstas"/>
        <w:ind w:left="5200" w:firstLine="0"/>
        <w:rPr>
          <w:color w:val="000000"/>
          <w:sz w:val="24"/>
          <w:szCs w:val="24"/>
        </w:rPr>
      </w:pPr>
      <w:r w:rsidRPr="00741903">
        <w:rPr>
          <w:color w:val="000000"/>
          <w:sz w:val="24"/>
          <w:szCs w:val="24"/>
        </w:rPr>
        <w:lastRenderedPageBreak/>
        <w:t>Šakių rajono ugdymo įstaigų darbuotojų veiksmų įtarus mokinį vartojus arba turint psichoaktyvių medžiagų organizavimo tvarkos aprašo</w:t>
      </w:r>
    </w:p>
    <w:p w14:paraId="7573043B" w14:textId="4BFE8C72" w:rsidR="008E2006" w:rsidRPr="00741903" w:rsidRDefault="008E2006" w:rsidP="008E2006">
      <w:pPr>
        <w:pStyle w:val="Pagrindinistekstas"/>
        <w:spacing w:after="240"/>
        <w:ind w:left="5200" w:firstLine="0"/>
        <w:rPr>
          <w:color w:val="000000"/>
          <w:sz w:val="24"/>
          <w:szCs w:val="24"/>
        </w:rPr>
      </w:pPr>
      <w:r w:rsidRPr="00741903">
        <w:rPr>
          <w:color w:val="000000"/>
          <w:sz w:val="24"/>
          <w:szCs w:val="24"/>
        </w:rPr>
        <w:t>3 priedas</w:t>
      </w:r>
    </w:p>
    <w:p w14:paraId="053DD36C" w14:textId="77777777" w:rsidR="00350CDB" w:rsidRPr="00741903" w:rsidRDefault="00350CDB" w:rsidP="00350CDB">
      <w:pPr>
        <w:jc w:val="center"/>
        <w:rPr>
          <w:b/>
          <w:bCs/>
          <w:sz w:val="28"/>
          <w:szCs w:val="28"/>
        </w:rPr>
      </w:pPr>
      <w:r w:rsidRPr="00741903">
        <w:rPr>
          <w:b/>
          <w:bCs/>
          <w:sz w:val="28"/>
          <w:szCs w:val="28"/>
        </w:rPr>
        <w:t>________________________________________________________</w:t>
      </w:r>
    </w:p>
    <w:p w14:paraId="2FE49A32" w14:textId="77777777" w:rsidR="00350CDB" w:rsidRPr="00741903" w:rsidRDefault="00350CDB" w:rsidP="00350CDB">
      <w:pPr>
        <w:jc w:val="center"/>
        <w:rPr>
          <w:vertAlign w:val="subscript"/>
        </w:rPr>
      </w:pPr>
      <w:r w:rsidRPr="00741903">
        <w:rPr>
          <w:vertAlign w:val="subscript"/>
        </w:rPr>
        <w:t>(ugdymo įstaigos pavadinimas)</w:t>
      </w:r>
    </w:p>
    <w:p w14:paraId="6FFC4056" w14:textId="77777777" w:rsidR="00350CDB" w:rsidRPr="00741903" w:rsidRDefault="00350CDB" w:rsidP="00350CDB">
      <w:pPr>
        <w:jc w:val="center"/>
        <w:rPr>
          <w:b/>
          <w:sz w:val="28"/>
          <w:szCs w:val="26"/>
        </w:rPr>
      </w:pPr>
    </w:p>
    <w:p w14:paraId="3B3D0AB8" w14:textId="77777777" w:rsidR="00350CDB" w:rsidRPr="00741903" w:rsidRDefault="00350CDB" w:rsidP="00350CDB">
      <w:pPr>
        <w:jc w:val="center"/>
        <w:rPr>
          <w:b/>
        </w:rPr>
      </w:pPr>
      <w:r w:rsidRPr="00741903">
        <w:rPr>
          <w:b/>
        </w:rPr>
        <w:t>DRAUDŽIAMŲ TURĖTI DAIKTŲ PAĖMIMO AKTAS</w:t>
      </w:r>
    </w:p>
    <w:p w14:paraId="2FD108D7" w14:textId="39E7ADA5" w:rsidR="00350CDB" w:rsidRPr="00741903" w:rsidRDefault="00350CDB" w:rsidP="00350CDB">
      <w:pPr>
        <w:jc w:val="both"/>
      </w:pPr>
      <w:r w:rsidRPr="00741903">
        <w:rPr>
          <w:sz w:val="18"/>
          <w:szCs w:val="23"/>
        </w:rPr>
        <w:t xml:space="preserve">                                                                                              </w:t>
      </w:r>
      <w:r w:rsidRPr="00741903">
        <w:rPr>
          <w:sz w:val="23"/>
          <w:szCs w:val="23"/>
          <w:u w:val="single"/>
        </w:rPr>
        <w:t xml:space="preserve">                       </w:t>
      </w:r>
    </w:p>
    <w:p w14:paraId="014CEB56" w14:textId="77777777" w:rsidR="00350CDB" w:rsidRPr="00741903" w:rsidRDefault="00350CDB" w:rsidP="00350CDB">
      <w:pPr>
        <w:jc w:val="both"/>
      </w:pPr>
      <w:r w:rsidRPr="00741903">
        <w:rPr>
          <w:sz w:val="23"/>
          <w:szCs w:val="23"/>
        </w:rPr>
        <w:t xml:space="preserve">                                                                           </w:t>
      </w:r>
      <w:r w:rsidRPr="00741903">
        <w:t xml:space="preserve">       </w:t>
      </w:r>
      <w:r w:rsidRPr="00741903">
        <w:rPr>
          <w:vertAlign w:val="subscript"/>
        </w:rPr>
        <w:t>(data)</w:t>
      </w:r>
    </w:p>
    <w:p w14:paraId="7EED03CD" w14:textId="77777777" w:rsidR="00350CDB" w:rsidRPr="00741903" w:rsidRDefault="00350CDB" w:rsidP="00350CDB">
      <w:pPr>
        <w:jc w:val="both"/>
      </w:pPr>
      <w:r w:rsidRPr="00741903">
        <w:rPr>
          <w:sz w:val="18"/>
          <w:szCs w:val="23"/>
        </w:rPr>
        <w:t xml:space="preserve">                                                                                               </w:t>
      </w:r>
      <w:r w:rsidRPr="00741903">
        <w:rPr>
          <w:sz w:val="23"/>
          <w:szCs w:val="23"/>
          <w:u w:val="single"/>
        </w:rPr>
        <w:t xml:space="preserve">                       </w:t>
      </w:r>
      <w:r w:rsidRPr="00741903">
        <w:rPr>
          <w:sz w:val="18"/>
          <w:szCs w:val="23"/>
        </w:rPr>
        <w:t xml:space="preserve"> </w:t>
      </w:r>
    </w:p>
    <w:p w14:paraId="05335A67" w14:textId="07FD6032" w:rsidR="00350CDB" w:rsidRPr="00741903" w:rsidRDefault="00350CDB" w:rsidP="00350CDB">
      <w:pPr>
        <w:jc w:val="both"/>
      </w:pPr>
      <w:r w:rsidRPr="00741903">
        <w:rPr>
          <w:sz w:val="18"/>
          <w:szCs w:val="23"/>
        </w:rPr>
        <w:t xml:space="preserve">                                                                                                         (vieta)       </w:t>
      </w:r>
      <w:r w:rsidRPr="00741903">
        <w:rPr>
          <w:sz w:val="23"/>
          <w:szCs w:val="23"/>
        </w:rPr>
        <w:t xml:space="preserve">                       </w:t>
      </w:r>
    </w:p>
    <w:p w14:paraId="1E1FCE74" w14:textId="77777777" w:rsidR="00350CDB" w:rsidRPr="00741903" w:rsidRDefault="00350CDB" w:rsidP="00350CDB">
      <w:pPr>
        <w:jc w:val="center"/>
      </w:pPr>
      <w:r w:rsidRPr="00741903">
        <w:rPr>
          <w:sz w:val="23"/>
          <w:szCs w:val="23"/>
        </w:rPr>
        <w:t>________________________________________________________________</w:t>
      </w:r>
    </w:p>
    <w:p w14:paraId="453FF1FC" w14:textId="77777777" w:rsidR="00350CDB" w:rsidRPr="00741903" w:rsidRDefault="00350CDB" w:rsidP="00350CDB">
      <w:pPr>
        <w:pStyle w:val="Antrats"/>
        <w:spacing w:line="276" w:lineRule="auto"/>
        <w:ind w:right="-108" w:firstLine="720"/>
        <w:jc w:val="center"/>
        <w:rPr>
          <w:sz w:val="16"/>
          <w:szCs w:val="16"/>
        </w:rPr>
      </w:pPr>
      <w:r w:rsidRPr="00741903">
        <w:rPr>
          <w:sz w:val="16"/>
          <w:szCs w:val="16"/>
        </w:rPr>
        <w:t>(pareigos, vardas, pavardė)</w:t>
      </w:r>
    </w:p>
    <w:p w14:paraId="41333314" w14:textId="6EE7D939" w:rsidR="00350CDB" w:rsidRPr="00741903" w:rsidRDefault="00350CDB" w:rsidP="00350CDB">
      <w:pPr>
        <w:pStyle w:val="Antrats"/>
        <w:ind w:right="-108"/>
        <w:jc w:val="both"/>
      </w:pPr>
      <w:r w:rsidRPr="00741903">
        <w:t xml:space="preserve">vadovaudamasi Lietuvos Respublikos </w:t>
      </w:r>
      <w:r w:rsidR="007C52D8">
        <w:t>š</w:t>
      </w:r>
      <w:r w:rsidRPr="00741903">
        <w:t>vietimo ir mokslo ministro įsakyme, 2012 m. rugpjūčio 28 d. Nr. V-1268 „Dėl pritarimo rekomendacijoms dėl poveikio priemonių taikymo netinkamai besielgiantiems mokiniams“ numatytomis rekomendacijomis ir 2024 m.</w:t>
      </w:r>
      <w:r w:rsidRPr="00741903">
        <w:rPr>
          <w:u w:val="single"/>
        </w:rPr>
        <w:t xml:space="preserve">          </w:t>
      </w:r>
      <w:r w:rsidRPr="00741903">
        <w:t>d. Šakių r. savivaldybės nutarimu Nr</w:t>
      </w:r>
      <w:r w:rsidRPr="00741903">
        <w:rPr>
          <w:u w:val="single"/>
        </w:rPr>
        <w:t xml:space="preserve">.             </w:t>
      </w:r>
      <w:r w:rsidRPr="00741903">
        <w:t xml:space="preserve"> patvirtinta tvarka </w:t>
      </w:r>
      <w:r w:rsidRPr="00741903">
        <w:rPr>
          <w:u w:val="single"/>
        </w:rPr>
        <w:t xml:space="preserve">                                                                 </w:t>
      </w:r>
      <w:r w:rsidRPr="00741903">
        <w:t>, dalyvaujant  mokyklos  atstovams ar, esant poreikiui,  mokinio (-ės) tėvams (globėjams) :</w:t>
      </w:r>
    </w:p>
    <w:p w14:paraId="643B5AA2" w14:textId="77777777" w:rsidR="00350CDB" w:rsidRPr="00741903" w:rsidRDefault="00350CDB" w:rsidP="00350CDB">
      <w:pPr>
        <w:pStyle w:val="Sraopastraipa"/>
        <w:numPr>
          <w:ilvl w:val="0"/>
          <w:numId w:val="14"/>
        </w:numPr>
        <w:suppressAutoHyphens/>
        <w:rPr>
          <w:b/>
          <w:bCs/>
        </w:rPr>
      </w:pPr>
      <w:r w:rsidRPr="00741903">
        <w:rPr>
          <w:b/>
          <w:bCs/>
        </w:rPr>
        <w:t>_______________________________________________________________________</w:t>
      </w:r>
    </w:p>
    <w:p w14:paraId="5410E6EC" w14:textId="77777777" w:rsidR="00350CDB" w:rsidRPr="00741903" w:rsidRDefault="00350CDB" w:rsidP="00350CDB">
      <w:pPr>
        <w:pStyle w:val="Sraopastraipa"/>
        <w:ind w:left="1440"/>
      </w:pPr>
      <w:r w:rsidRPr="00741903">
        <w:rPr>
          <w:vertAlign w:val="subscript"/>
        </w:rPr>
        <w:t xml:space="preserve">(mokyklos atstovo pareigos, vardas, pavardė) </w:t>
      </w:r>
    </w:p>
    <w:p w14:paraId="2777BF0E" w14:textId="77777777" w:rsidR="00350CDB" w:rsidRPr="00741903" w:rsidRDefault="00350CDB" w:rsidP="00350CDB">
      <w:pPr>
        <w:pStyle w:val="Sraopastraipa"/>
        <w:numPr>
          <w:ilvl w:val="0"/>
          <w:numId w:val="14"/>
        </w:numPr>
        <w:suppressAutoHyphens/>
      </w:pPr>
      <w:r w:rsidRPr="00741903">
        <w:t>_______________________________________________________________________</w:t>
      </w:r>
    </w:p>
    <w:p w14:paraId="37E95554" w14:textId="77777777" w:rsidR="00350CDB" w:rsidRPr="00741903" w:rsidRDefault="00350CDB" w:rsidP="00350CDB">
      <w:pPr>
        <w:pStyle w:val="Sraopastraipa"/>
        <w:ind w:left="1440"/>
      </w:pPr>
      <w:r w:rsidRPr="00741903">
        <w:rPr>
          <w:vertAlign w:val="subscript"/>
        </w:rPr>
        <w:t xml:space="preserve">(mokyklos atstovo pareigos, vardas, pavardė) </w:t>
      </w:r>
    </w:p>
    <w:p w14:paraId="0D7B37CF" w14:textId="77777777" w:rsidR="00350CDB" w:rsidRPr="00741903" w:rsidRDefault="00350CDB" w:rsidP="00350CDB">
      <w:pPr>
        <w:pStyle w:val="Sraopastraipa"/>
        <w:ind w:left="1440"/>
      </w:pPr>
    </w:p>
    <w:p w14:paraId="4B18ADD5" w14:textId="77777777" w:rsidR="00350CDB" w:rsidRPr="00741903" w:rsidRDefault="00350CDB" w:rsidP="00350CDB">
      <w:pPr>
        <w:pStyle w:val="Sraopastraipa"/>
        <w:numPr>
          <w:ilvl w:val="0"/>
          <w:numId w:val="14"/>
        </w:numPr>
        <w:suppressAutoHyphens/>
      </w:pPr>
      <w:r w:rsidRPr="00741903">
        <w:t>___________________________________________________________________</w:t>
      </w:r>
    </w:p>
    <w:p w14:paraId="0CD18F9C" w14:textId="77777777" w:rsidR="00350CDB" w:rsidRPr="00741903" w:rsidRDefault="00350CDB" w:rsidP="00350CDB">
      <w:pPr>
        <w:pStyle w:val="Sraopastraipa"/>
        <w:ind w:left="1440"/>
      </w:pPr>
      <w:r w:rsidRPr="00741903">
        <w:rPr>
          <w:vertAlign w:val="subscript"/>
        </w:rPr>
        <w:t xml:space="preserve">( mokinio tėvas, mama, globėjas,  vardas, pavardė) </w:t>
      </w:r>
    </w:p>
    <w:p w14:paraId="5E7F153C" w14:textId="77777777" w:rsidR="00350CDB" w:rsidRPr="00741903" w:rsidRDefault="00350CDB" w:rsidP="00350CDB">
      <w:pPr>
        <w:pStyle w:val="Sraopastraipa"/>
      </w:pPr>
    </w:p>
    <w:p w14:paraId="4C5E762A" w14:textId="77777777" w:rsidR="00350CDB" w:rsidRPr="00741903" w:rsidRDefault="00350CDB" w:rsidP="00350CDB">
      <w:pPr>
        <w:pStyle w:val="Sraopastraipa"/>
        <w:ind w:left="0"/>
      </w:pPr>
      <w:r w:rsidRPr="00741903">
        <w:t xml:space="preserve">paėmiau iš  </w:t>
      </w:r>
      <w:r w:rsidRPr="00741903">
        <w:rPr>
          <w:sz w:val="16"/>
          <w:szCs w:val="16"/>
        </w:rPr>
        <w:t xml:space="preserve">__________________________________________________________________________________________________               </w:t>
      </w:r>
    </w:p>
    <w:p w14:paraId="5EE7FB27" w14:textId="77777777" w:rsidR="00350CDB" w:rsidRPr="00741903" w:rsidRDefault="00350CDB" w:rsidP="00350CDB">
      <w:pPr>
        <w:pStyle w:val="Sraopastraipa"/>
        <w:ind w:left="0"/>
      </w:pPr>
      <w:r w:rsidRPr="00741903">
        <w:rPr>
          <w:sz w:val="16"/>
          <w:szCs w:val="16"/>
        </w:rPr>
        <w:t xml:space="preserve">                                                                         (mokinio  duomenys (vardas, pavardė, gimimo metai))</w:t>
      </w:r>
      <w:r w:rsidRPr="00741903">
        <w:rPr>
          <w:sz w:val="20"/>
          <w:szCs w:val="20"/>
        </w:rPr>
        <w:t xml:space="preserve"> </w:t>
      </w:r>
      <w:r w:rsidRPr="00741903">
        <w:t xml:space="preserve">___________________________________________________________________________ __________________________________________________________________________, </w:t>
      </w:r>
      <w:r w:rsidRPr="00741903">
        <w:br/>
      </w:r>
      <w:r w:rsidRPr="00741903">
        <w:br/>
        <w:t>šiuos draudžiamus turėti daiktus: (išvardinti, kokie daiktai paimti, pažymint jų išskirtinius požymius (daikto spalva, modelis, numeris, akivaizdūs nusidėvėjimo požymiai ir t.t.).</w:t>
      </w:r>
    </w:p>
    <w:p w14:paraId="049AF577" w14:textId="77777777" w:rsidR="00350CDB" w:rsidRPr="00741903" w:rsidRDefault="00350CDB" w:rsidP="00350CDB">
      <w:pPr>
        <w:pStyle w:val="Sraopastraipa"/>
        <w:ind w:left="0"/>
      </w:pPr>
    </w:p>
    <w:p w14:paraId="47C79818" w14:textId="77777777" w:rsidR="00350CDB" w:rsidRPr="00741903" w:rsidRDefault="00350CDB" w:rsidP="00350CDB">
      <w:pPr>
        <w:pStyle w:val="Sraopastraipa"/>
        <w:numPr>
          <w:ilvl w:val="0"/>
          <w:numId w:val="15"/>
        </w:numPr>
        <w:suppressAutoHyphens/>
        <w:spacing w:line="360" w:lineRule="auto"/>
        <w:ind w:left="709"/>
      </w:pPr>
      <w:r w:rsidRPr="00741903">
        <w:t>_____________________________________________________________________</w:t>
      </w:r>
    </w:p>
    <w:p w14:paraId="4F229D98" w14:textId="77777777" w:rsidR="00350CDB" w:rsidRPr="00741903" w:rsidRDefault="00350CDB" w:rsidP="00350CDB">
      <w:pPr>
        <w:pStyle w:val="Sraopastraipa"/>
        <w:numPr>
          <w:ilvl w:val="0"/>
          <w:numId w:val="15"/>
        </w:numPr>
        <w:suppressAutoHyphens/>
        <w:spacing w:line="360" w:lineRule="auto"/>
        <w:ind w:left="709"/>
      </w:pPr>
      <w:r w:rsidRPr="00741903">
        <w:t xml:space="preserve">_____________________________________________________________________ </w:t>
      </w:r>
    </w:p>
    <w:p w14:paraId="7E04B7FE" w14:textId="77777777" w:rsidR="00350CDB" w:rsidRPr="00741903" w:rsidRDefault="00350CDB" w:rsidP="00350CDB">
      <w:pPr>
        <w:pStyle w:val="Sraopastraipa"/>
        <w:spacing w:line="360" w:lineRule="auto"/>
        <w:ind w:left="1495"/>
      </w:pPr>
    </w:p>
    <w:p w14:paraId="16137B12" w14:textId="77777777" w:rsidR="00350CDB" w:rsidRPr="00741903" w:rsidRDefault="00350CDB" w:rsidP="00350CDB">
      <w:r w:rsidRPr="00741903">
        <w:t>Su paėmimo protokolu susipažinau: ______________________________________________</w:t>
      </w:r>
    </w:p>
    <w:p w14:paraId="04651552" w14:textId="77777777" w:rsidR="00350CDB" w:rsidRPr="00741903" w:rsidRDefault="00350CDB" w:rsidP="00350CDB">
      <w:r w:rsidRPr="00741903">
        <w:tab/>
      </w:r>
      <w:r w:rsidRPr="00741903">
        <w:tab/>
      </w:r>
      <w:r w:rsidRPr="00741903">
        <w:tab/>
      </w:r>
      <w:r w:rsidRPr="00741903">
        <w:tab/>
        <w:t xml:space="preserve">                                  </w:t>
      </w:r>
      <w:r w:rsidRPr="00741903">
        <w:rPr>
          <w:vertAlign w:val="superscript"/>
        </w:rPr>
        <w:t>(mokinio  parašas, vardo raidė, pavardė)</w:t>
      </w:r>
    </w:p>
    <w:p w14:paraId="34EF8B9C" w14:textId="77777777" w:rsidR="00350CDB" w:rsidRPr="00741903" w:rsidRDefault="00350CDB" w:rsidP="00350CDB">
      <w:r w:rsidRPr="00741903">
        <w:t>Dalyvaujantys:                                  ______________________________________________</w:t>
      </w:r>
    </w:p>
    <w:p w14:paraId="64CBA893" w14:textId="77777777" w:rsidR="00350CDB" w:rsidRPr="00741903" w:rsidRDefault="00350CDB" w:rsidP="00350CDB">
      <w:r w:rsidRPr="00741903">
        <w:tab/>
        <w:t xml:space="preserve"> </w:t>
      </w:r>
      <w:r w:rsidRPr="00741903">
        <w:tab/>
      </w:r>
      <w:r w:rsidRPr="00741903">
        <w:tab/>
        <w:t xml:space="preserve">                                              </w:t>
      </w:r>
      <w:r w:rsidRPr="00741903">
        <w:rPr>
          <w:vertAlign w:val="superscript"/>
        </w:rPr>
        <w:t>(mokyklos  atstovo   parašas, vardo raidė, pavardė)</w:t>
      </w:r>
      <w:r w:rsidRPr="00741903">
        <w:t xml:space="preserve">                                   </w:t>
      </w:r>
    </w:p>
    <w:p w14:paraId="740F057D" w14:textId="77777777" w:rsidR="00350CDB" w:rsidRPr="00741903" w:rsidRDefault="00350CDB" w:rsidP="00350CDB">
      <w:r w:rsidRPr="00741903">
        <w:t xml:space="preserve">                                                           ______________________________________________</w:t>
      </w:r>
    </w:p>
    <w:p w14:paraId="7F527070" w14:textId="77777777" w:rsidR="00350CDB" w:rsidRPr="00741903" w:rsidRDefault="00350CDB" w:rsidP="00350CDB">
      <w:r w:rsidRPr="00741903">
        <w:tab/>
        <w:t xml:space="preserve"> </w:t>
      </w:r>
      <w:r w:rsidRPr="00741903">
        <w:tab/>
        <w:t xml:space="preserve">                                                          </w:t>
      </w:r>
      <w:r w:rsidRPr="00741903">
        <w:rPr>
          <w:vertAlign w:val="superscript"/>
        </w:rPr>
        <w:t>(mokyklos  atstovo   parašas, vardo raidė, pavardė)</w:t>
      </w:r>
    </w:p>
    <w:p w14:paraId="18B06569" w14:textId="77777777" w:rsidR="00350CDB" w:rsidRPr="00741903" w:rsidRDefault="00350CDB" w:rsidP="00350CDB">
      <w:r w:rsidRPr="00741903">
        <w:rPr>
          <w:vertAlign w:val="superscript"/>
        </w:rPr>
        <w:t xml:space="preserve">                                                                                                     </w:t>
      </w:r>
      <w:r w:rsidRPr="00741903">
        <w:t xml:space="preserve"> ______________________________________________</w:t>
      </w:r>
    </w:p>
    <w:p w14:paraId="422F3633" w14:textId="77777777" w:rsidR="00350CDB" w:rsidRPr="00741903" w:rsidRDefault="00350CDB" w:rsidP="00350CDB">
      <w:r w:rsidRPr="00741903">
        <w:tab/>
        <w:t xml:space="preserve"> </w:t>
      </w:r>
      <w:r w:rsidRPr="00741903">
        <w:tab/>
      </w:r>
      <w:r w:rsidRPr="00741903">
        <w:tab/>
        <w:t xml:space="preserve">                                               </w:t>
      </w:r>
      <w:r w:rsidRPr="00741903">
        <w:rPr>
          <w:vertAlign w:val="superscript"/>
        </w:rPr>
        <w:t>(mokinio tėvo, mamos, globėjo  parašas, vardo raidė, pavardė)</w:t>
      </w:r>
    </w:p>
    <w:p w14:paraId="283F2031" w14:textId="77777777" w:rsidR="00350CDB" w:rsidRPr="00741903" w:rsidRDefault="00350CDB" w:rsidP="00350CDB">
      <w:pPr>
        <w:rPr>
          <w:vertAlign w:val="superscript"/>
        </w:rPr>
      </w:pPr>
      <w:r w:rsidRPr="00741903">
        <w:t xml:space="preserve">Daiktus paėmė :                                    </w:t>
      </w:r>
      <w:r w:rsidRPr="00741903">
        <w:rPr>
          <w:u w:val="single"/>
        </w:rPr>
        <w:t xml:space="preserve">                                                                                                     </w:t>
      </w:r>
    </w:p>
    <w:p w14:paraId="18C2AD3A" w14:textId="47A90312" w:rsidR="00350CDB" w:rsidRPr="00741903" w:rsidRDefault="00350CDB" w:rsidP="00350CDB">
      <w:pPr>
        <w:rPr>
          <w:vertAlign w:val="superscript"/>
        </w:rPr>
      </w:pPr>
      <w:r w:rsidRPr="00741903">
        <w:tab/>
        <w:t xml:space="preserve"> </w:t>
      </w:r>
      <w:r w:rsidRPr="00741903">
        <w:tab/>
        <w:t xml:space="preserve">                                                   </w:t>
      </w:r>
      <w:r w:rsidRPr="00741903">
        <w:rPr>
          <w:vertAlign w:val="superscript"/>
        </w:rPr>
        <w:t xml:space="preserve">(draudžiamą turėti daiktą paėmusio asmens parašas,  vardo raidė, pavardė) </w:t>
      </w:r>
    </w:p>
    <w:p w14:paraId="6E9AEA25" w14:textId="1E601C0F" w:rsidR="00350CDB" w:rsidRPr="00741903" w:rsidRDefault="00350CDB">
      <w:pPr>
        <w:rPr>
          <w:sz w:val="20"/>
          <w:szCs w:val="20"/>
        </w:rPr>
      </w:pPr>
      <w:r w:rsidRPr="00741903">
        <w:br w:type="page"/>
      </w:r>
    </w:p>
    <w:p w14:paraId="6002623B" w14:textId="77777777" w:rsidR="00350CDB" w:rsidRPr="00741903" w:rsidRDefault="00350CDB" w:rsidP="00350CDB">
      <w:pPr>
        <w:pStyle w:val="Pagrindinistekstas"/>
        <w:ind w:left="5200" w:firstLine="0"/>
        <w:rPr>
          <w:color w:val="000000"/>
          <w:sz w:val="24"/>
          <w:szCs w:val="24"/>
        </w:rPr>
      </w:pPr>
      <w:r w:rsidRPr="00741903">
        <w:rPr>
          <w:color w:val="000000"/>
          <w:sz w:val="24"/>
          <w:szCs w:val="24"/>
        </w:rPr>
        <w:lastRenderedPageBreak/>
        <w:t>Šakių rajono ugdymo įstaigų darbuotojų veiksmų įtarus mokinį vartojus arba turint psichoaktyvių medžiagų organizavimo tvarkos aprašo</w:t>
      </w:r>
    </w:p>
    <w:p w14:paraId="567F5C5B" w14:textId="7849A3E7" w:rsidR="00350CDB" w:rsidRPr="00741903" w:rsidRDefault="00350CDB" w:rsidP="00350CDB">
      <w:pPr>
        <w:pStyle w:val="Pagrindinistekstas"/>
        <w:spacing w:after="240"/>
        <w:ind w:left="5200" w:firstLine="0"/>
        <w:rPr>
          <w:color w:val="000000"/>
          <w:sz w:val="24"/>
          <w:szCs w:val="24"/>
        </w:rPr>
      </w:pPr>
      <w:r w:rsidRPr="00741903">
        <w:rPr>
          <w:color w:val="000000"/>
          <w:sz w:val="24"/>
          <w:szCs w:val="24"/>
        </w:rPr>
        <w:t>4 priedas</w:t>
      </w:r>
    </w:p>
    <w:p w14:paraId="60149D9E" w14:textId="77777777" w:rsidR="00350CDB" w:rsidRPr="00741903" w:rsidRDefault="00350CDB" w:rsidP="00350CDB">
      <w:pPr>
        <w:jc w:val="center"/>
      </w:pPr>
      <w:r w:rsidRPr="00741903">
        <w:t>(ugdymo įstaigos firminis blankas )</w:t>
      </w:r>
    </w:p>
    <w:p w14:paraId="11EFA85E" w14:textId="77777777" w:rsidR="00350CDB" w:rsidRPr="00741903" w:rsidRDefault="00350CDB" w:rsidP="00350CDB">
      <w:pPr>
        <w:jc w:val="center"/>
        <w:rPr>
          <w:rFonts w:eastAsia="SimSun"/>
          <w:b/>
          <w:lang w:eastAsia="zh-CN"/>
        </w:rPr>
      </w:pPr>
    </w:p>
    <w:p w14:paraId="321ADC31" w14:textId="77777777" w:rsidR="00350CDB" w:rsidRPr="00741903" w:rsidRDefault="00350CDB" w:rsidP="00350CDB">
      <w:pPr>
        <w:jc w:val="center"/>
        <w:rPr>
          <w:rFonts w:eastAsia="SimSun"/>
          <w:b/>
          <w:sz w:val="20"/>
          <w:szCs w:val="20"/>
          <w:lang w:eastAsia="zh-CN"/>
        </w:rPr>
      </w:pPr>
    </w:p>
    <w:p w14:paraId="4B7E0690" w14:textId="77777777" w:rsidR="00350CDB" w:rsidRPr="00741903" w:rsidRDefault="00350CDB" w:rsidP="00350CDB">
      <w:pPr>
        <w:rPr>
          <w:b/>
          <w:bCs/>
        </w:rPr>
      </w:pPr>
    </w:p>
    <w:p w14:paraId="3CCE9615" w14:textId="77777777" w:rsidR="00350CDB" w:rsidRPr="00741903" w:rsidRDefault="00350CDB" w:rsidP="00350CDB">
      <w:pPr>
        <w:tabs>
          <w:tab w:val="left" w:pos="8080"/>
        </w:tabs>
      </w:pPr>
      <w:r w:rsidRPr="00741903">
        <w:t xml:space="preserve">Marijampolės apskrities vyriausiojo policijos komisariato                                              Nr.       </w:t>
      </w:r>
    </w:p>
    <w:p w14:paraId="5C608050" w14:textId="77777777" w:rsidR="00350CDB" w:rsidRPr="00741903" w:rsidRDefault="00350CDB" w:rsidP="00350CDB">
      <w:pPr>
        <w:tabs>
          <w:tab w:val="left" w:pos="8080"/>
        </w:tabs>
      </w:pPr>
      <w:r w:rsidRPr="00741903">
        <w:t>Šakių rajono policijos komisariatui</w:t>
      </w:r>
    </w:p>
    <w:p w14:paraId="7D277159" w14:textId="77777777" w:rsidR="00350CDB" w:rsidRPr="00741903" w:rsidRDefault="00350CDB" w:rsidP="00350CDB"/>
    <w:p w14:paraId="6D345FEF" w14:textId="77777777" w:rsidR="00350CDB" w:rsidRPr="00741903" w:rsidRDefault="00350CDB" w:rsidP="00350CDB"/>
    <w:p w14:paraId="0D5156BA" w14:textId="77777777" w:rsidR="00350CDB" w:rsidRPr="00741903" w:rsidRDefault="00350CDB" w:rsidP="00350CDB"/>
    <w:p w14:paraId="0478DDA3" w14:textId="77777777" w:rsidR="00350CDB" w:rsidRPr="00741903" w:rsidRDefault="00350CDB" w:rsidP="00350CDB">
      <w:pPr>
        <w:rPr>
          <w:b/>
        </w:rPr>
      </w:pPr>
    </w:p>
    <w:p w14:paraId="2BDB754E" w14:textId="77777777" w:rsidR="00350CDB" w:rsidRPr="00741903" w:rsidRDefault="00350CDB" w:rsidP="00350CDB">
      <w:pPr>
        <w:rPr>
          <w:b/>
        </w:rPr>
      </w:pPr>
      <w:r w:rsidRPr="00741903">
        <w:rPr>
          <w:b/>
        </w:rPr>
        <w:t>DĖL DRAUDŽIAMŲ DAIKTŲ UGDYMO ĮSTAIGOJE</w:t>
      </w:r>
    </w:p>
    <w:p w14:paraId="1D3008EE" w14:textId="77777777" w:rsidR="00350CDB" w:rsidRPr="00741903" w:rsidRDefault="00350CDB" w:rsidP="00350CDB">
      <w:pPr>
        <w:jc w:val="both"/>
      </w:pPr>
    </w:p>
    <w:p w14:paraId="56D352E6" w14:textId="77777777" w:rsidR="00350CDB" w:rsidRPr="00741903" w:rsidRDefault="00350CDB" w:rsidP="00350CDB">
      <w:pPr>
        <w:jc w:val="both"/>
      </w:pPr>
    </w:p>
    <w:p w14:paraId="0420237D" w14:textId="77777777" w:rsidR="00350CDB" w:rsidRPr="00741903" w:rsidRDefault="00350CDB" w:rsidP="00350CDB">
      <w:pPr>
        <w:ind w:firstLine="731"/>
        <w:jc w:val="both"/>
      </w:pPr>
      <w:r w:rsidRPr="00741903">
        <w:t xml:space="preserve">Informuojame,  kad </w:t>
      </w:r>
      <w:r w:rsidRPr="00741903">
        <w:rPr>
          <w:u w:val="single"/>
        </w:rPr>
        <w:t xml:space="preserve">              </w:t>
      </w:r>
      <w:r w:rsidRPr="00741903">
        <w:t xml:space="preserve"> m. </w:t>
      </w:r>
      <w:r w:rsidRPr="00741903">
        <w:rPr>
          <w:u w:val="single"/>
        </w:rPr>
        <w:t xml:space="preserve">            </w:t>
      </w:r>
      <w:r w:rsidRPr="00741903">
        <w:t xml:space="preserve">d., apie </w:t>
      </w:r>
      <w:r w:rsidRPr="00741903">
        <w:rPr>
          <w:u w:val="single"/>
        </w:rPr>
        <w:t xml:space="preserve">        </w:t>
      </w:r>
      <w:r w:rsidRPr="00741903">
        <w:t xml:space="preserve">val.  </w:t>
      </w:r>
      <w:r w:rsidRPr="00741903">
        <w:rPr>
          <w:u w:val="single"/>
        </w:rPr>
        <w:t xml:space="preserve">                      </w:t>
      </w:r>
      <w:r w:rsidRPr="00741903">
        <w:t xml:space="preserve">pastebėjo, </w:t>
      </w:r>
    </w:p>
    <w:p w14:paraId="5FFE3565" w14:textId="77777777" w:rsidR="00350CDB" w:rsidRPr="00741903" w:rsidRDefault="00350CDB" w:rsidP="00350CDB">
      <w:pPr>
        <w:jc w:val="both"/>
      </w:pPr>
      <w:r w:rsidRPr="00741903">
        <w:t xml:space="preserve">                                             </w:t>
      </w:r>
      <w:r w:rsidRPr="00741903">
        <w:rPr>
          <w:vertAlign w:val="subscript"/>
        </w:rPr>
        <w:t>(nurodyti pilną įvykio datą, laiką )                                                                 (nurodyti  kas pastebėjo )</w:t>
      </w:r>
    </w:p>
    <w:p w14:paraId="36534C5E" w14:textId="77777777" w:rsidR="00350CDB" w:rsidRPr="00741903" w:rsidRDefault="00350CDB" w:rsidP="00350CDB">
      <w:pPr>
        <w:jc w:val="both"/>
      </w:pPr>
      <w:r w:rsidRPr="00741903">
        <w:t>jog</w:t>
      </w:r>
      <w:r w:rsidRPr="00741903">
        <w:rPr>
          <w:rStyle w:val="Komentaronuoroda"/>
          <w:u w:val="single"/>
        </w:rPr>
        <w:t xml:space="preserve">     </w:t>
      </w:r>
      <w:r w:rsidRPr="00741903">
        <w:rPr>
          <w:u w:val="single"/>
        </w:rPr>
        <w:t xml:space="preserve"> </w:t>
      </w:r>
      <w:r w:rsidRPr="00741903">
        <w:t xml:space="preserve">klasės mokinys (-ė)  </w:t>
      </w:r>
      <w:r w:rsidRPr="00741903">
        <w:rPr>
          <w:u w:val="single"/>
        </w:rPr>
        <w:t xml:space="preserve">                     </w:t>
      </w:r>
      <w:r w:rsidRPr="00741903">
        <w:t xml:space="preserve">  </w:t>
      </w:r>
      <w:r w:rsidRPr="00741903">
        <w:rPr>
          <w:u w:val="single"/>
        </w:rPr>
        <w:t xml:space="preserve">                                  </w:t>
      </w:r>
      <w:r w:rsidRPr="00741903">
        <w:t xml:space="preserve">su savimi turi draudžiamą turėti </w:t>
      </w:r>
    </w:p>
    <w:p w14:paraId="34A58279" w14:textId="77777777" w:rsidR="00350CDB" w:rsidRPr="00741903" w:rsidRDefault="00350CDB" w:rsidP="00350CDB">
      <w:pPr>
        <w:jc w:val="both"/>
      </w:pPr>
      <w:r w:rsidRPr="00741903">
        <w:t xml:space="preserve">    </w:t>
      </w:r>
      <w:r w:rsidRPr="00741903">
        <w:rPr>
          <w:vertAlign w:val="subscript"/>
        </w:rPr>
        <w:t>(nurodyti kurios klasės mokinys , jo, jos vardą ir pavardę)                                (nurodyti  tikslią vietą)</w:t>
      </w:r>
    </w:p>
    <w:p w14:paraId="4C8B2B02" w14:textId="77777777" w:rsidR="00350CDB" w:rsidRPr="00741903" w:rsidRDefault="00350CDB" w:rsidP="00350CDB">
      <w:pPr>
        <w:jc w:val="both"/>
      </w:pPr>
      <w:r w:rsidRPr="00741903">
        <w:t xml:space="preserve">mokykloje daiktą -    </w:t>
      </w:r>
      <w:r w:rsidRPr="00741903">
        <w:rPr>
          <w:u w:val="single"/>
        </w:rPr>
        <w:t xml:space="preserve">                           </w:t>
      </w:r>
      <w:r w:rsidRPr="00741903">
        <w:rPr>
          <w:vertAlign w:val="subscript"/>
        </w:rPr>
        <w:t xml:space="preserve"> </w:t>
      </w:r>
      <w:r w:rsidRPr="00741903">
        <w:t xml:space="preserve">, </w:t>
      </w:r>
      <w:r w:rsidRPr="00741903">
        <w:rPr>
          <w:u w:val="single"/>
        </w:rPr>
        <w:t xml:space="preserve">                                     </w:t>
      </w:r>
      <w:r w:rsidRPr="00741903">
        <w:t xml:space="preserve">.   Mokyklos administracinėse </w:t>
      </w:r>
    </w:p>
    <w:p w14:paraId="11FDB768" w14:textId="77777777" w:rsidR="00350CDB" w:rsidRPr="00741903" w:rsidRDefault="00350CDB" w:rsidP="00350CDB">
      <w:pPr>
        <w:jc w:val="both"/>
      </w:pPr>
      <w:r w:rsidRPr="00741903">
        <w:t xml:space="preserve">                          </w:t>
      </w:r>
      <w:r w:rsidRPr="00741903">
        <w:rPr>
          <w:vertAlign w:val="subscript"/>
        </w:rPr>
        <w:t>(nurodyti kokį draudžiamą daiktą, jei tai el. cigaretė ar kt. tabako gaminys, nurodyti jį rūkė ar ne)</w:t>
      </w:r>
    </w:p>
    <w:p w14:paraId="4D71D5CA" w14:textId="77777777" w:rsidR="00350CDB" w:rsidRPr="00741903" w:rsidRDefault="00350CDB" w:rsidP="00350CDB">
      <w:pPr>
        <w:jc w:val="both"/>
      </w:pPr>
      <w:r w:rsidRPr="00741903">
        <w:t xml:space="preserve">patalpose  </w:t>
      </w:r>
      <w:r w:rsidRPr="00741903">
        <w:rPr>
          <w:u w:val="single"/>
        </w:rPr>
        <w:t xml:space="preserve">                          </w:t>
      </w:r>
      <w:r w:rsidRPr="00741903">
        <w:t>mokinys (-ė)</w:t>
      </w:r>
      <w:r w:rsidRPr="00741903">
        <w:rPr>
          <w:u w:val="single"/>
        </w:rPr>
        <w:t xml:space="preserve">                          </w:t>
      </w:r>
      <w:r w:rsidRPr="00741903">
        <w:t xml:space="preserve">jį savanoriškai pateikė </w:t>
      </w:r>
      <w:r w:rsidRPr="00741903">
        <w:rPr>
          <w:u w:val="single"/>
        </w:rPr>
        <w:t xml:space="preserve">                               .</w:t>
      </w:r>
    </w:p>
    <w:p w14:paraId="23238B63" w14:textId="77777777" w:rsidR="00350CDB" w:rsidRPr="00741903" w:rsidRDefault="00350CDB" w:rsidP="00350CDB">
      <w:pPr>
        <w:jc w:val="both"/>
      </w:pPr>
      <w:r w:rsidRPr="00741903">
        <w:t xml:space="preserve">             </w:t>
      </w:r>
      <w:r w:rsidRPr="00741903">
        <w:rPr>
          <w:vertAlign w:val="subscript"/>
        </w:rPr>
        <w:t>(nurodyti draudžiamą turėti daiktą)                                    (vardas, pavardė)                                                                                           (nurodyti kam)</w:t>
      </w:r>
    </w:p>
    <w:p w14:paraId="25A7291C" w14:textId="77777777" w:rsidR="00350CDB" w:rsidRPr="00741903" w:rsidRDefault="00350CDB" w:rsidP="00350CDB">
      <w:pPr>
        <w:jc w:val="both"/>
      </w:pPr>
      <w:r w:rsidRPr="00741903">
        <w:t xml:space="preserve"> Apie tai telefonu informuotas  vienas iš mokinio (-ės)  tėvų (globėjų)</w:t>
      </w:r>
      <w:r w:rsidRPr="00741903">
        <w:rPr>
          <w:u w:val="single"/>
        </w:rPr>
        <w:t xml:space="preserve">                  </w:t>
      </w:r>
      <w:r w:rsidRPr="00741903">
        <w:rPr>
          <w:rStyle w:val="Komentaronuoroda"/>
          <w:u w:val="single"/>
        </w:rPr>
        <w:t xml:space="preserve">                        .</w:t>
      </w:r>
    </w:p>
    <w:p w14:paraId="18E0F057" w14:textId="77777777" w:rsidR="00350CDB" w:rsidRPr="00741903" w:rsidRDefault="00350CDB" w:rsidP="00350CDB">
      <w:pPr>
        <w:jc w:val="both"/>
      </w:pPr>
      <w:r w:rsidRPr="00741903">
        <w:t xml:space="preserve">                                                                                                                    </w:t>
      </w:r>
      <w:r w:rsidRPr="00741903">
        <w:rPr>
          <w:vertAlign w:val="subscript"/>
        </w:rPr>
        <w:t>(nurodyti vardą, pavardę ir tel. Nr.)</w:t>
      </w:r>
    </w:p>
    <w:p w14:paraId="0870F2EE" w14:textId="77777777" w:rsidR="00350CDB" w:rsidRPr="00741903" w:rsidRDefault="00350CDB" w:rsidP="00350CDB">
      <w:pPr>
        <w:jc w:val="both"/>
      </w:pPr>
      <w:r w:rsidRPr="00741903">
        <w:rPr>
          <w:vertAlign w:val="subscript"/>
        </w:rPr>
        <w:t xml:space="preserve">            </w:t>
      </w:r>
    </w:p>
    <w:p w14:paraId="70244636" w14:textId="36A63799" w:rsidR="00350CDB" w:rsidRPr="00741903" w:rsidRDefault="00350CDB" w:rsidP="00350CDB">
      <w:pPr>
        <w:ind w:firstLine="731"/>
        <w:jc w:val="both"/>
      </w:pPr>
      <w:r w:rsidRPr="00741903">
        <w:t xml:space="preserve">PRIDEDAMA. Draudžiamų daiktų paėmimo aktas  </w:t>
      </w:r>
      <w:r w:rsidR="007C52D8">
        <w:t>–</w:t>
      </w:r>
      <w:r w:rsidRPr="00741903">
        <w:t>1 lapas;</w:t>
      </w:r>
    </w:p>
    <w:p w14:paraId="3AA676D6" w14:textId="77777777" w:rsidR="00350CDB" w:rsidRPr="00741903" w:rsidRDefault="00350CDB" w:rsidP="00350CDB">
      <w:pPr>
        <w:ind w:firstLine="731"/>
        <w:jc w:val="both"/>
      </w:pPr>
      <w:r w:rsidRPr="00741903">
        <w:t xml:space="preserve">                           </w:t>
      </w:r>
      <w:r w:rsidRPr="00741903">
        <w:rPr>
          <w:u w:val="single"/>
        </w:rPr>
        <w:t xml:space="preserve">                                                     -               ;</w:t>
      </w:r>
    </w:p>
    <w:p w14:paraId="1F29B4E7" w14:textId="77777777" w:rsidR="00350CDB" w:rsidRPr="00741903" w:rsidRDefault="00350CDB" w:rsidP="00350CDB">
      <w:pPr>
        <w:ind w:firstLine="731"/>
        <w:jc w:val="both"/>
      </w:pPr>
      <w:r w:rsidRPr="00741903">
        <w:t xml:space="preserve">                            </w:t>
      </w:r>
      <w:r w:rsidRPr="00741903">
        <w:rPr>
          <w:vertAlign w:val="subscript"/>
        </w:rPr>
        <w:t>(draudžiamas turėti daiktas ir jo kiekis)</w:t>
      </w:r>
    </w:p>
    <w:p w14:paraId="1E0DCE7F" w14:textId="2BA2ACAF" w:rsidR="00350CDB" w:rsidRPr="00741903" w:rsidRDefault="00350CDB" w:rsidP="00350CDB">
      <w:pPr>
        <w:ind w:firstLine="731"/>
        <w:jc w:val="both"/>
      </w:pPr>
      <w:r w:rsidRPr="00741903">
        <w:t xml:space="preserve">                          </w:t>
      </w:r>
      <w:r w:rsidR="007241A0" w:rsidRPr="00741903">
        <w:t>paaiškinimas  - 1 lapas.</w:t>
      </w:r>
    </w:p>
    <w:p w14:paraId="12B7AA0B" w14:textId="77777777" w:rsidR="00350CDB" w:rsidRPr="00741903" w:rsidRDefault="00350CDB" w:rsidP="00350CDB">
      <w:pPr>
        <w:tabs>
          <w:tab w:val="left" w:pos="851"/>
          <w:tab w:val="left" w:pos="993"/>
        </w:tabs>
        <w:jc w:val="both"/>
      </w:pPr>
    </w:p>
    <w:p w14:paraId="2B031B8C" w14:textId="77777777" w:rsidR="00350CDB" w:rsidRPr="00741903" w:rsidRDefault="00350CDB" w:rsidP="00350CDB">
      <w:pPr>
        <w:tabs>
          <w:tab w:val="left" w:pos="851"/>
          <w:tab w:val="left" w:pos="993"/>
        </w:tabs>
        <w:jc w:val="both"/>
      </w:pPr>
    </w:p>
    <w:p w14:paraId="3144A280" w14:textId="77777777" w:rsidR="00350CDB" w:rsidRPr="00741903" w:rsidRDefault="00350CDB" w:rsidP="00350CDB">
      <w:pPr>
        <w:jc w:val="both"/>
      </w:pPr>
      <w:r w:rsidRPr="00741903">
        <w:t xml:space="preserve">Direktorius (-ė)                 </w:t>
      </w:r>
      <w:r w:rsidRPr="00741903">
        <w:rPr>
          <w:u w:val="single"/>
        </w:rPr>
        <w:t xml:space="preserve">                                         </w:t>
      </w:r>
      <w:r w:rsidRPr="00741903">
        <w:tab/>
        <w:t xml:space="preserve">                  </w:t>
      </w:r>
      <w:r w:rsidRPr="00741903">
        <w:rPr>
          <w:u w:val="single"/>
        </w:rPr>
        <w:t xml:space="preserve">                                                </w:t>
      </w:r>
    </w:p>
    <w:p w14:paraId="311ADDC5" w14:textId="77777777" w:rsidR="00350CDB" w:rsidRPr="00741903" w:rsidRDefault="00350CDB" w:rsidP="00350CDB">
      <w:pPr>
        <w:jc w:val="both"/>
        <w:rPr>
          <w:u w:val="single"/>
        </w:rPr>
      </w:pPr>
    </w:p>
    <w:p w14:paraId="68212046" w14:textId="6EBA9D2A" w:rsidR="004C7EA8" w:rsidRPr="00741903" w:rsidRDefault="00350CDB" w:rsidP="00350CDB">
      <w:pPr>
        <w:pStyle w:val="Pagrindinistekstas"/>
        <w:spacing w:after="240"/>
        <w:ind w:left="5200" w:firstLine="0"/>
        <w:rPr>
          <w:sz w:val="24"/>
          <w:szCs w:val="24"/>
          <w:vertAlign w:val="subscript"/>
        </w:rPr>
      </w:pPr>
      <w:r w:rsidRPr="00741903">
        <w:rPr>
          <w:sz w:val="24"/>
          <w:szCs w:val="24"/>
        </w:rPr>
        <w:t xml:space="preserve">                                                            </w:t>
      </w:r>
      <w:r w:rsidRPr="00741903">
        <w:rPr>
          <w:sz w:val="24"/>
          <w:szCs w:val="24"/>
          <w:vertAlign w:val="subscript"/>
        </w:rPr>
        <w:t>(parašas)                                                                                               (Vardas, pavardė)</w:t>
      </w:r>
    </w:p>
    <w:p w14:paraId="49224739" w14:textId="431335EA" w:rsidR="00350CDB" w:rsidRPr="00741903" w:rsidRDefault="00350CDB">
      <w:pPr>
        <w:rPr>
          <w:vertAlign w:val="subscript"/>
        </w:rPr>
      </w:pPr>
      <w:r w:rsidRPr="00741903">
        <w:rPr>
          <w:vertAlign w:val="subscript"/>
        </w:rPr>
        <w:br w:type="page"/>
      </w:r>
    </w:p>
    <w:p w14:paraId="2C4B3FD8" w14:textId="77777777" w:rsidR="00350CDB" w:rsidRPr="00741903" w:rsidRDefault="00350CDB" w:rsidP="00350CDB">
      <w:pPr>
        <w:pStyle w:val="Pagrindinistekstas"/>
        <w:ind w:left="5200" w:firstLine="0"/>
        <w:rPr>
          <w:color w:val="000000"/>
          <w:sz w:val="24"/>
          <w:szCs w:val="24"/>
        </w:rPr>
      </w:pPr>
      <w:r w:rsidRPr="00741903">
        <w:rPr>
          <w:color w:val="000000"/>
          <w:sz w:val="24"/>
          <w:szCs w:val="24"/>
        </w:rPr>
        <w:lastRenderedPageBreak/>
        <w:t>Šakių rajono ugdymo įstaigų darbuotojų veiksmų įtarus mokinį vartojus arba turint psichoaktyvių medžiagų organizavimo tvarkos aprašo</w:t>
      </w:r>
    </w:p>
    <w:p w14:paraId="5DDD03A1" w14:textId="119E9B74" w:rsidR="00350CDB" w:rsidRPr="00741903" w:rsidRDefault="00350CDB" w:rsidP="00350CDB">
      <w:pPr>
        <w:pStyle w:val="Pagrindinistekstas"/>
        <w:spacing w:after="240"/>
        <w:ind w:left="5200" w:firstLine="0"/>
        <w:rPr>
          <w:color w:val="000000"/>
          <w:sz w:val="24"/>
          <w:szCs w:val="24"/>
        </w:rPr>
      </w:pPr>
      <w:r w:rsidRPr="00741903">
        <w:rPr>
          <w:color w:val="000000"/>
          <w:sz w:val="24"/>
          <w:szCs w:val="24"/>
        </w:rPr>
        <w:t>5 priedas</w:t>
      </w:r>
    </w:p>
    <w:p w14:paraId="213A6C84" w14:textId="77777777" w:rsidR="00D5175B" w:rsidRPr="00741903" w:rsidRDefault="00D5175B" w:rsidP="00D5175B">
      <w:pPr>
        <w:jc w:val="center"/>
        <w:rPr>
          <w:b/>
          <w:bCs/>
          <w:sz w:val="28"/>
          <w:szCs w:val="28"/>
        </w:rPr>
      </w:pPr>
      <w:r w:rsidRPr="00741903">
        <w:rPr>
          <w:b/>
          <w:bCs/>
          <w:sz w:val="28"/>
          <w:szCs w:val="28"/>
        </w:rPr>
        <w:t>________________________________________________________</w:t>
      </w:r>
    </w:p>
    <w:p w14:paraId="5961B75A" w14:textId="77777777" w:rsidR="00D5175B" w:rsidRPr="00741903" w:rsidRDefault="00D5175B" w:rsidP="00D5175B">
      <w:pPr>
        <w:jc w:val="center"/>
      </w:pPr>
      <w:r w:rsidRPr="00741903">
        <w:rPr>
          <w:vertAlign w:val="subscript"/>
        </w:rPr>
        <w:t>(</w:t>
      </w:r>
      <w:r w:rsidRPr="00741903">
        <w:rPr>
          <w:vertAlign w:val="subscript"/>
          <w:lang w:eastAsia="zh-CN"/>
        </w:rPr>
        <w:t>Mok</w:t>
      </w:r>
      <w:r w:rsidRPr="00741903">
        <w:rPr>
          <w:vertAlign w:val="subscript"/>
        </w:rPr>
        <w:t>sleivio vardas, pavardė, gimimo )</w:t>
      </w:r>
    </w:p>
    <w:p w14:paraId="14C3E8C4" w14:textId="77777777" w:rsidR="00D5175B" w:rsidRPr="00741903" w:rsidRDefault="00D5175B" w:rsidP="00D5175B">
      <w:pPr>
        <w:jc w:val="center"/>
        <w:rPr>
          <w:b/>
        </w:rPr>
      </w:pPr>
    </w:p>
    <w:p w14:paraId="3AC55E5A" w14:textId="77777777" w:rsidR="00D5175B" w:rsidRPr="00741903" w:rsidRDefault="00D5175B" w:rsidP="00D5175B">
      <w:pPr>
        <w:jc w:val="center"/>
        <w:rPr>
          <w:b/>
          <w:sz w:val="28"/>
          <w:szCs w:val="26"/>
        </w:rPr>
      </w:pPr>
    </w:p>
    <w:p w14:paraId="40C1708C" w14:textId="77777777" w:rsidR="00D5175B" w:rsidRPr="00741903" w:rsidRDefault="00D5175B" w:rsidP="00D5175B">
      <w:pPr>
        <w:jc w:val="both"/>
        <w:rPr>
          <w:b/>
          <w:u w:val="single"/>
        </w:rPr>
      </w:pPr>
      <w:r w:rsidRPr="00741903">
        <w:rPr>
          <w:b/>
          <w:u w:val="single"/>
        </w:rPr>
        <w:t xml:space="preserve">                                                </w:t>
      </w:r>
      <w:r w:rsidRPr="00741903">
        <w:t xml:space="preserve"> direktoriui (-ei)</w:t>
      </w:r>
    </w:p>
    <w:p w14:paraId="58077A22" w14:textId="77777777" w:rsidR="00D5175B" w:rsidRPr="00741903" w:rsidRDefault="00D5175B" w:rsidP="00D5175B">
      <w:pPr>
        <w:jc w:val="both"/>
      </w:pPr>
    </w:p>
    <w:p w14:paraId="31E54AEF" w14:textId="77777777" w:rsidR="00D5175B" w:rsidRPr="00741903" w:rsidRDefault="00D5175B" w:rsidP="00D5175B">
      <w:pPr>
        <w:jc w:val="both"/>
        <w:rPr>
          <w:b/>
          <w:sz w:val="28"/>
          <w:szCs w:val="26"/>
          <w:u w:val="single"/>
        </w:rPr>
      </w:pPr>
    </w:p>
    <w:p w14:paraId="447891D5" w14:textId="77777777" w:rsidR="00D5175B" w:rsidRPr="00741903" w:rsidRDefault="00D5175B" w:rsidP="00D5175B">
      <w:pPr>
        <w:jc w:val="both"/>
        <w:rPr>
          <w:b/>
          <w:sz w:val="28"/>
          <w:szCs w:val="26"/>
          <w:u w:val="single"/>
        </w:rPr>
      </w:pPr>
    </w:p>
    <w:p w14:paraId="607F7E81" w14:textId="77777777" w:rsidR="00D5175B" w:rsidRPr="00741903" w:rsidRDefault="00D5175B" w:rsidP="00D5175B">
      <w:pPr>
        <w:jc w:val="both"/>
        <w:rPr>
          <w:b/>
          <w:sz w:val="28"/>
          <w:szCs w:val="26"/>
          <w:u w:val="single"/>
        </w:rPr>
      </w:pPr>
    </w:p>
    <w:p w14:paraId="16250ACF" w14:textId="77777777" w:rsidR="00D5175B" w:rsidRPr="00741903" w:rsidRDefault="00D5175B" w:rsidP="00D5175B">
      <w:pPr>
        <w:jc w:val="center"/>
        <w:rPr>
          <w:b/>
          <w:sz w:val="28"/>
          <w:szCs w:val="26"/>
          <w:vertAlign w:val="subscript"/>
        </w:rPr>
      </w:pPr>
    </w:p>
    <w:p w14:paraId="261C68EA" w14:textId="77777777" w:rsidR="00D5175B" w:rsidRPr="00741903" w:rsidRDefault="00D5175B" w:rsidP="00D5175B">
      <w:pPr>
        <w:jc w:val="center"/>
        <w:rPr>
          <w:b/>
        </w:rPr>
      </w:pPr>
      <w:r w:rsidRPr="00741903">
        <w:rPr>
          <w:b/>
          <w:lang w:eastAsia="zh-CN"/>
        </w:rPr>
        <w:t xml:space="preserve">P A </w:t>
      </w:r>
      <w:proofErr w:type="spellStart"/>
      <w:r w:rsidRPr="00741903">
        <w:rPr>
          <w:b/>
          <w:lang w:eastAsia="zh-CN"/>
        </w:rPr>
        <w:t>A</w:t>
      </w:r>
      <w:proofErr w:type="spellEnd"/>
      <w:r w:rsidRPr="00741903">
        <w:rPr>
          <w:b/>
          <w:lang w:eastAsia="zh-CN"/>
        </w:rPr>
        <w:t xml:space="preserve"> I Š K I N I M A S </w:t>
      </w:r>
    </w:p>
    <w:p w14:paraId="2AF197F3" w14:textId="77777777" w:rsidR="00D5175B" w:rsidRPr="00741903" w:rsidRDefault="00D5175B" w:rsidP="00D5175B">
      <w:pPr>
        <w:jc w:val="center"/>
        <w:rPr>
          <w:b/>
        </w:rPr>
      </w:pPr>
      <w:r w:rsidRPr="00741903">
        <w:rPr>
          <w:b/>
          <w:lang w:eastAsia="zh-CN"/>
        </w:rPr>
        <w:t>DĖL DRAUDŽIAMO TURĖTI  UGDYMO ĮSTAIGOJE DAIKTO</w:t>
      </w:r>
    </w:p>
    <w:p w14:paraId="115F0EEF" w14:textId="77777777" w:rsidR="00D5175B" w:rsidRPr="00741903" w:rsidRDefault="00D5175B" w:rsidP="00D5175B">
      <w:pPr>
        <w:jc w:val="both"/>
      </w:pPr>
      <w:r w:rsidRPr="00741903">
        <w:rPr>
          <w:sz w:val="18"/>
          <w:szCs w:val="23"/>
        </w:rPr>
        <w:br/>
        <w:t xml:space="preserve">                                                                                              </w:t>
      </w:r>
      <w:r w:rsidRPr="00741903">
        <w:rPr>
          <w:sz w:val="23"/>
          <w:szCs w:val="23"/>
          <w:u w:val="single"/>
        </w:rPr>
        <w:t xml:space="preserve">                       </w:t>
      </w:r>
    </w:p>
    <w:p w14:paraId="06CCAF82" w14:textId="77777777" w:rsidR="00D5175B" w:rsidRPr="00741903" w:rsidRDefault="00D5175B" w:rsidP="00D5175B">
      <w:pPr>
        <w:jc w:val="both"/>
      </w:pPr>
      <w:r w:rsidRPr="00741903">
        <w:rPr>
          <w:sz w:val="23"/>
          <w:szCs w:val="23"/>
        </w:rPr>
        <w:t xml:space="preserve">                                                                           </w:t>
      </w:r>
      <w:r w:rsidRPr="00741903">
        <w:t xml:space="preserve">       </w:t>
      </w:r>
      <w:r w:rsidRPr="00741903">
        <w:rPr>
          <w:vertAlign w:val="subscript"/>
        </w:rPr>
        <w:t>(data)</w:t>
      </w:r>
    </w:p>
    <w:p w14:paraId="7575C90B" w14:textId="77777777" w:rsidR="00D5175B" w:rsidRPr="00741903" w:rsidRDefault="00D5175B" w:rsidP="00D5175B">
      <w:pPr>
        <w:jc w:val="both"/>
      </w:pPr>
      <w:r w:rsidRPr="00741903">
        <w:rPr>
          <w:sz w:val="18"/>
          <w:szCs w:val="23"/>
        </w:rPr>
        <w:t xml:space="preserve">                                                                                               </w:t>
      </w:r>
      <w:r w:rsidRPr="00741903">
        <w:rPr>
          <w:sz w:val="23"/>
          <w:szCs w:val="23"/>
          <w:u w:val="single"/>
        </w:rPr>
        <w:t xml:space="preserve">                       </w:t>
      </w:r>
      <w:r w:rsidRPr="00741903">
        <w:rPr>
          <w:sz w:val="18"/>
          <w:szCs w:val="23"/>
        </w:rPr>
        <w:t xml:space="preserve"> </w:t>
      </w:r>
    </w:p>
    <w:p w14:paraId="42AE9B64" w14:textId="77777777" w:rsidR="00D5175B" w:rsidRPr="00741903" w:rsidRDefault="00D5175B" w:rsidP="00D5175B">
      <w:pPr>
        <w:jc w:val="both"/>
      </w:pPr>
      <w:r w:rsidRPr="00741903">
        <w:rPr>
          <w:sz w:val="18"/>
          <w:szCs w:val="23"/>
        </w:rPr>
        <w:t xml:space="preserve">                                                                                                         (vieta)       </w:t>
      </w:r>
      <w:r w:rsidRPr="00741903">
        <w:rPr>
          <w:sz w:val="23"/>
          <w:szCs w:val="23"/>
        </w:rPr>
        <w:t xml:space="preserve">                       </w:t>
      </w:r>
    </w:p>
    <w:p w14:paraId="3F8C107D" w14:textId="77777777" w:rsidR="00D5175B" w:rsidRPr="00741903" w:rsidRDefault="00D5175B" w:rsidP="00D5175B">
      <w:pPr>
        <w:jc w:val="center"/>
        <w:rPr>
          <w:sz w:val="23"/>
          <w:szCs w:val="23"/>
          <w:u w:val="single"/>
        </w:rPr>
      </w:pPr>
    </w:p>
    <w:p w14:paraId="7B6157FC" w14:textId="77777777" w:rsidR="00D5175B" w:rsidRPr="00741903" w:rsidRDefault="00D5175B" w:rsidP="00D5175B">
      <w:pPr>
        <w:jc w:val="center"/>
        <w:rPr>
          <w:sz w:val="23"/>
          <w:szCs w:val="23"/>
        </w:rPr>
      </w:pPr>
    </w:p>
    <w:p w14:paraId="291E158E" w14:textId="77777777" w:rsidR="00D5175B" w:rsidRPr="00741903" w:rsidRDefault="00D5175B" w:rsidP="00D5175B">
      <w:pPr>
        <w:rPr>
          <w:sz w:val="23"/>
          <w:szCs w:val="23"/>
          <w:u w:val="single"/>
        </w:rPr>
      </w:pPr>
    </w:p>
    <w:p w14:paraId="022DA1D6" w14:textId="77777777" w:rsidR="00D5175B" w:rsidRPr="00741903" w:rsidRDefault="00D5175B" w:rsidP="00D5175B">
      <w:pPr>
        <w:jc w:val="both"/>
        <w:rPr>
          <w:sz w:val="23"/>
          <w:szCs w:val="23"/>
          <w:u w:val="single"/>
        </w:rPr>
      </w:pPr>
    </w:p>
    <w:p w14:paraId="2BA63987" w14:textId="77777777" w:rsidR="00D5175B" w:rsidRPr="00741903" w:rsidRDefault="00D5175B" w:rsidP="00D5175B">
      <w:pPr>
        <w:jc w:val="both"/>
      </w:pPr>
      <w:r w:rsidRPr="00741903">
        <w:tab/>
        <w:t xml:space="preserve">Aš, </w:t>
      </w:r>
      <w:r w:rsidRPr="00741903">
        <w:rPr>
          <w:sz w:val="23"/>
          <w:szCs w:val="23"/>
        </w:rPr>
        <w:t>_________________________________,</w:t>
      </w:r>
      <w:r w:rsidRPr="00741903">
        <w:t>20</w:t>
      </w:r>
      <w:r w:rsidRPr="00741903">
        <w:rPr>
          <w:u w:val="single"/>
        </w:rPr>
        <w:t xml:space="preserve">       m.                                            d.. </w:t>
      </w:r>
    </w:p>
    <w:p w14:paraId="22F9BF06" w14:textId="77777777" w:rsidR="00D5175B" w:rsidRPr="00741903" w:rsidRDefault="00D5175B" w:rsidP="00D5175B">
      <w:pPr>
        <w:pStyle w:val="Antrats"/>
        <w:spacing w:line="276" w:lineRule="auto"/>
        <w:ind w:right="-108" w:firstLine="720"/>
        <w:jc w:val="both"/>
      </w:pPr>
      <w:r w:rsidRPr="00741903">
        <w:rPr>
          <w:sz w:val="16"/>
          <w:szCs w:val="16"/>
        </w:rPr>
        <w:t xml:space="preserve">                                     (mokinio vardas, pavardė)                                                  (nurodyti galimo draudžiamo daikto turėjimo laiką)</w:t>
      </w:r>
    </w:p>
    <w:p w14:paraId="6221FE87" w14:textId="77777777" w:rsidR="00D5175B" w:rsidRPr="00741903" w:rsidRDefault="00D5175B" w:rsidP="00D5175B">
      <w:pPr>
        <w:pStyle w:val="Antrats"/>
        <w:spacing w:line="276" w:lineRule="auto"/>
        <w:ind w:right="-113"/>
        <w:jc w:val="both"/>
        <w:rPr>
          <w:u w:val="single"/>
        </w:rPr>
      </w:pPr>
      <w:r w:rsidRPr="00741903">
        <w:rPr>
          <w:sz w:val="16"/>
          <w:szCs w:val="16"/>
          <w:u w:val="single"/>
        </w:rPr>
        <w:t xml:space="preserve">                                                                    </w:t>
      </w:r>
      <w:r w:rsidRPr="00741903">
        <w:t>mokykloje, esančioje</w:t>
      </w:r>
      <w:r w:rsidRPr="00741903">
        <w:rPr>
          <w:u w:val="single"/>
        </w:rPr>
        <w:t xml:space="preserve">                                            , </w:t>
      </w:r>
      <w:r w:rsidRPr="00741903">
        <w:t>turėjau draudžiamą</w:t>
      </w:r>
    </w:p>
    <w:p w14:paraId="4D2E6778" w14:textId="77777777" w:rsidR="00D5175B" w:rsidRPr="00741903" w:rsidRDefault="00D5175B" w:rsidP="00D5175B">
      <w:pPr>
        <w:pStyle w:val="Antrats"/>
        <w:spacing w:line="276" w:lineRule="auto"/>
        <w:ind w:right="-113"/>
        <w:jc w:val="both"/>
      </w:pPr>
      <w:r w:rsidRPr="00741903">
        <w:rPr>
          <w:vertAlign w:val="subscript"/>
        </w:rPr>
        <w:t xml:space="preserve">          (</w:t>
      </w:r>
      <w:r w:rsidRPr="00741903">
        <w:rPr>
          <w:vertAlign w:val="subscript"/>
          <w:lang w:eastAsia="zh-CN"/>
        </w:rPr>
        <w:t xml:space="preserve">ugdymo įstaigos </w:t>
      </w:r>
      <w:r w:rsidRPr="00741903">
        <w:rPr>
          <w:vertAlign w:val="subscript"/>
        </w:rPr>
        <w:t xml:space="preserve"> pavadinimas)                                                                                                (ugdymo įstaigos adresas)</w:t>
      </w:r>
    </w:p>
    <w:p w14:paraId="08444C0D" w14:textId="77777777" w:rsidR="00D5175B" w:rsidRPr="00741903" w:rsidRDefault="00D5175B" w:rsidP="00D5175B">
      <w:pPr>
        <w:pStyle w:val="Antrats"/>
        <w:spacing w:line="276" w:lineRule="auto"/>
        <w:ind w:right="-113"/>
        <w:jc w:val="both"/>
        <w:rPr>
          <w:u w:val="single"/>
        </w:rPr>
      </w:pPr>
      <w:r w:rsidRPr="00741903">
        <w:t xml:space="preserve"> turėti  daiktą</w:t>
      </w:r>
      <w:r w:rsidRPr="00741903">
        <w:rPr>
          <w:u w:val="single"/>
        </w:rPr>
        <w:t xml:space="preserve">                                                                                                                                       . </w:t>
      </w:r>
    </w:p>
    <w:p w14:paraId="3F263FF3" w14:textId="77777777" w:rsidR="00D5175B" w:rsidRPr="00741903" w:rsidRDefault="00D5175B" w:rsidP="00D5175B">
      <w:pPr>
        <w:pStyle w:val="Antrats"/>
        <w:spacing w:line="276" w:lineRule="auto"/>
        <w:ind w:right="-113"/>
        <w:jc w:val="both"/>
        <w:rPr>
          <w:vertAlign w:val="subscript"/>
        </w:rPr>
      </w:pPr>
      <w:r w:rsidRPr="00741903">
        <w:rPr>
          <w:vertAlign w:val="subscript"/>
        </w:rPr>
        <w:t xml:space="preserve">       </w:t>
      </w:r>
    </w:p>
    <w:p w14:paraId="39703414" w14:textId="77777777" w:rsidR="00D5175B" w:rsidRPr="00741903" w:rsidRDefault="00D5175B" w:rsidP="00D5175B">
      <w:pPr>
        <w:pStyle w:val="Antrats"/>
        <w:spacing w:line="276" w:lineRule="auto"/>
        <w:ind w:right="-108" w:firstLine="720"/>
        <w:jc w:val="both"/>
      </w:pPr>
      <w:r w:rsidRPr="00741903">
        <w:t xml:space="preserve">                                     </w:t>
      </w:r>
      <w:r w:rsidRPr="00741903">
        <w:rPr>
          <w:vertAlign w:val="subscript"/>
        </w:rPr>
        <w:t xml:space="preserve"> (nurodyti kokį daiktą , ar jį vartojo, naudojo ir kaip ) </w:t>
      </w:r>
    </w:p>
    <w:p w14:paraId="208AC533" w14:textId="77777777" w:rsidR="00D5175B" w:rsidRPr="00741903" w:rsidRDefault="00D5175B" w:rsidP="00D5175B">
      <w:pPr>
        <w:pStyle w:val="Antrats"/>
        <w:spacing w:line="276" w:lineRule="auto"/>
        <w:ind w:right="-108"/>
        <w:jc w:val="both"/>
      </w:pPr>
      <w:r w:rsidRPr="00741903">
        <w:t xml:space="preserve">Šį daiktą , t. y. </w:t>
      </w:r>
      <w:r w:rsidRPr="00741903">
        <w:rPr>
          <w:u w:val="single"/>
        </w:rPr>
        <w:t xml:space="preserve">                                                        įsigijau  20      m.                                     d. iš     </w:t>
      </w:r>
    </w:p>
    <w:p w14:paraId="06BBF884" w14:textId="77777777" w:rsidR="00D5175B" w:rsidRPr="00741903" w:rsidRDefault="00D5175B" w:rsidP="00D5175B">
      <w:pPr>
        <w:pStyle w:val="Antrats"/>
        <w:spacing w:line="276" w:lineRule="auto"/>
        <w:ind w:right="-108"/>
        <w:jc w:val="both"/>
      </w:pPr>
      <w:r w:rsidRPr="00741903">
        <w:t xml:space="preserve">                             </w:t>
      </w:r>
      <w:r w:rsidRPr="00741903">
        <w:rPr>
          <w:vertAlign w:val="subscript"/>
        </w:rPr>
        <w:t>(nurodyti kokį daiktą)                                                                                           (nurodyti įsigijimo datą)</w:t>
      </w:r>
    </w:p>
    <w:p w14:paraId="7439A243" w14:textId="77777777" w:rsidR="00D5175B" w:rsidRPr="00741903" w:rsidRDefault="00D5175B" w:rsidP="00D5175B">
      <w:pPr>
        <w:pStyle w:val="Antrats"/>
        <w:spacing w:line="276" w:lineRule="auto"/>
        <w:ind w:right="-108"/>
        <w:jc w:val="both"/>
        <w:rPr>
          <w:u w:val="single"/>
        </w:rPr>
      </w:pPr>
      <w:r w:rsidRPr="00741903">
        <w:rPr>
          <w:u w:val="single"/>
        </w:rPr>
        <w:t xml:space="preserve">                                                                                                                                                            .</w:t>
      </w:r>
    </w:p>
    <w:p w14:paraId="6212DB06" w14:textId="77777777" w:rsidR="00D5175B" w:rsidRPr="00741903" w:rsidRDefault="00D5175B" w:rsidP="00D5175B">
      <w:pPr>
        <w:pStyle w:val="Antrats"/>
        <w:spacing w:line="276" w:lineRule="auto"/>
        <w:ind w:right="-108"/>
        <w:jc w:val="both"/>
      </w:pPr>
      <w:r w:rsidRPr="00741903">
        <w:t xml:space="preserve">      </w:t>
      </w:r>
      <w:r w:rsidRPr="00741903">
        <w:rPr>
          <w:vertAlign w:val="subscript"/>
        </w:rPr>
        <w:t>(nurodyti asmens iš kurio įsigijo vardą, pavardę, jei yra ugdymo įstaigos mokinys , tai kurios klasės , jei žino, telefono numerį)</w:t>
      </w:r>
    </w:p>
    <w:p w14:paraId="08696A99" w14:textId="77777777" w:rsidR="00D5175B" w:rsidRPr="00741903" w:rsidRDefault="00D5175B" w:rsidP="00D5175B">
      <w:pPr>
        <w:pStyle w:val="Antrats"/>
        <w:spacing w:line="276" w:lineRule="auto"/>
        <w:ind w:right="-108"/>
        <w:jc w:val="both"/>
      </w:pPr>
      <w:r w:rsidRPr="00741903">
        <w:rPr>
          <w:szCs w:val="20"/>
          <w:lang w:eastAsia="zh-CN"/>
        </w:rPr>
        <w:t>Jog</w:t>
      </w:r>
      <w:r w:rsidRPr="00741903">
        <w:t xml:space="preserve"> draudžiama šį daiktą turėti mokykloje </w:t>
      </w:r>
      <w:r w:rsidRPr="00741903">
        <w:rPr>
          <w:u w:val="single"/>
        </w:rPr>
        <w:t xml:space="preserve">                                , </w:t>
      </w:r>
      <w:r w:rsidRPr="00741903">
        <w:t>jog jį(ją) turėjau</w:t>
      </w:r>
      <w:r w:rsidRPr="00741903">
        <w:rPr>
          <w:u w:val="single"/>
        </w:rPr>
        <w:t xml:space="preserve"> </w:t>
      </w:r>
      <w:r w:rsidRPr="00741903">
        <w:t xml:space="preserve">ir (ar) naudojau    </w:t>
      </w:r>
    </w:p>
    <w:p w14:paraId="4F2B14E5" w14:textId="77777777" w:rsidR="00D5175B" w:rsidRPr="00741903" w:rsidRDefault="00D5175B" w:rsidP="00D5175B">
      <w:pPr>
        <w:pStyle w:val="Antrats"/>
        <w:spacing w:line="276" w:lineRule="auto"/>
        <w:ind w:right="-108"/>
        <w:jc w:val="both"/>
      </w:pPr>
      <w:r w:rsidRPr="00741903">
        <w:t xml:space="preserve">                                                                 </w:t>
      </w:r>
      <w:r w:rsidRPr="00741903">
        <w:rPr>
          <w:vertAlign w:val="subscript"/>
        </w:rPr>
        <w:t xml:space="preserve">(įrašyti „žinojau“ arba „nežinojau“)                              </w:t>
      </w:r>
    </w:p>
    <w:p w14:paraId="05BD0894" w14:textId="77777777" w:rsidR="00D5175B" w:rsidRPr="00741903" w:rsidRDefault="00D5175B" w:rsidP="00D5175B">
      <w:pPr>
        <w:pStyle w:val="Antrats"/>
        <w:spacing w:line="276" w:lineRule="auto"/>
        <w:ind w:right="-108"/>
        <w:jc w:val="both"/>
        <w:rPr>
          <w:vertAlign w:val="subscript"/>
        </w:rPr>
      </w:pPr>
    </w:p>
    <w:p w14:paraId="3FFEC785" w14:textId="77777777" w:rsidR="00D5175B" w:rsidRPr="00741903" w:rsidRDefault="00D5175B" w:rsidP="00D5175B">
      <w:pPr>
        <w:pStyle w:val="Antrats"/>
        <w:spacing w:line="276" w:lineRule="auto"/>
        <w:ind w:right="-108"/>
        <w:jc w:val="both"/>
      </w:pPr>
      <w:r w:rsidRPr="00741903">
        <w:rPr>
          <w:u w:val="single"/>
        </w:rPr>
        <w:t xml:space="preserve">                                   </w:t>
      </w:r>
      <w:r w:rsidRPr="00741903">
        <w:t xml:space="preserve">. </w:t>
      </w:r>
    </w:p>
    <w:p w14:paraId="2C39042C" w14:textId="77777777" w:rsidR="00D5175B" w:rsidRPr="00741903" w:rsidRDefault="00D5175B" w:rsidP="00D5175B">
      <w:pPr>
        <w:pStyle w:val="Antrats"/>
        <w:spacing w:line="276" w:lineRule="auto"/>
        <w:ind w:right="-108"/>
        <w:jc w:val="both"/>
        <w:rPr>
          <w:vertAlign w:val="subscript"/>
        </w:rPr>
      </w:pPr>
      <w:r w:rsidRPr="00741903">
        <w:rPr>
          <w:vertAlign w:val="subscript"/>
        </w:rPr>
        <w:t>(įrašyti „gailiuosi“ arba „nesigailiu)</w:t>
      </w:r>
    </w:p>
    <w:p w14:paraId="558FCBBF" w14:textId="77777777" w:rsidR="00D5175B" w:rsidRPr="00741903" w:rsidRDefault="00D5175B" w:rsidP="00D5175B">
      <w:pPr>
        <w:pStyle w:val="Antrats"/>
        <w:spacing w:line="276" w:lineRule="auto"/>
        <w:ind w:right="-108"/>
        <w:jc w:val="both"/>
        <w:rPr>
          <w:vertAlign w:val="subscript"/>
        </w:rPr>
      </w:pPr>
    </w:p>
    <w:p w14:paraId="3E5CB033" w14:textId="77777777" w:rsidR="00D5175B" w:rsidRPr="00741903" w:rsidRDefault="00D5175B" w:rsidP="00D5175B">
      <w:pPr>
        <w:pStyle w:val="Antrats"/>
        <w:spacing w:line="276" w:lineRule="auto"/>
        <w:ind w:right="-108"/>
        <w:jc w:val="both"/>
        <w:rPr>
          <w:vertAlign w:val="subscript"/>
        </w:rPr>
      </w:pPr>
    </w:p>
    <w:p w14:paraId="04E074E4" w14:textId="77777777" w:rsidR="00D5175B" w:rsidRPr="00741903" w:rsidRDefault="00D5175B" w:rsidP="00D5175B">
      <w:pPr>
        <w:pStyle w:val="Antrats"/>
        <w:spacing w:line="276" w:lineRule="auto"/>
        <w:ind w:right="-108"/>
        <w:jc w:val="both"/>
        <w:rPr>
          <w:u w:val="single"/>
        </w:rPr>
      </w:pPr>
      <w:r w:rsidRPr="00741903">
        <w:rPr>
          <w:u w:val="single"/>
          <w:vertAlign w:val="superscript"/>
        </w:rPr>
        <w:t xml:space="preserve">                                                                   </w:t>
      </w:r>
      <w:r w:rsidRPr="00741903">
        <w:rPr>
          <w:u w:val="single"/>
        </w:rPr>
        <w:t xml:space="preserve"> </w:t>
      </w:r>
      <w:r w:rsidRPr="00741903">
        <w:t xml:space="preserve">                </w:t>
      </w:r>
      <w:r w:rsidRPr="00741903">
        <w:rPr>
          <w:u w:val="single"/>
        </w:rPr>
        <w:t xml:space="preserve">                                         </w:t>
      </w:r>
      <w:r w:rsidRPr="00741903">
        <w:t xml:space="preserve">               </w:t>
      </w:r>
    </w:p>
    <w:p w14:paraId="31F0F292" w14:textId="77777777" w:rsidR="00D5175B" w:rsidRPr="00741903" w:rsidRDefault="00D5175B" w:rsidP="00D5175B">
      <w:pPr>
        <w:pStyle w:val="Antrats"/>
        <w:spacing w:line="276" w:lineRule="auto"/>
        <w:ind w:right="-108"/>
        <w:jc w:val="both"/>
        <w:rPr>
          <w:vertAlign w:val="subscript"/>
        </w:rPr>
      </w:pPr>
      <w:r w:rsidRPr="00741903">
        <w:rPr>
          <w:vertAlign w:val="subscript"/>
        </w:rPr>
        <w:t>(mokinio vardas, pavardė)                                                          (mokinio parašas)</w:t>
      </w:r>
    </w:p>
    <w:p w14:paraId="44197F6E" w14:textId="77777777" w:rsidR="00D5175B" w:rsidRPr="00741903" w:rsidRDefault="00D5175B" w:rsidP="00350CDB">
      <w:pPr>
        <w:pStyle w:val="Pagrindinistekstas"/>
        <w:spacing w:after="240"/>
        <w:ind w:left="5200" w:firstLine="0"/>
        <w:rPr>
          <w:color w:val="000000"/>
          <w:sz w:val="24"/>
          <w:szCs w:val="24"/>
        </w:rPr>
      </w:pPr>
    </w:p>
    <w:p w14:paraId="5308348A" w14:textId="27DAE282" w:rsidR="00D5175B" w:rsidRPr="00741903" w:rsidRDefault="00D5175B">
      <w:pPr>
        <w:rPr>
          <w:sz w:val="20"/>
          <w:szCs w:val="20"/>
        </w:rPr>
      </w:pPr>
      <w:r w:rsidRPr="00741903">
        <w:br w:type="page"/>
      </w:r>
    </w:p>
    <w:p w14:paraId="326EFBE4" w14:textId="77777777" w:rsidR="00D5175B" w:rsidRPr="00741903" w:rsidRDefault="00D5175B" w:rsidP="00D5175B">
      <w:pPr>
        <w:pStyle w:val="Pagrindinistekstas"/>
        <w:ind w:left="5200" w:firstLine="0"/>
        <w:rPr>
          <w:color w:val="000000"/>
          <w:sz w:val="24"/>
          <w:szCs w:val="24"/>
        </w:rPr>
      </w:pPr>
      <w:r w:rsidRPr="00741903">
        <w:rPr>
          <w:color w:val="000000"/>
          <w:sz w:val="24"/>
          <w:szCs w:val="24"/>
        </w:rPr>
        <w:lastRenderedPageBreak/>
        <w:t>Šakių rajono ugdymo įstaigų darbuotojų veiksmų įtarus mokinį vartojus arba turint psichoaktyvių medžiagų organizavimo tvarkos aprašo</w:t>
      </w:r>
    </w:p>
    <w:p w14:paraId="13306DF2" w14:textId="6F696E96" w:rsidR="00350CDB" w:rsidRPr="00741903" w:rsidRDefault="00D5175B" w:rsidP="00D5175B">
      <w:pPr>
        <w:pStyle w:val="Pagrindinistekstas"/>
        <w:spacing w:after="240"/>
        <w:ind w:left="5200" w:firstLine="0"/>
        <w:rPr>
          <w:color w:val="000000"/>
          <w:sz w:val="24"/>
          <w:szCs w:val="24"/>
        </w:rPr>
      </w:pPr>
      <w:r w:rsidRPr="00741903">
        <w:rPr>
          <w:color w:val="000000"/>
          <w:sz w:val="24"/>
          <w:szCs w:val="24"/>
        </w:rPr>
        <w:t>6 priedas</w:t>
      </w:r>
    </w:p>
    <w:p w14:paraId="406DD9A5" w14:textId="77777777" w:rsidR="00D5175B" w:rsidRPr="00741903" w:rsidRDefault="00D5175B" w:rsidP="00D5175B">
      <w:pPr>
        <w:jc w:val="center"/>
        <w:rPr>
          <w:b/>
          <w:bCs/>
        </w:rPr>
      </w:pPr>
      <w:r w:rsidRPr="00741903">
        <w:rPr>
          <w:b/>
          <w:bCs/>
        </w:rPr>
        <w:t>SUTIKIMAS</w:t>
      </w:r>
    </w:p>
    <w:p w14:paraId="51435F1D" w14:textId="77777777" w:rsidR="00D5175B" w:rsidRPr="00741903" w:rsidRDefault="00D5175B" w:rsidP="00D5175B">
      <w:pPr>
        <w:jc w:val="center"/>
        <w:rPr>
          <w:b/>
          <w:bCs/>
        </w:rPr>
      </w:pPr>
      <w:r w:rsidRPr="00741903">
        <w:rPr>
          <w:b/>
          <w:bCs/>
        </w:rPr>
        <w:t>DĖL MOKINIO DAIKTŲ PATIKRINIMO</w:t>
      </w:r>
    </w:p>
    <w:p w14:paraId="20A4C303" w14:textId="77777777" w:rsidR="00D5175B" w:rsidRPr="00741903" w:rsidRDefault="00D5175B" w:rsidP="00D5175B">
      <w:pPr>
        <w:jc w:val="center"/>
        <w:rPr>
          <w:b/>
          <w:bCs/>
        </w:rPr>
      </w:pPr>
    </w:p>
    <w:p w14:paraId="6BDA1E02" w14:textId="77777777" w:rsidR="00D5175B" w:rsidRPr="00741903" w:rsidRDefault="00D5175B" w:rsidP="00D5175B">
      <w:pPr>
        <w:numPr>
          <w:ilvl w:val="0"/>
          <w:numId w:val="16"/>
        </w:numPr>
      </w:pPr>
      <w:r w:rsidRPr="00741903">
        <w:t>Sutinku jog, kilus įtarimams, kad ____________________, kuris mokosi ___________</w:t>
      </w:r>
    </w:p>
    <w:p w14:paraId="29BE1D5A" w14:textId="77777777" w:rsidR="00D5175B" w:rsidRPr="00741903" w:rsidRDefault="00D5175B" w:rsidP="00D5175B">
      <w:pPr>
        <w:pStyle w:val="Sraopastraipa"/>
        <w:ind w:left="3600" w:firstLine="720"/>
        <w:rPr>
          <w:sz w:val="20"/>
          <w:szCs w:val="20"/>
        </w:rPr>
      </w:pPr>
      <w:r w:rsidRPr="00741903">
        <w:rPr>
          <w:sz w:val="20"/>
          <w:szCs w:val="20"/>
        </w:rPr>
        <w:t xml:space="preserve">  (mokinio vardas, pavardė)</w:t>
      </w:r>
    </w:p>
    <w:p w14:paraId="7D78CB73" w14:textId="77777777" w:rsidR="00D5175B" w:rsidRPr="00741903" w:rsidRDefault="00D5175B" w:rsidP="00D5175B">
      <w:pPr>
        <w:ind w:left="720"/>
        <w:rPr>
          <w:sz w:val="20"/>
          <w:szCs w:val="20"/>
        </w:rPr>
      </w:pPr>
      <w:r w:rsidRPr="00741903">
        <w:t>____________________ galimai turi draudžiamų psichoaktyviųjų medžiagų, mokyklo</w:t>
      </w:r>
      <w:r w:rsidRPr="00741903">
        <w:rPr>
          <w:sz w:val="20"/>
          <w:szCs w:val="20"/>
        </w:rPr>
        <w:t>s</w:t>
      </w:r>
    </w:p>
    <w:p w14:paraId="1E21FF1A" w14:textId="77777777" w:rsidR="00D5175B" w:rsidRPr="00741903" w:rsidRDefault="00D5175B" w:rsidP="00D5175B">
      <w:pPr>
        <w:ind w:left="720"/>
        <w:rPr>
          <w:sz w:val="20"/>
          <w:szCs w:val="20"/>
        </w:rPr>
      </w:pPr>
      <w:r w:rsidRPr="00741903">
        <w:rPr>
          <w:sz w:val="20"/>
          <w:szCs w:val="20"/>
        </w:rPr>
        <w:t xml:space="preserve">       (ugdymo įstaiga)</w:t>
      </w:r>
    </w:p>
    <w:p w14:paraId="194459E5" w14:textId="77777777" w:rsidR="00D5175B" w:rsidRPr="00741903" w:rsidRDefault="00D5175B" w:rsidP="00D5175B">
      <w:pPr>
        <w:ind w:left="720"/>
      </w:pPr>
      <w:r w:rsidRPr="00741903">
        <w:t>darbuotojas nedelsiant apie tai informuoja tėvus (globėjus, rūpintojus) ir mokyklos direktoriaus įgaliotą asmenį. Mokyklos vadovas ar įgaliotas asmuo turi teisę prašyti mokinio parodyti jo asmeninius daiktus.</w:t>
      </w:r>
    </w:p>
    <w:p w14:paraId="6E396AAC" w14:textId="77777777" w:rsidR="00D5175B" w:rsidRPr="00741903" w:rsidRDefault="00D5175B" w:rsidP="00D5175B">
      <w:pPr>
        <w:numPr>
          <w:ilvl w:val="0"/>
          <w:numId w:val="16"/>
        </w:numPr>
        <w:spacing w:after="160" w:line="259" w:lineRule="auto"/>
      </w:pPr>
      <w:r w:rsidRPr="00741903">
        <w:t xml:space="preserve">Sutinku, kad daiktų patikrinimo metu dalyvautų mažiausiai du mokyklos darbuotojai – mokyklos vadovo įgalioti atstovai. </w:t>
      </w:r>
    </w:p>
    <w:p w14:paraId="2BBE4970" w14:textId="77777777" w:rsidR="00D5175B" w:rsidRPr="00741903" w:rsidRDefault="00D5175B" w:rsidP="00D5175B">
      <w:pPr>
        <w:numPr>
          <w:ilvl w:val="0"/>
          <w:numId w:val="16"/>
        </w:numPr>
        <w:spacing w:after="160" w:line="259" w:lineRule="auto"/>
      </w:pPr>
      <w:r w:rsidRPr="00741903">
        <w:t>Sutinku, kad mokyklos darbuotojui įtarus, kad mokinys mokyklos teritorijoje yra apsvaigęs/apsinuodijęs psichoaktyviosiomis medžiagomis ir jo sveikatai ar gyvybei gresia pavojus nedelsiant mokiniui teikiama pirmoji medicininė pagalba, vadovaujantis mokyklos pirmosios medicininės pagalbos organizavimo tvarka.</w:t>
      </w:r>
    </w:p>
    <w:p w14:paraId="3E141864" w14:textId="77777777" w:rsidR="00D5175B" w:rsidRPr="00741903" w:rsidRDefault="00D5175B" w:rsidP="00D5175B"/>
    <w:p w14:paraId="23F891D7" w14:textId="77777777" w:rsidR="00D5175B" w:rsidRPr="00741903" w:rsidRDefault="00D5175B" w:rsidP="00D5175B"/>
    <w:p w14:paraId="11FFB2F6" w14:textId="77777777" w:rsidR="00D5175B" w:rsidRPr="00741903" w:rsidRDefault="00D5175B" w:rsidP="00D5175B"/>
    <w:p w14:paraId="19813048" w14:textId="77777777" w:rsidR="00D5175B" w:rsidRPr="00741903" w:rsidRDefault="00D5175B" w:rsidP="00D5175B">
      <w:pPr>
        <w:jc w:val="center"/>
        <w:rPr>
          <w:sz w:val="20"/>
          <w:szCs w:val="20"/>
        </w:rPr>
      </w:pPr>
      <w:r w:rsidRPr="00741903">
        <w:rPr>
          <w:sz w:val="20"/>
          <w:szCs w:val="20"/>
        </w:rPr>
        <w:t>(parašas)</w:t>
      </w:r>
      <w:r w:rsidRPr="00741903">
        <w:rPr>
          <w:sz w:val="20"/>
          <w:szCs w:val="20"/>
        </w:rPr>
        <w:tab/>
      </w:r>
      <w:r w:rsidRPr="00741903">
        <w:rPr>
          <w:sz w:val="20"/>
          <w:szCs w:val="20"/>
        </w:rPr>
        <w:tab/>
      </w:r>
      <w:r w:rsidRPr="00741903">
        <w:rPr>
          <w:sz w:val="20"/>
          <w:szCs w:val="20"/>
        </w:rPr>
        <w:tab/>
      </w:r>
      <w:r w:rsidRPr="00741903">
        <w:rPr>
          <w:sz w:val="20"/>
          <w:szCs w:val="20"/>
        </w:rPr>
        <w:tab/>
      </w:r>
      <w:r w:rsidRPr="00741903">
        <w:rPr>
          <w:sz w:val="20"/>
          <w:szCs w:val="20"/>
        </w:rPr>
        <w:tab/>
      </w:r>
      <w:r w:rsidRPr="00741903">
        <w:rPr>
          <w:sz w:val="20"/>
          <w:szCs w:val="20"/>
        </w:rPr>
        <w:tab/>
        <w:t>(vardas, pavardė)</w:t>
      </w:r>
    </w:p>
    <w:p w14:paraId="6170D37A" w14:textId="77777777" w:rsidR="00D5175B" w:rsidRPr="00741903" w:rsidRDefault="00D5175B" w:rsidP="00D5175B">
      <w:pPr>
        <w:pStyle w:val="Pagrindinistekstas"/>
        <w:spacing w:after="240"/>
        <w:ind w:left="5200" w:firstLine="0"/>
      </w:pPr>
    </w:p>
    <w:p w14:paraId="124DD089" w14:textId="6A36BF1C" w:rsidR="009D1DD9" w:rsidRPr="00741903" w:rsidRDefault="009D1DD9" w:rsidP="0012663D">
      <w:pPr>
        <w:spacing w:line="1" w:lineRule="exact"/>
      </w:pPr>
    </w:p>
    <w:sectPr w:rsidR="009D1DD9" w:rsidRPr="00741903" w:rsidSect="002633B3">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07B82" w14:textId="77777777" w:rsidR="002633B3" w:rsidRDefault="002633B3">
      <w:r>
        <w:separator/>
      </w:r>
    </w:p>
  </w:endnote>
  <w:endnote w:type="continuationSeparator" w:id="0">
    <w:p w14:paraId="451441B3" w14:textId="77777777" w:rsidR="002633B3" w:rsidRDefault="00263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5F77B" w14:textId="77777777" w:rsidR="00956CD0" w:rsidRDefault="00956CD0" w:rsidP="00CB588F">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7CCAD" w14:textId="77777777" w:rsidR="00956CD0" w:rsidRPr="00211589" w:rsidRDefault="00956CD0" w:rsidP="00211589">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07BCF" w14:textId="77777777" w:rsidR="00956CD0" w:rsidRPr="00211589" w:rsidRDefault="00956CD0" w:rsidP="0021158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15FC9" w14:textId="77777777" w:rsidR="002633B3" w:rsidRDefault="002633B3">
      <w:r>
        <w:separator/>
      </w:r>
    </w:p>
  </w:footnote>
  <w:footnote w:type="continuationSeparator" w:id="0">
    <w:p w14:paraId="62395445" w14:textId="77777777" w:rsidR="002633B3" w:rsidRDefault="002633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A77E4" w14:textId="77777777" w:rsidR="00956CD0" w:rsidRPr="00CB588F" w:rsidRDefault="0015432F" w:rsidP="00024D31">
    <w:pPr>
      <w:pStyle w:val="Antrats"/>
      <w:jc w:val="center"/>
      <w:rPr>
        <w:sz w:val="20"/>
        <w:szCs w:val="20"/>
      </w:rPr>
    </w:pPr>
    <w:r w:rsidRPr="00CB588F">
      <w:rPr>
        <w:rStyle w:val="Puslapionumeris"/>
      </w:rPr>
      <w:fldChar w:fldCharType="begin"/>
    </w:r>
    <w:r w:rsidR="00956CD0" w:rsidRPr="00CB588F">
      <w:rPr>
        <w:rStyle w:val="Puslapionumeris"/>
      </w:rPr>
      <w:instrText xml:space="preserve"> PAGE </w:instrText>
    </w:r>
    <w:r w:rsidRPr="00CB588F">
      <w:rPr>
        <w:rStyle w:val="Puslapionumeris"/>
      </w:rPr>
      <w:fldChar w:fldCharType="separate"/>
    </w:r>
    <w:r w:rsidR="00211589">
      <w:rPr>
        <w:rStyle w:val="Puslapionumeris"/>
        <w:noProof/>
      </w:rPr>
      <w:t>2</w:t>
    </w:r>
    <w:r w:rsidRPr="00CB588F">
      <w:rPr>
        <w:rStyle w:val="Puslapionumeri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AEB47" w14:textId="77777777" w:rsidR="00956CD0" w:rsidRPr="000271A6" w:rsidRDefault="00956CD0" w:rsidP="00024D31">
    <w:pPr>
      <w:pStyle w:val="Antrats"/>
      <w:jc w:val="center"/>
      <w:rPr>
        <w:rStyle w:val="Puslapionumeri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657CF"/>
    <w:multiLevelType w:val="hybridMultilevel"/>
    <w:tmpl w:val="88325E6A"/>
    <w:lvl w:ilvl="0" w:tplc="9C7AA1E6">
      <w:start w:val="1"/>
      <w:numFmt w:val="upperRoman"/>
      <w:lvlText w:val="%1."/>
      <w:lvlJc w:val="left"/>
      <w:pPr>
        <w:ind w:left="2160" w:hanging="72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 w15:restartNumberingAfterBreak="0">
    <w:nsid w:val="07A73A62"/>
    <w:multiLevelType w:val="multilevel"/>
    <w:tmpl w:val="288CC896"/>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108F76E3"/>
    <w:multiLevelType w:val="multilevel"/>
    <w:tmpl w:val="9AD0BC92"/>
    <w:lvl w:ilvl="0">
      <w:start w:val="5"/>
      <w:numFmt w:val="decimal"/>
      <w:lvlText w:val="%1."/>
      <w:lvlJc w:val="left"/>
      <w:pPr>
        <w:ind w:left="1495" w:hanging="360"/>
      </w:pPr>
      <w:rPr>
        <w:rFonts w:hint="default"/>
        <w:b w:val="0"/>
        <w:bCs/>
        <w:strike w:val="0"/>
        <w:color w:val="0D0D0D"/>
      </w:rPr>
    </w:lvl>
    <w:lvl w:ilvl="1">
      <w:start w:val="1"/>
      <w:numFmt w:val="decimal"/>
      <w:isLgl/>
      <w:lvlText w:val="%1.%2."/>
      <w:lvlJc w:val="left"/>
      <w:pPr>
        <w:ind w:left="1429" w:hanging="360"/>
      </w:pPr>
      <w:rPr>
        <w:rFonts w:eastAsia="Times New Roman" w:hint="default"/>
        <w:b w:val="0"/>
        <w:bCs/>
      </w:rPr>
    </w:lvl>
    <w:lvl w:ilvl="2">
      <w:start w:val="1"/>
      <w:numFmt w:val="decimal"/>
      <w:isLgl/>
      <w:lvlText w:val="%1.%2.%3."/>
      <w:lvlJc w:val="left"/>
      <w:pPr>
        <w:ind w:left="2149" w:hanging="720"/>
      </w:pPr>
      <w:rPr>
        <w:rFonts w:eastAsia="Times New Roman" w:hint="default"/>
      </w:rPr>
    </w:lvl>
    <w:lvl w:ilvl="3">
      <w:start w:val="1"/>
      <w:numFmt w:val="decimal"/>
      <w:isLgl/>
      <w:lvlText w:val="%1.%2.%3.%4."/>
      <w:lvlJc w:val="left"/>
      <w:pPr>
        <w:ind w:left="2509" w:hanging="720"/>
      </w:pPr>
      <w:rPr>
        <w:rFonts w:eastAsia="Times New Roman" w:hint="default"/>
      </w:rPr>
    </w:lvl>
    <w:lvl w:ilvl="4">
      <w:start w:val="1"/>
      <w:numFmt w:val="decimal"/>
      <w:isLgl/>
      <w:lvlText w:val="%1.%2.%3.%4.%5."/>
      <w:lvlJc w:val="left"/>
      <w:pPr>
        <w:ind w:left="3229" w:hanging="1080"/>
      </w:pPr>
      <w:rPr>
        <w:rFonts w:eastAsia="Times New Roman" w:hint="default"/>
      </w:rPr>
    </w:lvl>
    <w:lvl w:ilvl="5">
      <w:start w:val="1"/>
      <w:numFmt w:val="decimal"/>
      <w:isLgl/>
      <w:lvlText w:val="%1.%2.%3.%4.%5.%6."/>
      <w:lvlJc w:val="left"/>
      <w:pPr>
        <w:ind w:left="3589" w:hanging="1080"/>
      </w:pPr>
      <w:rPr>
        <w:rFonts w:eastAsia="Times New Roman" w:hint="default"/>
      </w:rPr>
    </w:lvl>
    <w:lvl w:ilvl="6">
      <w:start w:val="1"/>
      <w:numFmt w:val="decimal"/>
      <w:isLgl/>
      <w:lvlText w:val="%1.%2.%3.%4.%5.%6.%7."/>
      <w:lvlJc w:val="left"/>
      <w:pPr>
        <w:ind w:left="4309" w:hanging="1440"/>
      </w:pPr>
      <w:rPr>
        <w:rFonts w:eastAsia="Times New Roman" w:hint="default"/>
      </w:rPr>
    </w:lvl>
    <w:lvl w:ilvl="7">
      <w:start w:val="1"/>
      <w:numFmt w:val="decimal"/>
      <w:isLgl/>
      <w:lvlText w:val="%1.%2.%3.%4.%5.%6.%7.%8."/>
      <w:lvlJc w:val="left"/>
      <w:pPr>
        <w:ind w:left="4669" w:hanging="1440"/>
      </w:pPr>
      <w:rPr>
        <w:rFonts w:eastAsia="Times New Roman" w:hint="default"/>
      </w:rPr>
    </w:lvl>
    <w:lvl w:ilvl="8">
      <w:start w:val="1"/>
      <w:numFmt w:val="decimal"/>
      <w:isLgl/>
      <w:lvlText w:val="%1.%2.%3.%4.%5.%6.%7.%8.%9."/>
      <w:lvlJc w:val="left"/>
      <w:pPr>
        <w:ind w:left="5389" w:hanging="1800"/>
      </w:pPr>
      <w:rPr>
        <w:rFonts w:eastAsia="Times New Roman" w:hint="default"/>
      </w:rPr>
    </w:lvl>
  </w:abstractNum>
  <w:abstractNum w:abstractNumId="3" w15:restartNumberingAfterBreak="0">
    <w:nsid w:val="187F0059"/>
    <w:multiLevelType w:val="multilevel"/>
    <w:tmpl w:val="04AA33B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07E317A"/>
    <w:multiLevelType w:val="hybridMultilevel"/>
    <w:tmpl w:val="CF9ADBEE"/>
    <w:lvl w:ilvl="0" w:tplc="8954CDAC">
      <w:start w:val="1"/>
      <w:numFmt w:val="decimal"/>
      <w:lvlText w:val="%1."/>
      <w:lvlJc w:val="left"/>
      <w:pPr>
        <w:ind w:left="1170" w:hanging="360"/>
      </w:pPr>
      <w:rPr>
        <w:rFonts w:hint="default"/>
      </w:rPr>
    </w:lvl>
    <w:lvl w:ilvl="1" w:tplc="04270019" w:tentative="1">
      <w:start w:val="1"/>
      <w:numFmt w:val="lowerLetter"/>
      <w:lvlText w:val="%2."/>
      <w:lvlJc w:val="left"/>
      <w:pPr>
        <w:ind w:left="1890" w:hanging="360"/>
      </w:pPr>
    </w:lvl>
    <w:lvl w:ilvl="2" w:tplc="0427001B" w:tentative="1">
      <w:start w:val="1"/>
      <w:numFmt w:val="lowerRoman"/>
      <w:lvlText w:val="%3."/>
      <w:lvlJc w:val="right"/>
      <w:pPr>
        <w:ind w:left="2610" w:hanging="180"/>
      </w:pPr>
    </w:lvl>
    <w:lvl w:ilvl="3" w:tplc="0427000F" w:tentative="1">
      <w:start w:val="1"/>
      <w:numFmt w:val="decimal"/>
      <w:lvlText w:val="%4."/>
      <w:lvlJc w:val="left"/>
      <w:pPr>
        <w:ind w:left="3330" w:hanging="360"/>
      </w:pPr>
    </w:lvl>
    <w:lvl w:ilvl="4" w:tplc="04270019" w:tentative="1">
      <w:start w:val="1"/>
      <w:numFmt w:val="lowerLetter"/>
      <w:lvlText w:val="%5."/>
      <w:lvlJc w:val="left"/>
      <w:pPr>
        <w:ind w:left="4050" w:hanging="360"/>
      </w:pPr>
    </w:lvl>
    <w:lvl w:ilvl="5" w:tplc="0427001B" w:tentative="1">
      <w:start w:val="1"/>
      <w:numFmt w:val="lowerRoman"/>
      <w:lvlText w:val="%6."/>
      <w:lvlJc w:val="right"/>
      <w:pPr>
        <w:ind w:left="4770" w:hanging="180"/>
      </w:pPr>
    </w:lvl>
    <w:lvl w:ilvl="6" w:tplc="0427000F" w:tentative="1">
      <w:start w:val="1"/>
      <w:numFmt w:val="decimal"/>
      <w:lvlText w:val="%7."/>
      <w:lvlJc w:val="left"/>
      <w:pPr>
        <w:ind w:left="5490" w:hanging="360"/>
      </w:pPr>
    </w:lvl>
    <w:lvl w:ilvl="7" w:tplc="04270019" w:tentative="1">
      <w:start w:val="1"/>
      <w:numFmt w:val="lowerLetter"/>
      <w:lvlText w:val="%8."/>
      <w:lvlJc w:val="left"/>
      <w:pPr>
        <w:ind w:left="6210" w:hanging="360"/>
      </w:pPr>
    </w:lvl>
    <w:lvl w:ilvl="8" w:tplc="0427001B" w:tentative="1">
      <w:start w:val="1"/>
      <w:numFmt w:val="lowerRoman"/>
      <w:lvlText w:val="%9."/>
      <w:lvlJc w:val="right"/>
      <w:pPr>
        <w:ind w:left="6930" w:hanging="180"/>
      </w:pPr>
    </w:lvl>
  </w:abstractNum>
  <w:abstractNum w:abstractNumId="5" w15:restartNumberingAfterBreak="0">
    <w:nsid w:val="238559B8"/>
    <w:multiLevelType w:val="hybridMultilevel"/>
    <w:tmpl w:val="40927990"/>
    <w:lvl w:ilvl="0" w:tplc="45564DC0">
      <w:start w:val="1"/>
      <w:numFmt w:val="decimal"/>
      <w:lvlText w:val="%1."/>
      <w:lvlJc w:val="left"/>
      <w:pPr>
        <w:ind w:left="1080" w:hanging="360"/>
      </w:pPr>
      <w:rPr>
        <w:rFonts w:hint="default"/>
        <w:color w:val="auto"/>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24620DF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AF0023"/>
    <w:multiLevelType w:val="multilevel"/>
    <w:tmpl w:val="E5EA0528"/>
    <w:lvl w:ilvl="0">
      <w:start w:val="1"/>
      <w:numFmt w:val="decimal"/>
      <w:lvlText w:val="%1."/>
      <w:lvlJc w:val="left"/>
      <w:pPr>
        <w:ind w:left="13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4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F8F116C"/>
    <w:multiLevelType w:val="hybridMultilevel"/>
    <w:tmpl w:val="128CC33E"/>
    <w:lvl w:ilvl="0" w:tplc="C5C4714C">
      <w:start w:val="1"/>
      <w:numFmt w:val="upperRoman"/>
      <w:lvlText w:val="%1."/>
      <w:lvlJc w:val="left"/>
      <w:pPr>
        <w:ind w:left="2880" w:hanging="720"/>
      </w:pPr>
      <w:rPr>
        <w:rFonts w:hint="default"/>
      </w:rPr>
    </w:lvl>
    <w:lvl w:ilvl="1" w:tplc="04270019" w:tentative="1">
      <w:start w:val="1"/>
      <w:numFmt w:val="lowerLetter"/>
      <w:lvlText w:val="%2."/>
      <w:lvlJc w:val="left"/>
      <w:pPr>
        <w:ind w:left="3240" w:hanging="360"/>
      </w:pPr>
    </w:lvl>
    <w:lvl w:ilvl="2" w:tplc="0427001B" w:tentative="1">
      <w:start w:val="1"/>
      <w:numFmt w:val="lowerRoman"/>
      <w:lvlText w:val="%3."/>
      <w:lvlJc w:val="right"/>
      <w:pPr>
        <w:ind w:left="3960" w:hanging="180"/>
      </w:pPr>
    </w:lvl>
    <w:lvl w:ilvl="3" w:tplc="0427000F" w:tentative="1">
      <w:start w:val="1"/>
      <w:numFmt w:val="decimal"/>
      <w:lvlText w:val="%4."/>
      <w:lvlJc w:val="left"/>
      <w:pPr>
        <w:ind w:left="4680" w:hanging="360"/>
      </w:pPr>
    </w:lvl>
    <w:lvl w:ilvl="4" w:tplc="04270019" w:tentative="1">
      <w:start w:val="1"/>
      <w:numFmt w:val="lowerLetter"/>
      <w:lvlText w:val="%5."/>
      <w:lvlJc w:val="left"/>
      <w:pPr>
        <w:ind w:left="5400" w:hanging="360"/>
      </w:pPr>
    </w:lvl>
    <w:lvl w:ilvl="5" w:tplc="0427001B" w:tentative="1">
      <w:start w:val="1"/>
      <w:numFmt w:val="lowerRoman"/>
      <w:lvlText w:val="%6."/>
      <w:lvlJc w:val="right"/>
      <w:pPr>
        <w:ind w:left="6120" w:hanging="180"/>
      </w:pPr>
    </w:lvl>
    <w:lvl w:ilvl="6" w:tplc="0427000F" w:tentative="1">
      <w:start w:val="1"/>
      <w:numFmt w:val="decimal"/>
      <w:lvlText w:val="%7."/>
      <w:lvlJc w:val="left"/>
      <w:pPr>
        <w:ind w:left="6840" w:hanging="360"/>
      </w:pPr>
    </w:lvl>
    <w:lvl w:ilvl="7" w:tplc="04270019" w:tentative="1">
      <w:start w:val="1"/>
      <w:numFmt w:val="lowerLetter"/>
      <w:lvlText w:val="%8."/>
      <w:lvlJc w:val="left"/>
      <w:pPr>
        <w:ind w:left="7560" w:hanging="360"/>
      </w:pPr>
    </w:lvl>
    <w:lvl w:ilvl="8" w:tplc="0427001B" w:tentative="1">
      <w:start w:val="1"/>
      <w:numFmt w:val="lowerRoman"/>
      <w:lvlText w:val="%9."/>
      <w:lvlJc w:val="right"/>
      <w:pPr>
        <w:ind w:left="8280" w:hanging="180"/>
      </w:pPr>
    </w:lvl>
  </w:abstractNum>
  <w:abstractNum w:abstractNumId="9" w15:restartNumberingAfterBreak="0">
    <w:nsid w:val="43B37CC1"/>
    <w:multiLevelType w:val="multilevel"/>
    <w:tmpl w:val="B894A26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CCB425F"/>
    <w:multiLevelType w:val="hybridMultilevel"/>
    <w:tmpl w:val="518CE4D0"/>
    <w:lvl w:ilvl="0" w:tplc="83E8F75E">
      <w:start w:val="1"/>
      <w:numFmt w:val="upperRoman"/>
      <w:lvlText w:val="%1."/>
      <w:lvlJc w:val="lef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50593562"/>
    <w:multiLevelType w:val="multilevel"/>
    <w:tmpl w:val="487E826C"/>
    <w:lvl w:ilvl="0">
      <w:start w:val="1"/>
      <w:numFmt w:val="decimal"/>
      <w:lvlText w:val="%1."/>
      <w:lvlJc w:val="left"/>
      <w:pPr>
        <w:ind w:left="1080" w:hanging="360"/>
      </w:pPr>
      <w:rPr>
        <w:rFonts w:hint="default"/>
        <w:color w:val="auto"/>
      </w:rPr>
    </w:lvl>
    <w:lvl w:ilvl="1">
      <w:start w:val="1"/>
      <w:numFmt w:val="decimal"/>
      <w:isLgl/>
      <w:lvlText w:val="%1.%2."/>
      <w:lvlJc w:val="left"/>
      <w:pPr>
        <w:ind w:left="121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529B59EF"/>
    <w:multiLevelType w:val="multilevel"/>
    <w:tmpl w:val="823816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2D61A27"/>
    <w:multiLevelType w:val="multilevel"/>
    <w:tmpl w:val="E9E6A4C6"/>
    <w:lvl w:ilvl="0">
      <w:start w:val="1"/>
      <w:numFmt w:val="decimal"/>
      <w:lvlText w:val="%1."/>
      <w:lvlJc w:val="left"/>
      <w:pPr>
        <w:tabs>
          <w:tab w:val="num" w:pos="0"/>
        </w:tabs>
        <w:ind w:left="1146"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15:restartNumberingAfterBreak="0">
    <w:nsid w:val="5649659F"/>
    <w:multiLevelType w:val="multilevel"/>
    <w:tmpl w:val="C898FE4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2F3486A"/>
    <w:multiLevelType w:val="hybridMultilevel"/>
    <w:tmpl w:val="BE10E206"/>
    <w:lvl w:ilvl="0" w:tplc="36CCBF06">
      <w:start w:val="1"/>
      <w:numFmt w:val="decimal"/>
      <w:lvlText w:val="%1."/>
      <w:lvlJc w:val="left"/>
      <w:pPr>
        <w:ind w:left="1069"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7" w15:restartNumberingAfterBreak="0">
    <w:nsid w:val="77A43331"/>
    <w:multiLevelType w:val="multilevel"/>
    <w:tmpl w:val="37C4AE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A10798D"/>
    <w:multiLevelType w:val="hybridMultilevel"/>
    <w:tmpl w:val="B19A1008"/>
    <w:lvl w:ilvl="0" w:tplc="892A969E">
      <w:start w:val="1"/>
      <w:numFmt w:val="decimal"/>
      <w:lvlText w:val="%1."/>
      <w:lvlJc w:val="left"/>
      <w:pPr>
        <w:tabs>
          <w:tab w:val="num" w:pos="720"/>
        </w:tabs>
        <w:ind w:left="720" w:hanging="360"/>
      </w:pPr>
    </w:lvl>
    <w:lvl w:ilvl="1" w:tplc="98C417B2">
      <w:start w:val="1"/>
      <w:numFmt w:val="decimal"/>
      <w:lvlText w:val="%2."/>
      <w:lvlJc w:val="left"/>
      <w:pPr>
        <w:tabs>
          <w:tab w:val="num" w:pos="1440"/>
        </w:tabs>
        <w:ind w:left="1440" w:hanging="360"/>
      </w:pPr>
    </w:lvl>
    <w:lvl w:ilvl="2" w:tplc="6D98EB6E">
      <w:start w:val="1"/>
      <w:numFmt w:val="decimal"/>
      <w:lvlText w:val="%3."/>
      <w:lvlJc w:val="left"/>
      <w:pPr>
        <w:tabs>
          <w:tab w:val="num" w:pos="2160"/>
        </w:tabs>
        <w:ind w:left="2160" w:hanging="360"/>
      </w:pPr>
    </w:lvl>
    <w:lvl w:ilvl="3" w:tplc="7340C710" w:tentative="1">
      <w:start w:val="1"/>
      <w:numFmt w:val="decimal"/>
      <w:lvlText w:val="%4."/>
      <w:lvlJc w:val="left"/>
      <w:pPr>
        <w:tabs>
          <w:tab w:val="num" w:pos="2880"/>
        </w:tabs>
        <w:ind w:left="2880" w:hanging="360"/>
      </w:pPr>
    </w:lvl>
    <w:lvl w:ilvl="4" w:tplc="368A9FD8" w:tentative="1">
      <w:start w:val="1"/>
      <w:numFmt w:val="decimal"/>
      <w:lvlText w:val="%5."/>
      <w:lvlJc w:val="left"/>
      <w:pPr>
        <w:tabs>
          <w:tab w:val="num" w:pos="3600"/>
        </w:tabs>
        <w:ind w:left="3600" w:hanging="360"/>
      </w:pPr>
    </w:lvl>
    <w:lvl w:ilvl="5" w:tplc="B5BC5ACE" w:tentative="1">
      <w:start w:val="1"/>
      <w:numFmt w:val="decimal"/>
      <w:lvlText w:val="%6."/>
      <w:lvlJc w:val="left"/>
      <w:pPr>
        <w:tabs>
          <w:tab w:val="num" w:pos="4320"/>
        </w:tabs>
        <w:ind w:left="4320" w:hanging="360"/>
      </w:pPr>
    </w:lvl>
    <w:lvl w:ilvl="6" w:tplc="2C30B61C" w:tentative="1">
      <w:start w:val="1"/>
      <w:numFmt w:val="decimal"/>
      <w:lvlText w:val="%7."/>
      <w:lvlJc w:val="left"/>
      <w:pPr>
        <w:tabs>
          <w:tab w:val="num" w:pos="5040"/>
        </w:tabs>
        <w:ind w:left="5040" w:hanging="360"/>
      </w:pPr>
    </w:lvl>
    <w:lvl w:ilvl="7" w:tplc="D188DAD6" w:tentative="1">
      <w:start w:val="1"/>
      <w:numFmt w:val="decimal"/>
      <w:lvlText w:val="%8."/>
      <w:lvlJc w:val="left"/>
      <w:pPr>
        <w:tabs>
          <w:tab w:val="num" w:pos="5760"/>
        </w:tabs>
        <w:ind w:left="5760" w:hanging="360"/>
      </w:pPr>
    </w:lvl>
    <w:lvl w:ilvl="8" w:tplc="C914B3BC" w:tentative="1">
      <w:start w:val="1"/>
      <w:numFmt w:val="decimal"/>
      <w:lvlText w:val="%9."/>
      <w:lvlJc w:val="left"/>
      <w:pPr>
        <w:tabs>
          <w:tab w:val="num" w:pos="6480"/>
        </w:tabs>
        <w:ind w:left="6480" w:hanging="360"/>
      </w:pPr>
    </w:lvl>
  </w:abstractNum>
  <w:abstractNum w:abstractNumId="19" w15:restartNumberingAfterBreak="0">
    <w:nsid w:val="7E9323FD"/>
    <w:multiLevelType w:val="multilevel"/>
    <w:tmpl w:val="B22E4400"/>
    <w:lvl w:ilvl="0">
      <w:start w:val="1"/>
      <w:numFmt w:val="decimal"/>
      <w:lvlText w:val="%1."/>
      <w:lvlJc w:val="left"/>
      <w:pPr>
        <w:tabs>
          <w:tab w:val="num" w:pos="0"/>
        </w:tabs>
        <w:ind w:left="720" w:hanging="360"/>
      </w:pPr>
      <w:rPr>
        <w:rFonts w:cs="Times New Roman"/>
        <w:b w:val="0"/>
        <w:bCs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4"/>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5"/>
  </w:num>
  <w:num w:numId="5">
    <w:abstractNumId w:val="4"/>
  </w:num>
  <w:num w:numId="6">
    <w:abstractNumId w:val="12"/>
  </w:num>
  <w:num w:numId="7">
    <w:abstractNumId w:val="15"/>
  </w:num>
  <w:num w:numId="8">
    <w:abstractNumId w:val="17"/>
  </w:num>
  <w:num w:numId="9">
    <w:abstractNumId w:val="9"/>
  </w:num>
  <w:num w:numId="10">
    <w:abstractNumId w:val="3"/>
  </w:num>
  <w:num w:numId="11">
    <w:abstractNumId w:val="6"/>
  </w:num>
  <w:num w:numId="12">
    <w:abstractNumId w:val="2"/>
  </w:num>
  <w:num w:numId="13">
    <w:abstractNumId w:val="10"/>
  </w:num>
  <w:num w:numId="14">
    <w:abstractNumId w:val="19"/>
  </w:num>
  <w:num w:numId="15">
    <w:abstractNumId w:val="13"/>
  </w:num>
  <w:num w:numId="16">
    <w:abstractNumId w:val="18"/>
  </w:num>
  <w:num w:numId="17">
    <w:abstractNumId w:val="7"/>
  </w:num>
  <w:num w:numId="18">
    <w:abstractNumId w:val="0"/>
  </w:num>
  <w:num w:numId="19">
    <w:abstractNumId w:val="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DAD"/>
    <w:rsid w:val="00001412"/>
    <w:rsid w:val="00024D31"/>
    <w:rsid w:val="000271A6"/>
    <w:rsid w:val="00063E4F"/>
    <w:rsid w:val="0007488C"/>
    <w:rsid w:val="00087ADF"/>
    <w:rsid w:val="000965D1"/>
    <w:rsid w:val="0009673D"/>
    <w:rsid w:val="000B1DF1"/>
    <w:rsid w:val="000B4D7A"/>
    <w:rsid w:val="000E1795"/>
    <w:rsid w:val="000F2611"/>
    <w:rsid w:val="000F4988"/>
    <w:rsid w:val="0012663D"/>
    <w:rsid w:val="00134A27"/>
    <w:rsid w:val="00144CDA"/>
    <w:rsid w:val="001458C3"/>
    <w:rsid w:val="0015432F"/>
    <w:rsid w:val="0016706F"/>
    <w:rsid w:val="001731DF"/>
    <w:rsid w:val="00175AE9"/>
    <w:rsid w:val="001867D5"/>
    <w:rsid w:val="00186CE0"/>
    <w:rsid w:val="001B089B"/>
    <w:rsid w:val="00211201"/>
    <w:rsid w:val="00211589"/>
    <w:rsid w:val="00216766"/>
    <w:rsid w:val="00221375"/>
    <w:rsid w:val="00245DA1"/>
    <w:rsid w:val="00245F7C"/>
    <w:rsid w:val="002568E5"/>
    <w:rsid w:val="002633B3"/>
    <w:rsid w:val="002737E5"/>
    <w:rsid w:val="00280EB1"/>
    <w:rsid w:val="0029149E"/>
    <w:rsid w:val="002958C6"/>
    <w:rsid w:val="002A4902"/>
    <w:rsid w:val="002C691A"/>
    <w:rsid w:val="002F7A57"/>
    <w:rsid w:val="00314E44"/>
    <w:rsid w:val="0032263B"/>
    <w:rsid w:val="00327F00"/>
    <w:rsid w:val="00331790"/>
    <w:rsid w:val="00347773"/>
    <w:rsid w:val="00350144"/>
    <w:rsid w:val="00350CDB"/>
    <w:rsid w:val="00376A40"/>
    <w:rsid w:val="00377368"/>
    <w:rsid w:val="0039734D"/>
    <w:rsid w:val="003C03BB"/>
    <w:rsid w:val="003D063B"/>
    <w:rsid w:val="003F150D"/>
    <w:rsid w:val="003F52AB"/>
    <w:rsid w:val="0042560A"/>
    <w:rsid w:val="00440456"/>
    <w:rsid w:val="00445DF6"/>
    <w:rsid w:val="004516D8"/>
    <w:rsid w:val="004554F7"/>
    <w:rsid w:val="00463B00"/>
    <w:rsid w:val="004C59DA"/>
    <w:rsid w:val="004C7E69"/>
    <w:rsid w:val="004C7EA8"/>
    <w:rsid w:val="004E435B"/>
    <w:rsid w:val="004F5EB6"/>
    <w:rsid w:val="00502A4B"/>
    <w:rsid w:val="00521481"/>
    <w:rsid w:val="0053125F"/>
    <w:rsid w:val="00533F59"/>
    <w:rsid w:val="00535125"/>
    <w:rsid w:val="00537DB3"/>
    <w:rsid w:val="005536FB"/>
    <w:rsid w:val="00554B70"/>
    <w:rsid w:val="00574842"/>
    <w:rsid w:val="0059768C"/>
    <w:rsid w:val="005A49DE"/>
    <w:rsid w:val="005A659A"/>
    <w:rsid w:val="005A7443"/>
    <w:rsid w:val="005B4E0E"/>
    <w:rsid w:val="005C5783"/>
    <w:rsid w:val="005E27F8"/>
    <w:rsid w:val="005F3650"/>
    <w:rsid w:val="00636074"/>
    <w:rsid w:val="006437DF"/>
    <w:rsid w:val="0064561A"/>
    <w:rsid w:val="006510CA"/>
    <w:rsid w:val="00681293"/>
    <w:rsid w:val="00694839"/>
    <w:rsid w:val="00695612"/>
    <w:rsid w:val="006A1BAE"/>
    <w:rsid w:val="006B58F6"/>
    <w:rsid w:val="006B6D15"/>
    <w:rsid w:val="006C5A47"/>
    <w:rsid w:val="006D73CE"/>
    <w:rsid w:val="006E060C"/>
    <w:rsid w:val="006E0A9A"/>
    <w:rsid w:val="006E7FA7"/>
    <w:rsid w:val="006F7CB2"/>
    <w:rsid w:val="00704720"/>
    <w:rsid w:val="00710033"/>
    <w:rsid w:val="007153C1"/>
    <w:rsid w:val="007241A0"/>
    <w:rsid w:val="00731B73"/>
    <w:rsid w:val="00741903"/>
    <w:rsid w:val="00745494"/>
    <w:rsid w:val="00745E33"/>
    <w:rsid w:val="007508C7"/>
    <w:rsid w:val="007601F1"/>
    <w:rsid w:val="00761F26"/>
    <w:rsid w:val="00772C6B"/>
    <w:rsid w:val="00772D5D"/>
    <w:rsid w:val="0079087B"/>
    <w:rsid w:val="00791DD0"/>
    <w:rsid w:val="00796B8F"/>
    <w:rsid w:val="007B5AB7"/>
    <w:rsid w:val="007C52D8"/>
    <w:rsid w:val="007C5673"/>
    <w:rsid w:val="007D4BB3"/>
    <w:rsid w:val="007E06FD"/>
    <w:rsid w:val="007F5A11"/>
    <w:rsid w:val="007F6A85"/>
    <w:rsid w:val="00807AC8"/>
    <w:rsid w:val="00844DAD"/>
    <w:rsid w:val="00861812"/>
    <w:rsid w:val="00861B6B"/>
    <w:rsid w:val="00863AA1"/>
    <w:rsid w:val="00881D56"/>
    <w:rsid w:val="008952C3"/>
    <w:rsid w:val="008B2C84"/>
    <w:rsid w:val="008C7CC2"/>
    <w:rsid w:val="008E2006"/>
    <w:rsid w:val="00905195"/>
    <w:rsid w:val="00907C4A"/>
    <w:rsid w:val="00920BC7"/>
    <w:rsid w:val="00925E0D"/>
    <w:rsid w:val="00926371"/>
    <w:rsid w:val="00930555"/>
    <w:rsid w:val="00931666"/>
    <w:rsid w:val="00931B6B"/>
    <w:rsid w:val="00937FB7"/>
    <w:rsid w:val="009478EF"/>
    <w:rsid w:val="00956CD0"/>
    <w:rsid w:val="009575E7"/>
    <w:rsid w:val="0096758C"/>
    <w:rsid w:val="00971F5D"/>
    <w:rsid w:val="00972822"/>
    <w:rsid w:val="00972C3E"/>
    <w:rsid w:val="009777E1"/>
    <w:rsid w:val="009849E1"/>
    <w:rsid w:val="00997C19"/>
    <w:rsid w:val="009A71F6"/>
    <w:rsid w:val="009B43FA"/>
    <w:rsid w:val="009D1DD9"/>
    <w:rsid w:val="009D5F3F"/>
    <w:rsid w:val="009D6524"/>
    <w:rsid w:val="00A0318C"/>
    <w:rsid w:val="00A3292A"/>
    <w:rsid w:val="00A32E26"/>
    <w:rsid w:val="00A33BEB"/>
    <w:rsid w:val="00A41153"/>
    <w:rsid w:val="00A531D3"/>
    <w:rsid w:val="00A91461"/>
    <w:rsid w:val="00A9162F"/>
    <w:rsid w:val="00A946B1"/>
    <w:rsid w:val="00A955F4"/>
    <w:rsid w:val="00AA782D"/>
    <w:rsid w:val="00AB3609"/>
    <w:rsid w:val="00AD72BE"/>
    <w:rsid w:val="00AE257D"/>
    <w:rsid w:val="00AF263C"/>
    <w:rsid w:val="00B01AAB"/>
    <w:rsid w:val="00B17B19"/>
    <w:rsid w:val="00B26D7E"/>
    <w:rsid w:val="00B5396C"/>
    <w:rsid w:val="00B6147C"/>
    <w:rsid w:val="00B7456D"/>
    <w:rsid w:val="00B74C2E"/>
    <w:rsid w:val="00B855C8"/>
    <w:rsid w:val="00BD571C"/>
    <w:rsid w:val="00BE0770"/>
    <w:rsid w:val="00BF2AE9"/>
    <w:rsid w:val="00C0264C"/>
    <w:rsid w:val="00C125F6"/>
    <w:rsid w:val="00C258E1"/>
    <w:rsid w:val="00C35C46"/>
    <w:rsid w:val="00C372C3"/>
    <w:rsid w:val="00C404D3"/>
    <w:rsid w:val="00C44BF7"/>
    <w:rsid w:val="00C608C5"/>
    <w:rsid w:val="00C6090D"/>
    <w:rsid w:val="00C85989"/>
    <w:rsid w:val="00CA19BA"/>
    <w:rsid w:val="00CB2D9D"/>
    <w:rsid w:val="00CB3011"/>
    <w:rsid w:val="00CB538F"/>
    <w:rsid w:val="00CB588F"/>
    <w:rsid w:val="00CC5865"/>
    <w:rsid w:val="00D02BD4"/>
    <w:rsid w:val="00D201AB"/>
    <w:rsid w:val="00D257CE"/>
    <w:rsid w:val="00D27FB8"/>
    <w:rsid w:val="00D33FDC"/>
    <w:rsid w:val="00D4625D"/>
    <w:rsid w:val="00D50CA2"/>
    <w:rsid w:val="00D5175B"/>
    <w:rsid w:val="00D53478"/>
    <w:rsid w:val="00D57D62"/>
    <w:rsid w:val="00D70A1A"/>
    <w:rsid w:val="00D8281C"/>
    <w:rsid w:val="00D84D35"/>
    <w:rsid w:val="00DB44AB"/>
    <w:rsid w:val="00DB5B14"/>
    <w:rsid w:val="00DD07D5"/>
    <w:rsid w:val="00E16415"/>
    <w:rsid w:val="00E17E1A"/>
    <w:rsid w:val="00E223A7"/>
    <w:rsid w:val="00E67AE6"/>
    <w:rsid w:val="00E773BE"/>
    <w:rsid w:val="00E776FD"/>
    <w:rsid w:val="00E82F9E"/>
    <w:rsid w:val="00E9665D"/>
    <w:rsid w:val="00EC0FFE"/>
    <w:rsid w:val="00EC4CEB"/>
    <w:rsid w:val="00ED07A9"/>
    <w:rsid w:val="00EE0844"/>
    <w:rsid w:val="00EE3435"/>
    <w:rsid w:val="00EE40B9"/>
    <w:rsid w:val="00EE4D0D"/>
    <w:rsid w:val="00EF4549"/>
    <w:rsid w:val="00EF7156"/>
    <w:rsid w:val="00F05DAD"/>
    <w:rsid w:val="00F24382"/>
    <w:rsid w:val="00F36479"/>
    <w:rsid w:val="00F53BCF"/>
    <w:rsid w:val="00F61DAC"/>
    <w:rsid w:val="00F64B42"/>
    <w:rsid w:val="00F65E29"/>
    <w:rsid w:val="00F738F4"/>
    <w:rsid w:val="00FA1B1E"/>
    <w:rsid w:val="00FB2BF0"/>
    <w:rsid w:val="00FE0D65"/>
    <w:rsid w:val="00FE53D5"/>
    <w:rsid w:val="00FF1D1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F8ABF0"/>
  <w15:chartTrackingRefBased/>
  <w15:docId w15:val="{91602A80-21C4-4DC3-B32D-CB9D0A3D8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qFormat="1"/>
    <w:lsdException w:name="Title" w:qFormat="1"/>
    <w:lsdException w:name="Body Text"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153C1"/>
    <w:rPr>
      <w:sz w:val="24"/>
      <w:szCs w:val="24"/>
    </w:rPr>
  </w:style>
  <w:style w:type="paragraph" w:styleId="Antrat1">
    <w:name w:val="heading 1"/>
    <w:basedOn w:val="prastasis"/>
    <w:next w:val="prastasis"/>
    <w:link w:val="Antrat1Diagrama"/>
    <w:qFormat/>
    <w:rsid w:val="00FE0D65"/>
    <w:pPr>
      <w:keepNext/>
      <w:ind w:left="5760" w:firstLine="720"/>
      <w:outlineLvl w:val="0"/>
    </w:pPr>
    <w:rPr>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CB588F"/>
    <w:pPr>
      <w:tabs>
        <w:tab w:val="center" w:pos="4819"/>
        <w:tab w:val="right" w:pos="9638"/>
      </w:tabs>
      <w:jc w:val="right"/>
    </w:pPr>
    <w:rPr>
      <w:noProof/>
      <w:sz w:val="20"/>
      <w:szCs w:val="20"/>
    </w:r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rsid w:val="00CB588F"/>
    <w:rPr>
      <w:rFonts w:ascii="Times New Roman" w:hAnsi="Times New Roman"/>
      <w:sz w:val="20"/>
      <w:szCs w:val="20"/>
    </w:rPr>
  </w:style>
  <w:style w:type="table" w:styleId="Lentelstinklelis">
    <w:name w:val="Table Grid"/>
    <w:basedOn w:val="prastojilentel"/>
    <w:uiPriority w:val="39"/>
    <w:rsid w:val="00211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rsid w:val="00745E33"/>
    <w:rPr>
      <w:rFonts w:ascii="Tahoma" w:hAnsi="Tahoma" w:cs="Tahoma"/>
      <w:sz w:val="16"/>
      <w:szCs w:val="16"/>
    </w:rPr>
  </w:style>
  <w:style w:type="character" w:customStyle="1" w:styleId="DebesliotekstasDiagrama">
    <w:name w:val="Debesėlio tekstas Diagrama"/>
    <w:link w:val="Debesliotekstas"/>
    <w:rsid w:val="00745E33"/>
    <w:rPr>
      <w:rFonts w:ascii="Tahoma" w:hAnsi="Tahoma" w:cs="Tahoma"/>
      <w:sz w:val="16"/>
      <w:szCs w:val="16"/>
    </w:rPr>
  </w:style>
  <w:style w:type="character" w:styleId="Hipersaitas">
    <w:name w:val="Hyperlink"/>
    <w:unhideWhenUsed/>
    <w:rsid w:val="002737E5"/>
    <w:rPr>
      <w:color w:val="0000FF"/>
      <w:u w:val="single"/>
    </w:rPr>
  </w:style>
  <w:style w:type="paragraph" w:customStyle="1" w:styleId="a">
    <w:basedOn w:val="prastasis"/>
    <w:next w:val="prastasiniatinklio"/>
    <w:uiPriority w:val="99"/>
    <w:unhideWhenUsed/>
    <w:rsid w:val="002737E5"/>
    <w:pPr>
      <w:spacing w:after="100" w:afterAutospacing="1"/>
    </w:pPr>
  </w:style>
  <w:style w:type="paragraph" w:styleId="Sraopastraipa">
    <w:name w:val="List Paragraph"/>
    <w:basedOn w:val="prastasis"/>
    <w:qFormat/>
    <w:rsid w:val="002737E5"/>
    <w:pPr>
      <w:ind w:left="720"/>
      <w:contextualSpacing/>
    </w:pPr>
  </w:style>
  <w:style w:type="paragraph" w:customStyle="1" w:styleId="Betarp1">
    <w:name w:val="Be tarpų1"/>
    <w:uiPriority w:val="1"/>
    <w:qFormat/>
    <w:rsid w:val="002737E5"/>
    <w:rPr>
      <w:sz w:val="24"/>
      <w:szCs w:val="24"/>
    </w:rPr>
  </w:style>
  <w:style w:type="character" w:customStyle="1" w:styleId="apple-style-span">
    <w:name w:val="apple-style-span"/>
    <w:basedOn w:val="Numatytasispastraiposriftas"/>
    <w:rsid w:val="002737E5"/>
  </w:style>
  <w:style w:type="character" w:styleId="Grietas">
    <w:name w:val="Strong"/>
    <w:uiPriority w:val="22"/>
    <w:qFormat/>
    <w:rsid w:val="002737E5"/>
    <w:rPr>
      <w:b/>
      <w:bCs/>
    </w:rPr>
  </w:style>
  <w:style w:type="paragraph" w:styleId="prastasiniatinklio">
    <w:name w:val="Normal (Web)"/>
    <w:basedOn w:val="prastasis"/>
    <w:rsid w:val="002737E5"/>
  </w:style>
  <w:style w:type="character" w:styleId="Neapdorotaspaminjimas">
    <w:name w:val="Unresolved Mention"/>
    <w:uiPriority w:val="99"/>
    <w:semiHidden/>
    <w:unhideWhenUsed/>
    <w:rsid w:val="00807AC8"/>
    <w:rPr>
      <w:color w:val="605E5C"/>
      <w:shd w:val="clear" w:color="auto" w:fill="E1DFDD"/>
    </w:rPr>
  </w:style>
  <w:style w:type="character" w:styleId="Perirtashipersaitas">
    <w:name w:val="FollowedHyperlink"/>
    <w:rsid w:val="00134A27"/>
    <w:rPr>
      <w:color w:val="954F72"/>
      <w:u w:val="single"/>
    </w:rPr>
  </w:style>
  <w:style w:type="character" w:customStyle="1" w:styleId="Antrat1Diagrama">
    <w:name w:val="Antraštė 1 Diagrama"/>
    <w:basedOn w:val="Numatytasispastraiposriftas"/>
    <w:link w:val="Antrat1"/>
    <w:rsid w:val="00FE0D65"/>
    <w:rPr>
      <w:sz w:val="24"/>
    </w:rPr>
  </w:style>
  <w:style w:type="character" w:customStyle="1" w:styleId="PagrindinistekstasDiagrama">
    <w:name w:val="Pagrindinis tekstas Diagrama"/>
    <w:basedOn w:val="Numatytasispastraiposriftas"/>
    <w:link w:val="Pagrindinistekstas"/>
    <w:rsid w:val="009D6524"/>
  </w:style>
  <w:style w:type="character" w:customStyle="1" w:styleId="Heading1">
    <w:name w:val="Heading #1_"/>
    <w:basedOn w:val="Numatytasispastraiposriftas"/>
    <w:link w:val="Heading10"/>
    <w:rsid w:val="009D6524"/>
    <w:rPr>
      <w:b/>
      <w:bCs/>
    </w:rPr>
  </w:style>
  <w:style w:type="character" w:customStyle="1" w:styleId="Bodytext2">
    <w:name w:val="Body text (2)_"/>
    <w:basedOn w:val="Numatytasispastraiposriftas"/>
    <w:link w:val="Bodytext20"/>
    <w:rsid w:val="009D6524"/>
  </w:style>
  <w:style w:type="character" w:customStyle="1" w:styleId="Tableofcontents">
    <w:name w:val="Table of contents_"/>
    <w:basedOn w:val="Numatytasispastraiposriftas"/>
    <w:link w:val="Tableofcontents0"/>
    <w:rsid w:val="009D6524"/>
  </w:style>
  <w:style w:type="character" w:customStyle="1" w:styleId="Other">
    <w:name w:val="Other_"/>
    <w:basedOn w:val="Numatytasispastraiposriftas"/>
    <w:link w:val="Other0"/>
    <w:rsid w:val="009D6524"/>
  </w:style>
  <w:style w:type="character" w:customStyle="1" w:styleId="Tablecaption">
    <w:name w:val="Table caption_"/>
    <w:basedOn w:val="Numatytasispastraiposriftas"/>
    <w:link w:val="Tablecaption0"/>
    <w:rsid w:val="009D6524"/>
    <w:rPr>
      <w:b/>
      <w:bCs/>
      <w:u w:val="single"/>
    </w:rPr>
  </w:style>
  <w:style w:type="paragraph" w:styleId="Pagrindinistekstas">
    <w:name w:val="Body Text"/>
    <w:basedOn w:val="prastasis"/>
    <w:link w:val="PagrindinistekstasDiagrama"/>
    <w:qFormat/>
    <w:rsid w:val="009D6524"/>
    <w:pPr>
      <w:widowControl w:val="0"/>
      <w:ind w:firstLine="400"/>
    </w:pPr>
    <w:rPr>
      <w:sz w:val="20"/>
      <w:szCs w:val="20"/>
    </w:rPr>
  </w:style>
  <w:style w:type="character" w:customStyle="1" w:styleId="PagrindinistekstasDiagrama1">
    <w:name w:val="Pagrindinis tekstas Diagrama1"/>
    <w:basedOn w:val="Numatytasispastraiposriftas"/>
    <w:rsid w:val="009D6524"/>
    <w:rPr>
      <w:sz w:val="24"/>
      <w:szCs w:val="24"/>
    </w:rPr>
  </w:style>
  <w:style w:type="paragraph" w:customStyle="1" w:styleId="Heading10">
    <w:name w:val="Heading #1"/>
    <w:basedOn w:val="prastasis"/>
    <w:link w:val="Heading1"/>
    <w:rsid w:val="009D6524"/>
    <w:pPr>
      <w:widowControl w:val="0"/>
      <w:spacing w:after="260"/>
      <w:jc w:val="center"/>
      <w:outlineLvl w:val="0"/>
    </w:pPr>
    <w:rPr>
      <w:b/>
      <w:bCs/>
      <w:sz w:val="20"/>
      <w:szCs w:val="20"/>
    </w:rPr>
  </w:style>
  <w:style w:type="paragraph" w:customStyle="1" w:styleId="Bodytext20">
    <w:name w:val="Body text (2)"/>
    <w:basedOn w:val="prastasis"/>
    <w:link w:val="Bodytext2"/>
    <w:rsid w:val="009D6524"/>
    <w:pPr>
      <w:widowControl w:val="0"/>
      <w:spacing w:after="260"/>
      <w:jc w:val="center"/>
    </w:pPr>
    <w:rPr>
      <w:sz w:val="20"/>
      <w:szCs w:val="20"/>
    </w:rPr>
  </w:style>
  <w:style w:type="paragraph" w:customStyle="1" w:styleId="Tableofcontents0">
    <w:name w:val="Table of contents"/>
    <w:basedOn w:val="prastasis"/>
    <w:link w:val="Tableofcontents"/>
    <w:rsid w:val="009D6524"/>
    <w:pPr>
      <w:widowControl w:val="0"/>
      <w:spacing w:after="120"/>
    </w:pPr>
    <w:rPr>
      <w:sz w:val="20"/>
      <w:szCs w:val="20"/>
    </w:rPr>
  </w:style>
  <w:style w:type="paragraph" w:customStyle="1" w:styleId="Other0">
    <w:name w:val="Other"/>
    <w:basedOn w:val="prastasis"/>
    <w:link w:val="Other"/>
    <w:rsid w:val="009D6524"/>
    <w:pPr>
      <w:widowControl w:val="0"/>
      <w:ind w:firstLine="400"/>
    </w:pPr>
    <w:rPr>
      <w:sz w:val="20"/>
      <w:szCs w:val="20"/>
    </w:rPr>
  </w:style>
  <w:style w:type="paragraph" w:customStyle="1" w:styleId="Tablecaption0">
    <w:name w:val="Table caption"/>
    <w:basedOn w:val="prastasis"/>
    <w:link w:val="Tablecaption"/>
    <w:rsid w:val="009D6524"/>
    <w:pPr>
      <w:widowControl w:val="0"/>
    </w:pPr>
    <w:rPr>
      <w:b/>
      <w:bCs/>
      <w:sz w:val="20"/>
      <w:szCs w:val="20"/>
      <w:u w:val="single"/>
    </w:rPr>
  </w:style>
  <w:style w:type="character" w:styleId="Komentaronuoroda">
    <w:name w:val="annotation reference"/>
    <w:basedOn w:val="Numatytasispastraiposriftas"/>
    <w:uiPriority w:val="99"/>
    <w:unhideWhenUsed/>
    <w:qFormat/>
    <w:rsid w:val="00350CD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636588">
      <w:bodyDiv w:val="1"/>
      <w:marLeft w:val="0"/>
      <w:marRight w:val="0"/>
      <w:marTop w:val="0"/>
      <w:marBottom w:val="0"/>
      <w:divBdr>
        <w:top w:val="none" w:sz="0" w:space="0" w:color="auto"/>
        <w:left w:val="none" w:sz="0" w:space="0" w:color="auto"/>
        <w:bottom w:val="none" w:sz="0" w:space="0" w:color="auto"/>
        <w:right w:val="none" w:sz="0" w:space="0" w:color="auto"/>
      </w:divBdr>
    </w:div>
    <w:div w:id="219293592">
      <w:bodyDiv w:val="1"/>
      <w:marLeft w:val="0"/>
      <w:marRight w:val="0"/>
      <w:marTop w:val="0"/>
      <w:marBottom w:val="0"/>
      <w:divBdr>
        <w:top w:val="none" w:sz="0" w:space="0" w:color="auto"/>
        <w:left w:val="none" w:sz="0" w:space="0" w:color="auto"/>
        <w:bottom w:val="none" w:sz="0" w:space="0" w:color="auto"/>
        <w:right w:val="none" w:sz="0" w:space="0" w:color="auto"/>
      </w:divBdr>
    </w:div>
    <w:div w:id="1353141823">
      <w:bodyDiv w:val="1"/>
      <w:marLeft w:val="0"/>
      <w:marRight w:val="0"/>
      <w:marTop w:val="0"/>
      <w:marBottom w:val="0"/>
      <w:divBdr>
        <w:top w:val="none" w:sz="0" w:space="0" w:color="auto"/>
        <w:left w:val="none" w:sz="0" w:space="0" w:color="auto"/>
        <w:bottom w:val="none" w:sz="0" w:space="0" w:color="auto"/>
        <w:right w:val="none" w:sz="0" w:space="0" w:color="auto"/>
      </w:divBdr>
    </w:div>
    <w:div w:id="179628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F:\savivaldybe\Jolitos%20&#381;ukelien&#279;\VGK%20savivaldyb&#279;s\organizaciniai\D&#279;l_VGK_darbo_tvarkos_pakeitimas_2023.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8C5E65-5E45-496F-A5A4-961151DD0B6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016DF-60E9-4A77-92D7-A30BC5CF9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Dėl_VGK_darbo_tvarkos_pakeitimas_2023</Template>
  <TotalTime>138</TotalTime>
  <Pages>14</Pages>
  <Words>2833</Words>
  <Characters>25387</Characters>
  <Application>Microsoft Office Word</Application>
  <DocSecurity>0</DocSecurity>
  <Lines>211</Lines>
  <Paragraphs>56</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28164</CharactersWithSpaces>
  <SharedDoc>false</SharedDoc>
  <HLinks>
    <vt:vector size="18" baseType="variant">
      <vt:variant>
        <vt:i4>917540</vt:i4>
      </vt:variant>
      <vt:variant>
        <vt:i4>9</vt:i4>
      </vt:variant>
      <vt:variant>
        <vt:i4>0</vt:i4>
      </vt:variant>
      <vt:variant>
        <vt:i4>5</vt:i4>
      </vt:variant>
      <vt:variant>
        <vt:lpwstr>mailto:ada@ada.lt</vt:lpwstr>
      </vt:variant>
      <vt:variant>
        <vt:lpwstr/>
      </vt:variant>
      <vt:variant>
        <vt:i4>1638431</vt:i4>
      </vt:variant>
      <vt:variant>
        <vt:i4>6</vt:i4>
      </vt:variant>
      <vt:variant>
        <vt:i4>0</vt:i4>
      </vt:variant>
      <vt:variant>
        <vt:i4>5</vt:i4>
      </vt:variant>
      <vt:variant>
        <vt:lpwstr>https://www.e-tar.lt/portal/lt/legalAct/TAR.90D8CF4E3E9F/asr</vt:lpwstr>
      </vt:variant>
      <vt:variant>
        <vt:lpwstr/>
      </vt:variant>
      <vt:variant>
        <vt:i4>1704013</vt:i4>
      </vt:variant>
      <vt:variant>
        <vt:i4>3</vt:i4>
      </vt:variant>
      <vt:variant>
        <vt:i4>0</vt:i4>
      </vt:variant>
      <vt:variant>
        <vt:i4>5</vt:i4>
      </vt:variant>
      <vt:variant>
        <vt:lpwstr>https://www.e-tar.lt/portal/lt/legalAct/TAR.D0CD0966D67F/asr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jol.zuke</dc:creator>
  <cp:keywords/>
  <cp:lastModifiedBy>Rimutė Grušienė</cp:lastModifiedBy>
  <cp:revision>34</cp:revision>
  <cp:lastPrinted>2024-01-30T07:08:00Z</cp:lastPrinted>
  <dcterms:created xsi:type="dcterms:W3CDTF">2024-01-30T06:49:00Z</dcterms:created>
  <dcterms:modified xsi:type="dcterms:W3CDTF">2024-01-31T12:26:00Z</dcterms:modified>
</cp:coreProperties>
</file>