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50972" w14:textId="77777777" w:rsidR="00B03DB9" w:rsidRPr="00920D4E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920D4E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23740284" wp14:editId="349152BA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8499C" w14:textId="77777777" w:rsidR="00C36716" w:rsidRPr="00920D4E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478CAE6D" w14:textId="77777777" w:rsidR="00C36716" w:rsidRPr="00920D4E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920D4E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14:paraId="7B0C73BF" w14:textId="77777777" w:rsidR="00C36716" w:rsidRPr="00920D4E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32EFA40" w14:textId="77777777" w:rsidR="00C229ED" w:rsidRPr="006C71D1" w:rsidRDefault="00C229ED" w:rsidP="00C229ED">
      <w:pPr>
        <w:suppressAutoHyphens/>
        <w:spacing w:line="276" w:lineRule="auto"/>
        <w:jc w:val="center"/>
        <w:rPr>
          <w:rFonts w:ascii="Times New Roman" w:hAnsi="Times New Roman"/>
          <w:b/>
          <w:caps/>
          <w:szCs w:val="24"/>
          <w:lang w:eastAsia="ar-SA"/>
        </w:rPr>
      </w:pPr>
      <w:r w:rsidRPr="006C71D1">
        <w:rPr>
          <w:rFonts w:ascii="Times New Roman" w:hAnsi="Times New Roman"/>
          <w:b/>
          <w:caps/>
          <w:szCs w:val="24"/>
          <w:lang w:eastAsia="ar-SA"/>
        </w:rPr>
        <w:t>ĮSAKYMAS</w:t>
      </w:r>
    </w:p>
    <w:p w14:paraId="2C43330E" w14:textId="7AE4872E" w:rsidR="00C229ED" w:rsidRDefault="004C53B0" w:rsidP="00C229E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szCs w:val="24"/>
          <w:lang w:eastAsia="ar-SA"/>
        </w:rPr>
      </w:pPr>
      <w:r>
        <w:rPr>
          <w:rFonts w:ascii="Times New Roman" w:hAnsi="Times New Roman"/>
          <w:b/>
          <w:bCs/>
          <w:caps/>
          <w:szCs w:val="24"/>
          <w:lang w:eastAsia="ar-SA"/>
        </w:rPr>
        <w:t>DĖL ŠAKIŲ RAJONO SAVIVALDYBĖS ADMINISTRACIJOS DIREKTORIAUS 2023 M. VASARIO 9 D. ĮSAKYMO NR. AT-113 ,,</w:t>
      </w:r>
      <w:r w:rsidR="006C71D1" w:rsidRPr="006C71D1">
        <w:rPr>
          <w:rFonts w:ascii="Times New Roman" w:hAnsi="Times New Roman"/>
          <w:b/>
          <w:bCs/>
          <w:caps/>
          <w:szCs w:val="24"/>
          <w:lang w:eastAsia="ar-SA"/>
        </w:rPr>
        <w:t>DĖL VIETINĖS REIKŠMĖS KELIŲ (GATVIŲ) TIESIMO BEI TAISYMO POREIKIO NUSTATYMO IR DARBŲ PROGRAMŲ PARENGIMO KOMISIJOS SUDARYMO IR KOMISIJOS DARBO REGLAMENTO PATVIRTINIMO</w:t>
      </w:r>
      <w:r>
        <w:rPr>
          <w:rFonts w:ascii="Times New Roman" w:hAnsi="Times New Roman"/>
          <w:b/>
          <w:bCs/>
          <w:caps/>
          <w:szCs w:val="24"/>
          <w:lang w:eastAsia="ar-SA"/>
        </w:rPr>
        <w:t>“</w:t>
      </w:r>
      <w:r w:rsidR="006C71D1" w:rsidRPr="006C71D1">
        <w:rPr>
          <w:rFonts w:ascii="Times New Roman" w:hAnsi="Times New Roman"/>
          <w:b/>
          <w:bCs/>
          <w:caps/>
          <w:szCs w:val="24"/>
          <w:lang w:eastAsia="ar-SA"/>
        </w:rPr>
        <w:t xml:space="preserve"> PAKEITIMO </w:t>
      </w:r>
    </w:p>
    <w:p w14:paraId="6795CEB5" w14:textId="77777777" w:rsidR="00482340" w:rsidRDefault="00482340" w:rsidP="00C229E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szCs w:val="24"/>
          <w:lang w:eastAsia="ar-SA"/>
        </w:rPr>
      </w:pPr>
    </w:p>
    <w:p w14:paraId="588A4881" w14:textId="0807C3E1" w:rsidR="00C36716" w:rsidRPr="00920D4E" w:rsidRDefault="00482340" w:rsidP="006C71D1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2024 m. vasario  d. </w:t>
      </w:r>
      <w:r w:rsidR="006C71D1">
        <w:rPr>
          <w:rFonts w:ascii="Times New Roman" w:hAnsi="Times New Roman"/>
          <w:color w:val="000000" w:themeColor="text1"/>
          <w:szCs w:val="24"/>
          <w:lang w:eastAsia="ar-SA"/>
        </w:rPr>
        <w:t xml:space="preserve">Nr. </w:t>
      </w:r>
      <w:r w:rsidR="00C36716" w:rsidRPr="00920D4E">
        <w:rPr>
          <w:rFonts w:ascii="Times New Roman" w:hAnsi="Times New Roman"/>
          <w:color w:val="000000" w:themeColor="text1"/>
          <w:szCs w:val="24"/>
          <w:lang w:eastAsia="ar-SA"/>
        </w:rPr>
        <w:t>AT–</w:t>
      </w:r>
    </w:p>
    <w:p w14:paraId="4C0C5906" w14:textId="77777777" w:rsidR="00C36716" w:rsidRPr="006C71D1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bCs/>
          <w:color w:val="000000" w:themeColor="text1"/>
          <w:szCs w:val="24"/>
          <w:lang w:eastAsia="ar-SA"/>
        </w:rPr>
      </w:pP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10C0250E" w14:textId="77777777" w:rsidR="003438C4" w:rsidRPr="00920D4E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16DDBE3E" w14:textId="4B190179" w:rsidR="00C229ED" w:rsidRPr="00920D4E" w:rsidRDefault="00C229ED" w:rsidP="00C229ED">
      <w:pPr>
        <w:pStyle w:val="Pagrindiniotekstotrauka"/>
        <w:spacing w:line="360" w:lineRule="auto"/>
        <w:rPr>
          <w:color w:val="000000" w:themeColor="text1"/>
        </w:rPr>
      </w:pPr>
      <w:bookmarkStart w:id="0" w:name="_Hlk126669289"/>
      <w:r w:rsidRPr="00920D4E">
        <w:rPr>
          <w:color w:val="000000" w:themeColor="text1"/>
        </w:rPr>
        <w:t xml:space="preserve">Vadovaudamasis Lietuvos Respublikos vietos savivaldos įstatymo </w:t>
      </w:r>
      <w:r w:rsidR="00B9057C">
        <w:rPr>
          <w:color w:val="000000" w:themeColor="text1"/>
        </w:rPr>
        <w:t>34</w:t>
      </w:r>
      <w:r w:rsidRPr="00920D4E">
        <w:rPr>
          <w:color w:val="000000" w:themeColor="text1"/>
        </w:rPr>
        <w:t xml:space="preserve"> straipsnio </w:t>
      </w:r>
      <w:r w:rsidR="00B9057C">
        <w:rPr>
          <w:color w:val="000000" w:themeColor="text1"/>
        </w:rPr>
        <w:t>6</w:t>
      </w:r>
      <w:r w:rsidRPr="00920D4E">
        <w:rPr>
          <w:color w:val="000000" w:themeColor="text1"/>
        </w:rPr>
        <w:t xml:space="preserve"> dali</w:t>
      </w:r>
      <w:r w:rsidR="00B9057C">
        <w:rPr>
          <w:color w:val="000000" w:themeColor="text1"/>
        </w:rPr>
        <w:t>es 2 punktu</w:t>
      </w:r>
      <w:r w:rsidR="00E64858">
        <w:rPr>
          <w:color w:val="000000" w:themeColor="text1"/>
        </w:rPr>
        <w:t>,</w:t>
      </w:r>
      <w:r w:rsidR="00B9057C">
        <w:rPr>
          <w:color w:val="000000" w:themeColor="text1"/>
        </w:rPr>
        <w:t xml:space="preserve"> </w:t>
      </w:r>
      <w:r w:rsidR="00C2339B" w:rsidRPr="00920D4E">
        <w:rPr>
          <w:rFonts w:eastAsia="Arial"/>
          <w:kern w:val="1"/>
          <w:lang w:eastAsia="ar-SA"/>
        </w:rPr>
        <w:t>Kelių priežiūros ir plėtros programos</w:t>
      </w:r>
      <w:r w:rsidR="00C2339B">
        <w:rPr>
          <w:rFonts w:eastAsia="Arial"/>
          <w:kern w:val="1"/>
          <w:lang w:eastAsia="ar-SA"/>
        </w:rPr>
        <w:t xml:space="preserve"> finansavimo</w:t>
      </w:r>
      <w:r w:rsidR="00C2339B" w:rsidRPr="00920D4E">
        <w:rPr>
          <w:rFonts w:eastAsia="Arial"/>
          <w:kern w:val="1"/>
          <w:lang w:eastAsia="ar-SA"/>
        </w:rPr>
        <w:t xml:space="preserve"> lėšų, skirtų </w:t>
      </w:r>
      <w:r w:rsidR="00C2339B">
        <w:rPr>
          <w:rFonts w:eastAsia="Arial"/>
          <w:kern w:val="1"/>
          <w:lang w:eastAsia="ar-SA"/>
        </w:rPr>
        <w:t xml:space="preserve">Šakių rajono </w:t>
      </w:r>
      <w:r w:rsidR="00C2339B" w:rsidRPr="00920D4E">
        <w:rPr>
          <w:rFonts w:eastAsia="Arial"/>
          <w:kern w:val="1"/>
          <w:lang w:eastAsia="ar-SA"/>
        </w:rPr>
        <w:t xml:space="preserve">savivaldybės vietinės reikšmės keliams </w:t>
      </w:r>
      <w:r w:rsidR="00C2339B">
        <w:rPr>
          <w:rFonts w:eastAsia="Arial"/>
          <w:kern w:val="1"/>
          <w:lang w:eastAsia="ar-SA"/>
        </w:rPr>
        <w:t>(</w:t>
      </w:r>
      <w:r w:rsidR="00C2339B" w:rsidRPr="00920D4E">
        <w:rPr>
          <w:rFonts w:eastAsia="Arial"/>
          <w:kern w:val="1"/>
          <w:lang w:eastAsia="ar-SA"/>
        </w:rPr>
        <w:t>gatvėms</w:t>
      </w:r>
      <w:r w:rsidR="00C2339B">
        <w:rPr>
          <w:rFonts w:eastAsia="Arial"/>
          <w:kern w:val="1"/>
          <w:lang w:eastAsia="ar-SA"/>
        </w:rPr>
        <w:t>),</w:t>
      </w:r>
      <w:r w:rsidR="00C2339B" w:rsidRPr="00920D4E">
        <w:rPr>
          <w:rFonts w:eastAsia="Arial"/>
          <w:kern w:val="1"/>
          <w:lang w:eastAsia="ar-SA"/>
        </w:rPr>
        <w:t xml:space="preserve"> </w:t>
      </w:r>
      <w:r w:rsidR="00C2339B">
        <w:rPr>
          <w:rFonts w:eastAsia="Arial"/>
          <w:kern w:val="1"/>
          <w:lang w:eastAsia="ar-SA"/>
        </w:rPr>
        <w:t xml:space="preserve">paskirstymo ir </w:t>
      </w:r>
      <w:r w:rsidR="00C2339B" w:rsidRPr="00920D4E">
        <w:rPr>
          <w:rFonts w:eastAsia="Arial"/>
          <w:kern w:val="1"/>
          <w:lang w:eastAsia="ar-SA"/>
        </w:rPr>
        <w:t>naudojimo tvarkos aprašo</w:t>
      </w:r>
      <w:r w:rsidR="00C2339B">
        <w:rPr>
          <w:rFonts w:eastAsia="Arial"/>
          <w:kern w:val="1"/>
          <w:lang w:eastAsia="ar-SA"/>
        </w:rPr>
        <w:t xml:space="preserve">, patvirtinto Šakių rajono savivaldybės tarybos </w:t>
      </w:r>
      <w:r w:rsidR="00C2339B" w:rsidRPr="00920D4E">
        <w:t>20</w:t>
      </w:r>
      <w:r w:rsidR="00C2339B">
        <w:t>22</w:t>
      </w:r>
      <w:r w:rsidR="00C2339B" w:rsidRPr="00920D4E">
        <w:t xml:space="preserve"> m. </w:t>
      </w:r>
      <w:r w:rsidR="00C2339B">
        <w:t>vasario 18</w:t>
      </w:r>
      <w:r w:rsidR="00C2339B" w:rsidRPr="00920D4E">
        <w:t xml:space="preserve"> d. sprendimu Nr. T-</w:t>
      </w:r>
      <w:r w:rsidR="00C2339B">
        <w:t xml:space="preserve">81 „Dėl </w:t>
      </w:r>
      <w:r w:rsidR="00C2339B" w:rsidRPr="00920D4E">
        <w:rPr>
          <w:rFonts w:eastAsia="Arial"/>
          <w:kern w:val="1"/>
          <w:lang w:eastAsia="ar-SA"/>
        </w:rPr>
        <w:t>Kelių priežiūros ir plėtros programos</w:t>
      </w:r>
      <w:r w:rsidR="00C2339B">
        <w:rPr>
          <w:rFonts w:eastAsia="Arial"/>
          <w:kern w:val="1"/>
          <w:lang w:eastAsia="ar-SA"/>
        </w:rPr>
        <w:t xml:space="preserve"> finansavimo</w:t>
      </w:r>
      <w:r w:rsidR="00C2339B" w:rsidRPr="00920D4E">
        <w:rPr>
          <w:rFonts w:eastAsia="Arial"/>
          <w:kern w:val="1"/>
          <w:lang w:eastAsia="ar-SA"/>
        </w:rPr>
        <w:t xml:space="preserve"> lėšų, skirtų </w:t>
      </w:r>
      <w:r w:rsidR="00C2339B">
        <w:rPr>
          <w:rFonts w:eastAsia="Arial"/>
          <w:kern w:val="1"/>
          <w:lang w:eastAsia="ar-SA"/>
        </w:rPr>
        <w:t xml:space="preserve">Šakių rajono </w:t>
      </w:r>
      <w:r w:rsidR="00C2339B" w:rsidRPr="00920D4E">
        <w:rPr>
          <w:rFonts w:eastAsia="Arial"/>
          <w:kern w:val="1"/>
          <w:lang w:eastAsia="ar-SA"/>
        </w:rPr>
        <w:t xml:space="preserve">savivaldybės vietinės reikšmės keliams </w:t>
      </w:r>
      <w:r w:rsidR="00C2339B">
        <w:rPr>
          <w:rFonts w:eastAsia="Arial"/>
          <w:kern w:val="1"/>
          <w:lang w:eastAsia="ar-SA"/>
        </w:rPr>
        <w:t>(</w:t>
      </w:r>
      <w:r w:rsidR="00C2339B" w:rsidRPr="00920D4E">
        <w:rPr>
          <w:rFonts w:eastAsia="Arial"/>
          <w:kern w:val="1"/>
          <w:lang w:eastAsia="ar-SA"/>
        </w:rPr>
        <w:t>gatvėms</w:t>
      </w:r>
      <w:r w:rsidR="00C2339B">
        <w:rPr>
          <w:rFonts w:eastAsia="Arial"/>
          <w:kern w:val="1"/>
          <w:lang w:eastAsia="ar-SA"/>
        </w:rPr>
        <w:t>),</w:t>
      </w:r>
      <w:r w:rsidR="00C2339B" w:rsidRPr="00920D4E">
        <w:rPr>
          <w:rFonts w:eastAsia="Arial"/>
          <w:kern w:val="1"/>
          <w:lang w:eastAsia="ar-SA"/>
        </w:rPr>
        <w:t xml:space="preserve"> </w:t>
      </w:r>
      <w:r w:rsidR="00C2339B">
        <w:rPr>
          <w:rFonts w:eastAsia="Arial"/>
          <w:kern w:val="1"/>
          <w:lang w:eastAsia="ar-SA"/>
        </w:rPr>
        <w:t xml:space="preserve">paskirstymo ir </w:t>
      </w:r>
      <w:r w:rsidR="00C2339B" w:rsidRPr="00920D4E">
        <w:rPr>
          <w:rFonts w:eastAsia="Arial"/>
          <w:kern w:val="1"/>
          <w:lang w:eastAsia="ar-SA"/>
        </w:rPr>
        <w:t>naudojimo tvarkos aprašo</w:t>
      </w:r>
      <w:r w:rsidR="00C2339B">
        <w:rPr>
          <w:rFonts w:eastAsia="Arial"/>
          <w:kern w:val="1"/>
          <w:lang w:eastAsia="ar-SA"/>
        </w:rPr>
        <w:t xml:space="preserve"> patvirtinimo</w:t>
      </w:r>
      <w:r w:rsidR="00C2339B">
        <w:t>“</w:t>
      </w:r>
      <w:r w:rsidR="00482340">
        <w:t>,</w:t>
      </w:r>
      <w:r w:rsidR="00C2339B">
        <w:rPr>
          <w:color w:val="000000" w:themeColor="text1"/>
        </w:rPr>
        <w:t xml:space="preserve"> 7 punktu </w:t>
      </w:r>
      <w:r w:rsidR="00B9057C">
        <w:rPr>
          <w:color w:val="000000" w:themeColor="text1"/>
        </w:rPr>
        <w:t xml:space="preserve">ir atsižvelgdamas į elektroniniu paštu gautus </w:t>
      </w:r>
      <w:r w:rsidR="00776865">
        <w:rPr>
          <w:color w:val="000000" w:themeColor="text1"/>
        </w:rPr>
        <w:t xml:space="preserve">savivaldybės tarybos </w:t>
      </w:r>
      <w:r w:rsidR="00B9057C">
        <w:rPr>
          <w:color w:val="000000" w:themeColor="text1"/>
        </w:rPr>
        <w:t>frakcijų seniūnų delegavim</w:t>
      </w:r>
      <w:r w:rsidR="00776865">
        <w:rPr>
          <w:color w:val="000000" w:themeColor="text1"/>
        </w:rPr>
        <w:t>us</w:t>
      </w:r>
      <w:r w:rsidR="00B9057C">
        <w:rPr>
          <w:color w:val="000000" w:themeColor="text1"/>
        </w:rPr>
        <w:t xml:space="preserve"> į komisiją</w:t>
      </w:r>
      <w:bookmarkEnd w:id="0"/>
      <w:r w:rsidR="00776865">
        <w:rPr>
          <w:color w:val="000000" w:themeColor="text1"/>
        </w:rPr>
        <w:t>,</w:t>
      </w:r>
    </w:p>
    <w:p w14:paraId="53D81E99" w14:textId="42854661" w:rsidR="00C229ED" w:rsidRPr="00776865" w:rsidRDefault="00A10593" w:rsidP="00A10593">
      <w:pPr>
        <w:pStyle w:val="Sraopastraipa"/>
        <w:spacing w:line="360" w:lineRule="auto"/>
        <w:ind w:left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pacing w:val="60"/>
          <w:szCs w:val="24"/>
        </w:rPr>
        <w:t xml:space="preserve">      </w:t>
      </w:r>
      <w:r w:rsidR="00776865">
        <w:rPr>
          <w:rFonts w:ascii="Times New Roman" w:hAnsi="Times New Roman"/>
          <w:color w:val="000000" w:themeColor="text1"/>
          <w:spacing w:val="60"/>
          <w:szCs w:val="24"/>
        </w:rPr>
        <w:t>p</w:t>
      </w:r>
      <w:r w:rsidR="00C2339B">
        <w:rPr>
          <w:rFonts w:ascii="Times New Roman" w:hAnsi="Times New Roman"/>
          <w:color w:val="000000" w:themeColor="text1"/>
          <w:spacing w:val="60"/>
          <w:szCs w:val="24"/>
        </w:rPr>
        <w:t>akeičiu</w:t>
      </w:r>
      <w:r w:rsidR="00C229ED" w:rsidRPr="00920D4E">
        <w:rPr>
          <w:rFonts w:ascii="Times New Roman" w:hAnsi="Times New Roman"/>
          <w:color w:val="000000" w:themeColor="text1"/>
          <w:spacing w:val="60"/>
          <w:szCs w:val="24"/>
        </w:rPr>
        <w:t xml:space="preserve"> </w:t>
      </w:r>
      <w:bookmarkStart w:id="1" w:name="_Hlk126669110"/>
      <w:r w:rsidR="00C2339B">
        <w:rPr>
          <w:rFonts w:ascii="Times New Roman" w:hAnsi="Times New Roman"/>
        </w:rPr>
        <w:t>Šakių rajono savivaldybės administracijos direktoriaus 2023 m. vasario 9 d.</w:t>
      </w:r>
      <w:r w:rsidR="009C7D51">
        <w:rPr>
          <w:rFonts w:ascii="Times New Roman" w:hAnsi="Times New Roman"/>
        </w:rPr>
        <w:t xml:space="preserve"> </w:t>
      </w:r>
      <w:r w:rsidR="00C2339B">
        <w:rPr>
          <w:rFonts w:ascii="Times New Roman" w:hAnsi="Times New Roman"/>
        </w:rPr>
        <w:t>įsakym</w:t>
      </w:r>
      <w:r w:rsidR="00776865">
        <w:rPr>
          <w:rFonts w:ascii="Times New Roman" w:hAnsi="Times New Roman"/>
        </w:rPr>
        <w:t>o</w:t>
      </w:r>
      <w:r w:rsidR="00C2339B">
        <w:rPr>
          <w:rFonts w:ascii="Times New Roman" w:hAnsi="Times New Roman"/>
        </w:rPr>
        <w:t xml:space="preserve"> Nr. AT-113 „Dėl vietinės reikšmės kelių (gatvių) tiesimo bei taisymo poreikio nustatymo ir darbų programų parengimo komisijos sudarymo ir komisijos </w:t>
      </w:r>
      <w:r w:rsidR="00D509DB">
        <w:rPr>
          <w:rFonts w:ascii="Times New Roman" w:hAnsi="Times New Roman"/>
        </w:rPr>
        <w:t>darbo reglamento patvirtinimo</w:t>
      </w:r>
      <w:bookmarkEnd w:id="1"/>
      <w:r w:rsidR="00D509DB">
        <w:rPr>
          <w:rFonts w:ascii="Times New Roman" w:hAnsi="Times New Roman"/>
        </w:rPr>
        <w:t xml:space="preserve">“ 1 punktą </w:t>
      </w:r>
      <w:r>
        <w:rPr>
          <w:rFonts w:ascii="Times New Roman" w:hAnsi="Times New Roman"/>
        </w:rPr>
        <w:t xml:space="preserve">ir </w:t>
      </w:r>
      <w:r w:rsidR="00D509DB">
        <w:rPr>
          <w:rFonts w:ascii="Times New Roman" w:hAnsi="Times New Roman"/>
        </w:rPr>
        <w:t>išdėstau taip</w:t>
      </w:r>
      <w:r w:rsidR="00C229ED" w:rsidRPr="00920D4E">
        <w:rPr>
          <w:rFonts w:ascii="Times New Roman" w:hAnsi="Times New Roman"/>
        </w:rPr>
        <w:t>:</w:t>
      </w:r>
    </w:p>
    <w:p w14:paraId="7FD86C2A" w14:textId="483FAC2C" w:rsidR="00776865" w:rsidRPr="00920D4E" w:rsidRDefault="00776865" w:rsidP="00776865">
      <w:pPr>
        <w:pStyle w:val="Sraopastraipa"/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</w:rPr>
        <w:t>,,1. S u d a r a u komisiją vietinės reikšmės kelių (gatvių)</w:t>
      </w:r>
      <w:r w:rsidR="009C7D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tiesimo bei taisymo poreikio nustatymui ir darbų programų parengimui:</w:t>
      </w:r>
    </w:p>
    <w:p w14:paraId="251AB7C3" w14:textId="56C5B05E" w:rsidR="00C229ED" w:rsidRPr="00920D4E" w:rsidRDefault="00D509DB" w:rsidP="00776865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Egidijus </w:t>
      </w:r>
      <w:proofErr w:type="spellStart"/>
      <w:r>
        <w:rPr>
          <w:rFonts w:ascii="Times New Roman" w:hAnsi="Times New Roman"/>
          <w:color w:val="000000" w:themeColor="text1"/>
          <w:szCs w:val="24"/>
        </w:rPr>
        <w:t>Peleckis</w:t>
      </w:r>
      <w:proofErr w:type="spellEnd"/>
      <w:r w:rsidR="00C229ED" w:rsidRPr="00920D4E">
        <w:rPr>
          <w:rFonts w:ascii="Times New Roman" w:hAnsi="Times New Roman"/>
          <w:color w:val="000000" w:themeColor="text1"/>
          <w:szCs w:val="24"/>
        </w:rPr>
        <w:t xml:space="preserve"> </w:t>
      </w:r>
      <w:r w:rsidR="006C71D1">
        <w:rPr>
          <w:rFonts w:ascii="Times New Roman" w:hAnsi="Times New Roman"/>
          <w:color w:val="000000" w:themeColor="text1"/>
          <w:szCs w:val="24"/>
        </w:rPr>
        <w:tab/>
      </w:r>
      <w:r w:rsidR="006C71D1">
        <w:rPr>
          <w:rFonts w:ascii="Times New Roman" w:hAnsi="Times New Roman"/>
          <w:color w:val="000000" w:themeColor="text1"/>
          <w:szCs w:val="24"/>
        </w:rPr>
        <w:tab/>
      </w:r>
      <w:r w:rsidR="00C229ED" w:rsidRPr="00920D4E">
        <w:rPr>
          <w:rFonts w:ascii="Times New Roman" w:hAnsi="Times New Roman"/>
          <w:color w:val="000000" w:themeColor="text1"/>
          <w:szCs w:val="24"/>
        </w:rPr>
        <w:t xml:space="preserve">– </w:t>
      </w:r>
      <w:r>
        <w:rPr>
          <w:rFonts w:ascii="Times New Roman" w:hAnsi="Times New Roman"/>
          <w:color w:val="000000" w:themeColor="text1"/>
          <w:szCs w:val="24"/>
        </w:rPr>
        <w:t xml:space="preserve">Šakių </w:t>
      </w:r>
      <w:r w:rsidR="00C229ED" w:rsidRPr="00920D4E">
        <w:rPr>
          <w:rFonts w:ascii="Times New Roman" w:hAnsi="Times New Roman"/>
        </w:rPr>
        <w:t xml:space="preserve">rajono savivaldybės </w:t>
      </w:r>
      <w:r w:rsidR="00482340">
        <w:rPr>
          <w:rFonts w:ascii="Times New Roman" w:hAnsi="Times New Roman"/>
        </w:rPr>
        <w:t>vicemeras</w:t>
      </w:r>
      <w:r w:rsidR="0077686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6C71D1">
        <w:rPr>
          <w:rFonts w:ascii="Times New Roman" w:hAnsi="Times New Roman"/>
        </w:rPr>
        <w:t xml:space="preserve"> </w:t>
      </w:r>
      <w:r w:rsidR="00C229ED" w:rsidRPr="00920D4E">
        <w:rPr>
          <w:rFonts w:ascii="Times New Roman" w:hAnsi="Times New Roman"/>
        </w:rPr>
        <w:t>komisijos pirmininka</w:t>
      </w:r>
      <w:r>
        <w:rPr>
          <w:rFonts w:ascii="Times New Roman" w:hAnsi="Times New Roman"/>
        </w:rPr>
        <w:t>s</w:t>
      </w:r>
      <w:r w:rsidR="00C229ED" w:rsidRPr="00920D4E">
        <w:rPr>
          <w:rFonts w:ascii="Times New Roman" w:hAnsi="Times New Roman"/>
        </w:rPr>
        <w:t>;</w:t>
      </w:r>
    </w:p>
    <w:p w14:paraId="01E78A26" w14:textId="77777777" w:rsidR="006C71D1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>Martynas</w:t>
      </w:r>
      <w:r w:rsidR="00C229ED" w:rsidRPr="00920D4E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 xml:space="preserve">Remeikis </w:t>
      </w:r>
      <w:r w:rsidR="006C71D1">
        <w:rPr>
          <w:rFonts w:ascii="Times New Roman" w:hAnsi="Times New Roman"/>
          <w:color w:val="000000" w:themeColor="text1"/>
          <w:szCs w:val="24"/>
        </w:rPr>
        <w:tab/>
      </w:r>
      <w:r w:rsidR="006C71D1">
        <w:rPr>
          <w:rFonts w:ascii="Times New Roman" w:hAnsi="Times New Roman"/>
          <w:color w:val="000000" w:themeColor="text1"/>
          <w:szCs w:val="24"/>
        </w:rPr>
        <w:tab/>
      </w:r>
      <w:r w:rsidR="00C229ED" w:rsidRPr="00920D4E">
        <w:rPr>
          <w:rFonts w:ascii="Times New Roman" w:hAnsi="Times New Roman"/>
          <w:color w:val="000000" w:themeColor="text1"/>
          <w:szCs w:val="24"/>
        </w:rPr>
        <w:t>–</w:t>
      </w:r>
      <w:r>
        <w:rPr>
          <w:rFonts w:ascii="Times New Roman" w:hAnsi="Times New Roman"/>
        </w:rPr>
        <w:t xml:space="preserve"> </w:t>
      </w:r>
      <w:r w:rsidR="00C229ED" w:rsidRPr="00920D4E">
        <w:rPr>
          <w:rFonts w:ascii="Times New Roman" w:hAnsi="Times New Roman"/>
        </w:rPr>
        <w:t>savivaldybės administracijos Ūkio ir investicijų skyriaus</w:t>
      </w:r>
    </w:p>
    <w:p w14:paraId="0D088810" w14:textId="3D4DC9F0" w:rsidR="00C229ED" w:rsidRPr="00920D4E" w:rsidRDefault="006C71D1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                                               </w:t>
      </w:r>
      <w:r w:rsidR="00C229ED" w:rsidRPr="00920D4E">
        <w:rPr>
          <w:rFonts w:ascii="Times New Roman" w:hAnsi="Times New Roman"/>
        </w:rPr>
        <w:t xml:space="preserve"> vedėj</w:t>
      </w:r>
      <w:r w:rsidR="00D509DB">
        <w:rPr>
          <w:rFonts w:ascii="Times New Roman" w:hAnsi="Times New Roman"/>
        </w:rPr>
        <w:t>as, komisijos pirmininko</w:t>
      </w:r>
      <w:r w:rsidR="00C229ED" w:rsidRPr="00920D4E">
        <w:rPr>
          <w:rFonts w:ascii="Times New Roman" w:hAnsi="Times New Roman"/>
        </w:rPr>
        <w:t xml:space="preserve"> pavaduotojas</w:t>
      </w:r>
      <w:r w:rsidR="00D509DB">
        <w:rPr>
          <w:rFonts w:ascii="Times New Roman" w:hAnsi="Times New Roman"/>
        </w:rPr>
        <w:t>;</w:t>
      </w:r>
    </w:p>
    <w:p w14:paraId="1B595CFE" w14:textId="77777777" w:rsidR="006C71D1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Remigijus Dumčius</w:t>
      </w:r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</w:r>
      <w:r w:rsidR="00C229ED" w:rsidRPr="00920D4E">
        <w:rPr>
          <w:rFonts w:ascii="Times New Roman" w:hAnsi="Times New Roman"/>
        </w:rPr>
        <w:t>– savivaldybės administracijos</w:t>
      </w:r>
      <w:r>
        <w:rPr>
          <w:rFonts w:ascii="Times New Roman" w:hAnsi="Times New Roman"/>
        </w:rPr>
        <w:t xml:space="preserve"> Teisės, personalo ir civilinės</w:t>
      </w:r>
    </w:p>
    <w:p w14:paraId="1B588796" w14:textId="758488DC" w:rsidR="00C229ED" w:rsidRPr="00920D4E" w:rsidRDefault="006C71D1" w:rsidP="00776865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</w:t>
      </w:r>
      <w:r w:rsidR="00D509D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D509DB">
        <w:rPr>
          <w:rFonts w:ascii="Times New Roman" w:hAnsi="Times New Roman"/>
        </w:rPr>
        <w:t>metrikacijos skyriaus vyriausiasis specialistas</w:t>
      </w:r>
      <w:r w:rsidR="00C229ED" w:rsidRPr="00920D4E">
        <w:rPr>
          <w:rFonts w:ascii="Times New Roman" w:hAnsi="Times New Roman"/>
        </w:rPr>
        <w:t>;</w:t>
      </w:r>
    </w:p>
    <w:p w14:paraId="2E563AB1" w14:textId="66C79FF4" w:rsidR="00C229ED" w:rsidRPr="00920D4E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Romas Pukinskas</w:t>
      </w:r>
      <w:r w:rsidR="00C229ED" w:rsidRPr="00920D4E">
        <w:rPr>
          <w:rFonts w:ascii="Times New Roman" w:hAnsi="Times New Roman"/>
        </w:rPr>
        <w:t xml:space="preserve"> </w:t>
      </w:r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</w:r>
      <w:r w:rsidR="00C229ED" w:rsidRPr="00920D4E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C229ED" w:rsidRPr="00920D4E">
        <w:rPr>
          <w:rFonts w:ascii="Times New Roman" w:hAnsi="Times New Roman"/>
        </w:rPr>
        <w:t xml:space="preserve">savivaldybės </w:t>
      </w:r>
      <w:r>
        <w:rPr>
          <w:rFonts w:ascii="Times New Roman" w:hAnsi="Times New Roman"/>
        </w:rPr>
        <w:t>tarybos narys, komisijos narys</w:t>
      </w:r>
      <w:r w:rsidR="00C229ED" w:rsidRPr="00920D4E">
        <w:rPr>
          <w:rFonts w:ascii="Times New Roman" w:hAnsi="Times New Roman"/>
        </w:rPr>
        <w:t>;</w:t>
      </w:r>
    </w:p>
    <w:p w14:paraId="3D1670CB" w14:textId="7CEC038D" w:rsidR="00C229ED" w:rsidRPr="00920D4E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Giedrius Pulokas</w:t>
      </w:r>
      <w:r w:rsidR="00C229ED" w:rsidRPr="00920D4E">
        <w:rPr>
          <w:rFonts w:ascii="Times New Roman" w:hAnsi="Times New Roman"/>
        </w:rPr>
        <w:t xml:space="preserve"> </w:t>
      </w:r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</w:r>
      <w:r w:rsidR="00C229ED" w:rsidRPr="00920D4E">
        <w:rPr>
          <w:rFonts w:ascii="Times New Roman" w:hAnsi="Times New Roman"/>
        </w:rPr>
        <w:t xml:space="preserve">– </w:t>
      </w:r>
      <w:r w:rsidRPr="00920D4E">
        <w:rPr>
          <w:rFonts w:ascii="Times New Roman" w:hAnsi="Times New Roman"/>
        </w:rPr>
        <w:t xml:space="preserve">savivaldybės </w:t>
      </w:r>
      <w:r>
        <w:rPr>
          <w:rFonts w:ascii="Times New Roman" w:hAnsi="Times New Roman"/>
        </w:rPr>
        <w:t>tarybos narys, komisijos narys</w:t>
      </w:r>
      <w:r w:rsidRPr="00920D4E">
        <w:rPr>
          <w:rFonts w:ascii="Times New Roman" w:hAnsi="Times New Roman"/>
        </w:rPr>
        <w:t>;</w:t>
      </w:r>
    </w:p>
    <w:p w14:paraId="20F1E314" w14:textId="18759958" w:rsidR="00C229ED" w:rsidRPr="00920D4E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Edgaras </w:t>
      </w:r>
      <w:proofErr w:type="spellStart"/>
      <w:r>
        <w:rPr>
          <w:rFonts w:ascii="Times New Roman" w:hAnsi="Times New Roman"/>
        </w:rPr>
        <w:t>Pilypaitis</w:t>
      </w:r>
      <w:proofErr w:type="spellEnd"/>
      <w:r w:rsidR="00C229ED" w:rsidRPr="00920D4E">
        <w:rPr>
          <w:rFonts w:ascii="Times New Roman" w:hAnsi="Times New Roman"/>
        </w:rPr>
        <w:t xml:space="preserve"> </w:t>
      </w:r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</w:r>
      <w:r w:rsidR="00C229ED" w:rsidRPr="00920D4E">
        <w:rPr>
          <w:rFonts w:ascii="Times New Roman" w:hAnsi="Times New Roman"/>
        </w:rPr>
        <w:t xml:space="preserve">– </w:t>
      </w:r>
      <w:r w:rsidRPr="00920D4E">
        <w:rPr>
          <w:rFonts w:ascii="Times New Roman" w:hAnsi="Times New Roman"/>
        </w:rPr>
        <w:t xml:space="preserve">savivaldybės </w:t>
      </w:r>
      <w:r>
        <w:rPr>
          <w:rFonts w:ascii="Times New Roman" w:hAnsi="Times New Roman"/>
        </w:rPr>
        <w:t>tarybos narys, komisijos narys</w:t>
      </w:r>
      <w:r w:rsidRPr="00920D4E">
        <w:rPr>
          <w:rFonts w:ascii="Times New Roman" w:hAnsi="Times New Roman"/>
        </w:rPr>
        <w:t>;</w:t>
      </w:r>
    </w:p>
    <w:p w14:paraId="732031B9" w14:textId="77777777" w:rsidR="006C71D1" w:rsidRDefault="00D509DB" w:rsidP="00C229ED">
      <w:pPr>
        <w:spacing w:line="360" w:lineRule="auto"/>
        <w:ind w:left="720"/>
        <w:jc w:val="both"/>
        <w:rPr>
          <w:rFonts w:ascii="Times New Roman" w:hAnsi="Times New Roman"/>
        </w:rPr>
      </w:pPr>
      <w:bookmarkStart w:id="2" w:name="_Hlk126669131"/>
      <w:r>
        <w:rPr>
          <w:rFonts w:ascii="Times New Roman" w:hAnsi="Times New Roman"/>
        </w:rPr>
        <w:lastRenderedPageBreak/>
        <w:t xml:space="preserve">Aušra </w:t>
      </w:r>
      <w:proofErr w:type="spellStart"/>
      <w:r>
        <w:rPr>
          <w:rFonts w:ascii="Times New Roman" w:hAnsi="Times New Roman"/>
        </w:rPr>
        <w:t>Slidziauskienė</w:t>
      </w:r>
      <w:proofErr w:type="spellEnd"/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</w:r>
      <w:r w:rsidR="00C229ED" w:rsidRPr="00920D4E">
        <w:rPr>
          <w:rFonts w:ascii="Times New Roman" w:hAnsi="Times New Roman"/>
        </w:rPr>
        <w:t xml:space="preserve">– </w:t>
      </w:r>
      <w:bookmarkEnd w:id="2"/>
      <w:r w:rsidR="009D10D3" w:rsidRPr="00920D4E">
        <w:rPr>
          <w:rFonts w:ascii="Times New Roman" w:hAnsi="Times New Roman"/>
        </w:rPr>
        <w:t>savivaldybės administracijos Ūkio ir investicijų skyriaus</w:t>
      </w:r>
    </w:p>
    <w:p w14:paraId="7AA14D1B" w14:textId="5D05DFFE" w:rsidR="00C229ED" w:rsidRPr="00920D4E" w:rsidRDefault="006C71D1" w:rsidP="00C229ED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</w:t>
      </w:r>
      <w:r w:rsidR="009D10D3">
        <w:rPr>
          <w:rFonts w:ascii="Times New Roman" w:hAnsi="Times New Roman"/>
        </w:rPr>
        <w:t>vyriausioji specialistė, komisijos narė</w:t>
      </w:r>
      <w:r w:rsidR="00C229ED" w:rsidRPr="00920D4E">
        <w:rPr>
          <w:rFonts w:ascii="Times New Roman" w:hAnsi="Times New Roman"/>
        </w:rPr>
        <w:t>;</w:t>
      </w:r>
    </w:p>
    <w:p w14:paraId="5DC22106" w14:textId="77777777" w:rsidR="006C71D1" w:rsidRDefault="009D10D3" w:rsidP="009D10D3">
      <w:pPr>
        <w:spacing w:line="360" w:lineRule="auto"/>
        <w:ind w:left="720"/>
        <w:jc w:val="both"/>
        <w:rPr>
          <w:rFonts w:ascii="Times New Roman" w:hAnsi="Times New Roman"/>
        </w:rPr>
      </w:pPr>
      <w:bookmarkStart w:id="3" w:name="_Hlk126669173"/>
      <w:r>
        <w:rPr>
          <w:rFonts w:ascii="Times New Roman" w:hAnsi="Times New Roman"/>
        </w:rPr>
        <w:t>Dalius Jasevičius</w:t>
      </w:r>
      <w:r w:rsidR="006C71D1">
        <w:rPr>
          <w:rFonts w:ascii="Times New Roman" w:hAnsi="Times New Roman"/>
        </w:rPr>
        <w:tab/>
      </w:r>
      <w:r w:rsidR="006C71D1">
        <w:rPr>
          <w:rFonts w:ascii="Times New Roman" w:hAnsi="Times New Roman"/>
        </w:rPr>
        <w:tab/>
        <w:t>–</w:t>
      </w:r>
      <w:r w:rsidR="00920D4E" w:rsidRPr="00920D4E">
        <w:rPr>
          <w:rFonts w:ascii="Times New Roman" w:hAnsi="Times New Roman"/>
        </w:rPr>
        <w:t xml:space="preserve"> </w:t>
      </w:r>
      <w:r w:rsidR="006C71D1">
        <w:rPr>
          <w:rFonts w:ascii="Times New Roman" w:hAnsi="Times New Roman"/>
        </w:rPr>
        <w:t xml:space="preserve"> </w:t>
      </w:r>
      <w:r w:rsidR="00C229ED" w:rsidRPr="00920D4E">
        <w:rPr>
          <w:rFonts w:ascii="Times New Roman" w:hAnsi="Times New Roman"/>
        </w:rPr>
        <w:t>savivaldybės</w:t>
      </w:r>
      <w:r>
        <w:rPr>
          <w:rFonts w:ascii="Times New Roman" w:hAnsi="Times New Roman"/>
        </w:rPr>
        <w:t xml:space="preserve"> administracijos Šakių seniūnijos seniūnas, </w:t>
      </w:r>
    </w:p>
    <w:p w14:paraId="612286E1" w14:textId="4CF68091" w:rsidR="00C229ED" w:rsidRPr="009D10D3" w:rsidRDefault="006C71D1" w:rsidP="009D10D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482340">
        <w:rPr>
          <w:rFonts w:ascii="Times New Roman" w:hAnsi="Times New Roman"/>
        </w:rPr>
        <w:t xml:space="preserve">                            </w:t>
      </w:r>
      <w:r w:rsidR="009D10D3">
        <w:rPr>
          <w:rFonts w:ascii="Times New Roman" w:hAnsi="Times New Roman"/>
        </w:rPr>
        <w:t>komisijos</w:t>
      </w:r>
      <w:r>
        <w:rPr>
          <w:rFonts w:ascii="Times New Roman" w:hAnsi="Times New Roman"/>
        </w:rPr>
        <w:t xml:space="preserve"> </w:t>
      </w:r>
      <w:r w:rsidR="009D10D3">
        <w:rPr>
          <w:rFonts w:ascii="Times New Roman" w:hAnsi="Times New Roman"/>
        </w:rPr>
        <w:t>narys</w:t>
      </w:r>
      <w:bookmarkEnd w:id="3"/>
      <w:r w:rsidR="009D10D3">
        <w:rPr>
          <w:rFonts w:ascii="Times New Roman" w:hAnsi="Times New Roman"/>
        </w:rPr>
        <w:t>.</w:t>
      </w:r>
      <w:r w:rsidR="00D136B8">
        <w:rPr>
          <w:rFonts w:ascii="Times New Roman" w:hAnsi="Times New Roman"/>
        </w:rPr>
        <w:t>“</w:t>
      </w:r>
    </w:p>
    <w:p w14:paraId="0B439818" w14:textId="245414B0" w:rsidR="00363037" w:rsidRPr="00920D4E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920D4E">
        <w:rPr>
          <w:rStyle w:val="uficommentbody"/>
          <w:bCs/>
        </w:rPr>
        <w:t xml:space="preserve">Šis įsakymas per vieną mėnesį nuo įsakymo </w:t>
      </w:r>
      <w:r w:rsidR="00B54C2D">
        <w:rPr>
          <w:rStyle w:val="uficommentbody"/>
          <w:bCs/>
        </w:rPr>
        <w:t>paskelbimo</w:t>
      </w:r>
      <w:r w:rsidRPr="00920D4E">
        <w:rPr>
          <w:rStyle w:val="uficommentbody"/>
          <w:bCs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3B2E83BF" w14:textId="436D1350" w:rsidR="00944B71" w:rsidRDefault="00944B71" w:rsidP="000028B8">
      <w:pPr>
        <w:pStyle w:val="Pagrindiniotekstotrauka"/>
        <w:spacing w:line="360" w:lineRule="auto"/>
        <w:rPr>
          <w:color w:val="000000" w:themeColor="text1"/>
        </w:rPr>
      </w:pPr>
    </w:p>
    <w:p w14:paraId="4A8AC578" w14:textId="77777777" w:rsidR="00920D4E" w:rsidRPr="00920D4E" w:rsidRDefault="00920D4E" w:rsidP="000028B8">
      <w:pPr>
        <w:pStyle w:val="Pagrindiniotekstotrauka"/>
        <w:spacing w:line="360" w:lineRule="auto"/>
        <w:rPr>
          <w:color w:val="000000" w:themeColor="text1"/>
        </w:rPr>
      </w:pPr>
    </w:p>
    <w:p w14:paraId="2A9AC6CA" w14:textId="2B72172D" w:rsidR="00566E52" w:rsidRDefault="00363037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920D4E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</w:t>
      </w:r>
      <w:r w:rsidR="009D10D3">
        <w:rPr>
          <w:rFonts w:ascii="Times New Roman" w:hAnsi="Times New Roman"/>
          <w:color w:val="000000" w:themeColor="text1"/>
          <w:szCs w:val="24"/>
          <w:lang w:eastAsia="ar-SA"/>
        </w:rPr>
        <w:t>Vytautas Ižganaitis</w:t>
      </w:r>
    </w:p>
    <w:p w14:paraId="1D744563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1589D0E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19F8BF5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B802E01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878F9CA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A644BD5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792D6495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75DC3948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17C60F6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1893D7EC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7C359EE0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D134D2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689E44D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0CA3047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1C7DA152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97AEEDE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7D5D99BA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9A0E0E7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54573CC" w14:textId="77777777" w:rsidR="009D10D3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2BF6D90" w14:textId="77777777" w:rsidR="009D10D3" w:rsidRPr="00A1432F" w:rsidRDefault="009D10D3" w:rsidP="009D10D3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7F7DAE0E" w14:textId="00241CFD" w:rsidR="009D10D3" w:rsidRDefault="009D10D3" w:rsidP="009D10D3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</w:t>
      </w:r>
      <w:r>
        <w:rPr>
          <w:rFonts w:ascii="Times New Roman" w:hAnsi="Times New Roman"/>
          <w:color w:val="000000" w:themeColor="text1"/>
          <w:szCs w:val="24"/>
        </w:rPr>
        <w:t>io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ir investicijų skyriaus vedėj</w:t>
      </w:r>
      <w:r>
        <w:rPr>
          <w:rFonts w:ascii="Times New Roman" w:hAnsi="Times New Roman"/>
          <w:color w:val="000000" w:themeColor="text1"/>
          <w:szCs w:val="24"/>
        </w:rPr>
        <w:t>as</w:t>
      </w:r>
    </w:p>
    <w:p w14:paraId="138B4CD2" w14:textId="77777777" w:rsidR="009D10D3" w:rsidRPr="00A1432F" w:rsidRDefault="009D10D3" w:rsidP="009D10D3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620EBFF8" w14:textId="4B05EFFF" w:rsidR="009D10D3" w:rsidRPr="00A1432F" w:rsidRDefault="009D10D3" w:rsidP="009D10D3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Martynas Remeikis</w:t>
      </w:r>
    </w:p>
    <w:p w14:paraId="6AE78953" w14:textId="15B921F5" w:rsidR="009D10D3" w:rsidRPr="00920D4E" w:rsidRDefault="009D10D3" w:rsidP="009D10D3">
      <w:pPr>
        <w:pStyle w:val="Antrats"/>
        <w:tabs>
          <w:tab w:val="clear" w:pos="4320"/>
          <w:tab w:val="clear" w:pos="8640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20</w:t>
      </w:r>
      <w:r>
        <w:rPr>
          <w:rFonts w:ascii="Times New Roman" w:hAnsi="Times New Roman"/>
          <w:color w:val="000000" w:themeColor="text1"/>
          <w:szCs w:val="24"/>
        </w:rPr>
        <w:t>24</w:t>
      </w:r>
      <w:r w:rsidRPr="00A1432F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02-05</w:t>
      </w:r>
    </w:p>
    <w:p w14:paraId="07F024C6" w14:textId="77777777" w:rsidR="009D10D3" w:rsidRPr="00920D4E" w:rsidRDefault="009D10D3" w:rsidP="00B2543B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9D10D3" w:rsidRPr="00920D4E" w:rsidSect="0015207F">
      <w:headerReference w:type="even" r:id="rId8"/>
      <w:headerReference w:type="default" r:id="rId9"/>
      <w:pgSz w:w="11907" w:h="16840" w:code="9"/>
      <w:pgMar w:top="1701" w:right="567" w:bottom="1134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BB905" w14:textId="77777777" w:rsidR="0015207F" w:rsidRDefault="0015207F">
      <w:r>
        <w:separator/>
      </w:r>
    </w:p>
  </w:endnote>
  <w:endnote w:type="continuationSeparator" w:id="0">
    <w:p w14:paraId="00BE8F47" w14:textId="77777777" w:rsidR="0015207F" w:rsidRDefault="0015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4B6BA" w14:textId="77777777" w:rsidR="0015207F" w:rsidRDefault="0015207F">
      <w:r>
        <w:separator/>
      </w:r>
    </w:p>
  </w:footnote>
  <w:footnote w:type="continuationSeparator" w:id="0">
    <w:p w14:paraId="39D3D57A" w14:textId="77777777" w:rsidR="0015207F" w:rsidRDefault="00152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31AE096C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7CAC5018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2F5C0BEA" w14:textId="77777777" w:rsidR="00AE4CBA" w:rsidRDefault="00C77D0B">
        <w:pPr>
          <w:pStyle w:val="Antrats"/>
          <w:jc w:val="center"/>
        </w:pPr>
      </w:p>
    </w:sdtContent>
  </w:sdt>
  <w:p w14:paraId="7941EF63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 w16cid:durableId="2000038679">
    <w:abstractNumId w:val="3"/>
  </w:num>
  <w:num w:numId="2" w16cid:durableId="1827239418">
    <w:abstractNumId w:val="1"/>
  </w:num>
  <w:num w:numId="3" w16cid:durableId="729616066">
    <w:abstractNumId w:val="0"/>
  </w:num>
  <w:num w:numId="4" w16cid:durableId="169948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02C62"/>
    <w:rsid w:val="00091C4D"/>
    <w:rsid w:val="000A6EB7"/>
    <w:rsid w:val="000B3D0C"/>
    <w:rsid w:val="00117499"/>
    <w:rsid w:val="0015207F"/>
    <w:rsid w:val="001807A2"/>
    <w:rsid w:val="001963FD"/>
    <w:rsid w:val="001D38EF"/>
    <w:rsid w:val="001E7250"/>
    <w:rsid w:val="002043C7"/>
    <w:rsid w:val="002152CA"/>
    <w:rsid w:val="00285863"/>
    <w:rsid w:val="0028720A"/>
    <w:rsid w:val="002D3ABC"/>
    <w:rsid w:val="002F5A95"/>
    <w:rsid w:val="00313CF0"/>
    <w:rsid w:val="0033012F"/>
    <w:rsid w:val="00342E29"/>
    <w:rsid w:val="003438C4"/>
    <w:rsid w:val="003517FE"/>
    <w:rsid w:val="00357335"/>
    <w:rsid w:val="0036130E"/>
    <w:rsid w:val="00363037"/>
    <w:rsid w:val="003A0C31"/>
    <w:rsid w:val="003B042A"/>
    <w:rsid w:val="003C75B5"/>
    <w:rsid w:val="003D7561"/>
    <w:rsid w:val="00425EDF"/>
    <w:rsid w:val="004268F1"/>
    <w:rsid w:val="00434111"/>
    <w:rsid w:val="00435ADB"/>
    <w:rsid w:val="004653C5"/>
    <w:rsid w:val="00477B9E"/>
    <w:rsid w:val="00482340"/>
    <w:rsid w:val="004B1D8D"/>
    <w:rsid w:val="004C53B0"/>
    <w:rsid w:val="004C7749"/>
    <w:rsid w:val="004E2BDC"/>
    <w:rsid w:val="004F17C1"/>
    <w:rsid w:val="00514B35"/>
    <w:rsid w:val="00521D86"/>
    <w:rsid w:val="00563440"/>
    <w:rsid w:val="00566E52"/>
    <w:rsid w:val="00575470"/>
    <w:rsid w:val="00583E25"/>
    <w:rsid w:val="005C45DD"/>
    <w:rsid w:val="005F5968"/>
    <w:rsid w:val="00610881"/>
    <w:rsid w:val="0066571E"/>
    <w:rsid w:val="00697E21"/>
    <w:rsid w:val="006A63E6"/>
    <w:rsid w:val="006B056B"/>
    <w:rsid w:val="006C71D1"/>
    <w:rsid w:val="006E3146"/>
    <w:rsid w:val="006E322B"/>
    <w:rsid w:val="0070001E"/>
    <w:rsid w:val="00700106"/>
    <w:rsid w:val="00701C4B"/>
    <w:rsid w:val="00715FC6"/>
    <w:rsid w:val="00755074"/>
    <w:rsid w:val="0075740E"/>
    <w:rsid w:val="00776865"/>
    <w:rsid w:val="007856F2"/>
    <w:rsid w:val="007C7C5C"/>
    <w:rsid w:val="007D0342"/>
    <w:rsid w:val="0083524F"/>
    <w:rsid w:val="00835562"/>
    <w:rsid w:val="00857F08"/>
    <w:rsid w:val="008A4B54"/>
    <w:rsid w:val="008C1B78"/>
    <w:rsid w:val="008F4809"/>
    <w:rsid w:val="00907BC7"/>
    <w:rsid w:val="00920D4E"/>
    <w:rsid w:val="00944B71"/>
    <w:rsid w:val="00957C3C"/>
    <w:rsid w:val="0096283B"/>
    <w:rsid w:val="00964E94"/>
    <w:rsid w:val="0098205C"/>
    <w:rsid w:val="009837EC"/>
    <w:rsid w:val="009868D6"/>
    <w:rsid w:val="009B1479"/>
    <w:rsid w:val="009C4EAB"/>
    <w:rsid w:val="009C7D51"/>
    <w:rsid w:val="009D10D3"/>
    <w:rsid w:val="009F065C"/>
    <w:rsid w:val="00A10593"/>
    <w:rsid w:val="00A1432F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2543B"/>
    <w:rsid w:val="00B54C2D"/>
    <w:rsid w:val="00B6359C"/>
    <w:rsid w:val="00B72A86"/>
    <w:rsid w:val="00B75F85"/>
    <w:rsid w:val="00B9057C"/>
    <w:rsid w:val="00B9146E"/>
    <w:rsid w:val="00BE1E33"/>
    <w:rsid w:val="00BE4C6A"/>
    <w:rsid w:val="00BE6D25"/>
    <w:rsid w:val="00C1395D"/>
    <w:rsid w:val="00C229ED"/>
    <w:rsid w:val="00C2339B"/>
    <w:rsid w:val="00C36716"/>
    <w:rsid w:val="00C57896"/>
    <w:rsid w:val="00C77D0B"/>
    <w:rsid w:val="00C838D9"/>
    <w:rsid w:val="00C921BD"/>
    <w:rsid w:val="00CA67DC"/>
    <w:rsid w:val="00CA6ECE"/>
    <w:rsid w:val="00CD019B"/>
    <w:rsid w:val="00CD41CE"/>
    <w:rsid w:val="00D136B8"/>
    <w:rsid w:val="00D26D3A"/>
    <w:rsid w:val="00D509DB"/>
    <w:rsid w:val="00D53265"/>
    <w:rsid w:val="00D8703B"/>
    <w:rsid w:val="00DC0BF4"/>
    <w:rsid w:val="00DD0D01"/>
    <w:rsid w:val="00DD47CE"/>
    <w:rsid w:val="00E159D9"/>
    <w:rsid w:val="00E1712E"/>
    <w:rsid w:val="00E219E9"/>
    <w:rsid w:val="00E42FA4"/>
    <w:rsid w:val="00E470B7"/>
    <w:rsid w:val="00E64858"/>
    <w:rsid w:val="00E864A7"/>
    <w:rsid w:val="00E918BB"/>
    <w:rsid w:val="00ED113F"/>
    <w:rsid w:val="00F01E05"/>
    <w:rsid w:val="00F01EF6"/>
    <w:rsid w:val="00F4729C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4C0A13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3084606-7574-42A2-95DA-3324050FDFF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43</TotalTime>
  <Pages>2</Pages>
  <Words>316</Words>
  <Characters>2530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2018-04-18T05:14:00Z</cp:lastPrinted>
  <dcterms:created xsi:type="dcterms:W3CDTF">2024-02-04T19:33:00Z</dcterms:created>
  <dcterms:modified xsi:type="dcterms:W3CDTF">2024-02-06T07:16:00Z</dcterms:modified>
</cp:coreProperties>
</file>