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2446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2F84A76" wp14:editId="63CAF34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651C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89CB3B5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EA7143A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ABFB70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7DC9B9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54913B2" w14:textId="62D6DDC0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7D6432">
        <w:rPr>
          <w:rFonts w:ascii="Times New Roman" w:hAnsi="Times New Roman"/>
          <w:b/>
        </w:rPr>
        <w:t xml:space="preserve"> </w:t>
      </w:r>
      <w:r w:rsidR="001A0F2B">
        <w:rPr>
          <w:rFonts w:ascii="Times New Roman" w:hAnsi="Times New Roman"/>
          <w:b/>
        </w:rPr>
        <w:t>KOORDINATORIAUS</w:t>
      </w:r>
      <w:r w:rsidR="006B6ECC">
        <w:rPr>
          <w:rFonts w:ascii="Times New Roman" w:hAnsi="Times New Roman"/>
          <w:b/>
        </w:rPr>
        <w:t xml:space="preserve"> PASKYRIMO</w:t>
      </w:r>
    </w:p>
    <w:p w14:paraId="2F855D7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A5F9B36" w14:textId="69B7E81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D17FC">
        <w:rPr>
          <w:rFonts w:ascii="Times New Roman" w:hAnsi="Times New Roman"/>
        </w:rPr>
        <w:t>2</w:t>
      </w:r>
      <w:r w:rsidR="000763C7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AD17FC">
        <w:rPr>
          <w:rFonts w:ascii="Times New Roman" w:hAnsi="Times New Roman"/>
        </w:rPr>
        <w:t xml:space="preserve"> </w:t>
      </w:r>
      <w:r w:rsidR="00585415">
        <w:rPr>
          <w:rFonts w:ascii="Times New Roman" w:hAnsi="Times New Roman"/>
        </w:rPr>
        <w:t>sausio</w:t>
      </w:r>
      <w:r>
        <w:rPr>
          <w:rFonts w:ascii="Times New Roman" w:hAnsi="Times New Roman"/>
        </w:rPr>
        <w:t xml:space="preserve">     d.</w:t>
      </w:r>
      <w:r w:rsidR="00BE6D25">
        <w:rPr>
          <w:rFonts w:ascii="Times New Roman" w:hAnsi="Times New Roman"/>
        </w:rPr>
        <w:t xml:space="preserve"> Nr.</w:t>
      </w:r>
    </w:p>
    <w:p w14:paraId="30D23F8F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CDD1BB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DF8FF90" w14:textId="7FB1A550" w:rsidR="00585415" w:rsidRPr="00B424A2" w:rsidRDefault="00585415" w:rsidP="00585415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B424A2">
        <w:rPr>
          <w:rFonts w:ascii="Times New Roman" w:hAnsi="Times New Roman"/>
          <w:color w:val="000000"/>
          <w:szCs w:val="24"/>
        </w:rPr>
        <w:t>Vadovaudamasis</w:t>
      </w:r>
      <w:r w:rsidR="006B6ECC">
        <w:rPr>
          <w:rFonts w:ascii="Times New Roman" w:hAnsi="Times New Roman"/>
          <w:color w:val="000000"/>
          <w:szCs w:val="24"/>
        </w:rPr>
        <w:t xml:space="preserve"> Lietuvos Respublikos vietos savivaldos įstatymo </w:t>
      </w:r>
      <w:r w:rsidR="005139DE">
        <w:rPr>
          <w:rFonts w:ascii="Times New Roman" w:hAnsi="Times New Roman"/>
          <w:color w:val="000000"/>
          <w:szCs w:val="24"/>
        </w:rPr>
        <w:t>34</w:t>
      </w:r>
      <w:r w:rsidR="006B6ECC">
        <w:rPr>
          <w:rFonts w:ascii="Times New Roman" w:hAnsi="Times New Roman"/>
          <w:color w:val="000000"/>
          <w:szCs w:val="24"/>
        </w:rPr>
        <w:t xml:space="preserve"> straipsnio</w:t>
      </w:r>
      <w:r w:rsidR="005139DE">
        <w:rPr>
          <w:rFonts w:ascii="Times New Roman" w:hAnsi="Times New Roman"/>
          <w:color w:val="000000"/>
          <w:szCs w:val="24"/>
        </w:rPr>
        <w:t xml:space="preserve"> 6 dalies 2 punktu</w:t>
      </w:r>
      <w:r w:rsidR="006B6ECC">
        <w:rPr>
          <w:rFonts w:ascii="Times New Roman" w:hAnsi="Times New Roman"/>
          <w:color w:val="000000"/>
          <w:szCs w:val="24"/>
        </w:rPr>
        <w:t>,</w:t>
      </w:r>
      <w:r w:rsidR="008A2A78">
        <w:rPr>
          <w:rFonts w:ascii="Times New Roman" w:hAnsi="Times New Roman"/>
          <w:color w:val="000000"/>
          <w:szCs w:val="24"/>
        </w:rPr>
        <w:t xml:space="preserve"> Šakių rajono savivaldybės administracijos nuostatų, patvirtintų Šakių rajono savivaldybės tarybos 20</w:t>
      </w:r>
      <w:r w:rsidR="001C4DA2">
        <w:rPr>
          <w:rFonts w:ascii="Times New Roman" w:hAnsi="Times New Roman"/>
          <w:color w:val="000000"/>
          <w:szCs w:val="24"/>
        </w:rPr>
        <w:t>23</w:t>
      </w:r>
      <w:r w:rsidR="008A2A78">
        <w:rPr>
          <w:rFonts w:ascii="Times New Roman" w:hAnsi="Times New Roman"/>
          <w:color w:val="000000"/>
          <w:szCs w:val="24"/>
        </w:rPr>
        <w:t xml:space="preserve"> m. </w:t>
      </w:r>
      <w:r w:rsidR="001C4DA2">
        <w:rPr>
          <w:rFonts w:ascii="Times New Roman" w:hAnsi="Times New Roman"/>
          <w:color w:val="000000"/>
          <w:szCs w:val="24"/>
        </w:rPr>
        <w:t>vasario</w:t>
      </w:r>
      <w:r w:rsidR="008A2A78">
        <w:rPr>
          <w:rFonts w:ascii="Times New Roman" w:hAnsi="Times New Roman"/>
          <w:color w:val="000000"/>
          <w:szCs w:val="24"/>
        </w:rPr>
        <w:t xml:space="preserve"> 2</w:t>
      </w:r>
      <w:r w:rsidR="001C4DA2">
        <w:rPr>
          <w:rFonts w:ascii="Times New Roman" w:hAnsi="Times New Roman"/>
          <w:color w:val="000000"/>
          <w:szCs w:val="24"/>
        </w:rPr>
        <w:t>4</w:t>
      </w:r>
      <w:r w:rsidR="008A2A78">
        <w:rPr>
          <w:rFonts w:ascii="Times New Roman" w:hAnsi="Times New Roman"/>
          <w:color w:val="000000"/>
          <w:szCs w:val="24"/>
        </w:rPr>
        <w:t xml:space="preserve"> d. sprendimu Nr. T-</w:t>
      </w:r>
      <w:r w:rsidR="001C4DA2">
        <w:rPr>
          <w:rFonts w:ascii="Times New Roman" w:hAnsi="Times New Roman"/>
          <w:color w:val="000000"/>
          <w:szCs w:val="24"/>
        </w:rPr>
        <w:t>79</w:t>
      </w:r>
      <w:r w:rsidR="008A2A78">
        <w:rPr>
          <w:rFonts w:ascii="Times New Roman" w:hAnsi="Times New Roman"/>
          <w:color w:val="000000"/>
          <w:szCs w:val="24"/>
        </w:rPr>
        <w:t xml:space="preserve"> „Dėl Šakių rajono savivaldybės administracijos nuostatų patvirtinimo“, 2</w:t>
      </w:r>
      <w:r w:rsidR="00AA4094">
        <w:rPr>
          <w:rFonts w:ascii="Times New Roman" w:hAnsi="Times New Roman"/>
          <w:color w:val="000000"/>
          <w:szCs w:val="24"/>
        </w:rPr>
        <w:t>6.12</w:t>
      </w:r>
      <w:r w:rsidR="008A2A78">
        <w:rPr>
          <w:rFonts w:ascii="Times New Roman" w:hAnsi="Times New Roman"/>
          <w:color w:val="000000"/>
          <w:szCs w:val="24"/>
        </w:rPr>
        <w:t xml:space="preserve"> p</w:t>
      </w:r>
      <w:r w:rsidR="00AA4094">
        <w:rPr>
          <w:rFonts w:ascii="Times New Roman" w:hAnsi="Times New Roman"/>
          <w:color w:val="000000"/>
          <w:szCs w:val="24"/>
        </w:rPr>
        <w:t>apunkčiu</w:t>
      </w:r>
      <w:r w:rsidRPr="00B424A2">
        <w:rPr>
          <w:rFonts w:ascii="Times New Roman" w:hAnsi="Times New Roman"/>
          <w:color w:val="000000"/>
          <w:szCs w:val="24"/>
        </w:rPr>
        <w:t xml:space="preserve"> </w:t>
      </w:r>
      <w:r w:rsidR="00FE062B">
        <w:rPr>
          <w:rFonts w:ascii="Times New Roman" w:hAnsi="Times New Roman"/>
          <w:color w:val="000000"/>
          <w:szCs w:val="24"/>
        </w:rPr>
        <w:t>bei atsižvelgdamas į Valstybės duomenų agentūros</w:t>
      </w:r>
      <w:r w:rsidR="00845CA6">
        <w:rPr>
          <w:rFonts w:ascii="Times New Roman" w:hAnsi="Times New Roman"/>
          <w:color w:val="000000"/>
          <w:szCs w:val="24"/>
        </w:rPr>
        <w:t xml:space="preserve"> 2024 m. sausio 17 d. raštą Nr. SD-61 „Dėl valstybės informacinių išteklių integracijos“</w:t>
      </w:r>
      <w:r w:rsidR="00D429A0">
        <w:rPr>
          <w:rFonts w:ascii="Times New Roman" w:hAnsi="Times New Roman"/>
          <w:color w:val="000000"/>
          <w:szCs w:val="24"/>
        </w:rPr>
        <w:t>,</w:t>
      </w:r>
      <w:r w:rsidR="00FE062B">
        <w:rPr>
          <w:rFonts w:ascii="Times New Roman" w:hAnsi="Times New Roman"/>
          <w:color w:val="000000"/>
          <w:szCs w:val="24"/>
        </w:rPr>
        <w:t xml:space="preserve"> </w:t>
      </w:r>
    </w:p>
    <w:p w14:paraId="2470E35F" w14:textId="056C66A4" w:rsidR="00585415" w:rsidRDefault="00133029" w:rsidP="00133029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pacing w:val="60"/>
          <w:szCs w:val="24"/>
        </w:rPr>
        <w:t>s</w:t>
      </w:r>
      <w:r w:rsidR="008A2A78" w:rsidRPr="00640140">
        <w:rPr>
          <w:rFonts w:ascii="Times New Roman" w:hAnsi="Times New Roman"/>
          <w:color w:val="000000"/>
          <w:spacing w:val="60"/>
          <w:szCs w:val="24"/>
        </w:rPr>
        <w:t>kiriu</w:t>
      </w:r>
      <w:r w:rsidR="00072F24">
        <w:rPr>
          <w:rFonts w:ascii="Times New Roman" w:hAnsi="Times New Roman"/>
          <w:color w:val="000000"/>
          <w:spacing w:val="60"/>
          <w:szCs w:val="24"/>
        </w:rPr>
        <w:t xml:space="preserve"> </w:t>
      </w:r>
      <w:r w:rsidR="00072F24">
        <w:rPr>
          <w:rFonts w:ascii="Times New Roman" w:hAnsi="Times New Roman"/>
          <w:color w:val="000000"/>
          <w:szCs w:val="24"/>
        </w:rPr>
        <w:t xml:space="preserve">Šakių </w:t>
      </w:r>
      <w:r w:rsidR="008A2A78">
        <w:rPr>
          <w:rFonts w:ascii="Times New Roman" w:hAnsi="Times New Roman"/>
          <w:color w:val="000000"/>
          <w:szCs w:val="24"/>
        </w:rPr>
        <w:t xml:space="preserve">rajono savivaldybės administracijos Bendrųjų reikalų skyriaus kompiuterinių tinklų administratorių Normaną Žemaitį Šakių rajono savivaldybės administracijos </w:t>
      </w:r>
      <w:r w:rsidR="001D070F">
        <w:rPr>
          <w:rFonts w:ascii="Times New Roman" w:hAnsi="Times New Roman"/>
          <w:color w:val="000000"/>
          <w:szCs w:val="24"/>
        </w:rPr>
        <w:t xml:space="preserve">informacinių išteklių </w:t>
      </w:r>
      <w:r w:rsidR="00590E3B">
        <w:rPr>
          <w:rFonts w:ascii="Times New Roman" w:hAnsi="Times New Roman"/>
          <w:color w:val="000000"/>
          <w:szCs w:val="24"/>
        </w:rPr>
        <w:t xml:space="preserve">integracijos </w:t>
      </w:r>
      <w:r w:rsidR="00840E6F">
        <w:rPr>
          <w:rFonts w:ascii="Times New Roman" w:hAnsi="Times New Roman"/>
          <w:color w:val="000000"/>
          <w:szCs w:val="24"/>
        </w:rPr>
        <w:t>į</w:t>
      </w:r>
      <w:r w:rsidR="00D429A0">
        <w:rPr>
          <w:rFonts w:ascii="Times New Roman" w:hAnsi="Times New Roman"/>
          <w:color w:val="000000"/>
          <w:szCs w:val="24"/>
        </w:rPr>
        <w:t xml:space="preserve"> Valstybės duomenų valdysenos informacinę sistemą</w:t>
      </w:r>
      <w:r w:rsidR="008A2A78">
        <w:rPr>
          <w:rFonts w:ascii="Times New Roman" w:hAnsi="Times New Roman"/>
          <w:color w:val="000000"/>
          <w:szCs w:val="24"/>
        </w:rPr>
        <w:t xml:space="preserve"> koordinatoriumi</w:t>
      </w:r>
      <w:bookmarkStart w:id="0" w:name="part_77ec874a14e148e5a5859cb1501d9258"/>
      <w:bookmarkStart w:id="1" w:name="part_765971b9427e4ff3aa79d7d9613d7d01"/>
      <w:bookmarkEnd w:id="0"/>
      <w:bookmarkEnd w:id="1"/>
      <w:r w:rsidR="00D429A0">
        <w:rPr>
          <w:rFonts w:ascii="Times New Roman" w:hAnsi="Times New Roman"/>
          <w:color w:val="000000"/>
          <w:szCs w:val="24"/>
        </w:rPr>
        <w:t>.</w:t>
      </w:r>
    </w:p>
    <w:p w14:paraId="79CA9D78" w14:textId="71A8622B" w:rsidR="00585415" w:rsidRDefault="00585415" w:rsidP="00585415">
      <w:pPr>
        <w:tabs>
          <w:tab w:val="left" w:pos="851"/>
        </w:tabs>
        <w:ind w:firstLine="720"/>
        <w:jc w:val="both"/>
        <w:rPr>
          <w:bCs/>
          <w:color w:val="000000"/>
        </w:rPr>
      </w:pPr>
      <w:r w:rsidRPr="00180EC9">
        <w:rPr>
          <w:bCs/>
          <w:color w:val="000000"/>
        </w:rPr>
        <w:t>Šis įsakymas per v</w:t>
      </w:r>
      <w:r>
        <w:rPr>
          <w:bCs/>
          <w:color w:val="000000"/>
        </w:rPr>
        <w:t>ieną mėnesį nuo įsakymo paskelbimo</w:t>
      </w:r>
      <w:r w:rsidRPr="00180EC9">
        <w:rPr>
          <w:bCs/>
          <w:color w:val="000000"/>
        </w:rPr>
        <w:t xml:space="preserve"> dienos gali būti skundžiamas Lietuvos administracinių ginčų komisijos Kauno apygardos skyriui adresu: Laisvės al. 36, Kaunas, arba Regionų administracinio teismo Kauno rūmams adresu: A. Mickevičiaus g. 8A, Kaunas</w:t>
      </w:r>
      <w:r>
        <w:rPr>
          <w:bCs/>
          <w:color w:val="000000"/>
        </w:rPr>
        <w:t>.</w:t>
      </w:r>
    </w:p>
    <w:p w14:paraId="5086A683" w14:textId="77777777" w:rsidR="00C24FC6" w:rsidRPr="00E404CA" w:rsidRDefault="00C24FC6" w:rsidP="00F3551F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8AEDDF5" w14:textId="77777777" w:rsidR="00434111" w:rsidRPr="00FA2A8A" w:rsidRDefault="00434111" w:rsidP="00FA2A8A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14:paraId="4785EF33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8364048" w14:textId="5F809AC7" w:rsidR="00434111" w:rsidRDefault="00434111" w:rsidP="00CC0CAA">
      <w:pPr>
        <w:tabs>
          <w:tab w:val="left" w:pos="723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CC0CAA">
        <w:rPr>
          <w:rFonts w:ascii="Times New Roman" w:hAnsi="Times New Roman"/>
        </w:rPr>
        <w:tab/>
      </w:r>
      <w:r w:rsidR="00A702D5">
        <w:rPr>
          <w:rFonts w:ascii="Times New Roman" w:hAnsi="Times New Roman"/>
          <w:szCs w:val="24"/>
        </w:rPr>
        <w:t xml:space="preserve">Vytautas </w:t>
      </w:r>
      <w:proofErr w:type="spellStart"/>
      <w:r w:rsidR="00A702D5">
        <w:rPr>
          <w:rFonts w:ascii="Times New Roman" w:hAnsi="Times New Roman"/>
          <w:szCs w:val="24"/>
        </w:rPr>
        <w:t>Ižganaitis</w:t>
      </w:r>
      <w:proofErr w:type="spellEnd"/>
    </w:p>
    <w:p w14:paraId="544CF24E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26F886C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5693F3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769217" w14:textId="3204AC88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85BBC7D" w14:textId="725AF481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62E4B0" w14:textId="3AEBF61A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94D05D6" w14:textId="6AE593AB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45EF86B" w14:textId="4A6CC68F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0A43CD" w14:textId="661D3DFF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AE04CBC" w14:textId="59EC8DC1" w:rsidR="00014244" w:rsidRDefault="0001424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3070D90" w14:textId="20A02F19" w:rsidR="00014244" w:rsidRDefault="0001424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C3B8722" w14:textId="52BBEDE8" w:rsidR="00014244" w:rsidRDefault="0001424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A260674" w14:textId="77777777" w:rsidR="00014244" w:rsidRDefault="0001424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2B44408" w14:textId="77777777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CF5AC4" w14:textId="77777777" w:rsidR="00434111" w:rsidRPr="00D95AB7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7D9E5F3" w14:textId="77777777" w:rsidR="00434111" w:rsidRDefault="007F6C5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6D575F76" w14:textId="77777777" w:rsidR="007F6C51" w:rsidRDefault="007F6C51" w:rsidP="00434111">
      <w:pPr>
        <w:overflowPunct w:val="0"/>
        <w:rPr>
          <w:rFonts w:ascii="Times New Roman" w:hAnsi="Times New Roman"/>
          <w:szCs w:val="24"/>
        </w:rPr>
      </w:pPr>
    </w:p>
    <w:p w14:paraId="4BF616F2" w14:textId="77777777" w:rsidR="00434111" w:rsidRDefault="007F6C5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3ADB1D1A" w14:textId="3F677FC0" w:rsidR="001D38EF" w:rsidRPr="00434111" w:rsidRDefault="003B2E9B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8026C2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640140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C5A42" w14:textId="77777777" w:rsidR="000C4D01" w:rsidRDefault="000C4D01">
      <w:r>
        <w:separator/>
      </w:r>
    </w:p>
  </w:endnote>
  <w:endnote w:type="continuationSeparator" w:id="0">
    <w:p w14:paraId="145D2DE5" w14:textId="77777777" w:rsidR="000C4D01" w:rsidRDefault="000C4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74D0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D57BB" w14:textId="77777777" w:rsidR="000C4D01" w:rsidRDefault="000C4D01">
      <w:r>
        <w:separator/>
      </w:r>
    </w:p>
  </w:footnote>
  <w:footnote w:type="continuationSeparator" w:id="0">
    <w:p w14:paraId="4FC31327" w14:textId="77777777" w:rsidR="000C4D01" w:rsidRDefault="000C4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3BF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17B0"/>
    <w:multiLevelType w:val="hybridMultilevel"/>
    <w:tmpl w:val="84D20076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625A"/>
    <w:multiLevelType w:val="hybridMultilevel"/>
    <w:tmpl w:val="E4DC5B00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19FF"/>
    <w:multiLevelType w:val="multilevel"/>
    <w:tmpl w:val="4E8474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7E829AC"/>
    <w:multiLevelType w:val="hybridMultilevel"/>
    <w:tmpl w:val="EFEE20AE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53041"/>
    <w:multiLevelType w:val="hybridMultilevel"/>
    <w:tmpl w:val="818C4FA4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F5FDC"/>
    <w:multiLevelType w:val="hybridMultilevel"/>
    <w:tmpl w:val="1700D748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A3AFC"/>
    <w:multiLevelType w:val="hybridMultilevel"/>
    <w:tmpl w:val="40B868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3F4B55"/>
    <w:multiLevelType w:val="multilevel"/>
    <w:tmpl w:val="781EBC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02453E4"/>
    <w:multiLevelType w:val="hybridMultilevel"/>
    <w:tmpl w:val="B9B4E0AE"/>
    <w:lvl w:ilvl="0" w:tplc="EC841194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7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4244"/>
    <w:rsid w:val="00014706"/>
    <w:rsid w:val="0001672B"/>
    <w:rsid w:val="00031F27"/>
    <w:rsid w:val="00072F24"/>
    <w:rsid w:val="000763C7"/>
    <w:rsid w:val="000A6072"/>
    <w:rsid w:val="000A7D4A"/>
    <w:rsid w:val="000C0327"/>
    <w:rsid w:val="000C4D01"/>
    <w:rsid w:val="00117499"/>
    <w:rsid w:val="001318A4"/>
    <w:rsid w:val="00133029"/>
    <w:rsid w:val="001356A4"/>
    <w:rsid w:val="00143E48"/>
    <w:rsid w:val="0014420C"/>
    <w:rsid w:val="001550F6"/>
    <w:rsid w:val="00155CC7"/>
    <w:rsid w:val="00160BA5"/>
    <w:rsid w:val="00184E85"/>
    <w:rsid w:val="00185867"/>
    <w:rsid w:val="00190E47"/>
    <w:rsid w:val="001A0F2B"/>
    <w:rsid w:val="001B0247"/>
    <w:rsid w:val="001C4DA2"/>
    <w:rsid w:val="001C4FC3"/>
    <w:rsid w:val="001D070F"/>
    <w:rsid w:val="001D38EF"/>
    <w:rsid w:val="001E7250"/>
    <w:rsid w:val="0021435A"/>
    <w:rsid w:val="0021450B"/>
    <w:rsid w:val="0024192D"/>
    <w:rsid w:val="0025601D"/>
    <w:rsid w:val="00261EAF"/>
    <w:rsid w:val="002710F0"/>
    <w:rsid w:val="002765E4"/>
    <w:rsid w:val="002839D8"/>
    <w:rsid w:val="0028720A"/>
    <w:rsid w:val="00292362"/>
    <w:rsid w:val="002D3ABC"/>
    <w:rsid w:val="002E5E9A"/>
    <w:rsid w:val="00305F9A"/>
    <w:rsid w:val="00312F13"/>
    <w:rsid w:val="00313CF0"/>
    <w:rsid w:val="00333C3D"/>
    <w:rsid w:val="00342E29"/>
    <w:rsid w:val="0034628F"/>
    <w:rsid w:val="003469F4"/>
    <w:rsid w:val="00386571"/>
    <w:rsid w:val="00396D65"/>
    <w:rsid w:val="003A0C31"/>
    <w:rsid w:val="003A2C94"/>
    <w:rsid w:val="003B2441"/>
    <w:rsid w:val="003B2E9B"/>
    <w:rsid w:val="003C064E"/>
    <w:rsid w:val="003F1FC5"/>
    <w:rsid w:val="003F491F"/>
    <w:rsid w:val="00414000"/>
    <w:rsid w:val="00426C56"/>
    <w:rsid w:val="00427101"/>
    <w:rsid w:val="00434111"/>
    <w:rsid w:val="00435ADB"/>
    <w:rsid w:val="00483D86"/>
    <w:rsid w:val="00496728"/>
    <w:rsid w:val="004B7695"/>
    <w:rsid w:val="004D754B"/>
    <w:rsid w:val="005060C2"/>
    <w:rsid w:val="005067E4"/>
    <w:rsid w:val="005139DE"/>
    <w:rsid w:val="00521D86"/>
    <w:rsid w:val="00521F0E"/>
    <w:rsid w:val="0053521A"/>
    <w:rsid w:val="00542005"/>
    <w:rsid w:val="00577849"/>
    <w:rsid w:val="00583E25"/>
    <w:rsid w:val="00585415"/>
    <w:rsid w:val="00590E3B"/>
    <w:rsid w:val="00596E8C"/>
    <w:rsid w:val="005B5CCE"/>
    <w:rsid w:val="005D1CEF"/>
    <w:rsid w:val="00610881"/>
    <w:rsid w:val="0061202F"/>
    <w:rsid w:val="00640140"/>
    <w:rsid w:val="006528B7"/>
    <w:rsid w:val="00656F9E"/>
    <w:rsid w:val="00691FA8"/>
    <w:rsid w:val="006B6ECC"/>
    <w:rsid w:val="0070001E"/>
    <w:rsid w:val="007509F3"/>
    <w:rsid w:val="00767932"/>
    <w:rsid w:val="0077088A"/>
    <w:rsid w:val="00776C21"/>
    <w:rsid w:val="00777311"/>
    <w:rsid w:val="007828E5"/>
    <w:rsid w:val="007870A6"/>
    <w:rsid w:val="007B7003"/>
    <w:rsid w:val="007C12F3"/>
    <w:rsid w:val="007D6432"/>
    <w:rsid w:val="007F6C51"/>
    <w:rsid w:val="008026C2"/>
    <w:rsid w:val="00813800"/>
    <w:rsid w:val="00816922"/>
    <w:rsid w:val="008222F1"/>
    <w:rsid w:val="008321A4"/>
    <w:rsid w:val="00836564"/>
    <w:rsid w:val="00840E6F"/>
    <w:rsid w:val="008454A7"/>
    <w:rsid w:val="00845CA6"/>
    <w:rsid w:val="0084666D"/>
    <w:rsid w:val="00851524"/>
    <w:rsid w:val="00854CE3"/>
    <w:rsid w:val="008700A7"/>
    <w:rsid w:val="008806E5"/>
    <w:rsid w:val="0089766B"/>
    <w:rsid w:val="008A069E"/>
    <w:rsid w:val="008A2A78"/>
    <w:rsid w:val="008B2E5A"/>
    <w:rsid w:val="008C11C8"/>
    <w:rsid w:val="008C1B78"/>
    <w:rsid w:val="008D69BD"/>
    <w:rsid w:val="008E4960"/>
    <w:rsid w:val="008F28AD"/>
    <w:rsid w:val="008F4809"/>
    <w:rsid w:val="00922EE9"/>
    <w:rsid w:val="0092396B"/>
    <w:rsid w:val="009432AB"/>
    <w:rsid w:val="0098205C"/>
    <w:rsid w:val="00990E3F"/>
    <w:rsid w:val="0099717D"/>
    <w:rsid w:val="009A0BAE"/>
    <w:rsid w:val="009A2F3A"/>
    <w:rsid w:val="009B4C0B"/>
    <w:rsid w:val="009C4EAB"/>
    <w:rsid w:val="009E37C6"/>
    <w:rsid w:val="009F065C"/>
    <w:rsid w:val="00A061D7"/>
    <w:rsid w:val="00A1200D"/>
    <w:rsid w:val="00A14832"/>
    <w:rsid w:val="00A43B02"/>
    <w:rsid w:val="00A46219"/>
    <w:rsid w:val="00A702D5"/>
    <w:rsid w:val="00A84EA5"/>
    <w:rsid w:val="00AA4094"/>
    <w:rsid w:val="00AD17FC"/>
    <w:rsid w:val="00AD1FB9"/>
    <w:rsid w:val="00AE5D26"/>
    <w:rsid w:val="00AE7378"/>
    <w:rsid w:val="00B01F35"/>
    <w:rsid w:val="00B16E60"/>
    <w:rsid w:val="00B236C3"/>
    <w:rsid w:val="00B44A5B"/>
    <w:rsid w:val="00B75F85"/>
    <w:rsid w:val="00BA15D8"/>
    <w:rsid w:val="00BC19CF"/>
    <w:rsid w:val="00BC3F52"/>
    <w:rsid w:val="00BE1E33"/>
    <w:rsid w:val="00BE4C6A"/>
    <w:rsid w:val="00BE6D25"/>
    <w:rsid w:val="00BF039F"/>
    <w:rsid w:val="00C2225A"/>
    <w:rsid w:val="00C22A08"/>
    <w:rsid w:val="00C24FC6"/>
    <w:rsid w:val="00C838D9"/>
    <w:rsid w:val="00C84A75"/>
    <w:rsid w:val="00C915B3"/>
    <w:rsid w:val="00C921BD"/>
    <w:rsid w:val="00C9437D"/>
    <w:rsid w:val="00CA2ED1"/>
    <w:rsid w:val="00CA3E8F"/>
    <w:rsid w:val="00CA67DC"/>
    <w:rsid w:val="00CA6ECE"/>
    <w:rsid w:val="00CC0CAA"/>
    <w:rsid w:val="00CF6BBB"/>
    <w:rsid w:val="00D429A0"/>
    <w:rsid w:val="00D47941"/>
    <w:rsid w:val="00D51708"/>
    <w:rsid w:val="00D6032A"/>
    <w:rsid w:val="00D927F5"/>
    <w:rsid w:val="00D95AB7"/>
    <w:rsid w:val="00DB2F49"/>
    <w:rsid w:val="00DB3419"/>
    <w:rsid w:val="00DD47CE"/>
    <w:rsid w:val="00DD7251"/>
    <w:rsid w:val="00DE70E6"/>
    <w:rsid w:val="00E27B9F"/>
    <w:rsid w:val="00E404CA"/>
    <w:rsid w:val="00E4661B"/>
    <w:rsid w:val="00E918BB"/>
    <w:rsid w:val="00EA2A8D"/>
    <w:rsid w:val="00ED113F"/>
    <w:rsid w:val="00ED3F06"/>
    <w:rsid w:val="00EE2CE3"/>
    <w:rsid w:val="00EF444A"/>
    <w:rsid w:val="00EF5348"/>
    <w:rsid w:val="00F006D7"/>
    <w:rsid w:val="00F01EF6"/>
    <w:rsid w:val="00F02CA4"/>
    <w:rsid w:val="00F14A28"/>
    <w:rsid w:val="00F24721"/>
    <w:rsid w:val="00F3551F"/>
    <w:rsid w:val="00F473B5"/>
    <w:rsid w:val="00F55D12"/>
    <w:rsid w:val="00F57472"/>
    <w:rsid w:val="00F6733E"/>
    <w:rsid w:val="00F72910"/>
    <w:rsid w:val="00F94A34"/>
    <w:rsid w:val="00F96077"/>
    <w:rsid w:val="00FA2A8A"/>
    <w:rsid w:val="00FC5198"/>
    <w:rsid w:val="00FC7496"/>
    <w:rsid w:val="00FE062B"/>
    <w:rsid w:val="00FE169F"/>
    <w:rsid w:val="00FE72D9"/>
    <w:rsid w:val="00FF2EF0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1568E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96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0C1B825-1F9C-473E-8884-4BE2EC2CF10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32</TotalTime>
  <Pages>1</Pages>
  <Words>148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25</cp:revision>
  <cp:lastPrinted>2001-05-23T08:36:00Z</cp:lastPrinted>
  <dcterms:created xsi:type="dcterms:W3CDTF">2024-01-17T14:32:00Z</dcterms:created>
  <dcterms:modified xsi:type="dcterms:W3CDTF">2024-01-19T06:37:00Z</dcterms:modified>
</cp:coreProperties>
</file>