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4E365" w14:textId="0195FD1C" w:rsidR="009C6853" w:rsidRPr="00B54FDF" w:rsidRDefault="00441BB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98ACF5C" wp14:editId="6D41DFC6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F45AA7" w14:textId="77777777" w:rsidR="009C6853" w:rsidRDefault="009C68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46A503" w14:textId="77777777" w:rsidR="009C6853" w:rsidRDefault="009C6853">
      <w:pPr>
        <w:jc w:val="center"/>
        <w:rPr>
          <w:rFonts w:ascii="Times New Roman" w:hAnsi="Times New Roman"/>
          <w:b/>
        </w:rPr>
      </w:pPr>
    </w:p>
    <w:p w14:paraId="5435571B" w14:textId="05BF33C7" w:rsidR="005D445C" w:rsidRDefault="005D445C" w:rsidP="005D445C">
      <w:pPr>
        <w:tabs>
          <w:tab w:val="left" w:pos="720"/>
          <w:tab w:val="center" w:pos="4320"/>
          <w:tab w:val="right" w:pos="8640"/>
        </w:tabs>
        <w:jc w:val="center"/>
        <w:rPr>
          <w:rFonts w:ascii="Times New Roman" w:hAnsi="Times New Roman"/>
          <w:b/>
          <w:bCs/>
        </w:rPr>
      </w:pPr>
      <w:r w:rsidRPr="005D445C">
        <w:rPr>
          <w:rFonts w:ascii="Times New Roman" w:hAnsi="Times New Roman" w:hint="eastAsia"/>
          <w:b/>
          <w:bCs/>
        </w:rPr>
        <w:t>Į</w:t>
      </w:r>
      <w:r w:rsidRPr="005D445C">
        <w:rPr>
          <w:rFonts w:ascii="Times New Roman" w:hAnsi="Times New Roman"/>
          <w:b/>
          <w:bCs/>
        </w:rPr>
        <w:t>SAKYMAS</w:t>
      </w:r>
    </w:p>
    <w:p w14:paraId="18A3E6E8" w14:textId="63FFE4B2" w:rsidR="009A03E6" w:rsidRDefault="00A906F8" w:rsidP="009A03E6">
      <w:pPr>
        <w:jc w:val="center"/>
        <w:rPr>
          <w:rFonts w:ascii="Times New Roman" w:hAnsi="Times New Roman"/>
          <w:b/>
        </w:rPr>
      </w:pPr>
      <w:r w:rsidRPr="005D445C">
        <w:rPr>
          <w:rFonts w:ascii="Times New Roman" w:hAnsi="Times New Roman"/>
          <w:b/>
          <w:bCs/>
        </w:rPr>
        <w:t>D</w:t>
      </w:r>
      <w:r w:rsidRPr="005D445C">
        <w:rPr>
          <w:rFonts w:ascii="Times New Roman" w:hAnsi="Times New Roman" w:hint="eastAsia"/>
          <w:b/>
          <w:bCs/>
        </w:rPr>
        <w:t>Ė</w:t>
      </w:r>
      <w:r w:rsidRPr="005D445C">
        <w:rPr>
          <w:rFonts w:ascii="Times New Roman" w:hAnsi="Times New Roman"/>
          <w:b/>
          <w:bCs/>
        </w:rPr>
        <w:t>L</w:t>
      </w:r>
      <w:r>
        <w:rPr>
          <w:rFonts w:ascii="Times New Roman" w:hAnsi="Times New Roman"/>
          <w:b/>
          <w:bCs/>
        </w:rPr>
        <w:t xml:space="preserve"> </w:t>
      </w:r>
      <w:r w:rsidR="009A03E6">
        <w:rPr>
          <w:rFonts w:ascii="Times New Roman" w:hAnsi="Times New Roman"/>
          <w:b/>
        </w:rPr>
        <w:t>ŠAKIŲ RAJONO SAVIVALDYBĖS ADMINISTRACIJOS DIREKTORI</w:t>
      </w:r>
      <w:r w:rsidR="003F0683">
        <w:rPr>
          <w:rFonts w:ascii="Times New Roman" w:hAnsi="Times New Roman"/>
          <w:b/>
        </w:rPr>
        <w:t>A</w:t>
      </w:r>
      <w:r w:rsidR="009A03E6">
        <w:rPr>
          <w:rFonts w:ascii="Times New Roman" w:hAnsi="Times New Roman"/>
          <w:b/>
        </w:rPr>
        <w:t>US ĮSAKYMŲ PRIPAŽINIMO NETEKUSI</w:t>
      </w:r>
      <w:r w:rsidR="00CF6E69">
        <w:rPr>
          <w:rFonts w:ascii="Times New Roman" w:hAnsi="Times New Roman"/>
          <w:b/>
        </w:rPr>
        <w:t>AIS</w:t>
      </w:r>
      <w:r w:rsidR="009A03E6">
        <w:rPr>
          <w:rFonts w:ascii="Times New Roman" w:hAnsi="Times New Roman"/>
          <w:b/>
        </w:rPr>
        <w:t xml:space="preserve"> GALIOS</w:t>
      </w:r>
    </w:p>
    <w:p w14:paraId="595ABDE0" w14:textId="77777777" w:rsidR="005D445C" w:rsidRPr="00271CF3" w:rsidRDefault="005D445C" w:rsidP="009A03E6">
      <w:pPr>
        <w:tabs>
          <w:tab w:val="left" w:pos="720"/>
          <w:tab w:val="center" w:pos="4320"/>
          <w:tab w:val="right" w:pos="8640"/>
        </w:tabs>
        <w:rPr>
          <w:rFonts w:ascii="Times New Roman" w:hAnsi="Times New Roman"/>
          <w:b/>
          <w:bCs/>
        </w:rPr>
      </w:pPr>
    </w:p>
    <w:p w14:paraId="09330F46" w14:textId="3821472F" w:rsidR="00271CF3" w:rsidRPr="00271CF3" w:rsidRDefault="00271CF3" w:rsidP="00704C5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D1B5E">
        <w:rPr>
          <w:rFonts w:ascii="Times New Roman" w:hAnsi="Times New Roman"/>
        </w:rPr>
        <w:t>2</w:t>
      </w:r>
      <w:r w:rsidR="002F286D">
        <w:rPr>
          <w:rFonts w:ascii="Times New Roman" w:hAnsi="Times New Roman"/>
        </w:rPr>
        <w:t>4</w:t>
      </w:r>
      <w:r w:rsidRPr="00271CF3">
        <w:rPr>
          <w:rFonts w:ascii="Times New Roman" w:hAnsi="Times New Roman"/>
        </w:rPr>
        <w:t xml:space="preserve"> m.</w:t>
      </w:r>
      <w:r w:rsidR="00D43B14">
        <w:rPr>
          <w:rFonts w:ascii="Times New Roman" w:hAnsi="Times New Roman"/>
        </w:rPr>
        <w:t xml:space="preserve"> </w:t>
      </w:r>
      <w:r w:rsidR="002F286D">
        <w:rPr>
          <w:rFonts w:ascii="Times New Roman" w:hAnsi="Times New Roman"/>
        </w:rPr>
        <w:t>sausio</w:t>
      </w:r>
      <w:r w:rsidR="00D43B14">
        <w:rPr>
          <w:rFonts w:ascii="Times New Roman" w:hAnsi="Times New Roman"/>
        </w:rPr>
        <w:t xml:space="preserve"> </w:t>
      </w:r>
      <w:r w:rsidR="00F65A44" w:rsidRPr="00143AD8">
        <w:rPr>
          <w:rFonts w:ascii="Times New Roman" w:hAnsi="Times New Roman"/>
        </w:rPr>
        <w:t xml:space="preserve"> </w:t>
      </w:r>
      <w:r w:rsidR="007B6D73">
        <w:rPr>
          <w:rFonts w:ascii="Times New Roman" w:hAnsi="Times New Roman"/>
        </w:rPr>
        <w:t xml:space="preserve"> </w:t>
      </w:r>
      <w:r w:rsidR="009A03E6">
        <w:rPr>
          <w:rFonts w:ascii="Times New Roman" w:hAnsi="Times New Roman"/>
        </w:rPr>
        <w:t xml:space="preserve">  </w:t>
      </w:r>
      <w:r w:rsidRPr="00143AD8">
        <w:rPr>
          <w:rFonts w:ascii="Times New Roman" w:hAnsi="Times New Roman"/>
        </w:rPr>
        <w:t xml:space="preserve">d. </w:t>
      </w:r>
      <w:r w:rsidRPr="00271CF3">
        <w:rPr>
          <w:rFonts w:ascii="Times New Roman" w:hAnsi="Times New Roman"/>
        </w:rPr>
        <w:t>Nr. AT</w:t>
      </w:r>
      <w:r w:rsidR="00A438D0">
        <w:rPr>
          <w:rFonts w:ascii="Times New Roman" w:hAnsi="Times New Roman"/>
        </w:rPr>
        <w:t>-</w:t>
      </w:r>
    </w:p>
    <w:p w14:paraId="2877E628" w14:textId="392DF470" w:rsidR="006032E1" w:rsidRDefault="00271CF3" w:rsidP="006032E1">
      <w:pPr>
        <w:jc w:val="center"/>
        <w:rPr>
          <w:rFonts w:ascii="Times New Roman" w:hAnsi="Times New Roman"/>
        </w:rPr>
      </w:pPr>
      <w:r w:rsidRPr="00271CF3">
        <w:rPr>
          <w:rFonts w:ascii="Times New Roman" w:hAnsi="Times New Roman"/>
        </w:rPr>
        <w:t>Šakiai</w:t>
      </w:r>
    </w:p>
    <w:p w14:paraId="756BDA78" w14:textId="37BF24E6" w:rsidR="009E7BA1" w:rsidRPr="00A906F8" w:rsidRDefault="009E7BA1" w:rsidP="003F0683">
      <w:pPr>
        <w:tabs>
          <w:tab w:val="left" w:pos="720"/>
        </w:tabs>
        <w:jc w:val="both"/>
        <w:rPr>
          <w:rFonts w:ascii="Times New Roman" w:hAnsi="Times New Roman"/>
          <w:szCs w:val="24"/>
        </w:rPr>
      </w:pPr>
    </w:p>
    <w:p w14:paraId="30F921E9" w14:textId="2E6E6804" w:rsidR="003F0683" w:rsidRDefault="003F0683" w:rsidP="003F0683">
      <w:pPr>
        <w:tabs>
          <w:tab w:val="left" w:pos="720"/>
        </w:tabs>
        <w:jc w:val="both"/>
      </w:pPr>
      <w:r>
        <w:rPr>
          <w:rFonts w:ascii="Times New Roman" w:hAnsi="Times New Roman"/>
          <w:szCs w:val="24"/>
        </w:rPr>
        <w:tab/>
      </w:r>
      <w:r>
        <w:t>P r i p a ž į s t u netekusi</w:t>
      </w:r>
      <w:r w:rsidR="00CF6E69">
        <w:t>ais</w:t>
      </w:r>
      <w:r>
        <w:t xml:space="preserve"> galios:</w:t>
      </w:r>
    </w:p>
    <w:p w14:paraId="4399882C" w14:textId="41B2143F" w:rsidR="003F0683" w:rsidRDefault="003F0683" w:rsidP="003F0683">
      <w:pPr>
        <w:tabs>
          <w:tab w:val="left" w:pos="720"/>
        </w:tabs>
        <w:jc w:val="both"/>
      </w:pPr>
      <w:r>
        <w:tab/>
        <w:t>1. Šakių rajono savivaldybės administracijos direktoriaus 2022 m. lapkričio 24 d. įsakymą Nr. AT-1071 „Dėl partnerių asmeninei pagalbai teikti Šakių rajono savivaldybėje sąrašo patvirtinimo ir įkainio nustatymo“.</w:t>
      </w:r>
    </w:p>
    <w:p w14:paraId="7409DC71" w14:textId="6D85D7F6" w:rsidR="003F0683" w:rsidRPr="008518B4" w:rsidRDefault="003F0683" w:rsidP="003F0683">
      <w:pPr>
        <w:tabs>
          <w:tab w:val="left" w:pos="720"/>
        </w:tabs>
        <w:jc w:val="both"/>
      </w:pPr>
      <w:r>
        <w:rPr>
          <w:rFonts w:ascii="Times New Roman" w:hAnsi="Times New Roman"/>
          <w:szCs w:val="24"/>
        </w:rPr>
        <w:tab/>
        <w:t>2.</w:t>
      </w:r>
      <w:r>
        <w:t xml:space="preserve"> Šakių rajono savivaldybės administracijos direktoriaus 2022 m. gruodžio 6 d. įsakymą Nr. AT-1146 „Dėl asmenin</w:t>
      </w:r>
      <w:r w:rsidR="00F715F3">
        <w:t>ės</w:t>
      </w:r>
      <w:r>
        <w:t xml:space="preserve"> pagalbos teikimo organizavimo ir mokėjimo už asmeninę pagalbą Šakių rajono savivaldybėje sąrašo tvarkos aprašo patvirtinimo“.</w:t>
      </w:r>
    </w:p>
    <w:p w14:paraId="395AE0CC" w14:textId="6BA8259A" w:rsidR="003F0683" w:rsidRPr="00A906F8" w:rsidRDefault="003F0683" w:rsidP="003F0683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A906F8">
        <w:rPr>
          <w:rFonts w:ascii="Times New Roman" w:hAnsi="Times New Roman" w:hint="eastAsia"/>
          <w:szCs w:val="24"/>
        </w:rPr>
        <w:t>Š</w:t>
      </w:r>
      <w:r w:rsidRPr="00A906F8">
        <w:rPr>
          <w:rFonts w:ascii="Times New Roman" w:hAnsi="Times New Roman"/>
          <w:szCs w:val="24"/>
        </w:rPr>
        <w:t xml:space="preserve">is </w:t>
      </w:r>
      <w:r w:rsidRPr="00A906F8">
        <w:rPr>
          <w:rFonts w:ascii="Times New Roman" w:hAnsi="Times New Roman" w:hint="eastAsia"/>
          <w:szCs w:val="24"/>
        </w:rPr>
        <w:t>į</w:t>
      </w:r>
      <w:r w:rsidRPr="00A906F8">
        <w:rPr>
          <w:rFonts w:ascii="Times New Roman" w:hAnsi="Times New Roman"/>
          <w:szCs w:val="24"/>
        </w:rPr>
        <w:t>sakymas per vien</w:t>
      </w:r>
      <w:r w:rsidRPr="00A906F8">
        <w:rPr>
          <w:rFonts w:ascii="Times New Roman" w:hAnsi="Times New Roman" w:hint="eastAsia"/>
          <w:szCs w:val="24"/>
        </w:rPr>
        <w:t>ą</w:t>
      </w:r>
      <w:r w:rsidRPr="00A906F8">
        <w:rPr>
          <w:rFonts w:ascii="Times New Roman" w:hAnsi="Times New Roman"/>
          <w:szCs w:val="24"/>
        </w:rPr>
        <w:t xml:space="preserve"> m</w:t>
      </w:r>
      <w:r w:rsidRPr="00A906F8">
        <w:rPr>
          <w:rFonts w:ascii="Times New Roman" w:hAnsi="Times New Roman" w:hint="eastAsia"/>
          <w:szCs w:val="24"/>
        </w:rPr>
        <w:t>ė</w:t>
      </w:r>
      <w:r w:rsidRPr="00A906F8">
        <w:rPr>
          <w:rFonts w:ascii="Times New Roman" w:hAnsi="Times New Roman"/>
          <w:szCs w:val="24"/>
        </w:rPr>
        <w:t>nes</w:t>
      </w:r>
      <w:r w:rsidRPr="00A906F8">
        <w:rPr>
          <w:rFonts w:ascii="Times New Roman" w:hAnsi="Times New Roman" w:hint="eastAsia"/>
          <w:szCs w:val="24"/>
        </w:rPr>
        <w:t>į</w:t>
      </w:r>
      <w:r w:rsidRPr="00A906F8">
        <w:rPr>
          <w:rFonts w:ascii="Times New Roman" w:hAnsi="Times New Roman"/>
          <w:szCs w:val="24"/>
        </w:rPr>
        <w:t xml:space="preserve"> nuo </w:t>
      </w:r>
      <w:r w:rsidRPr="00A906F8">
        <w:rPr>
          <w:rFonts w:ascii="Times New Roman" w:hAnsi="Times New Roman" w:hint="eastAsia"/>
          <w:szCs w:val="24"/>
        </w:rPr>
        <w:t>į</w:t>
      </w:r>
      <w:r w:rsidRPr="00A906F8">
        <w:rPr>
          <w:rFonts w:ascii="Times New Roman" w:hAnsi="Times New Roman"/>
          <w:szCs w:val="24"/>
        </w:rPr>
        <w:t xml:space="preserve">sakymo </w:t>
      </w:r>
      <w:r w:rsidRPr="00A906F8">
        <w:rPr>
          <w:rFonts w:ascii="Times New Roman" w:hAnsi="Times New Roman" w:hint="eastAsia"/>
          <w:szCs w:val="24"/>
        </w:rPr>
        <w:t>į</w:t>
      </w:r>
      <w:r w:rsidRPr="00A906F8">
        <w:rPr>
          <w:rFonts w:ascii="Times New Roman" w:hAnsi="Times New Roman"/>
          <w:szCs w:val="24"/>
        </w:rPr>
        <w:t>teikimo dienos gali b</w:t>
      </w:r>
      <w:r w:rsidRPr="00A906F8">
        <w:rPr>
          <w:rFonts w:ascii="Times New Roman" w:hAnsi="Times New Roman" w:hint="eastAsia"/>
          <w:szCs w:val="24"/>
        </w:rPr>
        <w:t>ū</w:t>
      </w:r>
      <w:r w:rsidRPr="00A906F8">
        <w:rPr>
          <w:rFonts w:ascii="Times New Roman" w:hAnsi="Times New Roman"/>
          <w:szCs w:val="24"/>
        </w:rPr>
        <w:t>ti skundžiamas Lietuvos administracini</w:t>
      </w:r>
      <w:r w:rsidRPr="00A906F8">
        <w:rPr>
          <w:rFonts w:ascii="Times New Roman" w:hAnsi="Times New Roman" w:hint="eastAsia"/>
          <w:szCs w:val="24"/>
        </w:rPr>
        <w:t>ų</w:t>
      </w:r>
      <w:r w:rsidRPr="00A906F8">
        <w:rPr>
          <w:rFonts w:ascii="Times New Roman" w:hAnsi="Times New Roman"/>
          <w:szCs w:val="24"/>
        </w:rPr>
        <w:t xml:space="preserve"> gin</w:t>
      </w:r>
      <w:r w:rsidRPr="00A906F8">
        <w:rPr>
          <w:rFonts w:ascii="Times New Roman" w:hAnsi="Times New Roman" w:hint="eastAsia"/>
          <w:szCs w:val="24"/>
        </w:rPr>
        <w:t>čų</w:t>
      </w:r>
      <w:r w:rsidRPr="00A906F8">
        <w:rPr>
          <w:rFonts w:ascii="Times New Roman" w:hAnsi="Times New Roman"/>
          <w:szCs w:val="24"/>
        </w:rPr>
        <w:t xml:space="preserve"> komisijos Kauno apygardos skyriui adresu: Laisv</w:t>
      </w:r>
      <w:r w:rsidRPr="00A906F8">
        <w:rPr>
          <w:rFonts w:ascii="Times New Roman" w:hAnsi="Times New Roman" w:hint="eastAsia"/>
          <w:szCs w:val="24"/>
        </w:rPr>
        <w:t>ė</w:t>
      </w:r>
      <w:r w:rsidRPr="00A906F8">
        <w:rPr>
          <w:rFonts w:ascii="Times New Roman" w:hAnsi="Times New Roman"/>
          <w:szCs w:val="24"/>
        </w:rPr>
        <w:t>s al. 36, Kaunas, arba Region</w:t>
      </w:r>
      <w:r w:rsidRPr="00A906F8">
        <w:rPr>
          <w:rFonts w:ascii="Times New Roman" w:hAnsi="Times New Roman" w:hint="eastAsia"/>
          <w:szCs w:val="24"/>
        </w:rPr>
        <w:t>ų</w:t>
      </w:r>
      <w:r w:rsidRPr="00A906F8">
        <w:rPr>
          <w:rFonts w:ascii="Times New Roman" w:hAnsi="Times New Roman"/>
          <w:szCs w:val="24"/>
        </w:rPr>
        <w:t xml:space="preserve"> administracinio teismo Kauno r</w:t>
      </w:r>
      <w:r w:rsidRPr="00A906F8">
        <w:rPr>
          <w:rFonts w:ascii="Times New Roman" w:hAnsi="Times New Roman" w:hint="eastAsia"/>
          <w:szCs w:val="24"/>
        </w:rPr>
        <w:t>ū</w:t>
      </w:r>
      <w:r w:rsidRPr="00A906F8">
        <w:rPr>
          <w:rFonts w:ascii="Times New Roman" w:hAnsi="Times New Roman"/>
          <w:szCs w:val="24"/>
        </w:rPr>
        <w:t>mams adresu: A. Mickevi</w:t>
      </w:r>
      <w:r w:rsidRPr="00A906F8">
        <w:rPr>
          <w:rFonts w:ascii="Times New Roman" w:hAnsi="Times New Roman" w:hint="eastAsia"/>
          <w:szCs w:val="24"/>
        </w:rPr>
        <w:t>č</w:t>
      </w:r>
      <w:r w:rsidRPr="00A906F8">
        <w:rPr>
          <w:rFonts w:ascii="Times New Roman" w:hAnsi="Times New Roman"/>
          <w:szCs w:val="24"/>
        </w:rPr>
        <w:t>iaus g. 8A, Kaunas.</w:t>
      </w:r>
    </w:p>
    <w:p w14:paraId="6E6ED4CA" w14:textId="77777777" w:rsidR="003F0683" w:rsidRPr="00A906F8" w:rsidRDefault="003F0683" w:rsidP="003F0683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</w:p>
    <w:p w14:paraId="0DE3B7BF" w14:textId="35C892EF" w:rsidR="007F653C" w:rsidRDefault="007F653C" w:rsidP="005D445C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</w:p>
    <w:p w14:paraId="481F7AEB" w14:textId="77777777" w:rsidR="007F653C" w:rsidRDefault="007F653C" w:rsidP="00C25004">
      <w:pPr>
        <w:spacing w:line="360" w:lineRule="auto"/>
        <w:jc w:val="both"/>
        <w:rPr>
          <w:rFonts w:ascii="Times New Roman" w:hAnsi="Times New Roman"/>
        </w:rPr>
      </w:pPr>
    </w:p>
    <w:p w14:paraId="06693A21" w14:textId="77777777" w:rsidR="00CE0F36" w:rsidRDefault="00CE0F36" w:rsidP="00C25004">
      <w:pPr>
        <w:spacing w:line="360" w:lineRule="auto"/>
        <w:jc w:val="both"/>
        <w:rPr>
          <w:rFonts w:ascii="Times New Roman" w:hAnsi="Times New Roman"/>
        </w:rPr>
      </w:pPr>
    </w:p>
    <w:p w14:paraId="3E51A6AA" w14:textId="77777777" w:rsidR="00CE0F36" w:rsidRDefault="00CE0F36" w:rsidP="00C25004">
      <w:pPr>
        <w:spacing w:line="360" w:lineRule="auto"/>
        <w:jc w:val="both"/>
        <w:rPr>
          <w:rFonts w:ascii="Times New Roman" w:hAnsi="Times New Roman"/>
        </w:rPr>
      </w:pPr>
    </w:p>
    <w:p w14:paraId="2D8083AC" w14:textId="77777777" w:rsidR="00E33C74" w:rsidRDefault="00E33C74" w:rsidP="00C25004">
      <w:pPr>
        <w:spacing w:line="360" w:lineRule="auto"/>
        <w:jc w:val="both"/>
        <w:rPr>
          <w:rFonts w:ascii="Times New Roman" w:hAnsi="Times New Roman"/>
        </w:rPr>
      </w:pPr>
    </w:p>
    <w:p w14:paraId="0BDB38B0" w14:textId="77777777" w:rsidR="00E33C74" w:rsidRDefault="00E33C74" w:rsidP="00C25004">
      <w:pPr>
        <w:spacing w:line="360" w:lineRule="auto"/>
        <w:jc w:val="both"/>
        <w:rPr>
          <w:rFonts w:ascii="Times New Roman" w:hAnsi="Times New Roman"/>
        </w:rPr>
      </w:pPr>
    </w:p>
    <w:p w14:paraId="01FA7920" w14:textId="77777777" w:rsidR="008518B4" w:rsidRDefault="008518B4" w:rsidP="00C25004">
      <w:pPr>
        <w:spacing w:line="360" w:lineRule="auto"/>
        <w:jc w:val="both"/>
        <w:rPr>
          <w:rFonts w:ascii="Times New Roman" w:hAnsi="Times New Roman"/>
        </w:rPr>
      </w:pPr>
    </w:p>
    <w:p w14:paraId="37C22EB6" w14:textId="77777777" w:rsidR="00E33C74" w:rsidRDefault="00E33C74" w:rsidP="00C25004">
      <w:pPr>
        <w:spacing w:line="360" w:lineRule="auto"/>
        <w:jc w:val="both"/>
        <w:rPr>
          <w:rFonts w:ascii="Times New Roman" w:hAnsi="Times New Roman"/>
        </w:rPr>
      </w:pPr>
    </w:p>
    <w:p w14:paraId="77556258" w14:textId="13772875" w:rsidR="00225BF8" w:rsidRDefault="009E344D" w:rsidP="007F653C">
      <w:pPr>
        <w:tabs>
          <w:tab w:val="left" w:pos="78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Administracijos direktor</w:t>
      </w:r>
      <w:r w:rsidR="00225BF8">
        <w:rPr>
          <w:rFonts w:ascii="Times New Roman" w:hAnsi="Times New Roman"/>
          <w:szCs w:val="24"/>
        </w:rPr>
        <w:t>i</w:t>
      </w:r>
      <w:r w:rsidR="005A74EE">
        <w:rPr>
          <w:rFonts w:ascii="Times New Roman" w:hAnsi="Times New Roman"/>
          <w:szCs w:val="24"/>
        </w:rPr>
        <w:t xml:space="preserve">us                                                                              </w:t>
      </w:r>
      <w:r w:rsidR="00084C11">
        <w:rPr>
          <w:rFonts w:ascii="Times New Roman" w:hAnsi="Times New Roman"/>
          <w:szCs w:val="24"/>
        </w:rPr>
        <w:t xml:space="preserve"> </w:t>
      </w:r>
      <w:r w:rsidR="005A74EE">
        <w:rPr>
          <w:rFonts w:ascii="Times New Roman" w:hAnsi="Times New Roman"/>
          <w:szCs w:val="24"/>
        </w:rPr>
        <w:t xml:space="preserve">  </w:t>
      </w:r>
      <w:r w:rsidR="00084C11">
        <w:rPr>
          <w:rFonts w:ascii="Times New Roman" w:hAnsi="Times New Roman"/>
          <w:szCs w:val="24"/>
        </w:rPr>
        <w:t xml:space="preserve">  </w:t>
      </w:r>
      <w:r w:rsidR="008928AD">
        <w:rPr>
          <w:rFonts w:ascii="Times New Roman" w:hAnsi="Times New Roman"/>
          <w:szCs w:val="24"/>
        </w:rPr>
        <w:t xml:space="preserve">Vytautas </w:t>
      </w:r>
      <w:proofErr w:type="spellStart"/>
      <w:r w:rsidR="008928AD">
        <w:rPr>
          <w:rFonts w:ascii="Times New Roman" w:hAnsi="Times New Roman"/>
          <w:szCs w:val="24"/>
        </w:rPr>
        <w:t>Ižganaitis</w:t>
      </w:r>
      <w:proofErr w:type="spellEnd"/>
    </w:p>
    <w:p w14:paraId="57CBCCC2" w14:textId="4ECA10C4" w:rsidR="007F653C" w:rsidRDefault="005A74EE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</w:t>
      </w:r>
    </w:p>
    <w:p w14:paraId="7F7E3B72" w14:textId="28BB733C" w:rsidR="007F653C" w:rsidRDefault="007F653C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</w:p>
    <w:p w14:paraId="3A409126" w14:textId="07248AB0" w:rsidR="007F653C" w:rsidRDefault="007F653C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</w:p>
    <w:p w14:paraId="1FE92E26" w14:textId="4F9C38B8" w:rsidR="005A74EE" w:rsidRDefault="005A74EE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</w:p>
    <w:p w14:paraId="527FFF6F" w14:textId="77777777" w:rsidR="00084C11" w:rsidRDefault="00084C11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</w:p>
    <w:p w14:paraId="6081B20B" w14:textId="77777777" w:rsidR="00EB572F" w:rsidRDefault="00EB572F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</w:p>
    <w:p w14:paraId="48C9FD89" w14:textId="77777777" w:rsidR="007F653C" w:rsidRDefault="007F653C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</w:p>
    <w:p w14:paraId="0A3D8C35" w14:textId="77777777" w:rsidR="008518B4" w:rsidRDefault="008518B4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</w:p>
    <w:p w14:paraId="71D48A69" w14:textId="77777777" w:rsidR="008518B4" w:rsidRDefault="008518B4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</w:p>
    <w:p w14:paraId="132C7ED6" w14:textId="77777777" w:rsidR="00271CF3" w:rsidRPr="004F5EBF" w:rsidRDefault="00E85870" w:rsidP="004F5EBF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  <w:r w:rsidRPr="004F5EBF">
        <w:rPr>
          <w:rFonts w:ascii="Times New Roman" w:hAnsi="Times New Roman"/>
          <w:szCs w:val="24"/>
        </w:rPr>
        <w:t>Pa</w:t>
      </w:r>
      <w:r w:rsidR="00271CF3" w:rsidRPr="004F5EBF">
        <w:rPr>
          <w:rFonts w:ascii="Times New Roman" w:hAnsi="Times New Roman"/>
          <w:szCs w:val="24"/>
        </w:rPr>
        <w:t>rengė</w:t>
      </w:r>
    </w:p>
    <w:p w14:paraId="2D0AA1D9" w14:textId="77777777" w:rsidR="00271CF3" w:rsidRPr="004F5EBF" w:rsidRDefault="00271CF3" w:rsidP="004F5EBF">
      <w:pPr>
        <w:rPr>
          <w:rFonts w:ascii="Times New Roman" w:hAnsi="Times New Roman"/>
          <w:szCs w:val="24"/>
        </w:rPr>
      </w:pPr>
      <w:r w:rsidRPr="004F5EBF">
        <w:rPr>
          <w:rFonts w:ascii="Times New Roman" w:hAnsi="Times New Roman"/>
          <w:szCs w:val="24"/>
        </w:rPr>
        <w:t>Socialinės paramos skyriaus</w:t>
      </w:r>
    </w:p>
    <w:p w14:paraId="0BEFCDF6" w14:textId="5BA57B3F" w:rsidR="00271CF3" w:rsidRPr="004F5EBF" w:rsidRDefault="004004D6" w:rsidP="004F5EB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</w:t>
      </w:r>
      <w:r w:rsidR="00143AD8">
        <w:rPr>
          <w:rFonts w:ascii="Times New Roman" w:hAnsi="Times New Roman"/>
          <w:szCs w:val="24"/>
        </w:rPr>
        <w:t>yr</w:t>
      </w:r>
      <w:r w:rsidR="008928AD">
        <w:rPr>
          <w:rFonts w:ascii="Times New Roman" w:hAnsi="Times New Roman"/>
          <w:szCs w:val="24"/>
        </w:rPr>
        <w:t>iausioji</w:t>
      </w:r>
      <w:r w:rsidR="007F653C">
        <w:rPr>
          <w:rFonts w:ascii="Times New Roman" w:hAnsi="Times New Roman"/>
          <w:szCs w:val="24"/>
        </w:rPr>
        <w:t xml:space="preserve"> specialistė</w:t>
      </w:r>
      <w:r w:rsidR="00143AD8">
        <w:rPr>
          <w:rFonts w:ascii="Times New Roman" w:hAnsi="Times New Roman"/>
          <w:szCs w:val="24"/>
        </w:rPr>
        <w:t xml:space="preserve"> </w:t>
      </w:r>
    </w:p>
    <w:p w14:paraId="09BD1ED4" w14:textId="77777777" w:rsidR="0054308C" w:rsidRPr="004F5EBF" w:rsidRDefault="0054308C" w:rsidP="004F5EBF">
      <w:pPr>
        <w:tabs>
          <w:tab w:val="left" w:pos="1050"/>
        </w:tabs>
        <w:rPr>
          <w:rFonts w:ascii="Times New Roman" w:hAnsi="Times New Roman"/>
          <w:szCs w:val="24"/>
        </w:rPr>
      </w:pPr>
    </w:p>
    <w:p w14:paraId="375450EE" w14:textId="61622905" w:rsidR="0054308C" w:rsidRPr="004F5EBF" w:rsidRDefault="00CE0F36" w:rsidP="004F5EBF">
      <w:pPr>
        <w:tabs>
          <w:tab w:val="left" w:pos="105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Edita </w:t>
      </w:r>
      <w:proofErr w:type="spellStart"/>
      <w:r>
        <w:rPr>
          <w:rFonts w:ascii="Times New Roman" w:hAnsi="Times New Roman"/>
          <w:szCs w:val="24"/>
        </w:rPr>
        <w:t>Macevičiūtė-Orentienė</w:t>
      </w:r>
      <w:proofErr w:type="spellEnd"/>
    </w:p>
    <w:p w14:paraId="0F0EE599" w14:textId="0F539F8E" w:rsidR="00C25004" w:rsidRDefault="00166C4C" w:rsidP="001902A6">
      <w:pPr>
        <w:tabs>
          <w:tab w:val="left" w:pos="1050"/>
        </w:tabs>
        <w:rPr>
          <w:rFonts w:ascii="Times New Roman" w:hAnsi="Times New Roman"/>
          <w:sz w:val="22"/>
          <w:szCs w:val="22"/>
        </w:rPr>
      </w:pPr>
      <w:r w:rsidRPr="004F5EBF">
        <w:rPr>
          <w:rFonts w:ascii="Times New Roman" w:hAnsi="Times New Roman"/>
          <w:szCs w:val="24"/>
        </w:rPr>
        <w:t>20</w:t>
      </w:r>
      <w:r w:rsidR="00AD1B5E">
        <w:rPr>
          <w:rFonts w:ascii="Times New Roman" w:hAnsi="Times New Roman"/>
          <w:szCs w:val="24"/>
        </w:rPr>
        <w:t>2</w:t>
      </w:r>
      <w:r w:rsidR="00EB572F">
        <w:rPr>
          <w:rFonts w:ascii="Times New Roman" w:hAnsi="Times New Roman"/>
          <w:szCs w:val="24"/>
        </w:rPr>
        <w:t>4-01-</w:t>
      </w:r>
      <w:r w:rsidR="008518B4">
        <w:rPr>
          <w:rFonts w:ascii="Times New Roman" w:hAnsi="Times New Roman"/>
          <w:szCs w:val="24"/>
        </w:rPr>
        <w:t>23</w:t>
      </w:r>
    </w:p>
    <w:sectPr w:rsidR="00C25004" w:rsidSect="000417D3">
      <w:headerReference w:type="default" r:id="rId9"/>
      <w:footerReference w:type="default" r:id="rId10"/>
      <w:pgSz w:w="11907" w:h="16840" w:code="9"/>
      <w:pgMar w:top="1134" w:right="567" w:bottom="709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7191E" w14:textId="77777777" w:rsidR="000417D3" w:rsidRDefault="000417D3">
      <w:r>
        <w:separator/>
      </w:r>
    </w:p>
  </w:endnote>
  <w:endnote w:type="continuationSeparator" w:id="0">
    <w:p w14:paraId="50F1DC6D" w14:textId="77777777" w:rsidR="000417D3" w:rsidRDefault="00041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1C78A" w14:textId="77777777" w:rsidR="009C6853" w:rsidRPr="00434111" w:rsidRDefault="009C6853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6D7ED" w14:textId="77777777" w:rsidR="000417D3" w:rsidRDefault="000417D3">
      <w:r>
        <w:separator/>
      </w:r>
    </w:p>
  </w:footnote>
  <w:footnote w:type="continuationSeparator" w:id="0">
    <w:p w14:paraId="3CC8F620" w14:textId="77777777" w:rsidR="000417D3" w:rsidRDefault="00041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D4295" w14:textId="77777777" w:rsidR="009C6853" w:rsidRDefault="009C6853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339C"/>
    <w:rsid w:val="00005FC8"/>
    <w:rsid w:val="000065F4"/>
    <w:rsid w:val="00010650"/>
    <w:rsid w:val="0003509A"/>
    <w:rsid w:val="0003577D"/>
    <w:rsid w:val="000417D3"/>
    <w:rsid w:val="0006497C"/>
    <w:rsid w:val="00073031"/>
    <w:rsid w:val="00084C11"/>
    <w:rsid w:val="00094BAC"/>
    <w:rsid w:val="000A1A3F"/>
    <w:rsid w:val="000B056E"/>
    <w:rsid w:val="000B2E57"/>
    <w:rsid w:val="000B77DE"/>
    <w:rsid w:val="000D1509"/>
    <w:rsid w:val="000D1A07"/>
    <w:rsid w:val="000D1F78"/>
    <w:rsid w:val="000E3AD4"/>
    <w:rsid w:val="000F72B2"/>
    <w:rsid w:val="001075A2"/>
    <w:rsid w:val="00114CB1"/>
    <w:rsid w:val="00117499"/>
    <w:rsid w:val="00135A78"/>
    <w:rsid w:val="0014002C"/>
    <w:rsid w:val="00143AD8"/>
    <w:rsid w:val="00150862"/>
    <w:rsid w:val="001574C8"/>
    <w:rsid w:val="00166C4C"/>
    <w:rsid w:val="001756D3"/>
    <w:rsid w:val="00176E68"/>
    <w:rsid w:val="00182136"/>
    <w:rsid w:val="00186E36"/>
    <w:rsid w:val="001902A6"/>
    <w:rsid w:val="00194B69"/>
    <w:rsid w:val="001D38EF"/>
    <w:rsid w:val="001E7250"/>
    <w:rsid w:val="0020576A"/>
    <w:rsid w:val="0021081E"/>
    <w:rsid w:val="00211D58"/>
    <w:rsid w:val="00225BF8"/>
    <w:rsid w:val="00227896"/>
    <w:rsid w:val="00252338"/>
    <w:rsid w:val="00261731"/>
    <w:rsid w:val="00263A34"/>
    <w:rsid w:val="00263AB5"/>
    <w:rsid w:val="00271CF3"/>
    <w:rsid w:val="002765E4"/>
    <w:rsid w:val="0028139E"/>
    <w:rsid w:val="00282446"/>
    <w:rsid w:val="00285837"/>
    <w:rsid w:val="0028720A"/>
    <w:rsid w:val="00290DD3"/>
    <w:rsid w:val="002A09D4"/>
    <w:rsid w:val="002B5CEE"/>
    <w:rsid w:val="002D38AD"/>
    <w:rsid w:val="002D3ABC"/>
    <w:rsid w:val="002E06FC"/>
    <w:rsid w:val="002F286D"/>
    <w:rsid w:val="00300721"/>
    <w:rsid w:val="00302B85"/>
    <w:rsid w:val="003126E4"/>
    <w:rsid w:val="00313CF0"/>
    <w:rsid w:val="003171F7"/>
    <w:rsid w:val="00317DEC"/>
    <w:rsid w:val="003319D1"/>
    <w:rsid w:val="00342E29"/>
    <w:rsid w:val="003438B3"/>
    <w:rsid w:val="00352B03"/>
    <w:rsid w:val="00366789"/>
    <w:rsid w:val="00373166"/>
    <w:rsid w:val="003763D4"/>
    <w:rsid w:val="003A0C31"/>
    <w:rsid w:val="003B6E27"/>
    <w:rsid w:val="003C37E5"/>
    <w:rsid w:val="003D79B2"/>
    <w:rsid w:val="003E0847"/>
    <w:rsid w:val="003F0683"/>
    <w:rsid w:val="003F491F"/>
    <w:rsid w:val="003F55F7"/>
    <w:rsid w:val="004004D6"/>
    <w:rsid w:val="004153BF"/>
    <w:rsid w:val="00434111"/>
    <w:rsid w:val="00435ADB"/>
    <w:rsid w:val="00440FE3"/>
    <w:rsid w:val="00441BBD"/>
    <w:rsid w:val="0045113A"/>
    <w:rsid w:val="00451CFE"/>
    <w:rsid w:val="00460373"/>
    <w:rsid w:val="00465F6F"/>
    <w:rsid w:val="00474D95"/>
    <w:rsid w:val="0048238C"/>
    <w:rsid w:val="004864CC"/>
    <w:rsid w:val="0049586C"/>
    <w:rsid w:val="004B2684"/>
    <w:rsid w:val="004B322B"/>
    <w:rsid w:val="004B4837"/>
    <w:rsid w:val="004B780E"/>
    <w:rsid w:val="004C2773"/>
    <w:rsid w:val="004C5F8D"/>
    <w:rsid w:val="004C68D9"/>
    <w:rsid w:val="004D6219"/>
    <w:rsid w:val="004F2EFB"/>
    <w:rsid w:val="004F5EBF"/>
    <w:rsid w:val="004F6A25"/>
    <w:rsid w:val="0050147F"/>
    <w:rsid w:val="00521D86"/>
    <w:rsid w:val="00542059"/>
    <w:rsid w:val="00542106"/>
    <w:rsid w:val="0054308C"/>
    <w:rsid w:val="0056258F"/>
    <w:rsid w:val="005669E5"/>
    <w:rsid w:val="00583E25"/>
    <w:rsid w:val="00593EF7"/>
    <w:rsid w:val="005A004B"/>
    <w:rsid w:val="005A74EE"/>
    <w:rsid w:val="005B0A60"/>
    <w:rsid w:val="005C6C38"/>
    <w:rsid w:val="005D445C"/>
    <w:rsid w:val="005D4986"/>
    <w:rsid w:val="005D72B6"/>
    <w:rsid w:val="005F25DB"/>
    <w:rsid w:val="005F4EC7"/>
    <w:rsid w:val="00602D56"/>
    <w:rsid w:val="006032E1"/>
    <w:rsid w:val="00610881"/>
    <w:rsid w:val="00611434"/>
    <w:rsid w:val="00613EA0"/>
    <w:rsid w:val="0065076A"/>
    <w:rsid w:val="006508BF"/>
    <w:rsid w:val="006525D6"/>
    <w:rsid w:val="006610F3"/>
    <w:rsid w:val="00663CCF"/>
    <w:rsid w:val="00675A38"/>
    <w:rsid w:val="00692340"/>
    <w:rsid w:val="006964DB"/>
    <w:rsid w:val="006A704D"/>
    <w:rsid w:val="006B382C"/>
    <w:rsid w:val="006B461B"/>
    <w:rsid w:val="006C121F"/>
    <w:rsid w:val="006E2E0A"/>
    <w:rsid w:val="0070001E"/>
    <w:rsid w:val="00704C51"/>
    <w:rsid w:val="007133E5"/>
    <w:rsid w:val="0071346D"/>
    <w:rsid w:val="00735FDA"/>
    <w:rsid w:val="00747E67"/>
    <w:rsid w:val="007508C0"/>
    <w:rsid w:val="00757377"/>
    <w:rsid w:val="00761BD2"/>
    <w:rsid w:val="007645CE"/>
    <w:rsid w:val="00787888"/>
    <w:rsid w:val="007B443E"/>
    <w:rsid w:val="007B6D73"/>
    <w:rsid w:val="007C6510"/>
    <w:rsid w:val="007D1657"/>
    <w:rsid w:val="007E72DE"/>
    <w:rsid w:val="007F30E2"/>
    <w:rsid w:val="007F653C"/>
    <w:rsid w:val="008238AD"/>
    <w:rsid w:val="00825C39"/>
    <w:rsid w:val="00834208"/>
    <w:rsid w:val="008518B4"/>
    <w:rsid w:val="008606D6"/>
    <w:rsid w:val="00880DDB"/>
    <w:rsid w:val="008928AD"/>
    <w:rsid w:val="008944EC"/>
    <w:rsid w:val="008B3339"/>
    <w:rsid w:val="008C1B78"/>
    <w:rsid w:val="008E48CF"/>
    <w:rsid w:val="008F0798"/>
    <w:rsid w:val="008F4809"/>
    <w:rsid w:val="0091131C"/>
    <w:rsid w:val="00956E99"/>
    <w:rsid w:val="0096540A"/>
    <w:rsid w:val="0097685B"/>
    <w:rsid w:val="0098205C"/>
    <w:rsid w:val="0098638C"/>
    <w:rsid w:val="00996F38"/>
    <w:rsid w:val="009A03E6"/>
    <w:rsid w:val="009B1642"/>
    <w:rsid w:val="009C4EAB"/>
    <w:rsid w:val="009C6853"/>
    <w:rsid w:val="009D41F2"/>
    <w:rsid w:val="009D4C14"/>
    <w:rsid w:val="009E0B41"/>
    <w:rsid w:val="009E344D"/>
    <w:rsid w:val="009E7BA1"/>
    <w:rsid w:val="009F065C"/>
    <w:rsid w:val="009F2C02"/>
    <w:rsid w:val="009F5A76"/>
    <w:rsid w:val="00A0712C"/>
    <w:rsid w:val="00A14D3F"/>
    <w:rsid w:val="00A30EDF"/>
    <w:rsid w:val="00A41D44"/>
    <w:rsid w:val="00A438D0"/>
    <w:rsid w:val="00A45278"/>
    <w:rsid w:val="00A530AC"/>
    <w:rsid w:val="00A535F8"/>
    <w:rsid w:val="00A57316"/>
    <w:rsid w:val="00A740D5"/>
    <w:rsid w:val="00A81A0B"/>
    <w:rsid w:val="00A906F8"/>
    <w:rsid w:val="00A90B23"/>
    <w:rsid w:val="00AA20F3"/>
    <w:rsid w:val="00AA78BF"/>
    <w:rsid w:val="00AB420B"/>
    <w:rsid w:val="00AC7F0B"/>
    <w:rsid w:val="00AD1B5E"/>
    <w:rsid w:val="00AD27DC"/>
    <w:rsid w:val="00AD4721"/>
    <w:rsid w:val="00AD7266"/>
    <w:rsid w:val="00AE2A14"/>
    <w:rsid w:val="00AE378B"/>
    <w:rsid w:val="00AE7378"/>
    <w:rsid w:val="00AF0D88"/>
    <w:rsid w:val="00B0082A"/>
    <w:rsid w:val="00B07695"/>
    <w:rsid w:val="00B07CBE"/>
    <w:rsid w:val="00B3667E"/>
    <w:rsid w:val="00B50481"/>
    <w:rsid w:val="00B50B6A"/>
    <w:rsid w:val="00B540E1"/>
    <w:rsid w:val="00B54FDF"/>
    <w:rsid w:val="00B70A61"/>
    <w:rsid w:val="00B75F85"/>
    <w:rsid w:val="00B77CDF"/>
    <w:rsid w:val="00BA2752"/>
    <w:rsid w:val="00BA2CA2"/>
    <w:rsid w:val="00BB25C2"/>
    <w:rsid w:val="00BE1E33"/>
    <w:rsid w:val="00BE4C6A"/>
    <w:rsid w:val="00BE6D25"/>
    <w:rsid w:val="00BF05C7"/>
    <w:rsid w:val="00BF3027"/>
    <w:rsid w:val="00BF56DD"/>
    <w:rsid w:val="00BF6C5A"/>
    <w:rsid w:val="00C00656"/>
    <w:rsid w:val="00C14C96"/>
    <w:rsid w:val="00C204D9"/>
    <w:rsid w:val="00C2225A"/>
    <w:rsid w:val="00C25004"/>
    <w:rsid w:val="00C511F9"/>
    <w:rsid w:val="00C55E45"/>
    <w:rsid w:val="00C6359F"/>
    <w:rsid w:val="00C71F14"/>
    <w:rsid w:val="00C729E3"/>
    <w:rsid w:val="00C838D9"/>
    <w:rsid w:val="00C84A75"/>
    <w:rsid w:val="00C921BD"/>
    <w:rsid w:val="00CA67DC"/>
    <w:rsid w:val="00CA6ECE"/>
    <w:rsid w:val="00CC13EC"/>
    <w:rsid w:val="00CC15D5"/>
    <w:rsid w:val="00CC55EA"/>
    <w:rsid w:val="00CE0F36"/>
    <w:rsid w:val="00CE2F8B"/>
    <w:rsid w:val="00CF3303"/>
    <w:rsid w:val="00CF6E69"/>
    <w:rsid w:val="00D133B7"/>
    <w:rsid w:val="00D327F4"/>
    <w:rsid w:val="00D33189"/>
    <w:rsid w:val="00D426CE"/>
    <w:rsid w:val="00D43B14"/>
    <w:rsid w:val="00D5415E"/>
    <w:rsid w:val="00DA0F7A"/>
    <w:rsid w:val="00DB11C1"/>
    <w:rsid w:val="00DC04E9"/>
    <w:rsid w:val="00DD47CE"/>
    <w:rsid w:val="00DE0BFC"/>
    <w:rsid w:val="00E0626A"/>
    <w:rsid w:val="00E17DEA"/>
    <w:rsid w:val="00E217F2"/>
    <w:rsid w:val="00E328C2"/>
    <w:rsid w:val="00E33C74"/>
    <w:rsid w:val="00E36A69"/>
    <w:rsid w:val="00E640FB"/>
    <w:rsid w:val="00E85870"/>
    <w:rsid w:val="00E861D4"/>
    <w:rsid w:val="00E9051C"/>
    <w:rsid w:val="00E918BB"/>
    <w:rsid w:val="00EA3C71"/>
    <w:rsid w:val="00EB572F"/>
    <w:rsid w:val="00EB6DF2"/>
    <w:rsid w:val="00EB77A0"/>
    <w:rsid w:val="00ED113F"/>
    <w:rsid w:val="00ED18AB"/>
    <w:rsid w:val="00ED5439"/>
    <w:rsid w:val="00ED74BC"/>
    <w:rsid w:val="00ED7CAC"/>
    <w:rsid w:val="00EE2CE3"/>
    <w:rsid w:val="00F01B53"/>
    <w:rsid w:val="00F01EF6"/>
    <w:rsid w:val="00F13178"/>
    <w:rsid w:val="00F20606"/>
    <w:rsid w:val="00F257D6"/>
    <w:rsid w:val="00F31173"/>
    <w:rsid w:val="00F33FA5"/>
    <w:rsid w:val="00F401BF"/>
    <w:rsid w:val="00F514DC"/>
    <w:rsid w:val="00F65A44"/>
    <w:rsid w:val="00F715F3"/>
    <w:rsid w:val="00F8381A"/>
    <w:rsid w:val="00FA7DAC"/>
    <w:rsid w:val="00FC0045"/>
    <w:rsid w:val="00FD22B6"/>
    <w:rsid w:val="00FF2EF0"/>
    <w:rsid w:val="00FF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E72C53"/>
  <w15:docId w15:val="{9EFD3260-C72D-48E8-AD67-83F205316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66789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6678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rsid w:val="009A2641"/>
    <w:rPr>
      <w:rFonts w:ascii="Cambria" w:eastAsia="Times New Roman" w:hAnsi="Cambria" w:cs="Times New Roman"/>
      <w:b/>
      <w:bCs/>
      <w:kern w:val="32"/>
      <w:sz w:val="32"/>
      <w:szCs w:val="32"/>
      <w:lang w:val="lt-LT" w:eastAsia="lt-LT"/>
    </w:rPr>
  </w:style>
  <w:style w:type="paragraph" w:styleId="Porat">
    <w:name w:val="footer"/>
    <w:basedOn w:val="prastasis"/>
    <w:link w:val="PoratDiagrama"/>
    <w:uiPriority w:val="99"/>
    <w:semiHidden/>
    <w:rsid w:val="0036678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rsid w:val="009A2641"/>
    <w:rPr>
      <w:rFonts w:ascii="TimesLT" w:hAnsi="TimesLT"/>
      <w:sz w:val="24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rsid w:val="0036678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rsid w:val="009A2641"/>
    <w:rPr>
      <w:rFonts w:ascii="TimesLT" w:hAnsi="TimesLT"/>
      <w:sz w:val="24"/>
      <w:szCs w:val="20"/>
      <w:lang w:val="lt-LT" w:eastAsia="lt-LT"/>
    </w:rPr>
  </w:style>
  <w:style w:type="paragraph" w:styleId="Tekstoblokas">
    <w:name w:val="Block Text"/>
    <w:basedOn w:val="prastasis"/>
    <w:link w:val="TekstoblokasDiagrama"/>
    <w:uiPriority w:val="99"/>
    <w:rsid w:val="00073031"/>
    <w:pPr>
      <w:spacing w:after="120"/>
      <w:ind w:left="1440" w:right="1440"/>
    </w:pPr>
  </w:style>
  <w:style w:type="character" w:customStyle="1" w:styleId="TekstoblokasDiagrama">
    <w:name w:val="Teksto blokas Diagrama"/>
    <w:link w:val="Tekstoblokas"/>
    <w:uiPriority w:val="99"/>
    <w:locked/>
    <w:rsid w:val="00073031"/>
    <w:rPr>
      <w:rFonts w:ascii="TimesLT" w:hAnsi="TimesLT"/>
      <w:sz w:val="24"/>
      <w:szCs w:val="20"/>
      <w:lang w:val="lt-LT" w:eastAsia="lt-LT"/>
    </w:rPr>
  </w:style>
  <w:style w:type="character" w:customStyle="1" w:styleId="uficommentbody">
    <w:name w:val="uficommentbody"/>
    <w:uiPriority w:val="99"/>
    <w:rsid w:val="00073031"/>
    <w:rPr>
      <w:rFonts w:ascii="Times New Roman" w:hAnsi="Times New Roman"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610F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610F3"/>
    <w:rPr>
      <w:rFonts w:ascii="Segoe UI" w:hAnsi="Segoe UI" w:cs="Segoe UI"/>
      <w:sz w:val="18"/>
      <w:szCs w:val="18"/>
    </w:rPr>
  </w:style>
  <w:style w:type="paragraph" w:styleId="Pataisymai">
    <w:name w:val="Revision"/>
    <w:hidden/>
    <w:uiPriority w:val="99"/>
    <w:semiHidden/>
    <w:rsid w:val="003C37E5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9A03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968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6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CEC029-B14C-4127-8A3B-3683682689E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2D992-5490-4E0C-8879-9B60AEFCC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33</TotalTime>
  <Pages>1</Pages>
  <Words>142</Words>
  <Characters>1074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8</cp:revision>
  <cp:lastPrinted>2020-09-18T07:06:00Z</cp:lastPrinted>
  <dcterms:created xsi:type="dcterms:W3CDTF">2024-01-23T13:06:00Z</dcterms:created>
  <dcterms:modified xsi:type="dcterms:W3CDTF">2024-01-24T07:44:00Z</dcterms:modified>
</cp:coreProperties>
</file>