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8CDBC" w14:textId="57153B27" w:rsidR="00DD47CE" w:rsidRDefault="0059076E" w:rsidP="0059076E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</w:t>
      </w:r>
      <w:r w:rsidR="002765E4">
        <w:rPr>
          <w:noProof/>
        </w:rPr>
        <w:drawing>
          <wp:inline distT="0" distB="0" distL="0" distR="0" wp14:anchorId="32B3383B" wp14:editId="5EB0E79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98C2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2935CE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A5F2F5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0A7929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7AE91A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9430559" w14:textId="77777777" w:rsidR="004B0CDD" w:rsidRDefault="0047439B" w:rsidP="000C1AD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232F3F">
        <w:rPr>
          <w:rFonts w:ascii="Times New Roman" w:hAnsi="Times New Roman"/>
          <w:b/>
        </w:rPr>
        <w:t xml:space="preserve">ŠAKIŲ RAJONO SAVIVALDYBĖS </w:t>
      </w:r>
      <w:r w:rsidR="004B0CDD">
        <w:rPr>
          <w:rFonts w:ascii="Times New Roman" w:hAnsi="Times New Roman"/>
          <w:b/>
        </w:rPr>
        <w:t xml:space="preserve">ADMINISTRACIJOS </w:t>
      </w:r>
    </w:p>
    <w:p w14:paraId="7EB10D10" w14:textId="4C26AEF3" w:rsidR="004B0CDD" w:rsidRDefault="00C64ABC" w:rsidP="000C1AD1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  <w:r>
        <w:rPr>
          <w:b/>
          <w:bCs/>
        </w:rPr>
        <w:t>ARCHITEKTŪROS</w:t>
      </w:r>
      <w:r w:rsidR="00AD0F7D">
        <w:rPr>
          <w:b/>
          <w:bCs/>
        </w:rPr>
        <w:t xml:space="preserve"> IR </w:t>
      </w:r>
      <w:r>
        <w:rPr>
          <w:b/>
          <w:bCs/>
        </w:rPr>
        <w:t xml:space="preserve">URBANISTIKOS </w:t>
      </w:r>
      <w:r w:rsidR="00DE4ACF" w:rsidRPr="00DE4ACF">
        <w:rPr>
          <w:b/>
          <w:bCs/>
        </w:rPr>
        <w:t>SKYRIAUS</w:t>
      </w:r>
      <w:r w:rsidR="00DE4ACF" w:rsidRPr="00A3766A">
        <w:t xml:space="preserve"> </w:t>
      </w:r>
    </w:p>
    <w:p w14:paraId="6F1595DE" w14:textId="5B30EAEB" w:rsidR="0047439B" w:rsidRDefault="00232F3F" w:rsidP="000C1AD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VEIKLOS NUOSTATŲ PATVIRTINIMO</w:t>
      </w:r>
    </w:p>
    <w:p w14:paraId="2A235152" w14:textId="77777777" w:rsidR="0047439B" w:rsidRDefault="0047439B" w:rsidP="0047439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7F39161" w14:textId="0413AC67" w:rsidR="0047439B" w:rsidRDefault="0047439B" w:rsidP="000E675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46338">
        <w:rPr>
          <w:rFonts w:ascii="Times New Roman" w:hAnsi="Times New Roman"/>
        </w:rPr>
        <w:t>2</w:t>
      </w:r>
      <w:r w:rsidR="00AD0F7D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AD0F7D">
        <w:rPr>
          <w:rFonts w:ascii="Times New Roman" w:hAnsi="Times New Roman"/>
        </w:rPr>
        <w:t xml:space="preserve">sausio     </w:t>
      </w:r>
      <w:r>
        <w:rPr>
          <w:rFonts w:ascii="Times New Roman" w:hAnsi="Times New Roman"/>
        </w:rPr>
        <w:t xml:space="preserve">  d.  Nr. AT-</w:t>
      </w:r>
    </w:p>
    <w:p w14:paraId="461D00DE" w14:textId="77777777" w:rsidR="0047439B" w:rsidRDefault="0047439B" w:rsidP="0047439B">
      <w:pPr>
        <w:pStyle w:val="Antrat1"/>
        <w:ind w:left="0" w:firstLine="0"/>
        <w:jc w:val="center"/>
      </w:pPr>
      <w:r>
        <w:t>Šakiai</w:t>
      </w:r>
    </w:p>
    <w:p w14:paraId="61B71B30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89AF8C6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6937984" w14:textId="59DEDD93" w:rsidR="0047439B" w:rsidRPr="00330759" w:rsidRDefault="0047439B" w:rsidP="00343317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232F3F">
        <w:rPr>
          <w:rFonts w:ascii="Times New Roman" w:hAnsi="Times New Roman"/>
        </w:rPr>
        <w:t xml:space="preserve">Lietuvos Respublikos vietos savivaldos įstatymo </w:t>
      </w:r>
      <w:r w:rsidR="00D623D4">
        <w:rPr>
          <w:rFonts w:ascii="Times New Roman" w:hAnsi="Times New Roman"/>
        </w:rPr>
        <w:t>34</w:t>
      </w:r>
      <w:r w:rsidR="00232F3F">
        <w:rPr>
          <w:rFonts w:ascii="Times New Roman" w:hAnsi="Times New Roman"/>
        </w:rPr>
        <w:t xml:space="preserve"> straipsnio </w:t>
      </w:r>
      <w:r w:rsidR="00D623D4">
        <w:rPr>
          <w:rFonts w:ascii="Times New Roman" w:hAnsi="Times New Roman"/>
        </w:rPr>
        <w:t>6</w:t>
      </w:r>
      <w:r w:rsidR="00232F3F">
        <w:rPr>
          <w:rFonts w:ascii="Times New Roman" w:hAnsi="Times New Roman"/>
        </w:rPr>
        <w:t xml:space="preserve"> dalies </w:t>
      </w:r>
      <w:r w:rsidR="00D623D4">
        <w:rPr>
          <w:rFonts w:ascii="Times New Roman" w:hAnsi="Times New Roman"/>
        </w:rPr>
        <w:t>2</w:t>
      </w:r>
      <w:r w:rsidR="00232F3F">
        <w:rPr>
          <w:rFonts w:ascii="Times New Roman" w:hAnsi="Times New Roman"/>
        </w:rPr>
        <w:t xml:space="preserve"> punktu ir </w:t>
      </w:r>
      <w:r>
        <w:rPr>
          <w:rFonts w:ascii="Times New Roman" w:hAnsi="Times New Roman"/>
        </w:rPr>
        <w:t xml:space="preserve">Šakių rajono savivaldybės administracijos nuostatų, patvirtintų </w:t>
      </w:r>
      <w:r w:rsidR="00AE78AD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tarybos 20</w:t>
      </w:r>
      <w:r w:rsidR="00D623D4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 </w:t>
      </w:r>
      <w:r w:rsidR="00D623D4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2</w:t>
      </w:r>
      <w:r w:rsidR="00D623D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d. sprendimu Nr. T-</w:t>
      </w:r>
      <w:r w:rsidR="00D623D4">
        <w:rPr>
          <w:rFonts w:ascii="Times New Roman" w:hAnsi="Times New Roman"/>
        </w:rPr>
        <w:t>79</w:t>
      </w:r>
      <w:r>
        <w:rPr>
          <w:rFonts w:ascii="Times New Roman" w:hAnsi="Times New Roman"/>
        </w:rPr>
        <w:t xml:space="preserve"> „Dėl Šakių rajono savivaldybės administracijos nuostatų patvirtinimo“</w:t>
      </w:r>
      <w:r w:rsidR="007F187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</w:t>
      </w:r>
      <w:r w:rsidR="00D623D4">
        <w:rPr>
          <w:rFonts w:ascii="Times New Roman" w:hAnsi="Times New Roman"/>
        </w:rPr>
        <w:t>6.2</w:t>
      </w:r>
      <w:r>
        <w:rPr>
          <w:rFonts w:ascii="Times New Roman" w:hAnsi="Times New Roman"/>
        </w:rPr>
        <w:t xml:space="preserve"> p</w:t>
      </w:r>
      <w:r w:rsidR="00336E93">
        <w:rPr>
          <w:rFonts w:ascii="Times New Roman" w:hAnsi="Times New Roman"/>
        </w:rPr>
        <w:t>apunkčiu</w:t>
      </w:r>
      <w:r w:rsidR="00365B6F">
        <w:rPr>
          <w:rFonts w:ascii="Times New Roman" w:hAnsi="Times New Roman"/>
        </w:rPr>
        <w:t>:</w:t>
      </w:r>
    </w:p>
    <w:p w14:paraId="52A97AD8" w14:textId="265EAC29" w:rsidR="0047439B" w:rsidRDefault="00365B6F" w:rsidP="00AD0F7D">
      <w:pPr>
        <w:pStyle w:val="Sraopastraipa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1.T</w:t>
      </w:r>
      <w:r w:rsidR="00DB05DD">
        <w:rPr>
          <w:rFonts w:ascii="Times New Roman" w:hAnsi="Times New Roman"/>
        </w:rPr>
        <w:t xml:space="preserve"> v i r t i n u  </w:t>
      </w:r>
      <w:r w:rsidR="004B0CDD">
        <w:rPr>
          <w:rFonts w:ascii="Times New Roman" w:hAnsi="Times New Roman"/>
        </w:rPr>
        <w:t xml:space="preserve">Šakių </w:t>
      </w:r>
      <w:r w:rsidR="00987CBA">
        <w:rPr>
          <w:rFonts w:ascii="Times New Roman" w:hAnsi="Times New Roman"/>
        </w:rPr>
        <w:t xml:space="preserve">rajono savivaldybės administracijos </w:t>
      </w:r>
      <w:r w:rsidR="00C64ABC">
        <w:rPr>
          <w:rFonts w:ascii="Times New Roman" w:hAnsi="Times New Roman"/>
        </w:rPr>
        <w:t>Architektūros</w:t>
      </w:r>
      <w:r w:rsidR="00AD0F7D">
        <w:rPr>
          <w:rFonts w:ascii="Times New Roman" w:hAnsi="Times New Roman"/>
        </w:rPr>
        <w:t xml:space="preserve"> ir </w:t>
      </w:r>
      <w:r w:rsidR="00C64ABC">
        <w:rPr>
          <w:rFonts w:ascii="Times New Roman" w:hAnsi="Times New Roman"/>
        </w:rPr>
        <w:t>urbanistikos</w:t>
      </w:r>
      <w:r w:rsidR="00D008B8">
        <w:rPr>
          <w:rFonts w:ascii="Times New Roman" w:hAnsi="Times New Roman"/>
        </w:rPr>
        <w:t xml:space="preserve"> </w:t>
      </w:r>
      <w:r w:rsidR="00987CBA">
        <w:rPr>
          <w:rFonts w:ascii="Times New Roman" w:hAnsi="Times New Roman"/>
        </w:rPr>
        <w:t xml:space="preserve">skyriaus veiklos nuostatus </w:t>
      </w:r>
      <w:r w:rsidR="00987CBA" w:rsidRPr="00782F94">
        <w:rPr>
          <w:rFonts w:ascii="Times New Roman" w:hAnsi="Times New Roman"/>
        </w:rPr>
        <w:t>(pridedama).</w:t>
      </w:r>
    </w:p>
    <w:p w14:paraId="16C78D03" w14:textId="63CA40BB" w:rsidR="00365B6F" w:rsidRPr="00782F94" w:rsidRDefault="00365B6F" w:rsidP="00AD0F7D">
      <w:pPr>
        <w:pStyle w:val="Sraopastraipa"/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2. P r i p a ž į s t u netekusiu galios Šakių rajono savivaldybės administracijos direktoriaus 2023 m. birželio 12 d. įsakymą Nr. AT-534 ,,Dėl Šakių rajono savivaldybės administracijos Architektūros ir urbanistikos skyriaus veiklos nuostatų patvirtinimo“.</w:t>
      </w:r>
    </w:p>
    <w:p w14:paraId="0DF279D4" w14:textId="7D91D54D" w:rsidR="003E2BEC" w:rsidRDefault="00D755C9" w:rsidP="00343317">
      <w:pPr>
        <w:tabs>
          <w:tab w:val="left" w:pos="1281"/>
          <w:tab w:val="left" w:pos="7371"/>
        </w:tabs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</w:rPr>
      </w:pPr>
      <w:r w:rsidRPr="00343317">
        <w:rPr>
          <w:rFonts w:ascii="Times New Roman" w:hAnsi="Times New Roman"/>
          <w:szCs w:val="24"/>
        </w:rPr>
        <w:t xml:space="preserve">Šis </w:t>
      </w:r>
      <w:r w:rsidR="003E2BEC" w:rsidRPr="00343317">
        <w:rPr>
          <w:rFonts w:ascii="Times New Roman" w:hAnsi="Times New Roman"/>
        </w:rPr>
        <w:t>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182FB354" w14:textId="77777777" w:rsidR="00C64ABC" w:rsidRPr="00343317" w:rsidRDefault="00C64ABC" w:rsidP="00343317">
      <w:pPr>
        <w:tabs>
          <w:tab w:val="left" w:pos="1281"/>
          <w:tab w:val="left" w:pos="7371"/>
        </w:tabs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</w:rPr>
      </w:pPr>
    </w:p>
    <w:p w14:paraId="7FC9EE7A" w14:textId="77777777" w:rsidR="00D755C9" w:rsidRDefault="00D755C9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A80A28D" w14:textId="77777777" w:rsidR="007115C3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    </w:t>
      </w:r>
      <w:r w:rsidR="00D623D4">
        <w:rPr>
          <w:rFonts w:ascii="Times New Roman" w:hAnsi="Times New Roman"/>
        </w:rPr>
        <w:t xml:space="preserve">        Vytautas </w:t>
      </w:r>
      <w:proofErr w:type="spellStart"/>
      <w:r w:rsidR="00D623D4">
        <w:rPr>
          <w:rFonts w:ascii="Times New Roman" w:hAnsi="Times New Roman"/>
        </w:rPr>
        <w:t>Ižganaitis</w:t>
      </w:r>
      <w:proofErr w:type="spellEnd"/>
    </w:p>
    <w:p w14:paraId="2376D8B0" w14:textId="77777777" w:rsidR="007115C3" w:rsidRDefault="007115C3" w:rsidP="0047439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BC91F5A" w14:textId="3C5612F8" w:rsidR="00AD0F7D" w:rsidRDefault="00AD0F7D" w:rsidP="0047439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D1F8DDD" w14:textId="7E921A58" w:rsidR="00C64ABC" w:rsidRDefault="00C64ABC" w:rsidP="0047439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609919D" w14:textId="77777777" w:rsidR="00C64ABC" w:rsidRDefault="00C64ABC" w:rsidP="0047439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D118E30" w14:textId="77777777" w:rsidR="00AD0F7D" w:rsidRDefault="00AD0F7D" w:rsidP="0047439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004D994" w14:textId="7421B12A" w:rsidR="0047439B" w:rsidRPr="00365B6F" w:rsidRDefault="0047439B" w:rsidP="0047439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4450642" w14:textId="7E14F348" w:rsidR="00C64ABC" w:rsidRDefault="00C64AB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Architektūros</w:t>
      </w:r>
      <w:r w:rsidR="00AD0F7D">
        <w:rPr>
          <w:rFonts w:ascii="Times New Roman" w:hAnsi="Times New Roman"/>
          <w:szCs w:val="24"/>
        </w:rPr>
        <w:t xml:space="preserve"> ir </w:t>
      </w:r>
      <w:r>
        <w:rPr>
          <w:rFonts w:ascii="Times New Roman" w:hAnsi="Times New Roman"/>
          <w:szCs w:val="24"/>
        </w:rPr>
        <w:t>urbanistikos</w:t>
      </w:r>
      <w:r w:rsidR="00AD0F7D">
        <w:rPr>
          <w:rFonts w:ascii="Times New Roman" w:hAnsi="Times New Roman"/>
          <w:szCs w:val="24"/>
        </w:rPr>
        <w:t xml:space="preserve"> skyriaus</w:t>
      </w:r>
      <w:r>
        <w:rPr>
          <w:rFonts w:ascii="Times New Roman" w:hAnsi="Times New Roman"/>
          <w:szCs w:val="24"/>
        </w:rPr>
        <w:t xml:space="preserve"> vyr. specialistė,</w:t>
      </w:r>
    </w:p>
    <w:p w14:paraId="013D0CE4" w14:textId="2A08F654" w:rsidR="00C64ABC" w:rsidRDefault="00C64AB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vykdanti skyriaus vedėjo pareigas</w:t>
      </w:r>
    </w:p>
    <w:p w14:paraId="794F9373" w14:textId="77777777" w:rsidR="0047439B" w:rsidRDefault="0047439B" w:rsidP="0047439B">
      <w:pPr>
        <w:overflowPunct w:val="0"/>
        <w:rPr>
          <w:rFonts w:ascii="Times New Roman" w:hAnsi="Times New Roman"/>
          <w:szCs w:val="24"/>
        </w:rPr>
      </w:pPr>
    </w:p>
    <w:p w14:paraId="7CD8ABBE" w14:textId="23D29E89" w:rsidR="0047439B" w:rsidRDefault="00C64AB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Jurgita</w:t>
      </w:r>
      <w:r w:rsidR="00AD0F7D"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Bosikienė</w:t>
      </w:r>
      <w:proofErr w:type="spellEnd"/>
    </w:p>
    <w:p w14:paraId="1F4199BA" w14:textId="51A913F3" w:rsidR="0047439B" w:rsidRPr="00434111" w:rsidRDefault="0047439B" w:rsidP="0047439B">
      <w:pPr>
        <w:overflowPunct w:val="0"/>
        <w:rPr>
          <w:rFonts w:ascii="Times New Roman" w:hAnsi="Times New Roman"/>
          <w:szCs w:val="24"/>
        </w:rPr>
      </w:pPr>
    </w:p>
    <w:sectPr w:rsidR="0047439B" w:rsidRPr="00434111"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F22B9" w14:textId="77777777" w:rsidR="00A01928" w:rsidRDefault="00A01928">
      <w:r>
        <w:separator/>
      </w:r>
    </w:p>
  </w:endnote>
  <w:endnote w:type="continuationSeparator" w:id="0">
    <w:p w14:paraId="407A2F29" w14:textId="77777777" w:rsidR="00A01928" w:rsidRDefault="00A01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11AD5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C5E2A" w14:textId="77777777" w:rsidR="00A01928" w:rsidRDefault="00A01928">
      <w:r>
        <w:separator/>
      </w:r>
    </w:p>
  </w:footnote>
  <w:footnote w:type="continuationSeparator" w:id="0">
    <w:p w14:paraId="5F1FB3B4" w14:textId="77777777" w:rsidR="00A01928" w:rsidRDefault="00A01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75B1C"/>
    <w:multiLevelType w:val="multilevel"/>
    <w:tmpl w:val="0ED8B616"/>
    <w:lvl w:ilvl="0">
      <w:start w:val="1"/>
      <w:numFmt w:val="decimal"/>
      <w:suff w:val="space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color w:val="00000A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  <w:color w:val="00000A"/>
      </w:rPr>
    </w:lvl>
  </w:abstractNum>
  <w:abstractNum w:abstractNumId="1" w15:restartNumberingAfterBreak="0">
    <w:nsid w:val="546F706A"/>
    <w:multiLevelType w:val="hybridMultilevel"/>
    <w:tmpl w:val="4648CDC8"/>
    <w:lvl w:ilvl="0" w:tplc="9C8AC84C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060C"/>
    <w:rsid w:val="000173C0"/>
    <w:rsid w:val="00017B97"/>
    <w:rsid w:val="000273D0"/>
    <w:rsid w:val="00027519"/>
    <w:rsid w:val="000302D6"/>
    <w:rsid w:val="00040B12"/>
    <w:rsid w:val="00042150"/>
    <w:rsid w:val="00046153"/>
    <w:rsid w:val="00057319"/>
    <w:rsid w:val="000630E3"/>
    <w:rsid w:val="00065C7C"/>
    <w:rsid w:val="00066144"/>
    <w:rsid w:val="0007288D"/>
    <w:rsid w:val="00082C49"/>
    <w:rsid w:val="000B2240"/>
    <w:rsid w:val="000B4DC7"/>
    <w:rsid w:val="000C1AD1"/>
    <w:rsid w:val="000C3B1F"/>
    <w:rsid w:val="000C5B0C"/>
    <w:rsid w:val="000C6E02"/>
    <w:rsid w:val="000C7DC0"/>
    <w:rsid w:val="000D3D4E"/>
    <w:rsid w:val="000E1DBE"/>
    <w:rsid w:val="000E669A"/>
    <w:rsid w:val="000E675E"/>
    <w:rsid w:val="000F473E"/>
    <w:rsid w:val="000F5C95"/>
    <w:rsid w:val="000F6279"/>
    <w:rsid w:val="0010429A"/>
    <w:rsid w:val="001073AF"/>
    <w:rsid w:val="001104B8"/>
    <w:rsid w:val="00117499"/>
    <w:rsid w:val="00130C7A"/>
    <w:rsid w:val="00154F18"/>
    <w:rsid w:val="00156A8F"/>
    <w:rsid w:val="00161CF3"/>
    <w:rsid w:val="00162C38"/>
    <w:rsid w:val="00162FBB"/>
    <w:rsid w:val="001667E4"/>
    <w:rsid w:val="0017318A"/>
    <w:rsid w:val="001812E1"/>
    <w:rsid w:val="001A44AC"/>
    <w:rsid w:val="001B1E18"/>
    <w:rsid w:val="001B25FF"/>
    <w:rsid w:val="001B5B3A"/>
    <w:rsid w:val="001C0669"/>
    <w:rsid w:val="001C3CA8"/>
    <w:rsid w:val="001D38EF"/>
    <w:rsid w:val="001D58DC"/>
    <w:rsid w:val="001E7250"/>
    <w:rsid w:val="001E72B9"/>
    <w:rsid w:val="00221845"/>
    <w:rsid w:val="00232F3F"/>
    <w:rsid w:val="00241AF9"/>
    <w:rsid w:val="002435F3"/>
    <w:rsid w:val="00252DDA"/>
    <w:rsid w:val="00256338"/>
    <w:rsid w:val="00257DC7"/>
    <w:rsid w:val="00270A36"/>
    <w:rsid w:val="0027312F"/>
    <w:rsid w:val="00275F51"/>
    <w:rsid w:val="002765E4"/>
    <w:rsid w:val="0028720A"/>
    <w:rsid w:val="002C2CD5"/>
    <w:rsid w:val="002D3ABC"/>
    <w:rsid w:val="002D4873"/>
    <w:rsid w:val="002D7756"/>
    <w:rsid w:val="002E6D56"/>
    <w:rsid w:val="002E7099"/>
    <w:rsid w:val="002F100B"/>
    <w:rsid w:val="00313818"/>
    <w:rsid w:val="00313CF0"/>
    <w:rsid w:val="00315E44"/>
    <w:rsid w:val="003225C9"/>
    <w:rsid w:val="00336DFA"/>
    <w:rsid w:val="00336E93"/>
    <w:rsid w:val="00342E29"/>
    <w:rsid w:val="00343317"/>
    <w:rsid w:val="003519EF"/>
    <w:rsid w:val="0035571C"/>
    <w:rsid w:val="003615FD"/>
    <w:rsid w:val="003649B0"/>
    <w:rsid w:val="00365B6F"/>
    <w:rsid w:val="00380308"/>
    <w:rsid w:val="00382879"/>
    <w:rsid w:val="00382DF4"/>
    <w:rsid w:val="00392C12"/>
    <w:rsid w:val="00395D95"/>
    <w:rsid w:val="0039711E"/>
    <w:rsid w:val="003A0C31"/>
    <w:rsid w:val="003B1473"/>
    <w:rsid w:val="003B4DF5"/>
    <w:rsid w:val="003C2131"/>
    <w:rsid w:val="003C508C"/>
    <w:rsid w:val="003C7517"/>
    <w:rsid w:val="003D4D3F"/>
    <w:rsid w:val="003D7C0F"/>
    <w:rsid w:val="003E2BEC"/>
    <w:rsid w:val="003F4200"/>
    <w:rsid w:val="003F491F"/>
    <w:rsid w:val="00406B50"/>
    <w:rsid w:val="00413047"/>
    <w:rsid w:val="00430EA5"/>
    <w:rsid w:val="004321DD"/>
    <w:rsid w:val="00434111"/>
    <w:rsid w:val="00435ADB"/>
    <w:rsid w:val="00436FE7"/>
    <w:rsid w:val="0044533B"/>
    <w:rsid w:val="00450BE6"/>
    <w:rsid w:val="0047439B"/>
    <w:rsid w:val="004854A1"/>
    <w:rsid w:val="004B0CDD"/>
    <w:rsid w:val="004C2C50"/>
    <w:rsid w:val="004D5668"/>
    <w:rsid w:val="004D6C22"/>
    <w:rsid w:val="004D7F9B"/>
    <w:rsid w:val="004E4D34"/>
    <w:rsid w:val="004F0CE5"/>
    <w:rsid w:val="00503280"/>
    <w:rsid w:val="00520713"/>
    <w:rsid w:val="00521D86"/>
    <w:rsid w:val="00524694"/>
    <w:rsid w:val="005470EE"/>
    <w:rsid w:val="00547830"/>
    <w:rsid w:val="00566597"/>
    <w:rsid w:val="00570E7D"/>
    <w:rsid w:val="0057280D"/>
    <w:rsid w:val="00581E99"/>
    <w:rsid w:val="00582A17"/>
    <w:rsid w:val="00583E25"/>
    <w:rsid w:val="0059076E"/>
    <w:rsid w:val="00591010"/>
    <w:rsid w:val="005B33AD"/>
    <w:rsid w:val="005C5B39"/>
    <w:rsid w:val="005C644B"/>
    <w:rsid w:val="005E0DA7"/>
    <w:rsid w:val="005E4F69"/>
    <w:rsid w:val="005F5FC2"/>
    <w:rsid w:val="005F716B"/>
    <w:rsid w:val="006051C4"/>
    <w:rsid w:val="006057B1"/>
    <w:rsid w:val="00610881"/>
    <w:rsid w:val="0061178F"/>
    <w:rsid w:val="00611C1C"/>
    <w:rsid w:val="00615D06"/>
    <w:rsid w:val="0064100C"/>
    <w:rsid w:val="0065105F"/>
    <w:rsid w:val="00652834"/>
    <w:rsid w:val="00654680"/>
    <w:rsid w:val="00660045"/>
    <w:rsid w:val="00660723"/>
    <w:rsid w:val="00661265"/>
    <w:rsid w:val="00665255"/>
    <w:rsid w:val="00666AED"/>
    <w:rsid w:val="0069380E"/>
    <w:rsid w:val="006A55FC"/>
    <w:rsid w:val="006A6BB6"/>
    <w:rsid w:val="006A70E6"/>
    <w:rsid w:val="006B2AD7"/>
    <w:rsid w:val="006B6E0C"/>
    <w:rsid w:val="006C15A6"/>
    <w:rsid w:val="006D0C67"/>
    <w:rsid w:val="006E3A0E"/>
    <w:rsid w:val="006E3B51"/>
    <w:rsid w:val="006E5041"/>
    <w:rsid w:val="006F3F54"/>
    <w:rsid w:val="0070001E"/>
    <w:rsid w:val="00710183"/>
    <w:rsid w:val="007115C3"/>
    <w:rsid w:val="00725D2A"/>
    <w:rsid w:val="007437BD"/>
    <w:rsid w:val="0077476F"/>
    <w:rsid w:val="00780DE4"/>
    <w:rsid w:val="00782F94"/>
    <w:rsid w:val="00785883"/>
    <w:rsid w:val="00790AD8"/>
    <w:rsid w:val="00792C30"/>
    <w:rsid w:val="00794DAE"/>
    <w:rsid w:val="00795054"/>
    <w:rsid w:val="007A161A"/>
    <w:rsid w:val="007A7875"/>
    <w:rsid w:val="007B0C41"/>
    <w:rsid w:val="007B13C5"/>
    <w:rsid w:val="007B3799"/>
    <w:rsid w:val="007B6741"/>
    <w:rsid w:val="007B7E9D"/>
    <w:rsid w:val="007C3347"/>
    <w:rsid w:val="007D21C2"/>
    <w:rsid w:val="007D6A5B"/>
    <w:rsid w:val="007E7485"/>
    <w:rsid w:val="007F1874"/>
    <w:rsid w:val="0080084D"/>
    <w:rsid w:val="00804C3E"/>
    <w:rsid w:val="00813C81"/>
    <w:rsid w:val="008203DB"/>
    <w:rsid w:val="008211E8"/>
    <w:rsid w:val="00827FBC"/>
    <w:rsid w:val="00831929"/>
    <w:rsid w:val="00852EF6"/>
    <w:rsid w:val="00860F81"/>
    <w:rsid w:val="008620E6"/>
    <w:rsid w:val="008760BC"/>
    <w:rsid w:val="00876A76"/>
    <w:rsid w:val="008A392E"/>
    <w:rsid w:val="008B5DF1"/>
    <w:rsid w:val="008C0284"/>
    <w:rsid w:val="008C093C"/>
    <w:rsid w:val="008C1B78"/>
    <w:rsid w:val="008C3AC2"/>
    <w:rsid w:val="008C6D3D"/>
    <w:rsid w:val="008C7A7D"/>
    <w:rsid w:val="008D3067"/>
    <w:rsid w:val="008E51FE"/>
    <w:rsid w:val="008E7B91"/>
    <w:rsid w:val="008F46E2"/>
    <w:rsid w:val="008F4809"/>
    <w:rsid w:val="00907D28"/>
    <w:rsid w:val="00916E22"/>
    <w:rsid w:val="009203EE"/>
    <w:rsid w:val="00922871"/>
    <w:rsid w:val="00944FFE"/>
    <w:rsid w:val="009500A7"/>
    <w:rsid w:val="00951A57"/>
    <w:rsid w:val="00952BB3"/>
    <w:rsid w:val="0098205C"/>
    <w:rsid w:val="00982081"/>
    <w:rsid w:val="00983701"/>
    <w:rsid w:val="00985F89"/>
    <w:rsid w:val="00987CBA"/>
    <w:rsid w:val="009C2CBD"/>
    <w:rsid w:val="009C4EAB"/>
    <w:rsid w:val="009D1ACB"/>
    <w:rsid w:val="009E6BEF"/>
    <w:rsid w:val="009F065C"/>
    <w:rsid w:val="00A01928"/>
    <w:rsid w:val="00A04D7B"/>
    <w:rsid w:val="00A11E52"/>
    <w:rsid w:val="00A201A7"/>
    <w:rsid w:val="00A32CDA"/>
    <w:rsid w:val="00A33142"/>
    <w:rsid w:val="00A433F5"/>
    <w:rsid w:val="00A51369"/>
    <w:rsid w:val="00A51895"/>
    <w:rsid w:val="00A6748E"/>
    <w:rsid w:val="00A738F1"/>
    <w:rsid w:val="00A82DD0"/>
    <w:rsid w:val="00AC2FB7"/>
    <w:rsid w:val="00AD0F7D"/>
    <w:rsid w:val="00AE7378"/>
    <w:rsid w:val="00AE78AD"/>
    <w:rsid w:val="00B01FAD"/>
    <w:rsid w:val="00B0210B"/>
    <w:rsid w:val="00B11D15"/>
    <w:rsid w:val="00B20532"/>
    <w:rsid w:val="00B21CC1"/>
    <w:rsid w:val="00B41CAF"/>
    <w:rsid w:val="00B42DF8"/>
    <w:rsid w:val="00B53B27"/>
    <w:rsid w:val="00B620E3"/>
    <w:rsid w:val="00B62C96"/>
    <w:rsid w:val="00B75F85"/>
    <w:rsid w:val="00B76640"/>
    <w:rsid w:val="00B81554"/>
    <w:rsid w:val="00BA0832"/>
    <w:rsid w:val="00BB1080"/>
    <w:rsid w:val="00BD3346"/>
    <w:rsid w:val="00BD6426"/>
    <w:rsid w:val="00BE10C6"/>
    <w:rsid w:val="00BE1E33"/>
    <w:rsid w:val="00BE4C6A"/>
    <w:rsid w:val="00BE565A"/>
    <w:rsid w:val="00BE6D25"/>
    <w:rsid w:val="00BF0C49"/>
    <w:rsid w:val="00BF60B1"/>
    <w:rsid w:val="00BF6D4A"/>
    <w:rsid w:val="00C026CF"/>
    <w:rsid w:val="00C10077"/>
    <w:rsid w:val="00C11CD5"/>
    <w:rsid w:val="00C2225A"/>
    <w:rsid w:val="00C223B0"/>
    <w:rsid w:val="00C25825"/>
    <w:rsid w:val="00C41394"/>
    <w:rsid w:val="00C51B60"/>
    <w:rsid w:val="00C576F4"/>
    <w:rsid w:val="00C62FC6"/>
    <w:rsid w:val="00C64ABC"/>
    <w:rsid w:val="00C70608"/>
    <w:rsid w:val="00C838D9"/>
    <w:rsid w:val="00C84A75"/>
    <w:rsid w:val="00C921BD"/>
    <w:rsid w:val="00C94A8A"/>
    <w:rsid w:val="00CA67DC"/>
    <w:rsid w:val="00CA6ECE"/>
    <w:rsid w:val="00CA7B38"/>
    <w:rsid w:val="00CB0B03"/>
    <w:rsid w:val="00CE78BE"/>
    <w:rsid w:val="00CF265F"/>
    <w:rsid w:val="00D008B8"/>
    <w:rsid w:val="00D01D67"/>
    <w:rsid w:val="00D21898"/>
    <w:rsid w:val="00D31CAD"/>
    <w:rsid w:val="00D41214"/>
    <w:rsid w:val="00D44BC8"/>
    <w:rsid w:val="00D46338"/>
    <w:rsid w:val="00D46FCB"/>
    <w:rsid w:val="00D53807"/>
    <w:rsid w:val="00D5506B"/>
    <w:rsid w:val="00D55F5F"/>
    <w:rsid w:val="00D5734D"/>
    <w:rsid w:val="00D623D4"/>
    <w:rsid w:val="00D755C9"/>
    <w:rsid w:val="00D8190F"/>
    <w:rsid w:val="00D86795"/>
    <w:rsid w:val="00DA11BC"/>
    <w:rsid w:val="00DA304E"/>
    <w:rsid w:val="00DA3199"/>
    <w:rsid w:val="00DA6161"/>
    <w:rsid w:val="00DB05DD"/>
    <w:rsid w:val="00DB66BC"/>
    <w:rsid w:val="00DC357D"/>
    <w:rsid w:val="00DD47CE"/>
    <w:rsid w:val="00DE3103"/>
    <w:rsid w:val="00DE4ACF"/>
    <w:rsid w:val="00DE55F5"/>
    <w:rsid w:val="00DE628A"/>
    <w:rsid w:val="00E018A0"/>
    <w:rsid w:val="00E050C2"/>
    <w:rsid w:val="00E109F9"/>
    <w:rsid w:val="00E1515E"/>
    <w:rsid w:val="00E16C03"/>
    <w:rsid w:val="00E30055"/>
    <w:rsid w:val="00E4060E"/>
    <w:rsid w:val="00E47D43"/>
    <w:rsid w:val="00E66C8B"/>
    <w:rsid w:val="00E67CFB"/>
    <w:rsid w:val="00E81B79"/>
    <w:rsid w:val="00E918BB"/>
    <w:rsid w:val="00E936D6"/>
    <w:rsid w:val="00E94290"/>
    <w:rsid w:val="00E96743"/>
    <w:rsid w:val="00EB0EFE"/>
    <w:rsid w:val="00EB2761"/>
    <w:rsid w:val="00EB4DC9"/>
    <w:rsid w:val="00ED113F"/>
    <w:rsid w:val="00EE2CE3"/>
    <w:rsid w:val="00EF1A87"/>
    <w:rsid w:val="00EF36FA"/>
    <w:rsid w:val="00F01EF6"/>
    <w:rsid w:val="00F02978"/>
    <w:rsid w:val="00F0345E"/>
    <w:rsid w:val="00F10E35"/>
    <w:rsid w:val="00F14944"/>
    <w:rsid w:val="00F16568"/>
    <w:rsid w:val="00F277FC"/>
    <w:rsid w:val="00F369CC"/>
    <w:rsid w:val="00F36ABB"/>
    <w:rsid w:val="00F36EB9"/>
    <w:rsid w:val="00F3772C"/>
    <w:rsid w:val="00F4054E"/>
    <w:rsid w:val="00F52F1A"/>
    <w:rsid w:val="00F6016F"/>
    <w:rsid w:val="00F61D23"/>
    <w:rsid w:val="00F65A06"/>
    <w:rsid w:val="00F66450"/>
    <w:rsid w:val="00F84923"/>
    <w:rsid w:val="00F86ECB"/>
    <w:rsid w:val="00F87AC4"/>
    <w:rsid w:val="00FA00C8"/>
    <w:rsid w:val="00FB2420"/>
    <w:rsid w:val="00FB309B"/>
    <w:rsid w:val="00FB3E4F"/>
    <w:rsid w:val="00FC1AFE"/>
    <w:rsid w:val="00FC21F2"/>
    <w:rsid w:val="00FC4798"/>
    <w:rsid w:val="00FD5D13"/>
    <w:rsid w:val="00FE0FA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1C3B19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439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7439B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7439B"/>
    <w:rPr>
      <w:sz w:val="24"/>
    </w:rPr>
  </w:style>
  <w:style w:type="paragraph" w:styleId="Sraopastraipa">
    <w:name w:val="List Paragraph"/>
    <w:basedOn w:val="prastasis"/>
    <w:uiPriority w:val="34"/>
    <w:qFormat/>
    <w:rsid w:val="00DB0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4F2884C-8ABF-482C-8347-914055E4CB0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</TotalTime>
  <Pages>1</Pages>
  <Words>175</Words>
  <Characters>1294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1467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2001-05-23T08:36:00Z</cp:lastPrinted>
  <dcterms:created xsi:type="dcterms:W3CDTF">2024-01-21T09:38:00Z</dcterms:created>
  <dcterms:modified xsi:type="dcterms:W3CDTF">2024-01-23T13:21:00Z</dcterms:modified>
</cp:coreProperties>
</file>