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FAD29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CEF02C9" wp14:editId="451373F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62CD8B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42742A8F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D917A59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510FB6B2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62E0A8FF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FC032C6" w14:textId="3152E1E8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</w:t>
      </w:r>
      <w:r w:rsidR="00F31818">
        <w:rPr>
          <w:rFonts w:ascii="Times New Roman" w:hAnsi="Times New Roman"/>
          <w:b/>
        </w:rPr>
        <w:t>L ATSAKING</w:t>
      </w:r>
      <w:r w:rsidR="00804B5A">
        <w:rPr>
          <w:rFonts w:ascii="Times New Roman" w:hAnsi="Times New Roman"/>
          <w:b/>
        </w:rPr>
        <w:t>O</w:t>
      </w:r>
      <w:r w:rsidR="00F31818">
        <w:rPr>
          <w:rFonts w:ascii="Times New Roman" w:hAnsi="Times New Roman"/>
          <w:b/>
        </w:rPr>
        <w:t xml:space="preserve"> ASMEN</w:t>
      </w:r>
      <w:r w:rsidR="00804B5A">
        <w:rPr>
          <w:rFonts w:ascii="Times New Roman" w:hAnsi="Times New Roman"/>
          <w:b/>
        </w:rPr>
        <w:t>S</w:t>
      </w:r>
      <w:r w:rsidR="00F31818">
        <w:rPr>
          <w:rFonts w:ascii="Times New Roman" w:hAnsi="Times New Roman"/>
          <w:b/>
        </w:rPr>
        <w:t xml:space="preserve"> </w:t>
      </w:r>
      <w:r w:rsidR="00CC67DC">
        <w:rPr>
          <w:rFonts w:ascii="Times New Roman" w:hAnsi="Times New Roman"/>
          <w:b/>
        </w:rPr>
        <w:t>PA</w:t>
      </w:r>
      <w:r w:rsidR="00F31818">
        <w:rPr>
          <w:rFonts w:ascii="Times New Roman" w:hAnsi="Times New Roman"/>
          <w:b/>
        </w:rPr>
        <w:t>SKYRIMO</w:t>
      </w:r>
    </w:p>
    <w:p w14:paraId="6B68C499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D4B064A" w14:textId="41B40086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9922E2">
        <w:rPr>
          <w:rFonts w:ascii="Times New Roman" w:hAnsi="Times New Roman"/>
        </w:rPr>
        <w:t>2</w:t>
      </w:r>
      <w:r w:rsidR="00804B5A">
        <w:rPr>
          <w:rFonts w:ascii="Times New Roman" w:hAnsi="Times New Roman"/>
        </w:rPr>
        <w:t>4</w:t>
      </w:r>
      <w:r w:rsidR="009922E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m.</w:t>
      </w:r>
      <w:r w:rsidR="00804B5A">
        <w:rPr>
          <w:rFonts w:ascii="Times New Roman" w:hAnsi="Times New Roman"/>
        </w:rPr>
        <w:t xml:space="preserve"> vasario</w:t>
      </w:r>
      <w:r>
        <w:rPr>
          <w:rFonts w:ascii="Times New Roman" w:hAnsi="Times New Roman"/>
        </w:rPr>
        <w:t xml:space="preserve">   </w:t>
      </w:r>
      <w:r w:rsidR="00F50429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d. </w:t>
      </w:r>
      <w:r w:rsidR="00BE6D25">
        <w:rPr>
          <w:rFonts w:ascii="Times New Roman" w:hAnsi="Times New Roman"/>
        </w:rPr>
        <w:t>Nr.</w:t>
      </w:r>
    </w:p>
    <w:p w14:paraId="323CFD28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68C8AAD1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B5D104A" w14:textId="0F088840" w:rsidR="0060661C" w:rsidRDefault="0060661C" w:rsidP="00D02685">
      <w:pPr>
        <w:tabs>
          <w:tab w:val="left" w:pos="1281"/>
          <w:tab w:val="left" w:pos="7371"/>
        </w:tabs>
        <w:spacing w:line="360" w:lineRule="auto"/>
        <w:ind w:firstLine="720"/>
        <w:jc w:val="both"/>
      </w:pPr>
      <w:r>
        <w:t xml:space="preserve">Vadovaudamasis Šakių rajono savivaldybės administracijos nuostatų, patvirtintų Šakių rajono savivaldybės tarybos 2023 m. vasario 24 d. sprendimu Nr. T-79 „Dėl Šakių rajono savivaldybės administracijos nuostatų patvirtinimo“, 26.12 papunkčiu bei atsižvelgdamas į </w:t>
      </w:r>
      <w:r w:rsidR="00A94DC5">
        <w:t>Valstybinės kalbos inspekcijos viršininko</w:t>
      </w:r>
      <w:r>
        <w:t xml:space="preserve"> 2024 m. </w:t>
      </w:r>
      <w:r w:rsidR="00A94DC5">
        <w:t>vasario</w:t>
      </w:r>
      <w:r>
        <w:t xml:space="preserve"> </w:t>
      </w:r>
      <w:r w:rsidR="00A94DC5">
        <w:t>5</w:t>
      </w:r>
      <w:r>
        <w:t xml:space="preserve"> d. raštą Nr. </w:t>
      </w:r>
      <w:r w:rsidR="00A94DC5">
        <w:t>9V-106</w:t>
      </w:r>
      <w:r>
        <w:t xml:space="preserve">, </w:t>
      </w:r>
    </w:p>
    <w:p w14:paraId="41B547DA" w14:textId="0F1298D6" w:rsidR="00D75EB5" w:rsidRPr="00986B49" w:rsidRDefault="0060661C" w:rsidP="00A94DC5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t xml:space="preserve">s k i r i u Šakių rajono savivaldybės administracijos </w:t>
      </w:r>
      <w:r w:rsidR="00A94DC5">
        <w:t xml:space="preserve">Švietimo, kultūros ir sporto skyriaus </w:t>
      </w:r>
      <w:r>
        <w:t xml:space="preserve">vyriausiąją specialistę </w:t>
      </w:r>
      <w:r w:rsidR="00A94DC5">
        <w:t xml:space="preserve">Ingridą </w:t>
      </w:r>
      <w:proofErr w:type="spellStart"/>
      <w:r w:rsidR="00A94DC5">
        <w:t>Kasparavičienę</w:t>
      </w:r>
      <w:proofErr w:type="spellEnd"/>
      <w:r w:rsidR="00A94DC5">
        <w:t xml:space="preserve"> </w:t>
      </w:r>
      <w:r>
        <w:t>atsakinga</w:t>
      </w:r>
      <w:r w:rsidR="00067559">
        <w:t xml:space="preserve"> už</w:t>
      </w:r>
      <w:r>
        <w:t xml:space="preserve"> 2024 m. </w:t>
      </w:r>
      <w:r w:rsidR="00A94DC5">
        <w:t>kovo</w:t>
      </w:r>
      <w:r>
        <w:t xml:space="preserve"> 1</w:t>
      </w:r>
      <w:r w:rsidR="00A94DC5">
        <w:t>5</w:t>
      </w:r>
      <w:r>
        <w:t xml:space="preserve"> d. </w:t>
      </w:r>
      <w:r w:rsidR="00A94DC5">
        <w:t>Nacionalinio diktanto organizavim</w:t>
      </w:r>
      <w:r w:rsidR="00067559">
        <w:t>ą savivaldybėje</w:t>
      </w:r>
      <w:r>
        <w:t>.</w:t>
      </w:r>
    </w:p>
    <w:p w14:paraId="62924B89" w14:textId="77777777" w:rsidR="007F2C59" w:rsidRPr="00986B49" w:rsidRDefault="00183C7F" w:rsidP="00D02685">
      <w:pPr>
        <w:spacing w:line="360" w:lineRule="auto"/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 w:rsidRPr="00986B49">
        <w:rPr>
          <w:rFonts w:ascii="Times New Roman" w:hAnsi="Times New Roman"/>
          <w:szCs w:val="24"/>
        </w:rPr>
        <w:t>Šis įsakymas per vieną mėnesį</w:t>
      </w:r>
      <w:r w:rsidR="007F2C59" w:rsidRPr="00986B49">
        <w:rPr>
          <w:rFonts w:ascii="Times New Roman" w:hAnsi="Times New Roman"/>
          <w:bCs/>
          <w:color w:val="000000"/>
          <w:szCs w:val="24"/>
        </w:rPr>
        <w:t xml:space="preserve">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14F41FDC" w14:textId="7DDE1689" w:rsidR="00434111" w:rsidRPr="00986B49" w:rsidRDefault="00434111" w:rsidP="006D2FA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4C13854C" w14:textId="77777777" w:rsidR="0012270E" w:rsidRPr="00986B49" w:rsidRDefault="0012270E" w:rsidP="006D2FA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A0ADA12" w14:textId="77777777" w:rsidR="00467FE9" w:rsidRPr="00986B49" w:rsidRDefault="00467FE9" w:rsidP="006D2FA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476FDC1" w14:textId="5148161F" w:rsidR="00434111" w:rsidRPr="00986B49" w:rsidRDefault="005C472B" w:rsidP="0060661C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986B49">
        <w:rPr>
          <w:rFonts w:ascii="Times New Roman" w:hAnsi="Times New Roman"/>
          <w:szCs w:val="24"/>
        </w:rPr>
        <w:t>Administracijos direktori</w:t>
      </w:r>
      <w:r w:rsidR="0060661C">
        <w:rPr>
          <w:rFonts w:ascii="Times New Roman" w:hAnsi="Times New Roman"/>
          <w:szCs w:val="24"/>
        </w:rPr>
        <w:t>us</w:t>
      </w:r>
      <w:r w:rsidR="0060661C">
        <w:rPr>
          <w:rFonts w:ascii="Times New Roman" w:hAnsi="Times New Roman"/>
          <w:szCs w:val="24"/>
        </w:rPr>
        <w:tab/>
        <w:t xml:space="preserve">Vytautas </w:t>
      </w:r>
      <w:proofErr w:type="spellStart"/>
      <w:r w:rsidR="0060661C">
        <w:rPr>
          <w:rFonts w:ascii="Times New Roman" w:hAnsi="Times New Roman"/>
          <w:szCs w:val="24"/>
        </w:rPr>
        <w:t>Ižganaitis</w:t>
      </w:r>
      <w:proofErr w:type="spellEnd"/>
    </w:p>
    <w:p w14:paraId="1BE08AEC" w14:textId="103E3A1B" w:rsidR="00D02685" w:rsidRDefault="00D0268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B7A2FC3" w14:textId="39871EC9" w:rsidR="00D02685" w:rsidRDefault="00D0268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53FCA64" w14:textId="77777777" w:rsidR="00D02685" w:rsidRDefault="00D0268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EE7B009" w14:textId="77777777" w:rsidR="0060661C" w:rsidRDefault="0060661C" w:rsidP="0060661C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09590FA2" w14:textId="77777777" w:rsidR="0060661C" w:rsidRPr="00A957C7" w:rsidRDefault="0060661C" w:rsidP="0060661C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8B95C78" w14:textId="77777777" w:rsidR="0060661C" w:rsidRPr="00A957C7" w:rsidRDefault="0060661C" w:rsidP="0060661C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Pr="00A957C7">
        <w:rPr>
          <w:rFonts w:ascii="Times New Roman" w:hAnsi="Times New Roman"/>
          <w:kern w:val="2"/>
        </w:rPr>
        <w:t xml:space="preserve"> skyriaus </w:t>
      </w:r>
    </w:p>
    <w:p w14:paraId="3A1D3E49" w14:textId="77777777" w:rsidR="0060661C" w:rsidRPr="00A957C7" w:rsidRDefault="0060661C" w:rsidP="0060661C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>
        <w:rPr>
          <w:rFonts w:ascii="Times New Roman" w:hAnsi="Times New Roman"/>
          <w:kern w:val="2"/>
        </w:rPr>
        <w:t>ė</w:t>
      </w:r>
    </w:p>
    <w:p w14:paraId="0EEB566E" w14:textId="77777777" w:rsidR="0060661C" w:rsidRPr="00A957C7" w:rsidRDefault="0060661C" w:rsidP="0060661C">
      <w:pPr>
        <w:jc w:val="both"/>
        <w:rPr>
          <w:rFonts w:ascii="Times New Roman" w:hAnsi="Times New Roman"/>
          <w:kern w:val="2"/>
        </w:rPr>
      </w:pPr>
    </w:p>
    <w:p w14:paraId="755F809E" w14:textId="77777777" w:rsidR="0060661C" w:rsidRPr="00A957C7" w:rsidRDefault="0060661C" w:rsidP="0060661C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6BD61240" w14:textId="4871B265" w:rsidR="0060661C" w:rsidRPr="00A957C7" w:rsidRDefault="0060661C" w:rsidP="0060661C">
      <w:pPr>
        <w:tabs>
          <w:tab w:val="left" w:pos="709"/>
          <w:tab w:val="left" w:pos="993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2024-02-19</w:t>
      </w:r>
    </w:p>
    <w:p w14:paraId="54CECF2E" w14:textId="258D0AE5" w:rsidR="001D38EF" w:rsidRPr="00434111" w:rsidRDefault="001D38EF" w:rsidP="0060661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sectPr w:rsidR="001D38EF" w:rsidRPr="00434111" w:rsidSect="002829CA">
      <w:headerReference w:type="even" r:id="rId7"/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B3091D" w14:textId="77777777" w:rsidR="002829CA" w:rsidRDefault="002829CA">
      <w:r>
        <w:separator/>
      </w:r>
    </w:p>
  </w:endnote>
  <w:endnote w:type="continuationSeparator" w:id="0">
    <w:p w14:paraId="7B01547A" w14:textId="77777777" w:rsidR="002829CA" w:rsidRDefault="002829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4606A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AAF71A" w14:textId="77777777" w:rsidR="002829CA" w:rsidRDefault="002829CA">
      <w:r>
        <w:separator/>
      </w:r>
    </w:p>
  </w:footnote>
  <w:footnote w:type="continuationSeparator" w:id="0">
    <w:p w14:paraId="55E4143F" w14:textId="77777777" w:rsidR="002829CA" w:rsidRDefault="002829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44412814"/>
      <w:docPartObj>
        <w:docPartGallery w:val="Page Numbers (Top of Page)"/>
        <w:docPartUnique/>
      </w:docPartObj>
    </w:sdtPr>
    <w:sdtContent>
      <w:p w14:paraId="4B6976BF" w14:textId="77777777" w:rsidR="00297FE8" w:rsidRDefault="00297FE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7FD494A" w14:textId="77777777" w:rsidR="00297FE8" w:rsidRDefault="00297FE8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0EBC0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3A11"/>
    <w:rsid w:val="00005333"/>
    <w:rsid w:val="000145BD"/>
    <w:rsid w:val="00057674"/>
    <w:rsid w:val="00064496"/>
    <w:rsid w:val="00065D6A"/>
    <w:rsid w:val="00067559"/>
    <w:rsid w:val="00070402"/>
    <w:rsid w:val="000762E3"/>
    <w:rsid w:val="000831C6"/>
    <w:rsid w:val="00084D0E"/>
    <w:rsid w:val="00087196"/>
    <w:rsid w:val="000A127F"/>
    <w:rsid w:val="00100161"/>
    <w:rsid w:val="00117499"/>
    <w:rsid w:val="0012270E"/>
    <w:rsid w:val="00183C7F"/>
    <w:rsid w:val="001D38EF"/>
    <w:rsid w:val="001D61ED"/>
    <w:rsid w:val="001E0904"/>
    <w:rsid w:val="001E7250"/>
    <w:rsid w:val="002053F1"/>
    <w:rsid w:val="00224504"/>
    <w:rsid w:val="002378E9"/>
    <w:rsid w:val="002401C6"/>
    <w:rsid w:val="002765E4"/>
    <w:rsid w:val="002829CA"/>
    <w:rsid w:val="00283D71"/>
    <w:rsid w:val="0028720A"/>
    <w:rsid w:val="00297FE8"/>
    <w:rsid w:val="002D3ABC"/>
    <w:rsid w:val="002D7DDB"/>
    <w:rsid w:val="002E0D13"/>
    <w:rsid w:val="00313CF0"/>
    <w:rsid w:val="00342E29"/>
    <w:rsid w:val="00392B27"/>
    <w:rsid w:val="003A0C31"/>
    <w:rsid w:val="003B0663"/>
    <w:rsid w:val="003B0DA5"/>
    <w:rsid w:val="003C50B2"/>
    <w:rsid w:val="003F0334"/>
    <w:rsid w:val="003F491F"/>
    <w:rsid w:val="00400993"/>
    <w:rsid w:val="00434111"/>
    <w:rsid w:val="00435448"/>
    <w:rsid w:val="00435ADB"/>
    <w:rsid w:val="00440D02"/>
    <w:rsid w:val="00467FE9"/>
    <w:rsid w:val="004912A5"/>
    <w:rsid w:val="004A6480"/>
    <w:rsid w:val="004B296E"/>
    <w:rsid w:val="004D645E"/>
    <w:rsid w:val="00521D86"/>
    <w:rsid w:val="00541B03"/>
    <w:rsid w:val="0054573D"/>
    <w:rsid w:val="005478FE"/>
    <w:rsid w:val="005577BE"/>
    <w:rsid w:val="0056373E"/>
    <w:rsid w:val="00583E25"/>
    <w:rsid w:val="005B7E99"/>
    <w:rsid w:val="005C472B"/>
    <w:rsid w:val="005D1C12"/>
    <w:rsid w:val="005E0E24"/>
    <w:rsid w:val="00605ED6"/>
    <w:rsid w:val="0060661C"/>
    <w:rsid w:val="00610881"/>
    <w:rsid w:val="00612A0E"/>
    <w:rsid w:val="00646551"/>
    <w:rsid w:val="00647A3B"/>
    <w:rsid w:val="00661B90"/>
    <w:rsid w:val="006738A3"/>
    <w:rsid w:val="00676BEB"/>
    <w:rsid w:val="006926AD"/>
    <w:rsid w:val="006D2FA9"/>
    <w:rsid w:val="006D4F86"/>
    <w:rsid w:val="006E1DD2"/>
    <w:rsid w:val="006E65A1"/>
    <w:rsid w:val="006F330F"/>
    <w:rsid w:val="0070001E"/>
    <w:rsid w:val="00702E9C"/>
    <w:rsid w:val="00747454"/>
    <w:rsid w:val="00747E57"/>
    <w:rsid w:val="00766154"/>
    <w:rsid w:val="0077199D"/>
    <w:rsid w:val="00797CB4"/>
    <w:rsid w:val="007A3433"/>
    <w:rsid w:val="007C468E"/>
    <w:rsid w:val="007F2C59"/>
    <w:rsid w:val="007F5C5A"/>
    <w:rsid w:val="00804B5A"/>
    <w:rsid w:val="00840C88"/>
    <w:rsid w:val="00861882"/>
    <w:rsid w:val="008A2C9C"/>
    <w:rsid w:val="008A4FC1"/>
    <w:rsid w:val="008C1B78"/>
    <w:rsid w:val="008F4809"/>
    <w:rsid w:val="0094175F"/>
    <w:rsid w:val="0098205C"/>
    <w:rsid w:val="00986B49"/>
    <w:rsid w:val="009922E2"/>
    <w:rsid w:val="009A1F38"/>
    <w:rsid w:val="009A463F"/>
    <w:rsid w:val="009C4EAB"/>
    <w:rsid w:val="009D332B"/>
    <w:rsid w:val="009F065C"/>
    <w:rsid w:val="009F2D62"/>
    <w:rsid w:val="00A011B5"/>
    <w:rsid w:val="00A01BB5"/>
    <w:rsid w:val="00A2399F"/>
    <w:rsid w:val="00A40873"/>
    <w:rsid w:val="00A5261E"/>
    <w:rsid w:val="00A83764"/>
    <w:rsid w:val="00A94DC5"/>
    <w:rsid w:val="00AC56D0"/>
    <w:rsid w:val="00AE677A"/>
    <w:rsid w:val="00AE7378"/>
    <w:rsid w:val="00AF7CCB"/>
    <w:rsid w:val="00B04545"/>
    <w:rsid w:val="00B16C38"/>
    <w:rsid w:val="00B26136"/>
    <w:rsid w:val="00B56933"/>
    <w:rsid w:val="00B6667D"/>
    <w:rsid w:val="00B75C8D"/>
    <w:rsid w:val="00B75F85"/>
    <w:rsid w:val="00B77502"/>
    <w:rsid w:val="00B90D74"/>
    <w:rsid w:val="00BB518C"/>
    <w:rsid w:val="00BD5DC1"/>
    <w:rsid w:val="00BE1E33"/>
    <w:rsid w:val="00BE4C6A"/>
    <w:rsid w:val="00BE6D25"/>
    <w:rsid w:val="00C0571F"/>
    <w:rsid w:val="00C2225A"/>
    <w:rsid w:val="00C36BA4"/>
    <w:rsid w:val="00C45522"/>
    <w:rsid w:val="00C77C1C"/>
    <w:rsid w:val="00C838D9"/>
    <w:rsid w:val="00C84A75"/>
    <w:rsid w:val="00C921BD"/>
    <w:rsid w:val="00CA181A"/>
    <w:rsid w:val="00CA29EB"/>
    <w:rsid w:val="00CA67DC"/>
    <w:rsid w:val="00CA6ECE"/>
    <w:rsid w:val="00CC3D65"/>
    <w:rsid w:val="00CC67DC"/>
    <w:rsid w:val="00CD6311"/>
    <w:rsid w:val="00D02685"/>
    <w:rsid w:val="00D73B04"/>
    <w:rsid w:val="00D75EB5"/>
    <w:rsid w:val="00D85229"/>
    <w:rsid w:val="00D871E7"/>
    <w:rsid w:val="00DB1548"/>
    <w:rsid w:val="00DD10AE"/>
    <w:rsid w:val="00DD47CE"/>
    <w:rsid w:val="00E17E3A"/>
    <w:rsid w:val="00E83C5E"/>
    <w:rsid w:val="00E87103"/>
    <w:rsid w:val="00E918BB"/>
    <w:rsid w:val="00ED113F"/>
    <w:rsid w:val="00EE2CE3"/>
    <w:rsid w:val="00EE7DAB"/>
    <w:rsid w:val="00EF30B4"/>
    <w:rsid w:val="00F01EF6"/>
    <w:rsid w:val="00F31818"/>
    <w:rsid w:val="00F50429"/>
    <w:rsid w:val="00F6446B"/>
    <w:rsid w:val="00F936C9"/>
    <w:rsid w:val="00FD0377"/>
    <w:rsid w:val="00FD5C8B"/>
    <w:rsid w:val="00FF2199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A29980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297FE8"/>
    <w:rPr>
      <w:rFonts w:ascii="TimesLT" w:hAnsi="TimesLT"/>
      <w:sz w:val="24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E677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E677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4B29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9C6ED25-815D-42A5-A851-BD7AD4E1EE4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937</TotalTime>
  <Pages>1</Pages>
  <Words>726</Words>
  <Characters>415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1139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Šakių Savivaldybė</cp:lastModifiedBy>
  <cp:revision>5</cp:revision>
  <cp:lastPrinted>2001-05-23T08:36:00Z</cp:lastPrinted>
  <dcterms:created xsi:type="dcterms:W3CDTF">2024-02-19T14:10:00Z</dcterms:created>
  <dcterms:modified xsi:type="dcterms:W3CDTF">2024-02-20T06:09:00Z</dcterms:modified>
</cp:coreProperties>
</file>