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365E9" w14:textId="1BD6D8D3" w:rsidR="00DD47CE" w:rsidRPr="006C3FA3" w:rsidRDefault="00C21B96" w:rsidP="00C21B96">
      <w:pPr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2765E4" w:rsidRPr="006C3FA3">
        <w:rPr>
          <w:rFonts w:ascii="Times New Roman" w:hAnsi="Times New Roman"/>
          <w:noProof/>
        </w:rPr>
        <w:drawing>
          <wp:inline distT="0" distB="0" distL="0" distR="0" wp14:anchorId="3EE1322F" wp14:editId="3E9F256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96D65" w14:textId="77777777" w:rsidR="00ED113F" w:rsidRPr="006C3FA3" w:rsidRDefault="00ED113F">
      <w:pPr>
        <w:jc w:val="center"/>
        <w:rPr>
          <w:rFonts w:ascii="Times New Roman" w:hAnsi="Times New Roman"/>
          <w:b/>
        </w:rPr>
      </w:pPr>
    </w:p>
    <w:p w14:paraId="5FF675AF" w14:textId="77777777" w:rsidR="00DD47CE" w:rsidRPr="006C3FA3" w:rsidRDefault="00BE6D25">
      <w:pPr>
        <w:jc w:val="center"/>
        <w:rPr>
          <w:rFonts w:ascii="Times New Roman" w:hAnsi="Times New Roman"/>
          <w:b/>
        </w:rPr>
      </w:pPr>
      <w:r w:rsidRPr="006C3FA3">
        <w:rPr>
          <w:rFonts w:ascii="Times New Roman" w:hAnsi="Times New Roman"/>
          <w:b/>
        </w:rPr>
        <w:t>ŠAKIŲ RAJONO SAVIVALDYBĖS ADMINISTRACIJOS DIREKTORIUS</w:t>
      </w:r>
    </w:p>
    <w:p w14:paraId="0D0DAB0C" w14:textId="77777777" w:rsidR="00DD47CE" w:rsidRPr="006C3FA3" w:rsidRDefault="00DD47CE">
      <w:pPr>
        <w:jc w:val="center"/>
        <w:rPr>
          <w:rFonts w:ascii="Times New Roman" w:hAnsi="Times New Roman"/>
          <w:b/>
        </w:rPr>
      </w:pPr>
    </w:p>
    <w:p w14:paraId="6067911F" w14:textId="77777777" w:rsidR="00AE7378" w:rsidRPr="006C3FA3" w:rsidRDefault="00AE7378">
      <w:pPr>
        <w:jc w:val="center"/>
        <w:rPr>
          <w:rFonts w:ascii="Times New Roman" w:hAnsi="Times New Roman"/>
          <w:b/>
        </w:rPr>
      </w:pPr>
    </w:p>
    <w:p w14:paraId="00374116" w14:textId="77777777" w:rsidR="006C3FA3" w:rsidRPr="006C3FA3" w:rsidRDefault="006C3FA3" w:rsidP="006C3FA3">
      <w:pPr>
        <w:jc w:val="center"/>
        <w:rPr>
          <w:rFonts w:ascii="Times New Roman" w:hAnsi="Times New Roman"/>
          <w:b/>
          <w:caps/>
        </w:rPr>
      </w:pPr>
      <w:r w:rsidRPr="006C3FA3">
        <w:rPr>
          <w:rFonts w:ascii="Times New Roman" w:hAnsi="Times New Roman"/>
          <w:b/>
          <w:caps/>
        </w:rPr>
        <w:t>Įsakymas</w:t>
      </w:r>
    </w:p>
    <w:p w14:paraId="62C88EE7" w14:textId="743E3446" w:rsidR="006C3FA3" w:rsidRPr="006C3FA3" w:rsidRDefault="00AD3A3B" w:rsidP="006C3FA3">
      <w:pPr>
        <w:jc w:val="center"/>
        <w:rPr>
          <w:rFonts w:ascii="Times New Roman" w:hAnsi="Times New Roman"/>
        </w:rPr>
      </w:pPr>
      <w:r w:rsidRPr="00AD3A3B">
        <w:rPr>
          <w:rFonts w:ascii="Times New Roman" w:hAnsi="Times New Roman"/>
          <w:b/>
          <w:caps/>
        </w:rPr>
        <w:t>D</w:t>
      </w:r>
      <w:r w:rsidRPr="00AD3A3B">
        <w:rPr>
          <w:rFonts w:ascii="Times New Roman" w:hAnsi="Times New Roman" w:hint="eastAsia"/>
          <w:b/>
          <w:caps/>
        </w:rPr>
        <w:t>Ė</w:t>
      </w:r>
      <w:r w:rsidRPr="00AD3A3B">
        <w:rPr>
          <w:rFonts w:ascii="Times New Roman" w:hAnsi="Times New Roman"/>
          <w:b/>
          <w:caps/>
        </w:rPr>
        <w:t>L</w:t>
      </w:r>
      <w:r w:rsidR="00073BDD">
        <w:rPr>
          <w:rFonts w:ascii="Times New Roman" w:hAnsi="Times New Roman"/>
          <w:b/>
          <w:caps/>
        </w:rPr>
        <w:t xml:space="preserve"> </w:t>
      </w:r>
      <w:r w:rsidR="00E90668">
        <w:rPr>
          <w:rFonts w:ascii="Times New Roman" w:hAnsi="Times New Roman"/>
          <w:b/>
          <w:caps/>
        </w:rPr>
        <w:t xml:space="preserve">UAB ,,Šakių autobusų parkas“ </w:t>
      </w:r>
      <w:r w:rsidRPr="00AD3A3B">
        <w:rPr>
          <w:rFonts w:ascii="Times New Roman" w:hAnsi="Times New Roman"/>
          <w:b/>
          <w:caps/>
        </w:rPr>
        <w:t>VIETINIO (PRIEMIESTINIO) REGULIARAUS SUSISIEKIMO AUTOBUS</w:t>
      </w:r>
      <w:r w:rsidRPr="00AD3A3B">
        <w:rPr>
          <w:rFonts w:ascii="Times New Roman" w:hAnsi="Times New Roman" w:hint="eastAsia"/>
          <w:b/>
          <w:caps/>
        </w:rPr>
        <w:t>Ų</w:t>
      </w:r>
      <w:r w:rsidRPr="00AD3A3B">
        <w:rPr>
          <w:rFonts w:ascii="Times New Roman" w:hAnsi="Times New Roman"/>
          <w:b/>
          <w:caps/>
        </w:rPr>
        <w:t xml:space="preserve"> MAR</w:t>
      </w:r>
      <w:r w:rsidRPr="00AD3A3B">
        <w:rPr>
          <w:rFonts w:ascii="Times New Roman" w:hAnsi="Times New Roman" w:hint="eastAsia"/>
          <w:b/>
          <w:caps/>
        </w:rPr>
        <w:t>Š</w:t>
      </w:r>
      <w:r w:rsidRPr="00AD3A3B">
        <w:rPr>
          <w:rFonts w:ascii="Times New Roman" w:hAnsi="Times New Roman"/>
          <w:b/>
          <w:caps/>
        </w:rPr>
        <w:t>RUT</w:t>
      </w:r>
      <w:r w:rsidR="001F5C0D">
        <w:rPr>
          <w:rFonts w:ascii="Times New Roman" w:hAnsi="Times New Roman"/>
          <w:b/>
          <w:caps/>
        </w:rPr>
        <w:t>o</w:t>
      </w:r>
      <w:r w:rsidR="00C21B96">
        <w:rPr>
          <w:rFonts w:ascii="Times New Roman" w:hAnsi="Times New Roman"/>
          <w:b/>
          <w:caps/>
        </w:rPr>
        <w:t xml:space="preserve"> </w:t>
      </w:r>
      <w:r w:rsidR="005F44CC">
        <w:rPr>
          <w:rFonts w:ascii="Times New Roman" w:hAnsi="Times New Roman"/>
          <w:b/>
          <w:caps/>
        </w:rPr>
        <w:t xml:space="preserve">reisų </w:t>
      </w:r>
      <w:r w:rsidR="00E90668">
        <w:rPr>
          <w:rFonts w:ascii="Times New Roman" w:hAnsi="Times New Roman"/>
          <w:b/>
          <w:caps/>
        </w:rPr>
        <w:t>Pa</w:t>
      </w:r>
      <w:r w:rsidR="0010672D">
        <w:rPr>
          <w:rFonts w:ascii="Times New Roman" w:hAnsi="Times New Roman"/>
          <w:b/>
          <w:caps/>
        </w:rPr>
        <w:t>keitimo</w:t>
      </w:r>
    </w:p>
    <w:p w14:paraId="431F30AD" w14:textId="77777777" w:rsidR="00F408D3" w:rsidRDefault="00F408D3" w:rsidP="006C3FA3">
      <w:pPr>
        <w:jc w:val="center"/>
        <w:rPr>
          <w:rFonts w:ascii="Times New Roman" w:hAnsi="Times New Roman"/>
        </w:rPr>
      </w:pPr>
    </w:p>
    <w:p w14:paraId="1E9B2F45" w14:textId="59F56437" w:rsidR="006C3FA3" w:rsidRPr="006C3FA3" w:rsidRDefault="006C3FA3" w:rsidP="006C3FA3">
      <w:pPr>
        <w:jc w:val="center"/>
        <w:rPr>
          <w:rFonts w:ascii="Times New Roman" w:hAnsi="Times New Roman"/>
        </w:rPr>
      </w:pPr>
      <w:r w:rsidRPr="006C3FA3">
        <w:rPr>
          <w:rFonts w:ascii="Times New Roman" w:hAnsi="Times New Roman"/>
        </w:rPr>
        <w:t>20</w:t>
      </w:r>
      <w:r w:rsidR="00784A06">
        <w:rPr>
          <w:rFonts w:ascii="Times New Roman" w:hAnsi="Times New Roman"/>
        </w:rPr>
        <w:t>2</w:t>
      </w:r>
      <w:r w:rsidR="001F5C0D">
        <w:rPr>
          <w:rFonts w:ascii="Times New Roman" w:hAnsi="Times New Roman"/>
        </w:rPr>
        <w:t>4</w:t>
      </w:r>
      <w:r w:rsidRPr="006C3FA3">
        <w:rPr>
          <w:rFonts w:ascii="Times New Roman" w:hAnsi="Times New Roman"/>
        </w:rPr>
        <w:t xml:space="preserve"> m. </w:t>
      </w:r>
      <w:r w:rsidR="001F5C0D">
        <w:rPr>
          <w:rFonts w:ascii="Times New Roman" w:hAnsi="Times New Roman"/>
        </w:rPr>
        <w:t>vasario</w:t>
      </w:r>
      <w:r w:rsidRPr="006C3FA3">
        <w:rPr>
          <w:rFonts w:ascii="Times New Roman" w:hAnsi="Times New Roman"/>
        </w:rPr>
        <w:t xml:space="preserve">     d. Nr. AT- </w:t>
      </w:r>
    </w:p>
    <w:p w14:paraId="42713C6A" w14:textId="77777777" w:rsidR="006C3FA3" w:rsidRPr="006C3FA3" w:rsidRDefault="006C3FA3" w:rsidP="006C3FA3">
      <w:pPr>
        <w:jc w:val="center"/>
        <w:rPr>
          <w:rFonts w:ascii="Times New Roman" w:hAnsi="Times New Roman"/>
        </w:rPr>
      </w:pPr>
      <w:r w:rsidRPr="006C3FA3">
        <w:rPr>
          <w:rFonts w:ascii="Times New Roman" w:hAnsi="Times New Roman"/>
        </w:rPr>
        <w:t>Šakiai</w:t>
      </w:r>
    </w:p>
    <w:p w14:paraId="0D2779E4" w14:textId="77777777" w:rsidR="0065133B" w:rsidRDefault="0065133B" w:rsidP="0065133B">
      <w:pPr>
        <w:spacing w:line="360" w:lineRule="auto"/>
        <w:ind w:firstLine="851"/>
        <w:jc w:val="both"/>
      </w:pPr>
      <w:bookmarkStart w:id="0" w:name="_Hlk531779983"/>
      <w:bookmarkStart w:id="1" w:name="_Hlk510515996"/>
    </w:p>
    <w:p w14:paraId="3E7BC8F7" w14:textId="027D2913" w:rsidR="00CE588B" w:rsidRDefault="001F5C0D" w:rsidP="00AD3A3B">
      <w:pPr>
        <w:spacing w:line="360" w:lineRule="auto"/>
        <w:ind w:firstLine="851"/>
        <w:jc w:val="both"/>
      </w:pPr>
      <w:r w:rsidRPr="00F30060">
        <w:rPr>
          <w:rFonts w:ascii="Times New Roman" w:hAnsi="Times New Roman"/>
        </w:rPr>
        <w:t>Vadovaudamasis Lietuvos Respublikos kelių transporto kodekso 4 straipsnio 3 dalimi, Lietuvos Respublikos vietos savivaldos įstatymo 33 straipsnio 3 dalies 4 punktu, 34 straipsnio</w:t>
      </w:r>
      <w:r w:rsidRPr="0041444A">
        <w:t xml:space="preserve"> 1 dalimi,  </w:t>
      </w:r>
      <w:r>
        <w:t>Šakių rajono savivaldybės tarybos 2022 m. kovo 25 d. sprendimo Nr. T-112 ,,</w:t>
      </w:r>
      <w:r w:rsidRPr="00C81792">
        <w:t>Dėl uždarosios akcinės bendrovės „Šakių autobusų parkas“ keleivių vežimo vietinio (priemiestinio) reguliaraus susisiekimo autobusų maršrutais paslaugos teikimo</w:t>
      </w:r>
      <w:r>
        <w:t>“ 3.2 p</w:t>
      </w:r>
      <w:r w:rsidR="003D4DC8">
        <w:t>apunkčiu</w:t>
      </w:r>
      <w:r w:rsidR="00A01DB2">
        <w:t>:</w:t>
      </w:r>
    </w:p>
    <w:p w14:paraId="75F738AF" w14:textId="09ACD294" w:rsidR="003C4DA1" w:rsidRDefault="00A01DB2" w:rsidP="002F4F54">
      <w:pPr>
        <w:spacing w:line="360" w:lineRule="auto"/>
        <w:ind w:firstLine="851"/>
        <w:jc w:val="both"/>
      </w:pPr>
      <w:r>
        <w:rPr>
          <w:spacing w:val="60"/>
        </w:rPr>
        <w:t>1. P</w:t>
      </w:r>
      <w:r w:rsidR="009C1F28">
        <w:rPr>
          <w:spacing w:val="60"/>
        </w:rPr>
        <w:t>a</w:t>
      </w:r>
      <w:r w:rsidR="0010672D">
        <w:rPr>
          <w:spacing w:val="60"/>
        </w:rPr>
        <w:t xml:space="preserve">keičiu </w:t>
      </w:r>
      <w:r w:rsidR="0010672D">
        <w:t>keleivių vežimo vietinio (priemiestinio) reguliaraus susisiekimo maršrut</w:t>
      </w:r>
      <w:r w:rsidR="001F5C0D">
        <w:t>ą M-57 Šakiai – Baltrušiai</w:t>
      </w:r>
      <w:r w:rsidR="0010672D">
        <w:t>, kuri</w:t>
      </w:r>
      <w:r w:rsidR="001F5C0D">
        <w:t>uo</w:t>
      </w:r>
      <w:r w:rsidR="0010672D">
        <w:t xml:space="preserve"> teikiamos keleivių vežimo viešosios paslaugos, </w:t>
      </w:r>
      <w:r w:rsidR="003C4DA1">
        <w:t xml:space="preserve">ir </w:t>
      </w:r>
      <w:r w:rsidR="0010672D">
        <w:t>papilda</w:t>
      </w:r>
      <w:r w:rsidR="003C4DA1">
        <w:t>u</w:t>
      </w:r>
      <w:r w:rsidR="001F5C0D">
        <w:t xml:space="preserve"> </w:t>
      </w:r>
      <w:bookmarkStart w:id="2" w:name="_Hlk133332945"/>
      <w:r w:rsidR="009C1F28">
        <w:t>nuo 202</w:t>
      </w:r>
      <w:r w:rsidR="001F5C0D">
        <w:t>4</w:t>
      </w:r>
      <w:r w:rsidR="009C1F28">
        <w:t xml:space="preserve"> m. </w:t>
      </w:r>
      <w:r w:rsidR="001F5C0D">
        <w:t xml:space="preserve">vasario 26 </w:t>
      </w:r>
      <w:r w:rsidR="009C1F28">
        <w:t xml:space="preserve">d. </w:t>
      </w:r>
      <w:r w:rsidR="00EB676E" w:rsidRPr="00EB676E">
        <w:t>UAB ,,</w:t>
      </w:r>
      <w:r w:rsidR="00EB676E" w:rsidRPr="00EB676E">
        <w:rPr>
          <w:rFonts w:hint="eastAsia"/>
        </w:rPr>
        <w:t>Š</w:t>
      </w:r>
      <w:r w:rsidR="00EB676E" w:rsidRPr="00EB676E">
        <w:t>aki</w:t>
      </w:r>
      <w:r w:rsidR="00EB676E" w:rsidRPr="00EB676E">
        <w:rPr>
          <w:rFonts w:hint="eastAsia"/>
        </w:rPr>
        <w:t>ų</w:t>
      </w:r>
      <w:r w:rsidR="00EB676E" w:rsidRPr="00EB676E">
        <w:t xml:space="preserve"> autobus</w:t>
      </w:r>
      <w:r w:rsidR="00EB676E" w:rsidRPr="00EB676E">
        <w:rPr>
          <w:rFonts w:hint="eastAsia"/>
        </w:rPr>
        <w:t>ų</w:t>
      </w:r>
      <w:r w:rsidR="00EB676E" w:rsidRPr="00EB676E">
        <w:t xml:space="preserve"> parkas</w:t>
      </w:r>
      <w:r w:rsidR="00EB676E" w:rsidRPr="00EB676E">
        <w:rPr>
          <w:rFonts w:hint="eastAsia"/>
        </w:rPr>
        <w:t>“</w:t>
      </w:r>
      <w:r w:rsidR="00EB676E" w:rsidRPr="00EB676E">
        <w:t xml:space="preserve"> aptarnaujam</w:t>
      </w:r>
      <w:r w:rsidR="00EB676E">
        <w:t>o</w:t>
      </w:r>
      <w:r w:rsidR="00EB676E" w:rsidRPr="00EB676E">
        <w:t xml:space="preserve"> vietinio (priemiestinio) reguliaraus susisiekimo autobus</w:t>
      </w:r>
      <w:r w:rsidR="00EB676E" w:rsidRPr="00EB676E">
        <w:rPr>
          <w:rFonts w:hint="eastAsia"/>
        </w:rPr>
        <w:t>ų</w:t>
      </w:r>
      <w:r w:rsidR="00EB676E" w:rsidRPr="00EB676E">
        <w:t xml:space="preserve"> mar</w:t>
      </w:r>
      <w:r w:rsidR="00EB676E" w:rsidRPr="00EB676E">
        <w:rPr>
          <w:rFonts w:hint="eastAsia"/>
        </w:rPr>
        <w:t>š</w:t>
      </w:r>
      <w:r w:rsidR="00EB676E" w:rsidRPr="00EB676E">
        <w:t>rut</w:t>
      </w:r>
      <w:r w:rsidR="00EB676E">
        <w:t>o</w:t>
      </w:r>
      <w:r w:rsidR="00EB676E" w:rsidRPr="00EB676E">
        <w:t xml:space="preserve"> M-</w:t>
      </w:r>
      <w:r w:rsidR="001F5C0D">
        <w:t>57</w:t>
      </w:r>
      <w:r w:rsidR="00EB676E" w:rsidRPr="00EB676E">
        <w:t xml:space="preserve"> </w:t>
      </w:r>
      <w:r w:rsidR="00EB676E" w:rsidRPr="00EB676E">
        <w:rPr>
          <w:rFonts w:hint="eastAsia"/>
        </w:rPr>
        <w:t>Š</w:t>
      </w:r>
      <w:r w:rsidR="00EB676E" w:rsidRPr="00EB676E">
        <w:t xml:space="preserve">akiai </w:t>
      </w:r>
      <w:r w:rsidR="00EB676E" w:rsidRPr="00EB676E">
        <w:rPr>
          <w:rFonts w:hint="eastAsia"/>
        </w:rPr>
        <w:t>–</w:t>
      </w:r>
      <w:r w:rsidR="00EB676E" w:rsidRPr="00EB676E">
        <w:t xml:space="preserve"> </w:t>
      </w:r>
      <w:r w:rsidR="001F5C0D">
        <w:t>Baltrušiai</w:t>
      </w:r>
      <w:r w:rsidR="00EB676E" w:rsidRPr="00EB676E">
        <w:t xml:space="preserve"> </w:t>
      </w:r>
      <w:r>
        <w:t>(leidimo Nr. 1</w:t>
      </w:r>
      <w:r w:rsidR="00791125">
        <w:t>2</w:t>
      </w:r>
      <w:r w:rsidR="001F5C0D">
        <w:t>3</w:t>
      </w:r>
      <w:r>
        <w:t xml:space="preserve">) </w:t>
      </w:r>
      <w:r w:rsidR="00EF0686">
        <w:t>papildom</w:t>
      </w:r>
      <w:r w:rsidR="003C4DA1">
        <w:t>ų</w:t>
      </w:r>
      <w:r w:rsidR="00EF0686">
        <w:t xml:space="preserve"> reis</w:t>
      </w:r>
      <w:r w:rsidR="003C4DA1">
        <w:t>ų</w:t>
      </w:r>
      <w:r w:rsidR="00EF0686">
        <w:t xml:space="preserve"> </w:t>
      </w:r>
      <w:r w:rsidR="009C1F28">
        <w:t xml:space="preserve">išvykimo laiką iš Šakių autobusų stoties </w:t>
      </w:r>
      <w:r w:rsidR="001F5C0D">
        <w:t>12:00</w:t>
      </w:r>
      <w:r w:rsidR="009C1F28">
        <w:t xml:space="preserve"> val. </w:t>
      </w:r>
      <w:r w:rsidR="001F5C0D">
        <w:t>darbo dienomis</w:t>
      </w:r>
      <w:r w:rsidR="00322322">
        <w:t xml:space="preserve">, išvykimo laiką iš </w:t>
      </w:r>
      <w:r w:rsidR="001F5C0D">
        <w:t>Baltrušių autobusų stotelės 12:30</w:t>
      </w:r>
      <w:r w:rsidR="00322322">
        <w:t xml:space="preserve"> val. darbo dienomis</w:t>
      </w:r>
      <w:bookmarkEnd w:id="2"/>
      <w:r w:rsidR="001F5C0D">
        <w:t>.</w:t>
      </w:r>
    </w:p>
    <w:p w14:paraId="520A3ED5" w14:textId="7ABD5B95" w:rsidR="00A01DB2" w:rsidRDefault="00A01DB2" w:rsidP="002F4F54">
      <w:pPr>
        <w:spacing w:line="360" w:lineRule="auto"/>
        <w:ind w:firstLine="851"/>
        <w:jc w:val="both"/>
      </w:pPr>
      <w:r w:rsidRPr="00AE356A">
        <w:rPr>
          <w:spacing w:val="60"/>
        </w:rPr>
        <w:t>2.</w:t>
      </w:r>
      <w:r>
        <w:t xml:space="preserve"> </w:t>
      </w:r>
      <w:r w:rsidRPr="00AE356A">
        <w:rPr>
          <w:spacing w:val="60"/>
        </w:rPr>
        <w:t>Įpareigoju</w:t>
      </w:r>
      <w:r>
        <w:t xml:space="preserve"> UAB ,,Šakių autobusų parkas“ direktorių informaciją apie maršruto </w:t>
      </w:r>
      <w:r w:rsidR="00EF0686">
        <w:t xml:space="preserve">reisų </w:t>
      </w:r>
      <w:r>
        <w:t xml:space="preserve">pakeitimą paskelbti teisės aktų nustatyta tvarka. </w:t>
      </w:r>
    </w:p>
    <w:p w14:paraId="0B4AF635" w14:textId="47FFE273" w:rsidR="00692A79" w:rsidRDefault="00692A79" w:rsidP="00AD3A3B">
      <w:pPr>
        <w:spacing w:line="360" w:lineRule="auto"/>
        <w:ind w:firstLine="851"/>
        <w:jc w:val="both"/>
      </w:pPr>
      <w:r w:rsidRPr="00692A79">
        <w:rPr>
          <w:rFonts w:hint="eastAsia"/>
        </w:rPr>
        <w:t>Š</w:t>
      </w:r>
      <w:r w:rsidRPr="00692A79">
        <w:t xml:space="preserve">is </w:t>
      </w:r>
      <w:r w:rsidRPr="00692A79">
        <w:rPr>
          <w:rFonts w:hint="eastAsia"/>
        </w:rPr>
        <w:t>į</w:t>
      </w:r>
      <w:r w:rsidRPr="00692A79">
        <w:t>sakymas per vien</w:t>
      </w:r>
      <w:r w:rsidRPr="00692A79">
        <w:rPr>
          <w:rFonts w:hint="eastAsia"/>
        </w:rPr>
        <w:t>ą</w:t>
      </w:r>
      <w:r w:rsidRPr="00692A79">
        <w:t xml:space="preserve"> m</w:t>
      </w:r>
      <w:r w:rsidRPr="00692A79">
        <w:rPr>
          <w:rFonts w:hint="eastAsia"/>
        </w:rPr>
        <w:t>ė</w:t>
      </w:r>
      <w:r w:rsidRPr="00692A79">
        <w:t>nes</w:t>
      </w:r>
      <w:r w:rsidRPr="00692A79">
        <w:rPr>
          <w:rFonts w:hint="eastAsia"/>
        </w:rPr>
        <w:t>į</w:t>
      </w:r>
      <w:r w:rsidRPr="00692A79">
        <w:t xml:space="preserve"> nuo </w:t>
      </w:r>
      <w:r w:rsidRPr="00692A79">
        <w:rPr>
          <w:rFonts w:hint="eastAsia"/>
        </w:rPr>
        <w:t>į</w:t>
      </w:r>
      <w:r w:rsidRPr="00692A79">
        <w:t>sakymo paskelbimo dienos gali b</w:t>
      </w:r>
      <w:r w:rsidRPr="00692A79">
        <w:rPr>
          <w:rFonts w:hint="eastAsia"/>
        </w:rPr>
        <w:t>ū</w:t>
      </w:r>
      <w:r w:rsidRPr="00692A79">
        <w:t>ti skund</w:t>
      </w:r>
      <w:r w:rsidRPr="00692A79">
        <w:rPr>
          <w:rFonts w:hint="eastAsia"/>
        </w:rPr>
        <w:t>ž</w:t>
      </w:r>
      <w:r w:rsidRPr="00692A79">
        <w:t>iamas Lietuvos administracini</w:t>
      </w:r>
      <w:r w:rsidRPr="00692A79">
        <w:rPr>
          <w:rFonts w:hint="eastAsia"/>
        </w:rPr>
        <w:t>ų</w:t>
      </w:r>
      <w:r w:rsidRPr="00692A79">
        <w:t xml:space="preserve"> gin</w:t>
      </w:r>
      <w:r w:rsidRPr="00692A79">
        <w:rPr>
          <w:rFonts w:hint="eastAsia"/>
        </w:rPr>
        <w:t>čų</w:t>
      </w:r>
      <w:r w:rsidRPr="00692A79">
        <w:t xml:space="preserve"> komisijos Kauno apygardos skyriui adresu: Laisv</w:t>
      </w:r>
      <w:r w:rsidRPr="00692A79">
        <w:rPr>
          <w:rFonts w:hint="eastAsia"/>
        </w:rPr>
        <w:t>ė</w:t>
      </w:r>
      <w:r w:rsidRPr="00692A79">
        <w:t>s al. 36, Kaunas, arba Region</w:t>
      </w:r>
      <w:r w:rsidRPr="00692A79">
        <w:rPr>
          <w:rFonts w:hint="eastAsia"/>
        </w:rPr>
        <w:t>ų</w:t>
      </w:r>
      <w:r w:rsidRPr="00692A79">
        <w:t xml:space="preserve"> administracinio teismo Kauno r</w:t>
      </w:r>
      <w:r w:rsidRPr="00692A79">
        <w:rPr>
          <w:rFonts w:hint="eastAsia"/>
        </w:rPr>
        <w:t>ū</w:t>
      </w:r>
      <w:r w:rsidRPr="00692A79">
        <w:t>mams adresu A. Mickevi</w:t>
      </w:r>
      <w:r w:rsidRPr="00692A79">
        <w:rPr>
          <w:rFonts w:hint="eastAsia"/>
        </w:rPr>
        <w:t>č</w:t>
      </w:r>
      <w:r w:rsidRPr="00692A79">
        <w:t>iaus g. 8A, Kaunas.</w:t>
      </w:r>
    </w:p>
    <w:p w14:paraId="0B0FCB21" w14:textId="1C48D824" w:rsidR="004C428F" w:rsidRPr="00C21B96" w:rsidRDefault="00387CF8" w:rsidP="00C21B96">
      <w:pPr>
        <w:tabs>
          <w:tab w:val="center" w:pos="5245"/>
        </w:tabs>
        <w:spacing w:line="360" w:lineRule="auto"/>
        <w:ind w:firstLine="851"/>
        <w:jc w:val="both"/>
      </w:pPr>
      <w:r>
        <w:t xml:space="preserve"> </w:t>
      </w:r>
      <w:r w:rsidR="009A61E5">
        <w:tab/>
      </w:r>
      <w:bookmarkEnd w:id="0"/>
      <w:bookmarkEnd w:id="1"/>
    </w:p>
    <w:p w14:paraId="77F0758B" w14:textId="2990B838" w:rsidR="00434111" w:rsidRPr="001A3485" w:rsidRDefault="00930AB0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434111" w:rsidRPr="001A3485">
        <w:rPr>
          <w:rFonts w:ascii="Times New Roman" w:hAnsi="Times New Roman"/>
        </w:rPr>
        <w:t>dministracijos direktorius</w:t>
      </w:r>
      <w:r w:rsidR="00153C1D" w:rsidRPr="001A3485">
        <w:rPr>
          <w:rFonts w:ascii="Times New Roman" w:hAnsi="Times New Roman"/>
        </w:rPr>
        <w:t xml:space="preserve"> </w:t>
      </w:r>
      <w:r w:rsidR="00434111" w:rsidRPr="001A3485">
        <w:rPr>
          <w:rFonts w:ascii="Times New Roman" w:hAnsi="Times New Roman"/>
        </w:rPr>
        <w:tab/>
      </w:r>
      <w:r w:rsidR="00434111" w:rsidRPr="001A3485">
        <w:rPr>
          <w:rFonts w:ascii="Times New Roman" w:hAnsi="Times New Roman"/>
        </w:rPr>
        <w:tab/>
      </w:r>
      <w:r w:rsidR="00434111" w:rsidRPr="001A3485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97E0A" w:rsidRPr="001A3485">
        <w:rPr>
          <w:rFonts w:ascii="Times New Roman" w:hAnsi="Times New Roman"/>
        </w:rPr>
        <w:tab/>
      </w:r>
      <w:r w:rsidR="001F5C0D">
        <w:rPr>
          <w:rFonts w:ascii="Times New Roman" w:hAnsi="Times New Roman"/>
        </w:rPr>
        <w:t>Vytautas Ižganaitis</w:t>
      </w:r>
    </w:p>
    <w:p w14:paraId="5EDA5D6A" w14:textId="77777777" w:rsidR="00434111" w:rsidRPr="001A3485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A3E9886" w14:textId="77777777" w:rsidR="008F0D16" w:rsidRDefault="008F0D16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E6E57E5" w14:textId="77777777" w:rsidR="008F0D16" w:rsidRDefault="008F0D16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B8A0CAC" w14:textId="77777777" w:rsidR="00434111" w:rsidRPr="003D4DC8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1A3485">
        <w:rPr>
          <w:rFonts w:ascii="Times New Roman" w:hAnsi="Times New Roman"/>
          <w:szCs w:val="24"/>
        </w:rPr>
        <w:t>Parengė</w:t>
      </w:r>
      <w:r w:rsidRPr="001A3485">
        <w:rPr>
          <w:rFonts w:ascii="Times New Roman" w:hAnsi="Times New Roman"/>
          <w:szCs w:val="24"/>
        </w:rPr>
        <w:tab/>
      </w:r>
      <w:r w:rsidRPr="001A3485">
        <w:rPr>
          <w:rFonts w:ascii="Times New Roman" w:hAnsi="Times New Roman"/>
          <w:szCs w:val="24"/>
        </w:rPr>
        <w:tab/>
      </w:r>
    </w:p>
    <w:p w14:paraId="1A14E7DF" w14:textId="2C18C8E9" w:rsidR="00387F86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Ūkio ir investicijų skyriaus</w:t>
      </w:r>
    </w:p>
    <w:p w14:paraId="2F101122" w14:textId="77777777" w:rsidR="00E24DDC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vyr</w:t>
      </w:r>
      <w:r w:rsidR="00387F86" w:rsidRPr="001A3485">
        <w:rPr>
          <w:rFonts w:ascii="Times New Roman" w:hAnsi="Times New Roman"/>
          <w:szCs w:val="24"/>
        </w:rPr>
        <w:t>iausioji</w:t>
      </w:r>
      <w:r w:rsidRPr="001A3485">
        <w:rPr>
          <w:rFonts w:ascii="Times New Roman" w:hAnsi="Times New Roman"/>
          <w:szCs w:val="24"/>
        </w:rPr>
        <w:t xml:space="preserve"> specialistė</w:t>
      </w:r>
      <w:r w:rsidR="00387F86" w:rsidRPr="001A3485">
        <w:rPr>
          <w:rFonts w:ascii="Times New Roman" w:hAnsi="Times New Roman"/>
          <w:szCs w:val="24"/>
        </w:rPr>
        <w:t xml:space="preserve"> </w:t>
      </w:r>
    </w:p>
    <w:p w14:paraId="166E04E5" w14:textId="77777777" w:rsidR="0065133B" w:rsidRPr="001A3485" w:rsidRDefault="0065133B" w:rsidP="00E758EE">
      <w:pPr>
        <w:overflowPunct w:val="0"/>
        <w:rPr>
          <w:rFonts w:ascii="Times New Roman" w:hAnsi="Times New Roman"/>
          <w:szCs w:val="24"/>
        </w:rPr>
      </w:pPr>
    </w:p>
    <w:p w14:paraId="15BE79DE" w14:textId="77777777" w:rsidR="00E24DDC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Aušra Slidziauskienė</w:t>
      </w:r>
    </w:p>
    <w:p w14:paraId="4A732863" w14:textId="5AAC7AC9" w:rsidR="00AD3A3B" w:rsidRDefault="00EB63BE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20</w:t>
      </w:r>
      <w:r w:rsidR="00784A06">
        <w:rPr>
          <w:rFonts w:ascii="Times New Roman" w:hAnsi="Times New Roman"/>
          <w:szCs w:val="24"/>
        </w:rPr>
        <w:t>2</w:t>
      </w:r>
      <w:r w:rsidR="001F5C0D">
        <w:rPr>
          <w:rFonts w:ascii="Times New Roman" w:hAnsi="Times New Roman"/>
          <w:szCs w:val="24"/>
        </w:rPr>
        <w:t>4</w:t>
      </w:r>
      <w:r w:rsidRPr="001A3485">
        <w:rPr>
          <w:rFonts w:ascii="Times New Roman" w:hAnsi="Times New Roman"/>
          <w:szCs w:val="24"/>
        </w:rPr>
        <w:t>-</w:t>
      </w:r>
      <w:r w:rsidR="007F5C91">
        <w:rPr>
          <w:rFonts w:ascii="Times New Roman" w:hAnsi="Times New Roman"/>
          <w:szCs w:val="24"/>
        </w:rPr>
        <w:t>0</w:t>
      </w:r>
      <w:r w:rsidR="001F5C0D">
        <w:rPr>
          <w:rFonts w:ascii="Times New Roman" w:hAnsi="Times New Roman"/>
          <w:szCs w:val="24"/>
        </w:rPr>
        <w:t>2</w:t>
      </w:r>
      <w:r w:rsidRPr="001A3485">
        <w:rPr>
          <w:rFonts w:ascii="Times New Roman" w:hAnsi="Times New Roman"/>
          <w:szCs w:val="24"/>
        </w:rPr>
        <w:t>-</w:t>
      </w:r>
      <w:r w:rsidR="00F20B8E">
        <w:rPr>
          <w:rFonts w:ascii="Times New Roman" w:hAnsi="Times New Roman"/>
          <w:szCs w:val="24"/>
        </w:rPr>
        <w:t>2</w:t>
      </w:r>
      <w:r w:rsidR="001F5C0D">
        <w:rPr>
          <w:rFonts w:ascii="Times New Roman" w:hAnsi="Times New Roman"/>
          <w:szCs w:val="24"/>
        </w:rPr>
        <w:t>2</w:t>
      </w:r>
    </w:p>
    <w:sectPr w:rsidR="00AD3A3B" w:rsidSect="00193B17">
      <w:headerReference w:type="default" r:id="rId8"/>
      <w:footerReference w:type="default" r:id="rId9"/>
      <w:pgSz w:w="11907" w:h="16840" w:code="9"/>
      <w:pgMar w:top="510" w:right="567" w:bottom="45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7A8E7D" w14:textId="77777777" w:rsidR="00193B17" w:rsidRDefault="00193B17">
      <w:r>
        <w:separator/>
      </w:r>
    </w:p>
  </w:endnote>
  <w:endnote w:type="continuationSeparator" w:id="0">
    <w:p w14:paraId="36D71245" w14:textId="77777777" w:rsidR="00193B17" w:rsidRDefault="00193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8EDA2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3CC28" w14:textId="77777777" w:rsidR="00193B17" w:rsidRDefault="00193B17">
      <w:r>
        <w:separator/>
      </w:r>
    </w:p>
  </w:footnote>
  <w:footnote w:type="continuationSeparator" w:id="0">
    <w:p w14:paraId="28AC6363" w14:textId="77777777" w:rsidR="00193B17" w:rsidRDefault="00193B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94546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991ABF"/>
    <w:multiLevelType w:val="hybridMultilevel"/>
    <w:tmpl w:val="BA5CD394"/>
    <w:lvl w:ilvl="0" w:tplc="F4E230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18819F6"/>
    <w:multiLevelType w:val="hybridMultilevel"/>
    <w:tmpl w:val="D6A408AE"/>
    <w:lvl w:ilvl="0" w:tplc="6CE4CC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28680088">
    <w:abstractNumId w:val="1"/>
  </w:num>
  <w:num w:numId="2" w16cid:durableId="1635526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27543"/>
    <w:rsid w:val="00030DD6"/>
    <w:rsid w:val="000639BF"/>
    <w:rsid w:val="00073BDD"/>
    <w:rsid w:val="00077173"/>
    <w:rsid w:val="000E795B"/>
    <w:rsid w:val="000F2F12"/>
    <w:rsid w:val="0010672D"/>
    <w:rsid w:val="001167CC"/>
    <w:rsid w:val="00117499"/>
    <w:rsid w:val="00123291"/>
    <w:rsid w:val="00141C71"/>
    <w:rsid w:val="00153C1D"/>
    <w:rsid w:val="00193B17"/>
    <w:rsid w:val="001A3485"/>
    <w:rsid w:val="001D0B84"/>
    <w:rsid w:val="001D38EF"/>
    <w:rsid w:val="001E7250"/>
    <w:rsid w:val="001F2AA5"/>
    <w:rsid w:val="001F5C0D"/>
    <w:rsid w:val="00215447"/>
    <w:rsid w:val="002765E4"/>
    <w:rsid w:val="0028720A"/>
    <w:rsid w:val="00291993"/>
    <w:rsid w:val="002969DB"/>
    <w:rsid w:val="002C6502"/>
    <w:rsid w:val="002D1A4A"/>
    <w:rsid w:val="002D3ABC"/>
    <w:rsid w:val="002E03CE"/>
    <w:rsid w:val="002E3ABF"/>
    <w:rsid w:val="002E43C2"/>
    <w:rsid w:val="002E7163"/>
    <w:rsid w:val="002F4F54"/>
    <w:rsid w:val="00310996"/>
    <w:rsid w:val="00311160"/>
    <w:rsid w:val="0031203F"/>
    <w:rsid w:val="00313CF0"/>
    <w:rsid w:val="00322322"/>
    <w:rsid w:val="00342E29"/>
    <w:rsid w:val="00357916"/>
    <w:rsid w:val="003626DA"/>
    <w:rsid w:val="00387CF8"/>
    <w:rsid w:val="00387F86"/>
    <w:rsid w:val="003A0C31"/>
    <w:rsid w:val="003B3011"/>
    <w:rsid w:val="003B68EB"/>
    <w:rsid w:val="003C387B"/>
    <w:rsid w:val="003C4DA1"/>
    <w:rsid w:val="003C663E"/>
    <w:rsid w:val="003D4DC8"/>
    <w:rsid w:val="003F491F"/>
    <w:rsid w:val="00434111"/>
    <w:rsid w:val="00435ADB"/>
    <w:rsid w:val="00463650"/>
    <w:rsid w:val="004B235E"/>
    <w:rsid w:val="004C2761"/>
    <w:rsid w:val="004C428F"/>
    <w:rsid w:val="004C7156"/>
    <w:rsid w:val="004D7FA5"/>
    <w:rsid w:val="00521D86"/>
    <w:rsid w:val="005266C5"/>
    <w:rsid w:val="00562649"/>
    <w:rsid w:val="00575198"/>
    <w:rsid w:val="00583477"/>
    <w:rsid w:val="00583E25"/>
    <w:rsid w:val="00585771"/>
    <w:rsid w:val="005B3BB5"/>
    <w:rsid w:val="005E4415"/>
    <w:rsid w:val="005F44CC"/>
    <w:rsid w:val="00602376"/>
    <w:rsid w:val="00610881"/>
    <w:rsid w:val="006465B8"/>
    <w:rsid w:val="0065133B"/>
    <w:rsid w:val="00685851"/>
    <w:rsid w:val="00692A79"/>
    <w:rsid w:val="006B4036"/>
    <w:rsid w:val="006B7884"/>
    <w:rsid w:val="006C3FA3"/>
    <w:rsid w:val="006C79D9"/>
    <w:rsid w:val="006D5C24"/>
    <w:rsid w:val="0070001E"/>
    <w:rsid w:val="00727628"/>
    <w:rsid w:val="00730F7F"/>
    <w:rsid w:val="00731B36"/>
    <w:rsid w:val="0074192F"/>
    <w:rsid w:val="007741E0"/>
    <w:rsid w:val="00784A06"/>
    <w:rsid w:val="00791125"/>
    <w:rsid w:val="007C1281"/>
    <w:rsid w:val="007F5C91"/>
    <w:rsid w:val="007F76BA"/>
    <w:rsid w:val="00844784"/>
    <w:rsid w:val="00857C79"/>
    <w:rsid w:val="008724CA"/>
    <w:rsid w:val="00880FDD"/>
    <w:rsid w:val="008A21C7"/>
    <w:rsid w:val="008C1B78"/>
    <w:rsid w:val="008C3C6C"/>
    <w:rsid w:val="008D59BD"/>
    <w:rsid w:val="008F0D16"/>
    <w:rsid w:val="008F4809"/>
    <w:rsid w:val="00911991"/>
    <w:rsid w:val="009249AA"/>
    <w:rsid w:val="00930AB0"/>
    <w:rsid w:val="0098205C"/>
    <w:rsid w:val="00983011"/>
    <w:rsid w:val="00990166"/>
    <w:rsid w:val="00997E0A"/>
    <w:rsid w:val="009A61E5"/>
    <w:rsid w:val="009B5E23"/>
    <w:rsid w:val="009C1F28"/>
    <w:rsid w:val="009C4EAB"/>
    <w:rsid w:val="009D16F7"/>
    <w:rsid w:val="009D5638"/>
    <w:rsid w:val="009E4D8D"/>
    <w:rsid w:val="009E54DF"/>
    <w:rsid w:val="009F065C"/>
    <w:rsid w:val="00A01DB2"/>
    <w:rsid w:val="00A16109"/>
    <w:rsid w:val="00A54C51"/>
    <w:rsid w:val="00A71594"/>
    <w:rsid w:val="00A858F2"/>
    <w:rsid w:val="00A9346A"/>
    <w:rsid w:val="00AA77C1"/>
    <w:rsid w:val="00AA7C4C"/>
    <w:rsid w:val="00AD10AD"/>
    <w:rsid w:val="00AD3A3B"/>
    <w:rsid w:val="00AE356A"/>
    <w:rsid w:val="00AE7378"/>
    <w:rsid w:val="00B00113"/>
    <w:rsid w:val="00B10F72"/>
    <w:rsid w:val="00B15C01"/>
    <w:rsid w:val="00B26AF5"/>
    <w:rsid w:val="00B378AC"/>
    <w:rsid w:val="00B4324F"/>
    <w:rsid w:val="00B51992"/>
    <w:rsid w:val="00B75F85"/>
    <w:rsid w:val="00BA7AD1"/>
    <w:rsid w:val="00BE1E33"/>
    <w:rsid w:val="00BE4976"/>
    <w:rsid w:val="00BE4C6A"/>
    <w:rsid w:val="00BE6D25"/>
    <w:rsid w:val="00BF007C"/>
    <w:rsid w:val="00BF291D"/>
    <w:rsid w:val="00BF5AD9"/>
    <w:rsid w:val="00C15B72"/>
    <w:rsid w:val="00C21B96"/>
    <w:rsid w:val="00C2225A"/>
    <w:rsid w:val="00C276C6"/>
    <w:rsid w:val="00C42B9F"/>
    <w:rsid w:val="00C45949"/>
    <w:rsid w:val="00C51BE9"/>
    <w:rsid w:val="00C56226"/>
    <w:rsid w:val="00C65CA2"/>
    <w:rsid w:val="00C81792"/>
    <w:rsid w:val="00C838D9"/>
    <w:rsid w:val="00C84A75"/>
    <w:rsid w:val="00C921BD"/>
    <w:rsid w:val="00CA67DC"/>
    <w:rsid w:val="00CA6ECE"/>
    <w:rsid w:val="00CD0F72"/>
    <w:rsid w:val="00CE0D3F"/>
    <w:rsid w:val="00CE588B"/>
    <w:rsid w:val="00CF1DB6"/>
    <w:rsid w:val="00D02AB1"/>
    <w:rsid w:val="00D03389"/>
    <w:rsid w:val="00D2567C"/>
    <w:rsid w:val="00D268ED"/>
    <w:rsid w:val="00D63367"/>
    <w:rsid w:val="00D81D28"/>
    <w:rsid w:val="00D87343"/>
    <w:rsid w:val="00DB67C8"/>
    <w:rsid w:val="00DB6DFF"/>
    <w:rsid w:val="00DC3A07"/>
    <w:rsid w:val="00DD103E"/>
    <w:rsid w:val="00DD47CE"/>
    <w:rsid w:val="00E0417A"/>
    <w:rsid w:val="00E24DDC"/>
    <w:rsid w:val="00E71316"/>
    <w:rsid w:val="00E758EE"/>
    <w:rsid w:val="00E84D47"/>
    <w:rsid w:val="00E90668"/>
    <w:rsid w:val="00E918BB"/>
    <w:rsid w:val="00E9350A"/>
    <w:rsid w:val="00EA52A8"/>
    <w:rsid w:val="00EA7B35"/>
    <w:rsid w:val="00EB63BE"/>
    <w:rsid w:val="00EB676E"/>
    <w:rsid w:val="00ED0631"/>
    <w:rsid w:val="00ED113F"/>
    <w:rsid w:val="00EE2CE3"/>
    <w:rsid w:val="00EF0686"/>
    <w:rsid w:val="00F01EF6"/>
    <w:rsid w:val="00F12CE1"/>
    <w:rsid w:val="00F20B8E"/>
    <w:rsid w:val="00F408D3"/>
    <w:rsid w:val="00F518EA"/>
    <w:rsid w:val="00F802D6"/>
    <w:rsid w:val="00FD460F"/>
    <w:rsid w:val="00FF2EF0"/>
    <w:rsid w:val="00FF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B178EF"/>
  <w15:docId w15:val="{FBC263A2-6B64-4C96-B3D7-BDD8058D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03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AA3AE9B-7E7A-475C-9C6A-BC1940E69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13</TotalTime>
  <Pages>1</Pages>
  <Words>214</Words>
  <Characters>1717</Characters>
  <Application>Microsoft Office Word</Application>
  <DocSecurity>0</DocSecurity>
  <Lines>14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1928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4</cp:revision>
  <cp:lastPrinted>2023-04-25T13:45:00Z</cp:lastPrinted>
  <dcterms:created xsi:type="dcterms:W3CDTF">2024-02-22T16:10:00Z</dcterms:created>
  <dcterms:modified xsi:type="dcterms:W3CDTF">2024-02-23T08:26:00Z</dcterms:modified>
</cp:coreProperties>
</file>