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0DCFCC4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663C5E5F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D87FF4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0165353A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FA5EDB">
        <w:rPr>
          <w:rFonts w:ascii="Times New Roman" w:hAnsi="Times New Roman"/>
        </w:rPr>
        <w:t>4</w:t>
      </w:r>
      <w:r w:rsidRPr="00F30060">
        <w:rPr>
          <w:rFonts w:ascii="Times New Roman" w:hAnsi="Times New Roman"/>
        </w:rPr>
        <w:t xml:space="preserve"> m. </w:t>
      </w:r>
      <w:r w:rsidR="00FA5EDB">
        <w:rPr>
          <w:rFonts w:ascii="Times New Roman" w:hAnsi="Times New Roman"/>
        </w:rPr>
        <w:t>vasario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5FC1D200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</w:t>
      </w:r>
      <w:r w:rsidR="00A67D2D">
        <w:t>apunkčiu</w:t>
      </w:r>
      <w:r w:rsidR="00FF2A09">
        <w:t>:</w:t>
      </w:r>
    </w:p>
    <w:p w14:paraId="442C812D" w14:textId="77777777" w:rsidR="004B35B7" w:rsidRDefault="0008386F" w:rsidP="002F4F54">
      <w:pPr>
        <w:spacing w:line="360" w:lineRule="auto"/>
        <w:ind w:firstLine="851"/>
        <w:jc w:val="both"/>
      </w:pPr>
      <w:r>
        <w:rPr>
          <w:spacing w:val="60"/>
        </w:rPr>
        <w:t>1.P</w:t>
      </w:r>
      <w:r w:rsidR="00E6288D">
        <w:rPr>
          <w:spacing w:val="60"/>
        </w:rPr>
        <w:t xml:space="preserve">akeičiu </w:t>
      </w:r>
      <w:r w:rsidR="00E6288D">
        <w:t>keleivių vežimo vietinio (priemiestinio) reguliaraus susisiekimo maršrut</w:t>
      </w:r>
      <w:r w:rsidR="009570B9">
        <w:t xml:space="preserve">ą </w:t>
      </w:r>
      <w:r w:rsidR="009570B9" w:rsidRPr="00EB676E">
        <w:t>M-</w:t>
      </w:r>
      <w:r w:rsidR="009570B9">
        <w:t>6</w:t>
      </w:r>
      <w:r w:rsidR="00FA5EDB">
        <w:t xml:space="preserve">74 </w:t>
      </w:r>
      <w:r w:rsidR="009570B9" w:rsidRPr="00EB676E">
        <w:rPr>
          <w:rFonts w:hint="eastAsia"/>
        </w:rPr>
        <w:t>Š</w:t>
      </w:r>
      <w:r w:rsidR="009570B9" w:rsidRPr="00EB676E">
        <w:t xml:space="preserve">akiai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bookmarkStart w:id="2" w:name="_Hlk159512056"/>
      <w:r w:rsidR="00FA5EDB">
        <w:t>Kriūkai</w:t>
      </w:r>
      <w:r w:rsidR="009570B9">
        <w:t xml:space="preserve"> – K</w:t>
      </w:r>
      <w:r w:rsidR="00FA5EDB">
        <w:t>aunas</w:t>
      </w:r>
      <w:r w:rsidR="009570B9" w:rsidRPr="00EB676E">
        <w:t xml:space="preserve"> </w:t>
      </w:r>
      <w:bookmarkEnd w:id="2"/>
      <w:r w:rsidR="009570B9">
        <w:t>(leidimo Nr. 1</w:t>
      </w:r>
      <w:r w:rsidR="00A11FA4">
        <w:t>39</w:t>
      </w:r>
      <w:r w:rsidR="009570B9">
        <w:t>)</w:t>
      </w:r>
      <w:r w:rsidR="00E6288D">
        <w:t>, kuri</w:t>
      </w:r>
      <w:r w:rsidR="009570B9">
        <w:t>uo</w:t>
      </w:r>
      <w:r w:rsidR="00E6288D">
        <w:t xml:space="preserve"> teikiamos keleivių vežimo viešosios paslaugos</w:t>
      </w:r>
      <w:r w:rsidR="004B35B7">
        <w:t>:</w:t>
      </w:r>
    </w:p>
    <w:p w14:paraId="7AF1D2C8" w14:textId="59D13A61" w:rsidR="000C1B99" w:rsidRDefault="004B35B7" w:rsidP="002F4F54">
      <w:pPr>
        <w:spacing w:line="360" w:lineRule="auto"/>
        <w:ind w:firstLine="851"/>
        <w:jc w:val="both"/>
      </w:pPr>
      <w:r>
        <w:t>1.1. papildau</w:t>
      </w:r>
      <w:r w:rsidR="000335AA">
        <w:t xml:space="preserve"> </w:t>
      </w:r>
      <w:r w:rsidR="00E6288D">
        <w:t>nuo 202</w:t>
      </w:r>
      <w:r w:rsidR="00A11FA4">
        <w:t>4</w:t>
      </w:r>
      <w:r w:rsidR="00E6288D">
        <w:t xml:space="preserve"> m. </w:t>
      </w:r>
      <w:r w:rsidR="00A11FA4">
        <w:t>vasario 2</w:t>
      </w:r>
      <w:r w:rsidR="009570B9">
        <w:t>6</w:t>
      </w:r>
      <w:r w:rsidR="00E6288D">
        <w:t xml:space="preserve"> d. </w:t>
      </w:r>
      <w:r w:rsidR="00E6288D" w:rsidRPr="00EB676E">
        <w:t>UAB ,,</w:t>
      </w:r>
      <w:r w:rsidR="00E6288D" w:rsidRPr="00EB676E">
        <w:rPr>
          <w:rFonts w:hint="eastAsia"/>
        </w:rPr>
        <w:t>Š</w:t>
      </w:r>
      <w:r w:rsidR="00E6288D" w:rsidRPr="00EB676E">
        <w:t>aki</w:t>
      </w:r>
      <w:r w:rsidR="00E6288D" w:rsidRPr="00EB676E">
        <w:rPr>
          <w:rFonts w:hint="eastAsia"/>
        </w:rPr>
        <w:t>ų</w:t>
      </w:r>
      <w:r w:rsidR="00E6288D" w:rsidRPr="00EB676E">
        <w:t xml:space="preserve"> autobus</w:t>
      </w:r>
      <w:r w:rsidR="00E6288D" w:rsidRPr="00EB676E">
        <w:rPr>
          <w:rFonts w:hint="eastAsia"/>
        </w:rPr>
        <w:t>ų</w:t>
      </w:r>
      <w:r w:rsidR="00E6288D" w:rsidRPr="00EB676E">
        <w:t xml:space="preserve"> parkas</w:t>
      </w:r>
      <w:r w:rsidR="00E6288D" w:rsidRPr="00EB676E">
        <w:rPr>
          <w:rFonts w:hint="eastAsia"/>
        </w:rPr>
        <w:t>“</w:t>
      </w:r>
      <w:r w:rsidR="00E6288D" w:rsidRPr="00EB676E">
        <w:t xml:space="preserve"> aptarnaujam</w:t>
      </w:r>
      <w:r w:rsidR="009570B9">
        <w:t>o</w:t>
      </w:r>
      <w:r w:rsidR="00E6288D" w:rsidRPr="00EB676E">
        <w:t xml:space="preserve"> vietinio (priemiestinio) reguliaraus susisiekimo autobus</w:t>
      </w:r>
      <w:r w:rsidR="009570B9">
        <w:t>o</w:t>
      </w:r>
      <w:r w:rsidR="00E6288D" w:rsidRPr="00EB676E">
        <w:t xml:space="preserve"> mar</w:t>
      </w:r>
      <w:r w:rsidR="00E6288D" w:rsidRPr="00EB676E">
        <w:rPr>
          <w:rFonts w:hint="eastAsia"/>
        </w:rPr>
        <w:t>š</w:t>
      </w:r>
      <w:r w:rsidR="00E6288D" w:rsidRPr="00EB676E">
        <w:t>rut</w:t>
      </w:r>
      <w:r w:rsidR="009570B9">
        <w:t>o</w:t>
      </w:r>
      <w:r w:rsidR="00EE3C0B">
        <w:t xml:space="preserve"> </w:t>
      </w:r>
      <w:bookmarkStart w:id="3" w:name="_Hlk149577568"/>
      <w:r w:rsidR="00E6288D" w:rsidRPr="00EB676E">
        <w:t>M-</w:t>
      </w:r>
      <w:r w:rsidR="00EE3C0B">
        <w:t>6</w:t>
      </w:r>
      <w:r w:rsidR="00A11FA4">
        <w:t xml:space="preserve">74 </w:t>
      </w:r>
      <w:r w:rsidR="00E6288D" w:rsidRPr="00EB676E">
        <w:rPr>
          <w:rFonts w:hint="eastAsia"/>
        </w:rPr>
        <w:t>Š</w:t>
      </w:r>
      <w:r w:rsidR="00E6288D" w:rsidRPr="00EB676E">
        <w:t xml:space="preserve">akiai </w:t>
      </w:r>
      <w:r w:rsidR="00E6288D" w:rsidRPr="00EB676E">
        <w:rPr>
          <w:rFonts w:hint="eastAsia"/>
        </w:rPr>
        <w:t>–</w:t>
      </w:r>
      <w:r w:rsidR="00E6288D" w:rsidRPr="00EB676E">
        <w:t xml:space="preserve"> </w:t>
      </w:r>
      <w:bookmarkEnd w:id="3"/>
      <w:r w:rsidR="00A11FA4">
        <w:t>Kriūkai – Kaunas</w:t>
      </w:r>
      <w:r w:rsidR="00A11FA4" w:rsidRPr="00EB676E">
        <w:t xml:space="preserve"> </w:t>
      </w:r>
      <w:r w:rsidR="000335AA">
        <w:t>reisų skaičių papildom</w:t>
      </w:r>
      <w:r w:rsidR="000C1B99">
        <w:t xml:space="preserve">ais </w:t>
      </w:r>
      <w:r w:rsidR="000335AA">
        <w:t>reis</w:t>
      </w:r>
      <w:r w:rsidR="000C1B99">
        <w:t>ais:</w:t>
      </w:r>
    </w:p>
    <w:p w14:paraId="630341F8" w14:textId="4B2BAB24" w:rsidR="0070163C" w:rsidRDefault="004B35B7" w:rsidP="002F4F54">
      <w:pPr>
        <w:spacing w:line="360" w:lineRule="auto"/>
        <w:ind w:firstLine="851"/>
        <w:jc w:val="both"/>
      </w:pPr>
      <w:r>
        <w:t>1.</w:t>
      </w:r>
      <w:r w:rsidR="000C1B99">
        <w:t>1.</w:t>
      </w:r>
      <w:r w:rsidR="0070163C">
        <w:t>1.</w:t>
      </w:r>
      <w:r w:rsidR="000C1B99">
        <w:t xml:space="preserve"> </w:t>
      </w:r>
      <w:r w:rsidR="000335AA">
        <w:t>išvykimo laikas iš Šakių autobusų stoties 8:45 val.</w:t>
      </w:r>
      <w:r w:rsidR="0070163C">
        <w:t>, atvykimo laikas į Kriūkų autobusų stotelę 9:14 val. antradieniais ir ketvirtadieniais;</w:t>
      </w:r>
    </w:p>
    <w:p w14:paraId="7665D37F" w14:textId="7C2E21D1" w:rsidR="0070163C" w:rsidRDefault="004B35B7" w:rsidP="002F4F54">
      <w:pPr>
        <w:spacing w:line="360" w:lineRule="auto"/>
        <w:ind w:firstLine="851"/>
        <w:jc w:val="both"/>
      </w:pPr>
      <w:r>
        <w:t>1.</w:t>
      </w:r>
      <w:r w:rsidR="0070163C">
        <w:t>1.2. išvykimo laikas iš Kriūkų autobusų stotelės 17:35 val., atvykimo laikas į Šakių autobusų stotį 18:10 val. pirmadieniais, antradieniais ir ketvirtadieniais;</w:t>
      </w:r>
    </w:p>
    <w:p w14:paraId="408A1AD4" w14:textId="3C767087" w:rsidR="0070163C" w:rsidRDefault="0070163C" w:rsidP="0070163C">
      <w:pPr>
        <w:spacing w:line="360" w:lineRule="auto"/>
        <w:ind w:firstLine="851"/>
        <w:jc w:val="both"/>
      </w:pPr>
      <w:r>
        <w:t>1</w:t>
      </w:r>
      <w:r w:rsidR="004B35B7">
        <w:t>.1</w:t>
      </w:r>
      <w:r>
        <w:t>.3. išvykimo laikas iš Šakių autobusų stoties 18:30 val., atvykimo laikas į Kriūkų autobusų stotelę 19:05 val. darbo dienomis;</w:t>
      </w:r>
    </w:p>
    <w:p w14:paraId="39CF4411" w14:textId="597EA405" w:rsidR="00951586" w:rsidRDefault="0070163C" w:rsidP="0070163C">
      <w:pPr>
        <w:spacing w:line="360" w:lineRule="auto"/>
        <w:ind w:firstLine="851"/>
        <w:jc w:val="both"/>
      </w:pPr>
      <w:r>
        <w:t>1.</w:t>
      </w:r>
      <w:r w:rsidR="004B35B7">
        <w:t>1.</w:t>
      </w:r>
      <w:r>
        <w:t>4. išvykimo laikas iš Kriūkų autobusų stotelės 19:06 val., atvykimo laikas į Šakių autobusų stotį 19:32 val. darbo dienomis</w:t>
      </w:r>
      <w:r w:rsidR="00951586">
        <w:t>.</w:t>
      </w:r>
    </w:p>
    <w:p w14:paraId="5D97C201" w14:textId="77777777" w:rsidR="00D6260E" w:rsidRDefault="004B35B7" w:rsidP="002F4F54">
      <w:pPr>
        <w:spacing w:line="360" w:lineRule="auto"/>
        <w:ind w:firstLine="851"/>
        <w:jc w:val="both"/>
      </w:pPr>
      <w:r>
        <w:t xml:space="preserve">1.2. pakeičiu nuo 2024 m. vasario 26 d. </w:t>
      </w:r>
      <w:r w:rsidRPr="00EB676E">
        <w:t>UAB ,,</w:t>
      </w:r>
      <w:r w:rsidRPr="00EB676E">
        <w:rPr>
          <w:rFonts w:hint="eastAsia"/>
        </w:rPr>
        <w:t>Š</w:t>
      </w:r>
      <w:r w:rsidRPr="00EB676E">
        <w:t>aki</w:t>
      </w:r>
      <w:r w:rsidRPr="00EB676E">
        <w:rPr>
          <w:rFonts w:hint="eastAsia"/>
        </w:rPr>
        <w:t>ų</w:t>
      </w:r>
      <w:r w:rsidRPr="00EB676E">
        <w:t xml:space="preserve"> autobus</w:t>
      </w:r>
      <w:r w:rsidRPr="00EB676E">
        <w:rPr>
          <w:rFonts w:hint="eastAsia"/>
        </w:rPr>
        <w:t>ų</w:t>
      </w:r>
      <w:r w:rsidRPr="00EB676E">
        <w:t xml:space="preserve"> parkas</w:t>
      </w:r>
      <w:r w:rsidRPr="00EB676E">
        <w:rPr>
          <w:rFonts w:hint="eastAsia"/>
        </w:rPr>
        <w:t>“</w:t>
      </w:r>
      <w:r w:rsidRPr="00EB676E">
        <w:t xml:space="preserve"> aptarnaujam</w:t>
      </w:r>
      <w:r>
        <w:t>o</w:t>
      </w:r>
      <w:r w:rsidRPr="00EB676E">
        <w:t xml:space="preserve"> vietinio (priemiestinio) reguliaraus susisiekimo autobus</w:t>
      </w:r>
      <w:r>
        <w:t>o</w:t>
      </w:r>
      <w:r w:rsidRPr="00EB676E">
        <w:t xml:space="preserve"> mar</w:t>
      </w:r>
      <w:r w:rsidRPr="00EB676E">
        <w:rPr>
          <w:rFonts w:hint="eastAsia"/>
        </w:rPr>
        <w:t>š</w:t>
      </w:r>
      <w:r w:rsidRPr="00EB676E">
        <w:t>rut</w:t>
      </w:r>
      <w:r>
        <w:t xml:space="preserve">o </w:t>
      </w:r>
      <w:r w:rsidRPr="00EB676E">
        <w:t>M-</w:t>
      </w:r>
      <w:r>
        <w:t xml:space="preserve">674 </w:t>
      </w:r>
      <w:r w:rsidRPr="00EB676E">
        <w:rPr>
          <w:rFonts w:hint="eastAsia"/>
        </w:rPr>
        <w:t>Š</w:t>
      </w:r>
      <w:r w:rsidRPr="00EB676E">
        <w:t xml:space="preserve">akiai </w:t>
      </w:r>
      <w:r w:rsidRPr="00EB676E">
        <w:rPr>
          <w:rFonts w:hint="eastAsia"/>
        </w:rPr>
        <w:t>–</w:t>
      </w:r>
      <w:r w:rsidRPr="00EB676E">
        <w:t xml:space="preserve"> </w:t>
      </w:r>
      <w:r>
        <w:t xml:space="preserve">Kriūkai – Kaunas </w:t>
      </w:r>
      <w:r w:rsidR="00E6288D">
        <w:t>reiso</w:t>
      </w:r>
      <w:r w:rsidR="00D6260E">
        <w:t>:</w:t>
      </w:r>
    </w:p>
    <w:p w14:paraId="5870A99A" w14:textId="4D5B4E0C" w:rsidR="00D6260E" w:rsidRDefault="00D6260E" w:rsidP="002F4F54">
      <w:pPr>
        <w:spacing w:line="360" w:lineRule="auto"/>
        <w:ind w:firstLine="851"/>
        <w:jc w:val="both"/>
      </w:pPr>
      <w:r>
        <w:t>1.2.1.</w:t>
      </w:r>
      <w:r w:rsidR="00E6288D">
        <w:t xml:space="preserve"> </w:t>
      </w:r>
      <w:bookmarkStart w:id="4" w:name="_Hlk149578159"/>
      <w:r w:rsidR="00E6288D">
        <w:t xml:space="preserve">išvykimo </w:t>
      </w:r>
      <w:r w:rsidR="00A11FA4">
        <w:t xml:space="preserve">vietą vietoj Gerdžiūnų autobusų stotelės ir laiką vietoj 6:30 val. į </w:t>
      </w:r>
      <w:r w:rsidR="000335AA">
        <w:t xml:space="preserve">išvykimo vietą iš </w:t>
      </w:r>
      <w:r w:rsidR="00A11FA4">
        <w:t>Šakių autobusų stot</w:t>
      </w:r>
      <w:r w:rsidR="000335AA">
        <w:t>ies</w:t>
      </w:r>
      <w:r w:rsidR="00A11FA4">
        <w:t xml:space="preserve"> ir laiką 6:1</w:t>
      </w:r>
      <w:r w:rsidR="0042189A">
        <w:t>5</w:t>
      </w:r>
      <w:r w:rsidR="00A11FA4">
        <w:t xml:space="preserve"> val. pirmadieniais, trečiadieniais, penktadieniais ir šeštadieniais</w:t>
      </w:r>
      <w:r>
        <w:t>;</w:t>
      </w:r>
    </w:p>
    <w:p w14:paraId="1AB683D6" w14:textId="3F84F986" w:rsidR="00D6260E" w:rsidRDefault="00D6260E" w:rsidP="00D6260E">
      <w:pPr>
        <w:spacing w:line="360" w:lineRule="auto"/>
        <w:ind w:firstLine="851"/>
        <w:jc w:val="both"/>
      </w:pPr>
      <w:r>
        <w:t>1.2.2.</w:t>
      </w:r>
      <w:bookmarkStart w:id="5" w:name="_Hlk159571900"/>
      <w:bookmarkEnd w:id="4"/>
      <w:r>
        <w:t xml:space="preserve"> išvykimo vietą vietoj Gerdžiūnų autobusų stotelės ir laiką vietoj 11:56 val. į išvykimo vietą iš Šakių autobusų stoties ir laiką 11:30 val. sekmadieniais;</w:t>
      </w:r>
    </w:p>
    <w:bookmarkEnd w:id="5"/>
    <w:p w14:paraId="11819111" w14:textId="2C445FE7" w:rsidR="00D6260E" w:rsidRDefault="00D6260E" w:rsidP="00D6260E">
      <w:pPr>
        <w:spacing w:line="360" w:lineRule="auto"/>
        <w:ind w:firstLine="851"/>
        <w:jc w:val="both"/>
      </w:pPr>
      <w:r>
        <w:lastRenderedPageBreak/>
        <w:t>1.2.3. išvykimo vietą vietoj Gerdžiūnų autobusų stotelės ir laiką vietoj 17:26 val. į išvykimo vietą iš Šakių autobusų stoties ir laiką 17:00 val. sekmadieniais;</w:t>
      </w:r>
    </w:p>
    <w:p w14:paraId="0A0C18C5" w14:textId="3080C73E" w:rsidR="00D6260E" w:rsidRDefault="00FB1E40" w:rsidP="00D6260E">
      <w:pPr>
        <w:spacing w:line="360" w:lineRule="auto"/>
        <w:ind w:firstLine="851"/>
        <w:jc w:val="both"/>
      </w:pPr>
      <w:r>
        <w:t xml:space="preserve">1.2.4. </w:t>
      </w:r>
      <w:r w:rsidR="00D6260E">
        <w:t>atvykimo vietą vietoj Gerdžiūnų autobusų stotelės ir laiką vietoj 19:40 val. į Šakių autobusų stotį ir laiką 20:00 val. trečiadieniais, penktadieniais ir sekmadieniais;</w:t>
      </w:r>
    </w:p>
    <w:p w14:paraId="41E09491" w14:textId="20B9630D" w:rsidR="00951586" w:rsidRDefault="006277A6" w:rsidP="002F4F54">
      <w:pPr>
        <w:spacing w:line="360" w:lineRule="auto"/>
        <w:ind w:firstLine="851"/>
        <w:jc w:val="both"/>
      </w:pPr>
      <w:r>
        <w:t>1.2.5. atvykimo vietą vietoj Gerdžiūnų autobusų stotelės ir laiką vietoj 14:44 val. į Šakių autobusų stotį ir laiką 15:10 val. šeštadieniais ir sekmadieniais.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0893166B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A67D2D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76B9CCBA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951586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951586">
        <w:rPr>
          <w:rFonts w:ascii="Times New Roman" w:hAnsi="Times New Roman"/>
          <w:szCs w:val="24"/>
        </w:rPr>
        <w:t>02</w:t>
      </w:r>
      <w:r w:rsidR="00F30060">
        <w:rPr>
          <w:rFonts w:ascii="Times New Roman" w:hAnsi="Times New Roman"/>
          <w:szCs w:val="24"/>
        </w:rPr>
        <w:t>-</w:t>
      </w:r>
      <w:r w:rsidR="00951586">
        <w:rPr>
          <w:rFonts w:ascii="Times New Roman" w:hAnsi="Times New Roman"/>
          <w:szCs w:val="24"/>
        </w:rPr>
        <w:t>22</w:t>
      </w:r>
    </w:p>
    <w:sectPr w:rsidR="00AD3A3B" w:rsidSect="008F4FD4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E0FC" w14:textId="77777777" w:rsidR="008F4FD4" w:rsidRDefault="008F4FD4">
      <w:r>
        <w:separator/>
      </w:r>
    </w:p>
  </w:endnote>
  <w:endnote w:type="continuationSeparator" w:id="0">
    <w:p w14:paraId="09028228" w14:textId="77777777" w:rsidR="008F4FD4" w:rsidRDefault="008F4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58241" w14:textId="77777777" w:rsidR="008F4FD4" w:rsidRDefault="008F4FD4">
      <w:r>
        <w:separator/>
      </w:r>
    </w:p>
  </w:footnote>
  <w:footnote w:type="continuationSeparator" w:id="0">
    <w:p w14:paraId="1B0700A1" w14:textId="77777777" w:rsidR="008F4FD4" w:rsidRDefault="008F4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74248598">
    <w:abstractNumId w:val="1"/>
  </w:num>
  <w:num w:numId="2" w16cid:durableId="140020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335AA"/>
    <w:rsid w:val="000639BF"/>
    <w:rsid w:val="00073BDD"/>
    <w:rsid w:val="00077173"/>
    <w:rsid w:val="0008386F"/>
    <w:rsid w:val="000C1B99"/>
    <w:rsid w:val="000E795B"/>
    <w:rsid w:val="000F2F12"/>
    <w:rsid w:val="001167CC"/>
    <w:rsid w:val="00117499"/>
    <w:rsid w:val="00141C71"/>
    <w:rsid w:val="00153C1D"/>
    <w:rsid w:val="001566C2"/>
    <w:rsid w:val="001570BB"/>
    <w:rsid w:val="001A3485"/>
    <w:rsid w:val="001D0B84"/>
    <w:rsid w:val="001D38EF"/>
    <w:rsid w:val="001E7250"/>
    <w:rsid w:val="001F2AA5"/>
    <w:rsid w:val="002152D3"/>
    <w:rsid w:val="00215447"/>
    <w:rsid w:val="00220C67"/>
    <w:rsid w:val="002765E4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1444A"/>
    <w:rsid w:val="0042189A"/>
    <w:rsid w:val="00434111"/>
    <w:rsid w:val="00435ADB"/>
    <w:rsid w:val="00463650"/>
    <w:rsid w:val="0048337F"/>
    <w:rsid w:val="004B235E"/>
    <w:rsid w:val="004B35B7"/>
    <w:rsid w:val="004C428F"/>
    <w:rsid w:val="004C7156"/>
    <w:rsid w:val="004D7FA5"/>
    <w:rsid w:val="0051153C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277A6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0163C"/>
    <w:rsid w:val="00715388"/>
    <w:rsid w:val="00727628"/>
    <w:rsid w:val="00731B36"/>
    <w:rsid w:val="0074192F"/>
    <w:rsid w:val="007741E0"/>
    <w:rsid w:val="00784A06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8F4FD4"/>
    <w:rsid w:val="00911991"/>
    <w:rsid w:val="009249AA"/>
    <w:rsid w:val="00930AB0"/>
    <w:rsid w:val="00951586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1FA4"/>
    <w:rsid w:val="00A15F8B"/>
    <w:rsid w:val="00A16109"/>
    <w:rsid w:val="00A54C51"/>
    <w:rsid w:val="00A67D2D"/>
    <w:rsid w:val="00A71594"/>
    <w:rsid w:val="00A858F2"/>
    <w:rsid w:val="00A9346A"/>
    <w:rsid w:val="00AA2113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2931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260E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12CE1"/>
    <w:rsid w:val="00F2644A"/>
    <w:rsid w:val="00F30060"/>
    <w:rsid w:val="00F408D3"/>
    <w:rsid w:val="00F4718C"/>
    <w:rsid w:val="00F518EA"/>
    <w:rsid w:val="00F802D6"/>
    <w:rsid w:val="00FA5EDB"/>
    <w:rsid w:val="00FB1E40"/>
    <w:rsid w:val="00FD460F"/>
    <w:rsid w:val="00FF2A09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202</TotalTime>
  <Pages>2</Pages>
  <Words>422</Words>
  <Characters>3019</Characters>
  <Application>Microsoft Office Word</Application>
  <DocSecurity>0</DocSecurity>
  <Lines>25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3435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2022-05-13T11:08:00Z</cp:lastPrinted>
  <dcterms:created xsi:type="dcterms:W3CDTF">2024-02-22T14:30:00Z</dcterms:created>
  <dcterms:modified xsi:type="dcterms:W3CDTF">2024-02-23T11:12:00Z</dcterms:modified>
</cp:coreProperties>
</file>