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37E89A6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43A5E0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E355DA5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0568AE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6CCBA6D" w14:textId="79477816" w:rsidR="00DD47CE" w:rsidRPr="0033309C" w:rsidRDefault="00DB5A8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bCs/>
          <w:szCs w:val="24"/>
        </w:rPr>
      </w:pPr>
      <w:r w:rsidRPr="0033309C">
        <w:rPr>
          <w:rFonts w:ascii="Times New Roman" w:hAnsi="Times New Roman"/>
          <w:b/>
          <w:szCs w:val="24"/>
        </w:rPr>
        <w:t>D</w:t>
      </w:r>
      <w:r w:rsidRPr="0033309C">
        <w:rPr>
          <w:rFonts w:ascii="Times New Roman" w:hAnsi="Times New Roman" w:hint="eastAsia"/>
          <w:b/>
          <w:szCs w:val="24"/>
        </w:rPr>
        <w:t>Ė</w:t>
      </w:r>
      <w:r w:rsidRPr="0033309C">
        <w:rPr>
          <w:rFonts w:ascii="Times New Roman" w:hAnsi="Times New Roman"/>
          <w:b/>
          <w:szCs w:val="24"/>
        </w:rPr>
        <w:t>L ŠAKI</w:t>
      </w:r>
      <w:r w:rsidRPr="0033309C">
        <w:rPr>
          <w:rFonts w:ascii="Times New Roman" w:hAnsi="Times New Roman" w:hint="eastAsia"/>
          <w:b/>
          <w:szCs w:val="24"/>
        </w:rPr>
        <w:t>Ų</w:t>
      </w:r>
      <w:r w:rsidRPr="0033309C">
        <w:rPr>
          <w:rFonts w:ascii="Times New Roman" w:hAnsi="Times New Roman"/>
          <w:b/>
          <w:szCs w:val="24"/>
        </w:rPr>
        <w:t xml:space="preserve"> </w:t>
      </w:r>
      <w:r w:rsidRPr="0033309C">
        <w:rPr>
          <w:rFonts w:ascii="Times New Roman" w:hAnsi="Times New Roman"/>
          <w:b/>
          <w:bCs/>
          <w:szCs w:val="24"/>
        </w:rPr>
        <w:t>RAJONO SAVIVALDYB</w:t>
      </w:r>
      <w:r w:rsidRPr="0033309C">
        <w:rPr>
          <w:rFonts w:ascii="Times New Roman" w:hAnsi="Times New Roman" w:hint="eastAsia"/>
          <w:b/>
          <w:bCs/>
          <w:szCs w:val="24"/>
        </w:rPr>
        <w:t>Ė</w:t>
      </w:r>
      <w:r w:rsidRPr="0033309C">
        <w:rPr>
          <w:rFonts w:ascii="Times New Roman" w:hAnsi="Times New Roman"/>
          <w:b/>
          <w:bCs/>
          <w:szCs w:val="24"/>
        </w:rPr>
        <w:t xml:space="preserve">S MELIORUOTOS </w:t>
      </w:r>
      <w:r w:rsidRPr="0033309C">
        <w:rPr>
          <w:rFonts w:ascii="Times New Roman" w:hAnsi="Times New Roman" w:hint="eastAsia"/>
          <w:b/>
          <w:bCs/>
          <w:szCs w:val="24"/>
        </w:rPr>
        <w:t>Ž</w:t>
      </w:r>
      <w:r w:rsidRPr="0033309C">
        <w:rPr>
          <w:rFonts w:ascii="Times New Roman" w:hAnsi="Times New Roman"/>
          <w:b/>
          <w:bCs/>
          <w:szCs w:val="24"/>
        </w:rPr>
        <w:t>EM</w:t>
      </w:r>
      <w:r w:rsidRPr="0033309C">
        <w:rPr>
          <w:rFonts w:ascii="Times New Roman" w:hAnsi="Times New Roman" w:hint="eastAsia"/>
          <w:b/>
          <w:bCs/>
          <w:szCs w:val="24"/>
        </w:rPr>
        <w:t>Ė</w:t>
      </w:r>
      <w:r w:rsidRPr="0033309C">
        <w:rPr>
          <w:rFonts w:ascii="Times New Roman" w:hAnsi="Times New Roman"/>
          <w:b/>
          <w:bCs/>
          <w:szCs w:val="24"/>
        </w:rPr>
        <w:t>S IR MELIORACIJOS STATINI</w:t>
      </w:r>
      <w:r w:rsidRPr="0033309C">
        <w:rPr>
          <w:rFonts w:ascii="Times New Roman" w:hAnsi="Times New Roman" w:hint="eastAsia"/>
          <w:b/>
          <w:bCs/>
          <w:szCs w:val="24"/>
        </w:rPr>
        <w:t>Ų</w:t>
      </w:r>
      <w:r w:rsidRPr="0033309C">
        <w:rPr>
          <w:rFonts w:ascii="Times New Roman" w:hAnsi="Times New Roman"/>
          <w:b/>
          <w:bCs/>
          <w:szCs w:val="24"/>
        </w:rPr>
        <w:t xml:space="preserve"> 202</w:t>
      </w:r>
      <w:r w:rsidR="002123BE">
        <w:rPr>
          <w:rFonts w:ascii="Times New Roman" w:hAnsi="Times New Roman"/>
          <w:b/>
          <w:bCs/>
          <w:szCs w:val="24"/>
        </w:rPr>
        <w:t>4</w:t>
      </w:r>
      <w:r w:rsidRPr="0033309C">
        <w:rPr>
          <w:rFonts w:ascii="Times New Roman" w:hAnsi="Times New Roman"/>
          <w:b/>
          <w:bCs/>
          <w:szCs w:val="24"/>
        </w:rPr>
        <w:t xml:space="preserve"> MET</w:t>
      </w:r>
      <w:r w:rsidRPr="0033309C">
        <w:rPr>
          <w:rFonts w:ascii="Times New Roman" w:hAnsi="Times New Roman" w:hint="eastAsia"/>
          <w:b/>
          <w:bCs/>
          <w:szCs w:val="24"/>
        </w:rPr>
        <w:t>Ų</w:t>
      </w:r>
      <w:r w:rsidRPr="0033309C">
        <w:rPr>
          <w:rFonts w:ascii="Times New Roman" w:hAnsi="Times New Roman"/>
          <w:b/>
          <w:bCs/>
          <w:szCs w:val="24"/>
        </w:rPr>
        <w:t xml:space="preserve"> B</w:t>
      </w:r>
      <w:r w:rsidRPr="0033309C">
        <w:rPr>
          <w:rFonts w:ascii="Times New Roman" w:hAnsi="Times New Roman" w:hint="eastAsia"/>
          <w:b/>
          <w:bCs/>
          <w:szCs w:val="24"/>
        </w:rPr>
        <w:t>Ū</w:t>
      </w:r>
      <w:r w:rsidRPr="0033309C">
        <w:rPr>
          <w:rFonts w:ascii="Times New Roman" w:hAnsi="Times New Roman"/>
          <w:b/>
          <w:bCs/>
          <w:szCs w:val="24"/>
        </w:rPr>
        <w:t>KL</w:t>
      </w:r>
      <w:r w:rsidRPr="0033309C">
        <w:rPr>
          <w:rFonts w:ascii="Times New Roman" w:hAnsi="Times New Roman" w:hint="eastAsia"/>
          <w:b/>
          <w:bCs/>
          <w:szCs w:val="24"/>
        </w:rPr>
        <w:t>Ė</w:t>
      </w:r>
      <w:r w:rsidRPr="0033309C">
        <w:rPr>
          <w:rFonts w:ascii="Times New Roman" w:hAnsi="Times New Roman"/>
          <w:b/>
          <w:bCs/>
          <w:szCs w:val="24"/>
        </w:rPr>
        <w:t>S VERTINIMO</w:t>
      </w:r>
      <w:r w:rsidR="00FA1024">
        <w:rPr>
          <w:rFonts w:ascii="Times New Roman" w:hAnsi="Times New Roman"/>
          <w:b/>
          <w:bCs/>
          <w:szCs w:val="24"/>
        </w:rPr>
        <w:t xml:space="preserve"> GRAFIKO PATVIRTINIMO</w:t>
      </w:r>
    </w:p>
    <w:p w14:paraId="4CB28E9D" w14:textId="77777777" w:rsidR="00DB5A8B" w:rsidRPr="00FD702A" w:rsidRDefault="00DB5A8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718B273" w14:textId="7545179C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2123BE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2123BE">
        <w:rPr>
          <w:rFonts w:ascii="Times New Roman" w:hAnsi="Times New Roman"/>
        </w:rPr>
        <w:t>kovo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>Nr.</w:t>
      </w:r>
      <w:r w:rsidR="00DB5A8B">
        <w:rPr>
          <w:rFonts w:ascii="Times New Roman" w:hAnsi="Times New Roman"/>
        </w:rPr>
        <w:t>AT-</w:t>
      </w:r>
    </w:p>
    <w:p w14:paraId="3982D13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A163A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8FC03B9" w14:textId="3558FF43" w:rsidR="00DB5A8B" w:rsidRPr="00F859FE" w:rsidRDefault="00DB5A8B" w:rsidP="008D2C81">
      <w:pPr>
        <w:ind w:firstLine="720"/>
        <w:jc w:val="both"/>
        <w:rPr>
          <w:rFonts w:ascii="Times New Roman" w:hAnsi="Times New Roman"/>
          <w:szCs w:val="24"/>
          <w:lang w:eastAsia="en-US" w:bidi="en-US"/>
        </w:rPr>
      </w:pPr>
      <w:r w:rsidRPr="00F859FE">
        <w:rPr>
          <w:rFonts w:ascii="Times New Roman" w:hAnsi="Times New Roman"/>
          <w:szCs w:val="24"/>
          <w:lang w:eastAsia="en-US" w:bidi="en-US"/>
        </w:rPr>
        <w:t xml:space="preserve">Vadovaudamasis </w:t>
      </w:r>
      <w:r w:rsidR="000B45C6" w:rsidRPr="0033309C">
        <w:rPr>
          <w:rFonts w:ascii="Times New Roman" w:hAnsi="Times New Roman"/>
        </w:rPr>
        <w:t>Šaki</w:t>
      </w:r>
      <w:r w:rsidR="000B45C6" w:rsidRPr="0033309C">
        <w:rPr>
          <w:rFonts w:ascii="Times New Roman" w:hAnsi="Times New Roman" w:hint="eastAsia"/>
        </w:rPr>
        <w:t>ų</w:t>
      </w:r>
      <w:r w:rsidR="000B45C6" w:rsidRPr="0033309C">
        <w:rPr>
          <w:rFonts w:ascii="Times New Roman" w:hAnsi="Times New Roman"/>
        </w:rPr>
        <w:t xml:space="preserve"> rajono savivaldyb</w:t>
      </w:r>
      <w:r w:rsidR="000B45C6" w:rsidRPr="0033309C">
        <w:rPr>
          <w:rFonts w:ascii="Times New Roman" w:hAnsi="Times New Roman" w:hint="eastAsia"/>
        </w:rPr>
        <w:t>ė</w:t>
      </w:r>
      <w:r w:rsidR="000B45C6" w:rsidRPr="0033309C">
        <w:rPr>
          <w:rFonts w:ascii="Times New Roman" w:hAnsi="Times New Roman"/>
        </w:rPr>
        <w:t>s administracijos nuostat</w:t>
      </w:r>
      <w:r w:rsidR="000B45C6" w:rsidRPr="0033309C">
        <w:rPr>
          <w:rFonts w:ascii="Times New Roman" w:hAnsi="Times New Roman" w:hint="eastAsia"/>
        </w:rPr>
        <w:t>ų</w:t>
      </w:r>
      <w:r w:rsidR="000B45C6" w:rsidRPr="0033309C">
        <w:rPr>
          <w:rFonts w:ascii="Times New Roman" w:hAnsi="Times New Roman"/>
        </w:rPr>
        <w:t>, patvirtint</w:t>
      </w:r>
      <w:r w:rsidR="000B45C6" w:rsidRPr="0033309C">
        <w:rPr>
          <w:rFonts w:ascii="Times New Roman" w:hAnsi="Times New Roman" w:hint="eastAsia"/>
        </w:rPr>
        <w:t>ų</w:t>
      </w:r>
      <w:r w:rsidR="000B45C6" w:rsidRPr="0033309C">
        <w:rPr>
          <w:rFonts w:ascii="Times New Roman" w:hAnsi="Times New Roman"/>
        </w:rPr>
        <w:t xml:space="preserve"> Šaki</w:t>
      </w:r>
      <w:r w:rsidR="000B45C6" w:rsidRPr="0033309C">
        <w:rPr>
          <w:rFonts w:ascii="Times New Roman" w:hAnsi="Times New Roman" w:hint="eastAsia"/>
        </w:rPr>
        <w:t>ų</w:t>
      </w:r>
      <w:r w:rsidR="000B45C6" w:rsidRPr="0033309C">
        <w:rPr>
          <w:rFonts w:ascii="Times New Roman" w:hAnsi="Times New Roman"/>
        </w:rPr>
        <w:t xml:space="preserve"> rajono savivaldyb</w:t>
      </w:r>
      <w:r w:rsidR="000B45C6" w:rsidRPr="0033309C">
        <w:rPr>
          <w:rFonts w:ascii="Times New Roman" w:hAnsi="Times New Roman" w:hint="eastAsia"/>
        </w:rPr>
        <w:t>ė</w:t>
      </w:r>
      <w:r w:rsidR="000B45C6" w:rsidRPr="0033309C">
        <w:rPr>
          <w:rFonts w:ascii="Times New Roman" w:hAnsi="Times New Roman"/>
        </w:rPr>
        <w:t>s tarybos 20</w:t>
      </w:r>
      <w:r w:rsidR="0084677E">
        <w:rPr>
          <w:rFonts w:ascii="Times New Roman" w:hAnsi="Times New Roman"/>
        </w:rPr>
        <w:t>23</w:t>
      </w:r>
      <w:r w:rsidR="000B45C6" w:rsidRPr="0033309C">
        <w:rPr>
          <w:rFonts w:ascii="Times New Roman" w:hAnsi="Times New Roman"/>
        </w:rPr>
        <w:t xml:space="preserve"> m. </w:t>
      </w:r>
      <w:r w:rsidR="0084677E">
        <w:rPr>
          <w:rFonts w:ascii="Times New Roman" w:hAnsi="Times New Roman"/>
        </w:rPr>
        <w:t>vasario</w:t>
      </w:r>
      <w:r w:rsidR="000B45C6" w:rsidRPr="0033309C">
        <w:rPr>
          <w:rFonts w:ascii="Times New Roman" w:hAnsi="Times New Roman"/>
        </w:rPr>
        <w:t xml:space="preserve"> 2</w:t>
      </w:r>
      <w:r w:rsidR="0084677E">
        <w:rPr>
          <w:rFonts w:ascii="Times New Roman" w:hAnsi="Times New Roman"/>
        </w:rPr>
        <w:t>4</w:t>
      </w:r>
      <w:r w:rsidR="000B45C6" w:rsidRPr="0033309C">
        <w:rPr>
          <w:rFonts w:ascii="Times New Roman" w:hAnsi="Times New Roman"/>
        </w:rPr>
        <w:t xml:space="preserve"> d. sprendimu Nr. T-</w:t>
      </w:r>
      <w:r w:rsidR="0084677E">
        <w:rPr>
          <w:rFonts w:ascii="Times New Roman" w:hAnsi="Times New Roman"/>
        </w:rPr>
        <w:t>79</w:t>
      </w:r>
      <w:r w:rsidR="000B45C6" w:rsidRPr="0033309C">
        <w:rPr>
          <w:rFonts w:ascii="Times New Roman" w:hAnsi="Times New Roman"/>
        </w:rPr>
        <w:t xml:space="preserve"> ,,D</w:t>
      </w:r>
      <w:r w:rsidR="000B45C6" w:rsidRPr="0033309C">
        <w:rPr>
          <w:rFonts w:ascii="Times New Roman" w:hAnsi="Times New Roman" w:hint="eastAsia"/>
        </w:rPr>
        <w:t>ė</w:t>
      </w:r>
      <w:r w:rsidR="000B45C6" w:rsidRPr="0033309C">
        <w:rPr>
          <w:rFonts w:ascii="Times New Roman" w:hAnsi="Times New Roman"/>
        </w:rPr>
        <w:t xml:space="preserve">l </w:t>
      </w:r>
      <w:r w:rsidR="000B45C6" w:rsidRPr="0033309C">
        <w:rPr>
          <w:rFonts w:ascii="Times New Roman" w:hAnsi="Times New Roman" w:hint="eastAsia"/>
        </w:rPr>
        <w:t>Š</w:t>
      </w:r>
      <w:r w:rsidR="000B45C6" w:rsidRPr="0033309C">
        <w:rPr>
          <w:rFonts w:ascii="Times New Roman" w:hAnsi="Times New Roman"/>
        </w:rPr>
        <w:t>aki</w:t>
      </w:r>
      <w:r w:rsidR="000B45C6" w:rsidRPr="0033309C">
        <w:rPr>
          <w:rFonts w:ascii="Times New Roman" w:hAnsi="Times New Roman" w:hint="eastAsia"/>
        </w:rPr>
        <w:t>ų</w:t>
      </w:r>
      <w:r w:rsidR="000B45C6" w:rsidRPr="0033309C">
        <w:rPr>
          <w:rFonts w:ascii="Times New Roman" w:hAnsi="Times New Roman"/>
        </w:rPr>
        <w:t xml:space="preserve"> rajono savivaldyb</w:t>
      </w:r>
      <w:r w:rsidR="000B45C6" w:rsidRPr="0033309C">
        <w:rPr>
          <w:rFonts w:ascii="Times New Roman" w:hAnsi="Times New Roman" w:hint="eastAsia"/>
        </w:rPr>
        <w:t>ė</w:t>
      </w:r>
      <w:r w:rsidR="000B45C6" w:rsidRPr="0033309C">
        <w:rPr>
          <w:rFonts w:ascii="Times New Roman" w:hAnsi="Times New Roman"/>
        </w:rPr>
        <w:t>s administracijos nuostat</w:t>
      </w:r>
      <w:r w:rsidR="000B45C6" w:rsidRPr="0033309C">
        <w:rPr>
          <w:rFonts w:ascii="Times New Roman" w:hAnsi="Times New Roman" w:hint="eastAsia"/>
        </w:rPr>
        <w:t>ų</w:t>
      </w:r>
      <w:r w:rsidR="000B45C6" w:rsidRPr="0033309C">
        <w:rPr>
          <w:rFonts w:ascii="Times New Roman" w:hAnsi="Times New Roman"/>
        </w:rPr>
        <w:t xml:space="preserve"> patvirtinimo“</w:t>
      </w:r>
      <w:r w:rsidR="008F6891">
        <w:rPr>
          <w:rFonts w:ascii="Times New Roman" w:hAnsi="Times New Roman"/>
        </w:rPr>
        <w:t>,</w:t>
      </w:r>
      <w:r w:rsidR="000B45C6" w:rsidRPr="0033309C">
        <w:rPr>
          <w:rFonts w:ascii="Times New Roman" w:hAnsi="Times New Roman"/>
        </w:rPr>
        <w:t xml:space="preserve"> 2</w:t>
      </w:r>
      <w:r w:rsidR="000625CE">
        <w:rPr>
          <w:rFonts w:ascii="Times New Roman" w:hAnsi="Times New Roman"/>
        </w:rPr>
        <w:t>6.12</w:t>
      </w:r>
      <w:r w:rsidR="000B45C6" w:rsidRPr="0033309C">
        <w:rPr>
          <w:rFonts w:ascii="Times New Roman" w:hAnsi="Times New Roman"/>
        </w:rPr>
        <w:t xml:space="preserve"> punktu,</w:t>
      </w:r>
      <w:r w:rsidRPr="00F859FE">
        <w:rPr>
          <w:rFonts w:ascii="Times New Roman" w:hAnsi="Times New Roman"/>
          <w:szCs w:val="24"/>
          <w:lang w:eastAsia="en-US" w:bidi="en-US"/>
        </w:rPr>
        <w:t xml:space="preserve"> </w:t>
      </w:r>
      <w:r w:rsidR="008D2C81">
        <w:rPr>
          <w:rFonts w:ascii="Times New Roman" w:hAnsi="Times New Roman"/>
          <w:bCs/>
          <w:szCs w:val="24"/>
          <w:lang w:eastAsia="en-US" w:bidi="en-US"/>
        </w:rPr>
        <w:t>V</w:t>
      </w:r>
      <w:r w:rsidR="008D2C81" w:rsidRPr="00F859FE">
        <w:rPr>
          <w:rFonts w:ascii="Times New Roman" w:hAnsi="Times New Roman"/>
          <w:bCs/>
          <w:szCs w:val="24"/>
          <w:lang w:eastAsia="en-US" w:bidi="en-US"/>
        </w:rPr>
        <w:t>alstybei nuosavybės teise priklausančių melioracijos statinių ir melioracijos sistemų naudojimo</w:t>
      </w:r>
      <w:r w:rsidR="00C12626">
        <w:rPr>
          <w:rFonts w:ascii="Times New Roman" w:hAnsi="Times New Roman"/>
          <w:bCs/>
          <w:szCs w:val="24"/>
          <w:lang w:eastAsia="en-US" w:bidi="en-US"/>
        </w:rPr>
        <w:t xml:space="preserve"> ir priežiūros</w:t>
      </w:r>
      <w:r w:rsidR="008D2C81" w:rsidRPr="00F859FE">
        <w:rPr>
          <w:rFonts w:ascii="Times New Roman" w:hAnsi="Times New Roman"/>
          <w:bCs/>
          <w:szCs w:val="24"/>
          <w:lang w:eastAsia="en-US" w:bidi="en-US"/>
        </w:rPr>
        <w:t>, būklės vertinimo</w:t>
      </w:r>
      <w:r w:rsidR="00C12626">
        <w:rPr>
          <w:rFonts w:ascii="Times New Roman" w:hAnsi="Times New Roman"/>
          <w:bCs/>
          <w:szCs w:val="24"/>
          <w:lang w:eastAsia="en-US" w:bidi="en-US"/>
        </w:rPr>
        <w:t>, darbo apimčių nustatymo, melioracijos sistemų apsaugos,</w:t>
      </w:r>
      <w:r w:rsidR="008D2C81" w:rsidRPr="00F859FE">
        <w:rPr>
          <w:rFonts w:ascii="Times New Roman" w:hAnsi="Times New Roman"/>
          <w:bCs/>
          <w:szCs w:val="24"/>
          <w:lang w:eastAsia="en-US" w:bidi="en-US"/>
        </w:rPr>
        <w:t xml:space="preserve"> melioracijos darbų finansavimo</w:t>
      </w:r>
      <w:r w:rsidR="00C12626">
        <w:rPr>
          <w:rFonts w:ascii="Times New Roman" w:hAnsi="Times New Roman"/>
          <w:bCs/>
          <w:szCs w:val="24"/>
          <w:lang w:eastAsia="en-US" w:bidi="en-US"/>
        </w:rPr>
        <w:t xml:space="preserve"> ir melioracijos statinių nurašymo</w:t>
      </w:r>
      <w:r w:rsidR="008D2C81" w:rsidRPr="00F859FE">
        <w:rPr>
          <w:rFonts w:ascii="Times New Roman" w:hAnsi="Times New Roman"/>
          <w:bCs/>
          <w:szCs w:val="24"/>
          <w:lang w:eastAsia="en-US" w:bidi="en-US"/>
        </w:rPr>
        <w:t xml:space="preserve"> taisyklių</w:t>
      </w:r>
      <w:r w:rsidR="008D2C81">
        <w:rPr>
          <w:rFonts w:ascii="Times New Roman" w:hAnsi="Times New Roman"/>
          <w:bCs/>
          <w:szCs w:val="24"/>
          <w:lang w:eastAsia="en-US" w:bidi="en-US"/>
        </w:rPr>
        <w:t>, patvirtintų</w:t>
      </w:r>
      <w:r w:rsidR="008D2C81" w:rsidRPr="00F859FE">
        <w:rPr>
          <w:rFonts w:ascii="Times New Roman" w:hAnsi="Times New Roman"/>
          <w:szCs w:val="24"/>
          <w:lang w:eastAsia="en-US" w:bidi="en-US"/>
        </w:rPr>
        <w:t xml:space="preserve"> </w:t>
      </w:r>
      <w:r w:rsidRPr="00F859FE">
        <w:rPr>
          <w:rFonts w:ascii="Times New Roman" w:hAnsi="Times New Roman"/>
          <w:szCs w:val="24"/>
          <w:lang w:eastAsia="en-US" w:bidi="en-US"/>
        </w:rPr>
        <w:t>Lietuvos Respublikos žemės ūkio ministro 2013 m. kovo 21 d. įsakymu Nr. 3D-211 „D</w:t>
      </w:r>
      <w:r w:rsidRPr="00F859FE">
        <w:rPr>
          <w:rFonts w:ascii="Times New Roman" w:hAnsi="Times New Roman"/>
          <w:bCs/>
          <w:szCs w:val="24"/>
          <w:lang w:eastAsia="en-US" w:bidi="en-US"/>
        </w:rPr>
        <w:t>ėl valstybei nuosavybės teise priklausančių melioracijos statinių ir melioracijos sistemų naudojimo</w:t>
      </w:r>
      <w:r w:rsidR="001E6E8E">
        <w:rPr>
          <w:rFonts w:ascii="Times New Roman" w:hAnsi="Times New Roman"/>
          <w:bCs/>
          <w:szCs w:val="24"/>
          <w:lang w:eastAsia="en-US" w:bidi="en-US"/>
        </w:rPr>
        <w:t xml:space="preserve"> ir priežiūros</w:t>
      </w:r>
      <w:r w:rsidRPr="00F859FE">
        <w:rPr>
          <w:rFonts w:ascii="Times New Roman" w:hAnsi="Times New Roman"/>
          <w:bCs/>
          <w:szCs w:val="24"/>
          <w:lang w:eastAsia="en-US" w:bidi="en-US"/>
        </w:rPr>
        <w:t>, būklės vertinimo</w:t>
      </w:r>
      <w:r w:rsidR="001E6E8E">
        <w:rPr>
          <w:rFonts w:ascii="Times New Roman" w:hAnsi="Times New Roman"/>
          <w:bCs/>
          <w:szCs w:val="24"/>
          <w:lang w:eastAsia="en-US" w:bidi="en-US"/>
        </w:rPr>
        <w:t>, darbų apimčių nustatymo, melioracijos sistemų apsaugos,</w:t>
      </w:r>
      <w:r w:rsidRPr="00F859FE">
        <w:rPr>
          <w:rFonts w:ascii="Times New Roman" w:hAnsi="Times New Roman"/>
          <w:bCs/>
          <w:szCs w:val="24"/>
          <w:lang w:eastAsia="en-US" w:bidi="en-US"/>
        </w:rPr>
        <w:t xml:space="preserve"> melioracijos darbų finansavimo</w:t>
      </w:r>
      <w:r w:rsidR="001E6E8E">
        <w:rPr>
          <w:rFonts w:ascii="Times New Roman" w:hAnsi="Times New Roman"/>
          <w:bCs/>
          <w:szCs w:val="24"/>
          <w:lang w:eastAsia="en-US" w:bidi="en-US"/>
        </w:rPr>
        <w:t xml:space="preserve"> ir melioracijos statinių nurašymo taisyklių</w:t>
      </w:r>
      <w:r w:rsidRPr="00F859FE">
        <w:rPr>
          <w:rFonts w:ascii="Times New Roman" w:hAnsi="Times New Roman"/>
          <w:bCs/>
          <w:szCs w:val="24"/>
          <w:lang w:eastAsia="en-US" w:bidi="en-US"/>
        </w:rPr>
        <w:t xml:space="preserve"> patvirtinimo“</w:t>
      </w:r>
      <w:r w:rsidRPr="00F859FE">
        <w:rPr>
          <w:rFonts w:ascii="Times New Roman" w:hAnsi="Times New Roman"/>
          <w:szCs w:val="24"/>
          <w:lang w:eastAsia="en-US" w:bidi="en-US"/>
        </w:rPr>
        <w:t>, 12 ir 13 punktais</w:t>
      </w:r>
      <w:r w:rsidR="008F6891">
        <w:rPr>
          <w:rFonts w:ascii="Times New Roman" w:hAnsi="Times New Roman"/>
          <w:szCs w:val="24"/>
          <w:lang w:eastAsia="en-US" w:bidi="en-US"/>
        </w:rPr>
        <w:t>:</w:t>
      </w:r>
      <w:r w:rsidRPr="00F859FE">
        <w:rPr>
          <w:rFonts w:ascii="Times New Roman" w:hAnsi="Times New Roman"/>
          <w:szCs w:val="24"/>
          <w:lang w:eastAsia="en-US" w:bidi="en-US"/>
        </w:rPr>
        <w:t xml:space="preserve"> </w:t>
      </w:r>
    </w:p>
    <w:p w14:paraId="6727863A" w14:textId="18DA14FD" w:rsidR="00DB5A8B" w:rsidRPr="00F859FE" w:rsidRDefault="00DB5A8B" w:rsidP="006607D3">
      <w:pPr>
        <w:ind w:firstLine="720"/>
        <w:jc w:val="both"/>
        <w:rPr>
          <w:rFonts w:ascii="Times New Roman" w:hAnsi="Times New Roman"/>
          <w:szCs w:val="24"/>
          <w:lang w:eastAsia="en-US" w:bidi="en-US"/>
        </w:rPr>
      </w:pPr>
      <w:r w:rsidRPr="00F859FE">
        <w:rPr>
          <w:rFonts w:ascii="Times New Roman" w:hAnsi="Times New Roman"/>
          <w:szCs w:val="24"/>
          <w:lang w:eastAsia="en-US" w:bidi="en-US"/>
        </w:rPr>
        <w:t xml:space="preserve">1. T v i r t i n u  </w:t>
      </w:r>
      <w:r w:rsidRPr="00F859FE">
        <w:rPr>
          <w:rFonts w:ascii="Times New Roman" w:hAnsi="Times New Roman"/>
          <w:bCs/>
          <w:szCs w:val="24"/>
          <w:lang w:eastAsia="en-US" w:bidi="en-US"/>
        </w:rPr>
        <w:t>pridedamą</w:t>
      </w:r>
      <w:r w:rsidRPr="00F859FE">
        <w:rPr>
          <w:rFonts w:ascii="Times New Roman" w:hAnsi="Times New Roman"/>
          <w:szCs w:val="24"/>
          <w:lang w:eastAsia="en-US" w:bidi="en-US"/>
        </w:rPr>
        <w:t xml:space="preserve"> </w:t>
      </w:r>
      <w:r w:rsidR="000142FF" w:rsidRPr="00F859FE">
        <w:rPr>
          <w:rFonts w:ascii="Times New Roman" w:hAnsi="Times New Roman"/>
          <w:szCs w:val="24"/>
          <w:lang w:eastAsia="en-US" w:bidi="en-US"/>
        </w:rPr>
        <w:t>Šakių</w:t>
      </w:r>
      <w:r w:rsidRPr="00F859FE">
        <w:rPr>
          <w:rFonts w:ascii="Times New Roman" w:hAnsi="Times New Roman"/>
          <w:szCs w:val="24"/>
          <w:lang w:eastAsia="en-US" w:bidi="en-US"/>
        </w:rPr>
        <w:t xml:space="preserve"> </w:t>
      </w:r>
      <w:r w:rsidRPr="00F859FE">
        <w:rPr>
          <w:rFonts w:ascii="Times New Roman" w:hAnsi="Times New Roman"/>
          <w:bCs/>
          <w:szCs w:val="24"/>
          <w:lang w:eastAsia="en-US" w:bidi="en-US"/>
        </w:rPr>
        <w:t>rajono savivaldybės melioruotos žemės ir melioracijos statinių 202</w:t>
      </w:r>
      <w:r w:rsidR="002123BE">
        <w:rPr>
          <w:rFonts w:ascii="Times New Roman" w:hAnsi="Times New Roman"/>
          <w:bCs/>
          <w:szCs w:val="24"/>
          <w:lang w:eastAsia="en-US" w:bidi="en-US"/>
        </w:rPr>
        <w:t>4</w:t>
      </w:r>
      <w:r w:rsidRPr="00F859FE">
        <w:rPr>
          <w:rFonts w:ascii="Times New Roman" w:hAnsi="Times New Roman"/>
          <w:bCs/>
          <w:szCs w:val="24"/>
          <w:lang w:eastAsia="en-US" w:bidi="en-US"/>
        </w:rPr>
        <w:t xml:space="preserve"> metų būklės vertinimo </w:t>
      </w:r>
      <w:r w:rsidRPr="00F859FE">
        <w:rPr>
          <w:rFonts w:ascii="Times New Roman" w:hAnsi="Times New Roman"/>
          <w:szCs w:val="24"/>
          <w:lang w:eastAsia="en-US" w:bidi="en-US"/>
        </w:rPr>
        <w:t>(apžiūros)</w:t>
      </w:r>
      <w:r w:rsidRPr="00F859FE">
        <w:rPr>
          <w:rFonts w:ascii="Times New Roman" w:hAnsi="Times New Roman"/>
          <w:bCs/>
          <w:szCs w:val="24"/>
          <w:lang w:eastAsia="en-US" w:bidi="en-US"/>
        </w:rPr>
        <w:t xml:space="preserve"> grafiką.</w:t>
      </w:r>
    </w:p>
    <w:p w14:paraId="1312AAC0" w14:textId="2C32717E" w:rsidR="00532622" w:rsidRPr="00F859FE" w:rsidRDefault="00DB5A8B" w:rsidP="00877F94">
      <w:pPr>
        <w:ind w:firstLine="720"/>
        <w:jc w:val="both"/>
        <w:rPr>
          <w:rFonts w:ascii="Times New Roman" w:hAnsi="Times New Roman"/>
          <w:color w:val="000000"/>
          <w:szCs w:val="24"/>
          <w:lang w:eastAsia="en-US"/>
        </w:rPr>
      </w:pPr>
      <w:r w:rsidRPr="00F859FE">
        <w:rPr>
          <w:rFonts w:ascii="Times New Roman" w:hAnsi="Times New Roman"/>
          <w:color w:val="000000"/>
          <w:szCs w:val="24"/>
          <w:lang w:eastAsia="en-US"/>
        </w:rPr>
        <w:t xml:space="preserve">2. P a v e d u </w:t>
      </w:r>
      <w:r w:rsidR="008F6891">
        <w:rPr>
          <w:rFonts w:ascii="Times New Roman" w:hAnsi="Times New Roman"/>
          <w:color w:val="000000"/>
          <w:szCs w:val="24"/>
          <w:lang w:eastAsia="en-US"/>
        </w:rPr>
        <w:t xml:space="preserve">savivaldybės administracijos </w:t>
      </w:r>
      <w:r w:rsidRPr="00F859FE">
        <w:rPr>
          <w:rFonts w:ascii="Times New Roman" w:hAnsi="Times New Roman"/>
          <w:color w:val="000000"/>
          <w:szCs w:val="24"/>
          <w:lang w:eastAsia="en-US"/>
        </w:rPr>
        <w:t xml:space="preserve">Žemės ūkio ir kaimo </w:t>
      </w:r>
      <w:r w:rsidR="000142FF" w:rsidRPr="00F859FE">
        <w:rPr>
          <w:rFonts w:ascii="Times New Roman" w:hAnsi="Times New Roman"/>
          <w:color w:val="000000"/>
          <w:szCs w:val="24"/>
          <w:lang w:eastAsia="en-US"/>
        </w:rPr>
        <w:t>reikalų</w:t>
      </w:r>
      <w:r w:rsidRPr="00F859FE">
        <w:rPr>
          <w:rFonts w:ascii="Times New Roman" w:hAnsi="Times New Roman"/>
          <w:color w:val="000000"/>
          <w:szCs w:val="24"/>
          <w:lang w:eastAsia="en-US"/>
        </w:rPr>
        <w:t xml:space="preserve"> skyriaus vyriausiaja</w:t>
      </w:r>
      <w:r w:rsidR="000142FF" w:rsidRPr="00F859FE">
        <w:rPr>
          <w:rFonts w:ascii="Times New Roman" w:hAnsi="Times New Roman"/>
          <w:color w:val="000000"/>
          <w:szCs w:val="24"/>
          <w:lang w:eastAsia="en-US"/>
        </w:rPr>
        <w:t>m</w:t>
      </w:r>
      <w:r w:rsidRPr="00F859FE">
        <w:rPr>
          <w:rFonts w:ascii="Times New Roman" w:hAnsi="Times New Roman"/>
          <w:color w:val="000000"/>
          <w:szCs w:val="24"/>
          <w:lang w:eastAsia="en-US"/>
        </w:rPr>
        <w:t xml:space="preserve"> specialist</w:t>
      </w:r>
      <w:r w:rsidR="000142FF" w:rsidRPr="00F859FE">
        <w:rPr>
          <w:rFonts w:ascii="Times New Roman" w:hAnsi="Times New Roman"/>
          <w:color w:val="000000"/>
          <w:szCs w:val="24"/>
          <w:lang w:eastAsia="en-US"/>
        </w:rPr>
        <w:t>ui</w:t>
      </w:r>
      <w:r w:rsidRPr="00F859FE">
        <w:rPr>
          <w:rFonts w:ascii="Times New Roman" w:hAnsi="Times New Roman"/>
          <w:color w:val="000000"/>
          <w:szCs w:val="24"/>
          <w:lang w:eastAsia="en-US"/>
        </w:rPr>
        <w:t xml:space="preserve"> </w:t>
      </w:r>
      <w:r w:rsidR="000142FF" w:rsidRPr="00F859FE">
        <w:rPr>
          <w:rFonts w:ascii="Times New Roman" w:hAnsi="Times New Roman"/>
          <w:color w:val="000000"/>
          <w:szCs w:val="24"/>
          <w:lang w:eastAsia="en-US"/>
        </w:rPr>
        <w:t xml:space="preserve">Rimantui Vaičiūnui, </w:t>
      </w:r>
      <w:r w:rsidR="00FA08CA">
        <w:rPr>
          <w:rFonts w:ascii="Times New Roman" w:hAnsi="Times New Roman"/>
          <w:color w:val="000000"/>
          <w:szCs w:val="24"/>
          <w:lang w:eastAsia="en-US"/>
        </w:rPr>
        <w:t>vyriausi</w:t>
      </w:r>
      <w:r w:rsidR="00E13EB4">
        <w:rPr>
          <w:rFonts w:ascii="Times New Roman" w:hAnsi="Times New Roman"/>
          <w:color w:val="000000"/>
          <w:szCs w:val="24"/>
          <w:lang w:eastAsia="en-US"/>
        </w:rPr>
        <w:t>a</w:t>
      </w:r>
      <w:r w:rsidR="00FA08CA">
        <w:rPr>
          <w:rFonts w:ascii="Times New Roman" w:hAnsi="Times New Roman"/>
          <w:color w:val="000000"/>
          <w:szCs w:val="24"/>
          <w:lang w:eastAsia="en-US"/>
        </w:rPr>
        <w:t xml:space="preserve">jai specialistei Linai Štrimaitytei, </w:t>
      </w:r>
      <w:r w:rsidR="000142FF" w:rsidRPr="00F859FE">
        <w:rPr>
          <w:rFonts w:ascii="Times New Roman" w:hAnsi="Times New Roman"/>
          <w:color w:val="000000"/>
          <w:szCs w:val="24"/>
          <w:lang w:eastAsia="en-US"/>
        </w:rPr>
        <w:t xml:space="preserve">vyresniajam specialistui Vytautui Unguvaičiui </w:t>
      </w:r>
      <w:r w:rsidRPr="00F859FE">
        <w:rPr>
          <w:rFonts w:ascii="Times New Roman" w:hAnsi="Times New Roman"/>
          <w:color w:val="000000"/>
          <w:szCs w:val="24"/>
          <w:lang w:eastAsia="en-US"/>
        </w:rPr>
        <w:t xml:space="preserve">ir </w:t>
      </w:r>
      <w:r w:rsidR="000142FF" w:rsidRPr="00F859FE">
        <w:rPr>
          <w:rFonts w:ascii="Times New Roman" w:hAnsi="Times New Roman"/>
          <w:color w:val="000000"/>
          <w:szCs w:val="24"/>
          <w:lang w:eastAsia="en-US"/>
        </w:rPr>
        <w:t>vyresniajai specialistei Danutei Buteikienei</w:t>
      </w:r>
      <w:r w:rsidRPr="00F859FE">
        <w:rPr>
          <w:rFonts w:ascii="Times New Roman" w:hAnsi="Times New Roman"/>
          <w:color w:val="000000"/>
          <w:szCs w:val="24"/>
          <w:lang w:eastAsia="en-US"/>
        </w:rPr>
        <w:t xml:space="preserve"> atlikti </w:t>
      </w:r>
      <w:r w:rsidR="000142FF" w:rsidRPr="00F859FE">
        <w:rPr>
          <w:rFonts w:ascii="Times New Roman" w:hAnsi="Times New Roman"/>
          <w:color w:val="000000"/>
          <w:szCs w:val="24"/>
          <w:lang w:eastAsia="en-US"/>
        </w:rPr>
        <w:t>Šakių</w:t>
      </w:r>
      <w:r w:rsidRPr="00F859FE">
        <w:rPr>
          <w:rFonts w:ascii="Times New Roman" w:hAnsi="Times New Roman"/>
          <w:color w:val="000000"/>
          <w:szCs w:val="24"/>
          <w:lang w:eastAsia="en-US"/>
        </w:rPr>
        <w:t xml:space="preserve"> </w:t>
      </w:r>
      <w:r w:rsidRPr="00F859FE">
        <w:rPr>
          <w:rFonts w:ascii="Times New Roman" w:hAnsi="Times New Roman"/>
          <w:bCs/>
          <w:color w:val="000000"/>
          <w:szCs w:val="24"/>
          <w:lang w:eastAsia="en-US"/>
        </w:rPr>
        <w:t>rajono savivaldybės melioruotos žemės ir melioracijos statinių 202</w:t>
      </w:r>
      <w:r w:rsidR="002123BE">
        <w:rPr>
          <w:rFonts w:ascii="Times New Roman" w:hAnsi="Times New Roman"/>
          <w:bCs/>
          <w:color w:val="000000"/>
          <w:szCs w:val="24"/>
          <w:lang w:eastAsia="en-US"/>
        </w:rPr>
        <w:t>4</w:t>
      </w:r>
      <w:r w:rsidRPr="00F859FE">
        <w:rPr>
          <w:rFonts w:ascii="Times New Roman" w:hAnsi="Times New Roman"/>
          <w:bCs/>
          <w:color w:val="000000"/>
          <w:szCs w:val="24"/>
          <w:lang w:eastAsia="en-US"/>
        </w:rPr>
        <w:t xml:space="preserve"> m. būklės vertinimą </w:t>
      </w:r>
      <w:r w:rsidRPr="00F859FE">
        <w:rPr>
          <w:rFonts w:ascii="Times New Roman" w:hAnsi="Times New Roman"/>
          <w:color w:val="000000"/>
          <w:szCs w:val="24"/>
          <w:lang w:eastAsia="en-US"/>
        </w:rPr>
        <w:t>(apžiūrą) pagal šio įsakymo 1 punktu pat</w:t>
      </w:r>
      <w:r w:rsidR="008F6891">
        <w:rPr>
          <w:rFonts w:ascii="Times New Roman" w:hAnsi="Times New Roman"/>
          <w:color w:val="000000"/>
          <w:szCs w:val="24"/>
          <w:lang w:eastAsia="en-US"/>
        </w:rPr>
        <w:t>v</w:t>
      </w:r>
      <w:r w:rsidRPr="00F859FE">
        <w:rPr>
          <w:rFonts w:ascii="Times New Roman" w:hAnsi="Times New Roman"/>
          <w:color w:val="000000"/>
          <w:szCs w:val="24"/>
          <w:lang w:eastAsia="en-US"/>
        </w:rPr>
        <w:t xml:space="preserve">irtintą grafiką, vadovaujantis Melioruotos žemės ir melioracijos statinių būklės įvertinimo metodika, patvirtinta </w:t>
      </w:r>
      <w:r w:rsidRPr="00F859FE">
        <w:rPr>
          <w:rFonts w:ascii="Times New Roman" w:hAnsi="Times New Roman"/>
          <w:szCs w:val="24"/>
        </w:rPr>
        <w:t>Lietuvos Respublikos žemės ūkio ministro 2006 m. vasario 8 d. įsakymu Nr. 3D-51</w:t>
      </w:r>
      <w:r w:rsidR="00D900D0" w:rsidRPr="00F859FE">
        <w:rPr>
          <w:rFonts w:ascii="Times New Roman" w:hAnsi="Times New Roman"/>
          <w:szCs w:val="24"/>
        </w:rPr>
        <w:t xml:space="preserve"> ,,Dėl melioruotos žemės ir melioracijos statinių būklės įvertinimo metodikos patvirtinimo“</w:t>
      </w:r>
      <w:r w:rsidR="00E13EB4">
        <w:rPr>
          <w:rFonts w:ascii="Times New Roman" w:hAnsi="Times New Roman"/>
          <w:szCs w:val="24"/>
        </w:rPr>
        <w:t>,</w:t>
      </w:r>
      <w:r w:rsidRPr="00F859FE">
        <w:rPr>
          <w:rFonts w:ascii="Times New Roman" w:hAnsi="Times New Roman"/>
          <w:color w:val="000000"/>
          <w:szCs w:val="24"/>
          <w:lang w:eastAsia="en-US"/>
        </w:rPr>
        <w:t xml:space="preserve"> ir </w:t>
      </w:r>
      <w:r w:rsidR="008D2C81">
        <w:rPr>
          <w:rFonts w:ascii="Times New Roman" w:hAnsi="Times New Roman"/>
          <w:color w:val="000000"/>
          <w:szCs w:val="24"/>
          <w:lang w:eastAsia="en-US"/>
        </w:rPr>
        <w:t>Lietuvos Respublikos žemės ūkio ministro 2008 m. balandžio 1</w:t>
      </w:r>
      <w:r w:rsidR="00C12626">
        <w:rPr>
          <w:rFonts w:ascii="Times New Roman" w:hAnsi="Times New Roman"/>
          <w:color w:val="000000"/>
          <w:szCs w:val="24"/>
          <w:lang w:eastAsia="en-US"/>
        </w:rPr>
        <w:t>6</w:t>
      </w:r>
      <w:r w:rsidR="008D2C81">
        <w:rPr>
          <w:rFonts w:ascii="Times New Roman" w:hAnsi="Times New Roman"/>
          <w:color w:val="000000"/>
          <w:szCs w:val="24"/>
          <w:lang w:eastAsia="en-US"/>
        </w:rPr>
        <w:t xml:space="preserve"> d. įsakymu Nr. 3D-218 ,,Dėl m</w:t>
      </w:r>
      <w:r w:rsidRPr="00F859FE">
        <w:rPr>
          <w:rFonts w:ascii="Times New Roman" w:hAnsi="Times New Roman"/>
          <w:color w:val="000000"/>
          <w:szCs w:val="24"/>
          <w:lang w:eastAsia="en-US"/>
        </w:rPr>
        <w:t>elioracijos technini</w:t>
      </w:r>
      <w:r w:rsidR="008D2C81">
        <w:rPr>
          <w:rFonts w:ascii="Times New Roman" w:hAnsi="Times New Roman"/>
          <w:color w:val="000000"/>
          <w:szCs w:val="24"/>
          <w:lang w:eastAsia="en-US"/>
        </w:rPr>
        <w:t>o</w:t>
      </w:r>
      <w:r w:rsidRPr="00F859FE">
        <w:rPr>
          <w:rFonts w:ascii="Times New Roman" w:hAnsi="Times New Roman"/>
          <w:color w:val="000000"/>
          <w:szCs w:val="24"/>
          <w:lang w:eastAsia="en-US"/>
        </w:rPr>
        <w:t xml:space="preserve"> reglament</w:t>
      </w:r>
      <w:r w:rsidR="008D2C81">
        <w:rPr>
          <w:rFonts w:ascii="Times New Roman" w:hAnsi="Times New Roman"/>
          <w:color w:val="000000"/>
          <w:szCs w:val="24"/>
          <w:lang w:eastAsia="en-US"/>
        </w:rPr>
        <w:t>o</w:t>
      </w:r>
      <w:r w:rsidRPr="00F859FE">
        <w:rPr>
          <w:rFonts w:ascii="Times New Roman" w:hAnsi="Times New Roman"/>
          <w:color w:val="000000"/>
          <w:szCs w:val="24"/>
          <w:lang w:eastAsia="en-US"/>
        </w:rPr>
        <w:t xml:space="preserve"> MTR 1.12.01: 2008 „Melioracijos statinių techninės priežiūros taisyklės“</w:t>
      </w:r>
      <w:r w:rsidR="008D2C81">
        <w:rPr>
          <w:rFonts w:ascii="Times New Roman" w:hAnsi="Times New Roman"/>
          <w:color w:val="000000"/>
          <w:szCs w:val="24"/>
          <w:lang w:eastAsia="en-US"/>
        </w:rPr>
        <w:t xml:space="preserve"> patvirtinimo“</w:t>
      </w:r>
      <w:r w:rsidRPr="00F859FE">
        <w:rPr>
          <w:rFonts w:ascii="Times New Roman" w:hAnsi="Times New Roman"/>
          <w:color w:val="000000"/>
          <w:szCs w:val="24"/>
          <w:lang w:eastAsia="en-US"/>
        </w:rPr>
        <w:t>.</w:t>
      </w:r>
    </w:p>
    <w:p w14:paraId="341522C1" w14:textId="2638C6AB" w:rsidR="00434111" w:rsidRDefault="003C7CEA" w:rsidP="00283722">
      <w:pPr>
        <w:ind w:firstLine="720"/>
        <w:jc w:val="both"/>
        <w:rPr>
          <w:rFonts w:ascii="Times New Roman" w:hAnsi="Times New Roman"/>
          <w:szCs w:val="24"/>
        </w:rPr>
      </w:pPr>
      <w:r w:rsidRPr="00F859FE"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</w:t>
      </w:r>
      <w:r w:rsidR="00C12626">
        <w:rPr>
          <w:rFonts w:ascii="Times New Roman" w:hAnsi="Times New Roman"/>
          <w:szCs w:val="24"/>
        </w:rPr>
        <w:t>ų</w:t>
      </w:r>
      <w:bookmarkStart w:id="0" w:name="_GoBack"/>
      <w:bookmarkEnd w:id="0"/>
      <w:r w:rsidRPr="00F859FE">
        <w:rPr>
          <w:rFonts w:ascii="Times New Roman" w:hAnsi="Times New Roman"/>
          <w:szCs w:val="24"/>
        </w:rPr>
        <w:t xml:space="preserve"> administracinio teismo Kauno rūmams, adresu: A. Mickevičiaus g. 8A, Kaunas.</w:t>
      </w:r>
    </w:p>
    <w:p w14:paraId="29E30F2C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6C9C249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0601E3F" w14:textId="630FF7FB" w:rsidR="00434111" w:rsidRDefault="00434111" w:rsidP="00397EF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451E7E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</w:r>
      <w:r w:rsidR="00451E7E">
        <w:rPr>
          <w:rFonts w:ascii="Times New Roman" w:hAnsi="Times New Roman"/>
        </w:rPr>
        <w:t xml:space="preserve">   </w:t>
      </w:r>
      <w:r w:rsidRPr="005D72B6">
        <w:rPr>
          <w:rFonts w:ascii="Times New Roman" w:hAnsi="Times New Roman"/>
          <w:szCs w:val="24"/>
        </w:rPr>
        <w:tab/>
      </w:r>
      <w:r w:rsidR="00451E7E">
        <w:rPr>
          <w:rFonts w:ascii="Times New Roman" w:hAnsi="Times New Roman"/>
          <w:szCs w:val="24"/>
        </w:rPr>
        <w:t xml:space="preserve">         </w:t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="00FA08CA">
        <w:rPr>
          <w:rFonts w:ascii="Times New Roman" w:hAnsi="Times New Roman"/>
          <w:szCs w:val="24"/>
        </w:rPr>
        <w:t xml:space="preserve">                  </w:t>
      </w:r>
      <w:r w:rsidR="0084677E">
        <w:rPr>
          <w:rFonts w:ascii="Times New Roman" w:hAnsi="Times New Roman"/>
          <w:szCs w:val="24"/>
        </w:rPr>
        <w:t>Vytautas Ižganaitis</w:t>
      </w:r>
    </w:p>
    <w:p w14:paraId="34D525DA" w14:textId="77777777" w:rsidR="00D900D0" w:rsidRDefault="00D900D0" w:rsidP="00434111">
      <w:pPr>
        <w:rPr>
          <w:rFonts w:ascii="Times New Roman" w:hAnsi="Times New Roman"/>
          <w:szCs w:val="24"/>
        </w:rPr>
      </w:pPr>
    </w:p>
    <w:p w14:paraId="24962459" w14:textId="692C97CA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EC80FCC" w14:textId="0C130923" w:rsidR="00451E7E" w:rsidRDefault="00451E7E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152394A" w14:textId="77777777" w:rsidR="00451E7E" w:rsidRDefault="00451E7E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EFD338A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2AEFA5E" w14:textId="0F73D102" w:rsidR="00434111" w:rsidRPr="00D44930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7CBB8C80" w14:textId="77777777" w:rsidR="00283722" w:rsidRDefault="00DB5A8B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Žemės ūkio ir kaimo reikalų skyriaus </w:t>
      </w:r>
    </w:p>
    <w:p w14:paraId="02786373" w14:textId="572D379E" w:rsidR="00434111" w:rsidRDefault="00DB5A8B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vyriausiasis specialistas</w:t>
      </w:r>
    </w:p>
    <w:p w14:paraId="6B844072" w14:textId="77777777" w:rsidR="008104AA" w:rsidRDefault="00DB5A8B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Rimantas Vaičiūnas</w:t>
      </w:r>
    </w:p>
    <w:p w14:paraId="151E5C84" w14:textId="7CE6EDDF" w:rsidR="001D38EF" w:rsidRDefault="00DB5A8B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84677E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-0</w:t>
      </w:r>
      <w:r w:rsidR="0084677E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  <w:r w:rsidR="0084677E">
        <w:rPr>
          <w:rFonts w:ascii="Times New Roman" w:hAnsi="Times New Roman"/>
          <w:szCs w:val="24"/>
        </w:rPr>
        <w:t>07</w:t>
      </w:r>
    </w:p>
    <w:p w14:paraId="7717C6A6" w14:textId="77777777" w:rsidR="004569A4" w:rsidRDefault="004569A4" w:rsidP="001D38EF">
      <w:pPr>
        <w:overflowPunct w:val="0"/>
        <w:rPr>
          <w:rFonts w:ascii="Times New Roman" w:hAnsi="Times New Roman"/>
          <w:szCs w:val="24"/>
        </w:rPr>
      </w:pPr>
    </w:p>
    <w:p w14:paraId="5E89E350" w14:textId="4A052376" w:rsidR="00DB5A8B" w:rsidRPr="00DB5A8B" w:rsidRDefault="00DB5A8B" w:rsidP="00DB5A8B">
      <w:pPr>
        <w:jc w:val="center"/>
        <w:rPr>
          <w:rFonts w:ascii="Times New Roman" w:hAnsi="Times New Roman"/>
          <w:color w:val="000000"/>
          <w:lang w:eastAsia="en-US"/>
        </w:rPr>
      </w:pPr>
      <w:r w:rsidRPr="00DB5A8B">
        <w:rPr>
          <w:rFonts w:ascii="Times New Roman" w:hAnsi="Times New Roman"/>
          <w:color w:val="000000"/>
          <w:lang w:eastAsia="en-US"/>
        </w:rPr>
        <w:t xml:space="preserve">                             PATVIRTINTA</w:t>
      </w:r>
    </w:p>
    <w:p w14:paraId="6AE25205" w14:textId="55597D31" w:rsidR="00DB5A8B" w:rsidRPr="00DB5A8B" w:rsidRDefault="00DB5A8B" w:rsidP="00DB5A8B">
      <w:pPr>
        <w:jc w:val="center"/>
        <w:rPr>
          <w:rFonts w:ascii="Times New Roman" w:hAnsi="Times New Roman"/>
          <w:color w:val="000000"/>
          <w:lang w:eastAsia="en-US"/>
        </w:rPr>
      </w:pPr>
      <w:r w:rsidRPr="00DB5A8B">
        <w:rPr>
          <w:rFonts w:ascii="Times New Roman" w:hAnsi="Times New Roman"/>
          <w:color w:val="000000"/>
          <w:lang w:eastAsia="en-US"/>
        </w:rPr>
        <w:t xml:space="preserve">                                                                      </w:t>
      </w:r>
      <w:r>
        <w:rPr>
          <w:rFonts w:ascii="Times New Roman" w:hAnsi="Times New Roman"/>
          <w:color w:val="000000"/>
          <w:lang w:eastAsia="en-US"/>
        </w:rPr>
        <w:t>Šakių</w:t>
      </w:r>
      <w:r w:rsidRPr="00DB5A8B">
        <w:rPr>
          <w:rFonts w:ascii="Times New Roman" w:hAnsi="Times New Roman"/>
          <w:color w:val="000000"/>
          <w:lang w:eastAsia="en-US"/>
        </w:rPr>
        <w:t xml:space="preserve"> rajono savivaldybės administracijos</w:t>
      </w:r>
    </w:p>
    <w:p w14:paraId="0771817B" w14:textId="58BB2EEA" w:rsidR="00DB5A8B" w:rsidRPr="00DB5A8B" w:rsidRDefault="00DB5A8B" w:rsidP="00DB5A8B">
      <w:pPr>
        <w:rPr>
          <w:rFonts w:ascii="Times New Roman" w:hAnsi="Times New Roman"/>
          <w:color w:val="000000"/>
          <w:lang w:eastAsia="en-US"/>
        </w:rPr>
      </w:pPr>
      <w:r w:rsidRPr="00DB5A8B">
        <w:rPr>
          <w:rFonts w:ascii="Times New Roman" w:hAnsi="Times New Roman"/>
          <w:color w:val="000000"/>
          <w:lang w:eastAsia="en-US"/>
        </w:rPr>
        <w:t xml:space="preserve">                                                                                 </w:t>
      </w:r>
      <w:r w:rsidR="0003340E">
        <w:rPr>
          <w:rFonts w:ascii="Times New Roman" w:hAnsi="Times New Roman"/>
          <w:color w:val="000000"/>
          <w:lang w:eastAsia="en-US"/>
        </w:rPr>
        <w:t xml:space="preserve"> </w:t>
      </w:r>
      <w:r w:rsidRPr="00DB5A8B">
        <w:rPr>
          <w:rFonts w:ascii="Times New Roman" w:hAnsi="Times New Roman"/>
          <w:color w:val="000000"/>
          <w:lang w:eastAsia="en-US"/>
        </w:rPr>
        <w:t>direktoriaus 202</w:t>
      </w:r>
      <w:r w:rsidR="0084677E">
        <w:rPr>
          <w:rFonts w:ascii="Times New Roman" w:hAnsi="Times New Roman"/>
          <w:color w:val="000000"/>
          <w:lang w:eastAsia="en-US"/>
        </w:rPr>
        <w:t>4</w:t>
      </w:r>
      <w:r w:rsidRPr="00DB5A8B">
        <w:rPr>
          <w:rFonts w:ascii="Times New Roman" w:hAnsi="Times New Roman"/>
          <w:color w:val="000000"/>
          <w:lang w:eastAsia="en-US"/>
        </w:rPr>
        <w:t xml:space="preserve"> m. </w:t>
      </w:r>
      <w:r w:rsidR="0084677E">
        <w:rPr>
          <w:rFonts w:ascii="Times New Roman" w:hAnsi="Times New Roman"/>
          <w:color w:val="000000"/>
          <w:lang w:eastAsia="en-US"/>
        </w:rPr>
        <w:t>kov</w:t>
      </w:r>
      <w:r w:rsidR="00FA08CA">
        <w:rPr>
          <w:rFonts w:ascii="Times New Roman" w:hAnsi="Times New Roman"/>
          <w:color w:val="000000"/>
          <w:lang w:eastAsia="en-US"/>
        </w:rPr>
        <w:t>o</w:t>
      </w:r>
      <w:r w:rsidRPr="00DB5A8B">
        <w:rPr>
          <w:rFonts w:ascii="Times New Roman" w:hAnsi="Times New Roman"/>
          <w:color w:val="000000"/>
          <w:lang w:eastAsia="en-US"/>
        </w:rPr>
        <w:t xml:space="preserve">       d.  </w:t>
      </w:r>
    </w:p>
    <w:p w14:paraId="2881024F" w14:textId="66658B84" w:rsidR="00DB5A8B" w:rsidRPr="00DB5A8B" w:rsidRDefault="00DB5A8B" w:rsidP="00DB5A8B">
      <w:pPr>
        <w:rPr>
          <w:rFonts w:ascii="Times New Roman" w:hAnsi="Times New Roman"/>
          <w:color w:val="000000"/>
          <w:lang w:eastAsia="en-US"/>
        </w:rPr>
      </w:pPr>
      <w:r w:rsidRPr="00DB5A8B">
        <w:rPr>
          <w:rFonts w:ascii="Times New Roman" w:hAnsi="Times New Roman"/>
          <w:color w:val="000000"/>
          <w:lang w:eastAsia="en-US"/>
        </w:rPr>
        <w:t xml:space="preserve">                                                                                 </w:t>
      </w:r>
      <w:r w:rsidR="0003340E">
        <w:rPr>
          <w:rFonts w:ascii="Times New Roman" w:hAnsi="Times New Roman"/>
          <w:color w:val="000000"/>
          <w:lang w:eastAsia="en-US"/>
        </w:rPr>
        <w:t xml:space="preserve"> </w:t>
      </w:r>
      <w:r w:rsidRPr="00DB5A8B">
        <w:rPr>
          <w:rFonts w:ascii="Times New Roman" w:hAnsi="Times New Roman"/>
          <w:color w:val="000000"/>
          <w:lang w:eastAsia="en-US"/>
        </w:rPr>
        <w:t xml:space="preserve">įsakymu Nr. </w:t>
      </w:r>
      <w:r>
        <w:rPr>
          <w:rFonts w:ascii="Times New Roman" w:hAnsi="Times New Roman"/>
          <w:color w:val="000000"/>
          <w:lang w:eastAsia="en-US"/>
        </w:rPr>
        <w:t>AT</w:t>
      </w:r>
      <w:r w:rsidRPr="00DB5A8B">
        <w:rPr>
          <w:rFonts w:ascii="Times New Roman" w:hAnsi="Times New Roman"/>
          <w:color w:val="000000"/>
          <w:lang w:eastAsia="en-US"/>
        </w:rPr>
        <w:t xml:space="preserve">- </w:t>
      </w:r>
    </w:p>
    <w:p w14:paraId="78425422" w14:textId="77777777" w:rsidR="00DB5A8B" w:rsidRPr="00DB5A8B" w:rsidRDefault="00DB5A8B" w:rsidP="00DB5A8B">
      <w:pPr>
        <w:jc w:val="center"/>
        <w:rPr>
          <w:rFonts w:ascii="Times New Roman" w:hAnsi="Times New Roman"/>
          <w:color w:val="000000"/>
          <w:lang w:eastAsia="en-US"/>
        </w:rPr>
      </w:pPr>
    </w:p>
    <w:p w14:paraId="23A2887A" w14:textId="48385FBE" w:rsidR="00DB5A8B" w:rsidRPr="00DB5A8B" w:rsidRDefault="00DB5A8B" w:rsidP="00DB5A8B">
      <w:pPr>
        <w:jc w:val="center"/>
        <w:rPr>
          <w:rFonts w:ascii="Times New Roman" w:hAnsi="Times New Roman"/>
          <w:b/>
          <w:color w:val="000000"/>
          <w:lang w:eastAsia="en-US"/>
        </w:rPr>
      </w:pPr>
      <w:r>
        <w:rPr>
          <w:rFonts w:ascii="Times New Roman" w:hAnsi="Times New Roman"/>
          <w:b/>
          <w:color w:val="000000"/>
          <w:lang w:eastAsia="en-US"/>
        </w:rPr>
        <w:t>ŠAKIŲ</w:t>
      </w:r>
      <w:r w:rsidRPr="00DB5A8B">
        <w:rPr>
          <w:rFonts w:ascii="Times New Roman" w:hAnsi="Times New Roman"/>
          <w:b/>
          <w:color w:val="000000"/>
          <w:lang w:eastAsia="en-US"/>
        </w:rPr>
        <w:t xml:space="preserve"> </w:t>
      </w:r>
      <w:r w:rsidRPr="00DB5A8B">
        <w:rPr>
          <w:rFonts w:ascii="Times New Roman" w:hAnsi="Times New Roman"/>
          <w:b/>
          <w:bCs/>
          <w:color w:val="000000"/>
          <w:lang w:eastAsia="en-US"/>
        </w:rPr>
        <w:t>RAJONO SAVIVALDYBĖS MELIORUOTOS ŽEMĖS IR MELIORACIJOS STATINIŲ 202</w:t>
      </w:r>
      <w:r w:rsidR="0084677E">
        <w:rPr>
          <w:rFonts w:ascii="Times New Roman" w:hAnsi="Times New Roman"/>
          <w:b/>
          <w:bCs/>
          <w:color w:val="000000"/>
          <w:lang w:eastAsia="en-US"/>
        </w:rPr>
        <w:t>4</w:t>
      </w:r>
      <w:r w:rsidRPr="00DB5A8B">
        <w:rPr>
          <w:rFonts w:ascii="Times New Roman" w:hAnsi="Times New Roman"/>
          <w:b/>
          <w:bCs/>
          <w:color w:val="000000"/>
          <w:lang w:eastAsia="en-US"/>
        </w:rPr>
        <w:t xml:space="preserve"> M. BŪKLĖS VERTINIMO </w:t>
      </w:r>
      <w:r w:rsidRPr="00DB5A8B">
        <w:rPr>
          <w:rFonts w:ascii="Times New Roman" w:hAnsi="Times New Roman"/>
          <w:b/>
          <w:color w:val="000000"/>
          <w:lang w:eastAsia="en-US"/>
        </w:rPr>
        <w:t xml:space="preserve">(APŽIŪROS) </w:t>
      </w:r>
      <w:r w:rsidRPr="00DB5A8B">
        <w:rPr>
          <w:rFonts w:ascii="Times New Roman" w:hAnsi="Times New Roman"/>
          <w:b/>
          <w:bCs/>
          <w:color w:val="000000"/>
          <w:lang w:eastAsia="en-US"/>
        </w:rPr>
        <w:t xml:space="preserve"> GRAFIKAS</w:t>
      </w:r>
    </w:p>
    <w:p w14:paraId="2D5A67FE" w14:textId="77777777" w:rsidR="00DB5A8B" w:rsidRPr="00DB5A8B" w:rsidRDefault="00DB5A8B" w:rsidP="00DB5A8B">
      <w:pPr>
        <w:jc w:val="center"/>
        <w:rPr>
          <w:rFonts w:ascii="Times New Roman" w:hAnsi="Times New Roman"/>
          <w:color w:val="000000"/>
          <w:lang w:eastAsia="en-US"/>
        </w:rPr>
      </w:pPr>
    </w:p>
    <w:tbl>
      <w:tblPr>
        <w:tblW w:w="91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2707"/>
        <w:gridCol w:w="1534"/>
        <w:gridCol w:w="2340"/>
        <w:gridCol w:w="1980"/>
      </w:tblGrid>
      <w:tr w:rsidR="00DB5A8B" w:rsidRPr="00DB5A8B" w14:paraId="0647A265" w14:textId="77777777" w:rsidTr="00413D16">
        <w:trPr>
          <w:cantSplit/>
          <w:trHeight w:val="940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4538B" w14:textId="77777777" w:rsidR="00DB5A8B" w:rsidRPr="00DB5A8B" w:rsidRDefault="00DB5A8B" w:rsidP="00DB5A8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eastAsia="en-US"/>
              </w:rPr>
            </w:pPr>
          </w:p>
          <w:p w14:paraId="3E15ADEC" w14:textId="77777777" w:rsidR="00DB5A8B" w:rsidRPr="00DB5A8B" w:rsidRDefault="00DB5A8B" w:rsidP="00DB5A8B">
            <w:pPr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 w:rsidRPr="00DB5A8B"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Eil.</w:t>
            </w:r>
          </w:p>
          <w:p w14:paraId="60BE19F0" w14:textId="77777777" w:rsidR="00DB5A8B" w:rsidRPr="00DB5A8B" w:rsidRDefault="00DB5A8B" w:rsidP="00DB5A8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Nr.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074B" w14:textId="77777777" w:rsidR="00DB5A8B" w:rsidRPr="00DB5A8B" w:rsidRDefault="00DB5A8B" w:rsidP="00DB5A8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eastAsia="en-US"/>
              </w:rPr>
            </w:pPr>
          </w:p>
          <w:p w14:paraId="3482B2CC" w14:textId="77777777" w:rsidR="00DB5A8B" w:rsidRPr="00DB5A8B" w:rsidRDefault="00DB5A8B" w:rsidP="00DB5A8B">
            <w:pPr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 w:rsidRPr="00DB5A8B"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Kadastro vietovės</w:t>
            </w:r>
          </w:p>
          <w:p w14:paraId="1511FAFA" w14:textId="77777777" w:rsidR="00DB5A8B" w:rsidRPr="00DB5A8B" w:rsidRDefault="00DB5A8B" w:rsidP="00DB5A8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pavadinimas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60B81" w14:textId="77777777" w:rsidR="00DB5A8B" w:rsidRPr="00DB5A8B" w:rsidRDefault="00DB5A8B" w:rsidP="00DB5A8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eastAsia="en-US"/>
              </w:rPr>
            </w:pPr>
          </w:p>
          <w:p w14:paraId="47844707" w14:textId="77777777" w:rsidR="00DB5A8B" w:rsidRPr="00DB5A8B" w:rsidRDefault="00DB5A8B" w:rsidP="00DB5A8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Melioruotas plotas, ha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5B86D" w14:textId="77777777" w:rsidR="00DB5A8B" w:rsidRPr="00DB5A8B" w:rsidRDefault="00DB5A8B" w:rsidP="00DB5A8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eastAsia="en-US"/>
              </w:rPr>
            </w:pPr>
          </w:p>
          <w:p w14:paraId="48A1021E" w14:textId="77777777" w:rsidR="00DB5A8B" w:rsidRPr="00DB5A8B" w:rsidRDefault="00DB5A8B" w:rsidP="00DB5A8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Asmuo, atsakingas už apžiūrą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0E8A" w14:textId="77777777" w:rsidR="00DB5A8B" w:rsidRPr="00DB5A8B" w:rsidRDefault="00DB5A8B" w:rsidP="00DB5A8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eastAsia="en-US"/>
              </w:rPr>
            </w:pPr>
          </w:p>
          <w:p w14:paraId="65C9B592" w14:textId="77777777" w:rsidR="00DB5A8B" w:rsidRPr="00DB5A8B" w:rsidRDefault="00DB5A8B" w:rsidP="00DB5A8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Apžiūros atlikimo laikotarpis</w:t>
            </w:r>
          </w:p>
        </w:tc>
      </w:tr>
      <w:tr w:rsidR="00DB5A8B" w:rsidRPr="00DB5A8B" w14:paraId="2503C09C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DB5F1" w14:textId="77777777" w:rsidR="00DB5A8B" w:rsidRPr="00DB5A8B" w:rsidRDefault="00DB5A8B" w:rsidP="00DB5A8B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98956" w14:textId="5DF377AF" w:rsidR="00DB5A8B" w:rsidRPr="00DB5A8B" w:rsidRDefault="003277C6" w:rsidP="00613C1D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Voverių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67738" w14:textId="19F044FE" w:rsidR="00DB5A8B" w:rsidRPr="00DB5A8B" w:rsidRDefault="00DB5A8B" w:rsidP="00613C1D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3</w:t>
            </w:r>
            <w:r w:rsidR="008D3163">
              <w:rPr>
                <w:rFonts w:ascii="Times New Roman" w:hAnsi="Times New Roman"/>
                <w:lang w:eastAsia="en-US"/>
              </w:rPr>
              <w:t>049</w:t>
            </w:r>
            <w:r w:rsidRPr="00DB5A8B">
              <w:rPr>
                <w:rFonts w:ascii="Times New Roman" w:hAnsi="Times New Roman"/>
                <w:lang w:eastAsia="en-US"/>
              </w:rPr>
              <w:t>,</w:t>
            </w:r>
            <w:r w:rsidR="008D3163">
              <w:rPr>
                <w:rFonts w:ascii="Times New Roman" w:hAnsi="Times New Roman"/>
                <w:lang w:eastAsia="en-US"/>
              </w:rPr>
              <w:t>05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8640D" w14:textId="0E597B49" w:rsidR="00DB5A8B" w:rsidRPr="00DB5A8B" w:rsidRDefault="008D3163" w:rsidP="00DB5A8B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Danutė Buteikienė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33637" w14:textId="4F3B0B86" w:rsidR="00DB5A8B" w:rsidRPr="00DB5A8B" w:rsidRDefault="00DB5A8B" w:rsidP="00DB5A8B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202</w:t>
            </w:r>
            <w:r w:rsidR="0084677E">
              <w:rPr>
                <w:rFonts w:ascii="Times New Roman" w:hAnsi="Times New Roman"/>
                <w:lang w:eastAsia="en-US"/>
              </w:rPr>
              <w:t>4</w:t>
            </w:r>
            <w:r w:rsidRPr="00DB5A8B">
              <w:rPr>
                <w:rFonts w:ascii="Times New Roman" w:hAnsi="Times New Roman"/>
                <w:lang w:eastAsia="en-US"/>
              </w:rPr>
              <w:t>-03</w:t>
            </w:r>
          </w:p>
        </w:tc>
      </w:tr>
      <w:tr w:rsidR="009802E5" w:rsidRPr="00DB5A8B" w14:paraId="56B07FFF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F857" w14:textId="77777777" w:rsidR="009802E5" w:rsidRPr="00DB5A8B" w:rsidRDefault="009802E5" w:rsidP="009802E5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3E902" w14:textId="60434D10" w:rsidR="009802E5" w:rsidRPr="00DB5A8B" w:rsidRDefault="009802E5" w:rsidP="00613C1D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Barzdų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EF5E7" w14:textId="0993F041" w:rsidR="009802E5" w:rsidRPr="00DB5A8B" w:rsidRDefault="009802E5" w:rsidP="00613C1D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3198,86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C6247" w14:textId="6A9FABFB" w:rsidR="009802E5" w:rsidRPr="00DB5A8B" w:rsidRDefault="008104AA" w:rsidP="009802E5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Lina Štrimaitytė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322F1" w14:textId="5DA3396E" w:rsidR="009802E5" w:rsidRPr="00DB5A8B" w:rsidRDefault="009802E5" w:rsidP="009802E5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202</w:t>
            </w:r>
            <w:r w:rsidR="0084677E">
              <w:rPr>
                <w:rFonts w:ascii="Times New Roman" w:hAnsi="Times New Roman"/>
                <w:lang w:eastAsia="en-US"/>
              </w:rPr>
              <w:t>4</w:t>
            </w:r>
            <w:r w:rsidRPr="00DB5A8B">
              <w:rPr>
                <w:rFonts w:ascii="Times New Roman" w:hAnsi="Times New Roman"/>
                <w:lang w:eastAsia="en-US"/>
              </w:rPr>
              <w:t>-03</w:t>
            </w:r>
          </w:p>
        </w:tc>
      </w:tr>
      <w:tr w:rsidR="008104AA" w:rsidRPr="00DB5A8B" w14:paraId="32F71DBB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B2AA2" w14:textId="77777777" w:rsidR="008104AA" w:rsidRPr="00DB5A8B" w:rsidRDefault="008104AA" w:rsidP="008104AA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F7041" w14:textId="5DAA710F" w:rsidR="008104AA" w:rsidRPr="00DB5A8B" w:rsidRDefault="008104AA" w:rsidP="008104AA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Gerdžiūnų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23A90" w14:textId="5A6447BC" w:rsidR="008104AA" w:rsidRPr="00DB5A8B" w:rsidRDefault="008104AA" w:rsidP="008104AA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3911,73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D950F" w14:textId="239C164A" w:rsidR="008104AA" w:rsidRPr="00DB5A8B" w:rsidRDefault="008104AA" w:rsidP="008104AA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Lina Štrimaitytė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C25E8" w14:textId="612638AC" w:rsidR="008104AA" w:rsidRPr="00DB5A8B" w:rsidRDefault="008104AA" w:rsidP="008104AA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202</w:t>
            </w:r>
            <w:r w:rsidR="0084677E">
              <w:rPr>
                <w:rFonts w:ascii="Times New Roman" w:hAnsi="Times New Roman"/>
                <w:lang w:eastAsia="en-US"/>
              </w:rPr>
              <w:t>4</w:t>
            </w:r>
            <w:r w:rsidRPr="00DB5A8B">
              <w:rPr>
                <w:rFonts w:ascii="Times New Roman" w:hAnsi="Times New Roman"/>
                <w:lang w:eastAsia="en-US"/>
              </w:rPr>
              <w:t>-09</w:t>
            </w:r>
          </w:p>
        </w:tc>
      </w:tr>
      <w:tr w:rsidR="009802E5" w:rsidRPr="00DB5A8B" w14:paraId="32261065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C70B7" w14:textId="77777777" w:rsidR="009802E5" w:rsidRPr="00DB5A8B" w:rsidRDefault="009802E5" w:rsidP="009802E5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4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CF7E5" w14:textId="0A473664" w:rsidR="009802E5" w:rsidRPr="00DB5A8B" w:rsidRDefault="009802E5" w:rsidP="00613C1D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Daukantiškių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ED6BF" w14:textId="5288BA80" w:rsidR="009802E5" w:rsidRPr="00DB5A8B" w:rsidRDefault="009802E5" w:rsidP="00613C1D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4427,41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12CF7" w14:textId="431654E3" w:rsidR="009802E5" w:rsidRPr="00DB5A8B" w:rsidRDefault="009802E5" w:rsidP="009802E5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Vytautas Unguvaitis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6AF76" w14:textId="7B944A4D" w:rsidR="009802E5" w:rsidRPr="00DB5A8B" w:rsidRDefault="009802E5" w:rsidP="009802E5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202</w:t>
            </w:r>
            <w:r w:rsidR="0084677E">
              <w:rPr>
                <w:rFonts w:ascii="Times New Roman" w:hAnsi="Times New Roman"/>
                <w:lang w:eastAsia="en-US"/>
              </w:rPr>
              <w:t>4</w:t>
            </w:r>
            <w:r w:rsidRPr="00DB5A8B">
              <w:rPr>
                <w:rFonts w:ascii="Times New Roman" w:hAnsi="Times New Roman"/>
                <w:lang w:eastAsia="en-US"/>
              </w:rPr>
              <w:t>-10</w:t>
            </w:r>
          </w:p>
        </w:tc>
      </w:tr>
      <w:tr w:rsidR="004A1427" w:rsidRPr="00DB5A8B" w14:paraId="19E86E2D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FB3F3" w14:textId="77777777" w:rsidR="004A1427" w:rsidRPr="00DB5A8B" w:rsidRDefault="004A1427" w:rsidP="004A1427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5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77980" w14:textId="16644AA1" w:rsidR="004A1427" w:rsidRPr="00DB5A8B" w:rsidRDefault="004A1427" w:rsidP="00613C1D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Griškabūdžio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CDFAA" w14:textId="46447ECA" w:rsidR="004A1427" w:rsidRPr="00DB5A8B" w:rsidRDefault="004A1427" w:rsidP="00613C1D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3630,40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D777E" w14:textId="3F4FE35D" w:rsidR="004A1427" w:rsidRPr="00DB5A8B" w:rsidRDefault="004A1427" w:rsidP="004A1427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Danutė Buteikienė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DFB8F" w14:textId="501985A1" w:rsidR="004A1427" w:rsidRPr="00DB5A8B" w:rsidRDefault="004A1427" w:rsidP="004A1427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202</w:t>
            </w:r>
            <w:r w:rsidR="0084677E">
              <w:rPr>
                <w:rFonts w:ascii="Times New Roman" w:hAnsi="Times New Roman"/>
                <w:lang w:eastAsia="en-US"/>
              </w:rPr>
              <w:t>4</w:t>
            </w:r>
            <w:r w:rsidRPr="00DB5A8B">
              <w:rPr>
                <w:rFonts w:ascii="Times New Roman" w:hAnsi="Times New Roman"/>
                <w:lang w:eastAsia="en-US"/>
              </w:rPr>
              <w:t>-04</w:t>
            </w:r>
          </w:p>
        </w:tc>
      </w:tr>
      <w:tr w:rsidR="009802E5" w:rsidRPr="00DB5A8B" w14:paraId="78AA7035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763EE" w14:textId="77777777" w:rsidR="009802E5" w:rsidRPr="00DB5A8B" w:rsidRDefault="009802E5" w:rsidP="009802E5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6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1620C" w14:textId="2AFFC29F" w:rsidR="009802E5" w:rsidRPr="00DB5A8B" w:rsidRDefault="009802E5" w:rsidP="00613C1D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Žvirgždaičių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B563A" w14:textId="6AEA45E7" w:rsidR="009802E5" w:rsidRPr="00DB5A8B" w:rsidRDefault="009802E5" w:rsidP="00613C1D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4251,81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7D02E" w14:textId="448DA6B0" w:rsidR="009802E5" w:rsidRPr="00DB5A8B" w:rsidRDefault="009802E5" w:rsidP="009802E5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Vytautas Unguvaitis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A37C6" w14:textId="69B6AB82" w:rsidR="009802E5" w:rsidRPr="00DB5A8B" w:rsidRDefault="009802E5" w:rsidP="009802E5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202</w:t>
            </w:r>
            <w:r w:rsidR="0084677E">
              <w:rPr>
                <w:rFonts w:ascii="Times New Roman" w:hAnsi="Times New Roman"/>
                <w:lang w:eastAsia="en-US"/>
              </w:rPr>
              <w:t>4</w:t>
            </w:r>
            <w:r w:rsidRPr="00DB5A8B">
              <w:rPr>
                <w:rFonts w:ascii="Times New Roman" w:hAnsi="Times New Roman"/>
                <w:lang w:eastAsia="en-US"/>
              </w:rPr>
              <w:t>-09</w:t>
            </w:r>
          </w:p>
        </w:tc>
      </w:tr>
      <w:tr w:rsidR="004A1427" w:rsidRPr="00DB5A8B" w14:paraId="712B05A0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FAAD3" w14:textId="77777777" w:rsidR="004A1427" w:rsidRPr="00DB5A8B" w:rsidRDefault="004A1427" w:rsidP="004A1427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7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92703" w14:textId="00FF6DEF" w:rsidR="004A1427" w:rsidRPr="00DB5A8B" w:rsidRDefault="004A1427" w:rsidP="00613C1D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Patašinės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A6712" w14:textId="6B11E5A1" w:rsidR="004A1427" w:rsidRPr="00DB5A8B" w:rsidRDefault="004A1427" w:rsidP="00613C1D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3250,90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0F43B" w14:textId="05ADC349" w:rsidR="004A1427" w:rsidRPr="00DB5A8B" w:rsidRDefault="004A1427" w:rsidP="004A1427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Danutė Buteikienė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65B57" w14:textId="38CECB88" w:rsidR="004A1427" w:rsidRPr="00DB5A8B" w:rsidRDefault="004A1427" w:rsidP="004A1427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202</w:t>
            </w:r>
            <w:r w:rsidR="0084677E">
              <w:rPr>
                <w:rFonts w:ascii="Times New Roman" w:hAnsi="Times New Roman"/>
                <w:lang w:eastAsia="en-US"/>
              </w:rPr>
              <w:t>4</w:t>
            </w:r>
            <w:r w:rsidRPr="00DB5A8B">
              <w:rPr>
                <w:rFonts w:ascii="Times New Roman" w:hAnsi="Times New Roman"/>
                <w:lang w:eastAsia="en-US"/>
              </w:rPr>
              <w:t>-03</w:t>
            </w:r>
          </w:p>
        </w:tc>
      </w:tr>
      <w:tr w:rsidR="009802E5" w:rsidRPr="00DB5A8B" w14:paraId="0D3D2BA9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3AFFB" w14:textId="77777777" w:rsidR="009802E5" w:rsidRPr="00DB5A8B" w:rsidRDefault="009802E5" w:rsidP="009802E5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8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2F68B" w14:textId="04E43D19" w:rsidR="009802E5" w:rsidRPr="00DB5A8B" w:rsidRDefault="009802E5" w:rsidP="00613C1D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Užsienių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8FB7B" w14:textId="07164AFC" w:rsidR="009802E5" w:rsidRPr="00DB5A8B" w:rsidRDefault="009802E5" w:rsidP="00613C1D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2622,12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44E04" w14:textId="05F4AE97" w:rsidR="009802E5" w:rsidRPr="00DB5A8B" w:rsidRDefault="009802E5" w:rsidP="009802E5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Vytautas Unguvaitis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1A8FF" w14:textId="1F695D19" w:rsidR="009802E5" w:rsidRPr="00DB5A8B" w:rsidRDefault="009802E5" w:rsidP="009802E5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202</w:t>
            </w:r>
            <w:r w:rsidR="0084677E">
              <w:rPr>
                <w:rFonts w:ascii="Times New Roman" w:hAnsi="Times New Roman"/>
                <w:lang w:eastAsia="en-US"/>
              </w:rPr>
              <w:t>4</w:t>
            </w:r>
            <w:r w:rsidRPr="00DB5A8B">
              <w:rPr>
                <w:rFonts w:ascii="Times New Roman" w:hAnsi="Times New Roman"/>
                <w:lang w:eastAsia="en-US"/>
              </w:rPr>
              <w:t>-03</w:t>
            </w:r>
          </w:p>
        </w:tc>
      </w:tr>
      <w:tr w:rsidR="009802E5" w:rsidRPr="00DB5A8B" w14:paraId="6A8C1088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0BC58" w14:textId="77777777" w:rsidR="009802E5" w:rsidRPr="00DB5A8B" w:rsidRDefault="009802E5" w:rsidP="009802E5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9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686E3" w14:textId="7C734BF1" w:rsidR="009802E5" w:rsidRPr="00DB5A8B" w:rsidRDefault="009802E5" w:rsidP="00613C1D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Sudargo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1834F" w14:textId="6443D2C0" w:rsidR="009802E5" w:rsidRPr="00DB5A8B" w:rsidRDefault="009802E5" w:rsidP="00613C1D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3776,30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76D87" w14:textId="689DCE4F" w:rsidR="009802E5" w:rsidRPr="00DB5A8B" w:rsidRDefault="009802E5" w:rsidP="009802E5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Rimantas </w:t>
            </w:r>
            <w:r w:rsidR="00F9072B">
              <w:rPr>
                <w:rFonts w:ascii="Times New Roman" w:hAnsi="Times New Roman"/>
                <w:lang w:eastAsia="en-US"/>
              </w:rPr>
              <w:t>V</w:t>
            </w:r>
            <w:r>
              <w:rPr>
                <w:rFonts w:ascii="Times New Roman" w:hAnsi="Times New Roman"/>
                <w:lang w:eastAsia="en-US"/>
              </w:rPr>
              <w:t>aičiūnas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1A963" w14:textId="37DDA973" w:rsidR="009802E5" w:rsidRPr="00DB5A8B" w:rsidRDefault="009802E5" w:rsidP="009802E5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202</w:t>
            </w:r>
            <w:r w:rsidR="0084677E">
              <w:rPr>
                <w:rFonts w:ascii="Times New Roman" w:hAnsi="Times New Roman"/>
                <w:lang w:eastAsia="en-US"/>
              </w:rPr>
              <w:t>4</w:t>
            </w:r>
            <w:r w:rsidRPr="00DB5A8B">
              <w:rPr>
                <w:rFonts w:ascii="Times New Roman" w:hAnsi="Times New Roman"/>
                <w:lang w:eastAsia="en-US"/>
              </w:rPr>
              <w:t>-04</w:t>
            </w:r>
          </w:p>
        </w:tc>
      </w:tr>
      <w:tr w:rsidR="008104AA" w:rsidRPr="00DB5A8B" w14:paraId="73D5674C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31BE2" w14:textId="77777777" w:rsidR="008104AA" w:rsidRPr="00DB5A8B" w:rsidRDefault="008104AA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color w:val="000000"/>
                <w:lang w:eastAsia="en-US"/>
              </w:rPr>
              <w:t>10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164D9" w14:textId="66885622" w:rsidR="008104AA" w:rsidRPr="00DB5A8B" w:rsidRDefault="008104AA" w:rsidP="008104AA">
            <w:pPr>
              <w:spacing w:line="360" w:lineRule="auto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Briedžių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6B810" w14:textId="309C5980" w:rsidR="008104AA" w:rsidRPr="00DB5A8B" w:rsidRDefault="008104AA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3908,49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038D8" w14:textId="43EC9D0C" w:rsidR="008104AA" w:rsidRPr="00DB5A8B" w:rsidRDefault="008104AA" w:rsidP="008104AA">
            <w:pPr>
              <w:spacing w:line="360" w:lineRule="auto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Lina Štrimaitytė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19A33" w14:textId="0438A582" w:rsidR="008104AA" w:rsidRPr="00DB5A8B" w:rsidRDefault="008104AA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84677E">
              <w:rPr>
                <w:rFonts w:ascii="Times New Roman" w:hAnsi="Times New Roman"/>
                <w:color w:val="000000"/>
                <w:lang w:eastAsia="en-US"/>
              </w:rPr>
              <w:t>4</w:t>
            </w:r>
            <w:r w:rsidRPr="00DB5A8B">
              <w:rPr>
                <w:rFonts w:ascii="Times New Roman" w:hAnsi="Times New Roman"/>
                <w:color w:val="000000"/>
                <w:lang w:eastAsia="en-US"/>
              </w:rPr>
              <w:t>-04</w:t>
            </w:r>
          </w:p>
        </w:tc>
      </w:tr>
      <w:tr w:rsidR="009802E5" w:rsidRPr="00DB5A8B" w14:paraId="099F661C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8C778" w14:textId="77777777" w:rsidR="009802E5" w:rsidRPr="00DB5A8B" w:rsidRDefault="009802E5" w:rsidP="009802E5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color w:val="000000"/>
                <w:lang w:eastAsia="en-US"/>
              </w:rPr>
              <w:t>11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91FFB" w14:textId="5EB873CC" w:rsidR="009802E5" w:rsidRPr="00DB5A8B" w:rsidRDefault="009802E5" w:rsidP="009802E5">
            <w:pPr>
              <w:spacing w:line="360" w:lineRule="auto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Veršių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CD4C5" w14:textId="1219C90D" w:rsidR="009802E5" w:rsidRPr="00DB5A8B" w:rsidRDefault="009802E5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3319,13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B7BAE" w14:textId="781D686D" w:rsidR="009802E5" w:rsidRPr="00DB5A8B" w:rsidRDefault="009802E5" w:rsidP="009802E5">
            <w:pPr>
              <w:spacing w:line="360" w:lineRule="auto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Vytautas Unguvaitis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4B48D" w14:textId="79BD90A5" w:rsidR="009802E5" w:rsidRPr="00DB5A8B" w:rsidRDefault="009802E5" w:rsidP="009802E5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84677E">
              <w:rPr>
                <w:rFonts w:ascii="Times New Roman" w:hAnsi="Times New Roman"/>
                <w:color w:val="000000"/>
                <w:lang w:eastAsia="en-US"/>
              </w:rPr>
              <w:t>4</w:t>
            </w:r>
            <w:r w:rsidRPr="00DB5A8B">
              <w:rPr>
                <w:rFonts w:ascii="Times New Roman" w:hAnsi="Times New Roman"/>
                <w:color w:val="000000"/>
                <w:lang w:eastAsia="en-US"/>
              </w:rPr>
              <w:t>-10</w:t>
            </w:r>
          </w:p>
        </w:tc>
      </w:tr>
      <w:tr w:rsidR="008104AA" w:rsidRPr="00DB5A8B" w14:paraId="6E8EDF53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CEE54" w14:textId="77777777" w:rsidR="008104AA" w:rsidRPr="00DB5A8B" w:rsidRDefault="008104AA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color w:val="000000"/>
                <w:lang w:eastAsia="en-US"/>
              </w:rPr>
              <w:t>12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FE229" w14:textId="3546A265" w:rsidR="008104AA" w:rsidRPr="00DB5A8B" w:rsidRDefault="008104AA" w:rsidP="008104AA">
            <w:pPr>
              <w:spacing w:line="360" w:lineRule="auto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Kriūkų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409F9" w14:textId="4C11B8A2" w:rsidR="008104AA" w:rsidRPr="00DB5A8B" w:rsidRDefault="008104AA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2437,20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F6F71" w14:textId="770DF524" w:rsidR="008104AA" w:rsidRPr="00DB5A8B" w:rsidRDefault="008104AA" w:rsidP="008104AA">
            <w:pPr>
              <w:spacing w:line="360" w:lineRule="auto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Lina Štrimaitytė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34807" w14:textId="0B523624" w:rsidR="008104AA" w:rsidRPr="00DB5A8B" w:rsidRDefault="008104AA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84677E">
              <w:rPr>
                <w:rFonts w:ascii="Times New Roman" w:hAnsi="Times New Roman"/>
                <w:color w:val="000000"/>
                <w:lang w:eastAsia="en-US"/>
              </w:rPr>
              <w:t>4</w:t>
            </w:r>
            <w:r w:rsidRPr="00DB5A8B">
              <w:rPr>
                <w:rFonts w:ascii="Times New Roman" w:hAnsi="Times New Roman"/>
                <w:color w:val="000000"/>
                <w:lang w:eastAsia="en-US"/>
              </w:rPr>
              <w:t>-10</w:t>
            </w:r>
          </w:p>
        </w:tc>
      </w:tr>
      <w:tr w:rsidR="008104AA" w:rsidRPr="00DB5A8B" w14:paraId="660BADC1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A687D" w14:textId="77777777" w:rsidR="008104AA" w:rsidRPr="00DB5A8B" w:rsidRDefault="008104AA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color w:val="000000"/>
                <w:lang w:eastAsia="en-US"/>
              </w:rPr>
              <w:t>13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76EA1" w14:textId="2B4E9D9F" w:rsidR="008104AA" w:rsidRPr="00DB5A8B" w:rsidRDefault="008104AA" w:rsidP="008104AA">
            <w:pPr>
              <w:spacing w:line="360" w:lineRule="auto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Baltrušių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C13FF" w14:textId="51D77278" w:rsidR="008104AA" w:rsidRPr="00DB5A8B" w:rsidRDefault="008104AA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2660,80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7DAA1" w14:textId="77D7F46A" w:rsidR="008104AA" w:rsidRPr="00DB5A8B" w:rsidRDefault="008104AA" w:rsidP="008104AA">
            <w:pPr>
              <w:spacing w:line="360" w:lineRule="auto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Lina Štrimaitytė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B26C8" w14:textId="7DAF8E46" w:rsidR="008104AA" w:rsidRPr="00DB5A8B" w:rsidRDefault="008104AA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84677E">
              <w:rPr>
                <w:rFonts w:ascii="Times New Roman" w:hAnsi="Times New Roman"/>
                <w:color w:val="000000"/>
                <w:lang w:eastAsia="en-US"/>
              </w:rPr>
              <w:t>4</w:t>
            </w:r>
            <w:r w:rsidRPr="00DB5A8B">
              <w:rPr>
                <w:rFonts w:ascii="Times New Roman" w:hAnsi="Times New Roman"/>
                <w:color w:val="000000"/>
                <w:lang w:eastAsia="en-US"/>
              </w:rPr>
              <w:t>-09</w:t>
            </w:r>
          </w:p>
        </w:tc>
      </w:tr>
      <w:tr w:rsidR="009802E5" w:rsidRPr="00DB5A8B" w14:paraId="48261827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5C2EA" w14:textId="77777777" w:rsidR="009802E5" w:rsidRPr="00DB5A8B" w:rsidRDefault="009802E5" w:rsidP="009802E5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color w:val="000000"/>
                <w:lang w:eastAsia="en-US"/>
              </w:rPr>
              <w:t>14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38A3D" w14:textId="27F6E778" w:rsidR="009802E5" w:rsidRPr="00DB5A8B" w:rsidRDefault="009802E5" w:rsidP="009802E5">
            <w:pPr>
              <w:spacing w:line="360" w:lineRule="auto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Giedručių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B09F8" w14:textId="39C37368" w:rsidR="009802E5" w:rsidRPr="00DB5A8B" w:rsidRDefault="009802E5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2129,60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A57B2" w14:textId="24373963" w:rsidR="009802E5" w:rsidRPr="00DB5A8B" w:rsidRDefault="009802E5" w:rsidP="009802E5">
            <w:pPr>
              <w:spacing w:line="360" w:lineRule="auto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Rimantas </w:t>
            </w:r>
            <w:r w:rsidR="00F9072B">
              <w:rPr>
                <w:rFonts w:ascii="Times New Roman" w:hAnsi="Times New Roman"/>
                <w:lang w:eastAsia="en-US"/>
              </w:rPr>
              <w:t>V</w:t>
            </w:r>
            <w:r>
              <w:rPr>
                <w:rFonts w:ascii="Times New Roman" w:hAnsi="Times New Roman"/>
                <w:lang w:eastAsia="en-US"/>
              </w:rPr>
              <w:t>aičiūnas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32819" w14:textId="2C88F85C" w:rsidR="009802E5" w:rsidRPr="00DB5A8B" w:rsidRDefault="009802E5" w:rsidP="009802E5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84677E">
              <w:rPr>
                <w:rFonts w:ascii="Times New Roman" w:hAnsi="Times New Roman"/>
                <w:color w:val="000000"/>
                <w:lang w:eastAsia="en-US"/>
              </w:rPr>
              <w:t>4</w:t>
            </w:r>
            <w:r w:rsidRPr="00DB5A8B">
              <w:rPr>
                <w:rFonts w:ascii="Times New Roman" w:hAnsi="Times New Roman"/>
                <w:color w:val="000000"/>
                <w:lang w:eastAsia="en-US"/>
              </w:rPr>
              <w:t>-09</w:t>
            </w:r>
          </w:p>
        </w:tc>
      </w:tr>
      <w:tr w:rsidR="004A1427" w:rsidRPr="00DB5A8B" w14:paraId="1C6C2D39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97E89" w14:textId="77777777" w:rsidR="004A1427" w:rsidRPr="00DB5A8B" w:rsidRDefault="004A1427" w:rsidP="004A1427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color w:val="000000"/>
                <w:lang w:eastAsia="en-US"/>
              </w:rPr>
              <w:t>15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83CF6" w14:textId="5A5A31E8" w:rsidR="004A1427" w:rsidRPr="00DB5A8B" w:rsidRDefault="004A1427" w:rsidP="004A1427">
            <w:pPr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Paluobių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7987D" w14:textId="2E7D84DF" w:rsidR="004A1427" w:rsidRPr="00DB5A8B" w:rsidRDefault="004A1427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2286,97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1B533" w14:textId="626986B9" w:rsidR="004A1427" w:rsidRPr="00DB5A8B" w:rsidRDefault="004A1427" w:rsidP="004A1427">
            <w:pPr>
              <w:spacing w:line="360" w:lineRule="auto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Danutė Buteikienė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12B6F" w14:textId="01BC2304" w:rsidR="004A1427" w:rsidRPr="00DB5A8B" w:rsidRDefault="004A1427" w:rsidP="004A1427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84677E">
              <w:rPr>
                <w:rFonts w:ascii="Times New Roman" w:hAnsi="Times New Roman"/>
                <w:color w:val="000000"/>
                <w:lang w:eastAsia="en-US"/>
              </w:rPr>
              <w:t>4</w:t>
            </w:r>
            <w:r w:rsidRPr="00DB5A8B">
              <w:rPr>
                <w:rFonts w:ascii="Times New Roman" w:hAnsi="Times New Roman"/>
                <w:color w:val="000000"/>
                <w:lang w:eastAsia="en-US"/>
              </w:rPr>
              <w:t>-10</w:t>
            </w:r>
          </w:p>
        </w:tc>
      </w:tr>
      <w:tr w:rsidR="004A1427" w:rsidRPr="00DB5A8B" w14:paraId="1136B6EE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FACC2" w14:textId="77777777" w:rsidR="004A1427" w:rsidRPr="00DB5A8B" w:rsidRDefault="004A1427" w:rsidP="004A1427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color w:val="000000"/>
                <w:lang w:eastAsia="en-US"/>
              </w:rPr>
              <w:t>16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81470" w14:textId="5A30A8FA" w:rsidR="004A1427" w:rsidRPr="00DB5A8B" w:rsidRDefault="004A1427" w:rsidP="004A1427">
            <w:pPr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Lekėčių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4E1A7" w14:textId="10FDA10B" w:rsidR="004A1427" w:rsidRPr="00DB5A8B" w:rsidRDefault="004A1427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1567,20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1C31F" w14:textId="3CDACE9D" w:rsidR="004A1427" w:rsidRPr="00DB5A8B" w:rsidRDefault="004A1427" w:rsidP="004A1427">
            <w:pPr>
              <w:spacing w:line="276" w:lineRule="auto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Danutė Buteikienė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7550D" w14:textId="44FE941D" w:rsidR="004A1427" w:rsidRPr="00DB5A8B" w:rsidRDefault="004A1427" w:rsidP="004A1427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84677E">
              <w:rPr>
                <w:rFonts w:ascii="Times New Roman" w:hAnsi="Times New Roman"/>
                <w:color w:val="000000"/>
                <w:lang w:eastAsia="en-US"/>
              </w:rPr>
              <w:t>4</w:t>
            </w:r>
            <w:r w:rsidRPr="00DB5A8B">
              <w:rPr>
                <w:rFonts w:ascii="Times New Roman" w:hAnsi="Times New Roman"/>
                <w:color w:val="000000"/>
                <w:lang w:eastAsia="en-US"/>
              </w:rPr>
              <w:t>-04</w:t>
            </w:r>
          </w:p>
        </w:tc>
      </w:tr>
      <w:tr w:rsidR="008104AA" w:rsidRPr="00DB5A8B" w14:paraId="6F8DB8A5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47841" w14:textId="0F5B3462" w:rsidR="008104AA" w:rsidRPr="00DB5A8B" w:rsidRDefault="008104AA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17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342D" w14:textId="03F91634" w:rsidR="008104AA" w:rsidRDefault="008104AA" w:rsidP="008104AA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Plokščių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C5EAB" w14:textId="3BD4B52D" w:rsidR="008104AA" w:rsidRDefault="008104AA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5987,90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88210" w14:textId="3188F8EF" w:rsidR="008104AA" w:rsidRPr="00DB5A8B" w:rsidRDefault="008104AA" w:rsidP="008104AA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Lina Štrimaitytė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285A5" w14:textId="08CFD3D8" w:rsidR="008104AA" w:rsidRPr="00DB5A8B" w:rsidRDefault="008104AA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202</w:t>
            </w:r>
            <w:r w:rsidR="0084677E">
              <w:rPr>
                <w:rFonts w:ascii="Times New Roman" w:hAnsi="Times New Roman"/>
                <w:lang w:eastAsia="en-US"/>
              </w:rPr>
              <w:t>4</w:t>
            </w:r>
            <w:r w:rsidRPr="00DB5A8B">
              <w:rPr>
                <w:rFonts w:ascii="Times New Roman" w:hAnsi="Times New Roman"/>
                <w:lang w:eastAsia="en-US"/>
              </w:rPr>
              <w:t>-03</w:t>
            </w:r>
          </w:p>
        </w:tc>
      </w:tr>
      <w:tr w:rsidR="00F9072B" w:rsidRPr="00DB5A8B" w14:paraId="57BC688A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3222F" w14:textId="060B5F05" w:rsidR="00F9072B" w:rsidRDefault="00F9072B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18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3479C" w14:textId="2699B7CF" w:rsidR="00F9072B" w:rsidRDefault="00F9072B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Slavikų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ED9AE" w14:textId="2CA446C9" w:rsidR="00F9072B" w:rsidRDefault="00F9072B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3983,86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1AFEB" w14:textId="410AA8F8" w:rsidR="00F9072B" w:rsidRPr="00DB5A8B" w:rsidRDefault="00F9072B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Rimantas Vaičiūnas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9DB2" w14:textId="7265E972" w:rsidR="00F9072B" w:rsidRPr="00DB5A8B" w:rsidRDefault="00AE0C0F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84677E">
              <w:rPr>
                <w:rFonts w:ascii="Times New Roman" w:hAnsi="Times New Roman"/>
                <w:color w:val="000000"/>
                <w:lang w:eastAsia="en-US"/>
              </w:rPr>
              <w:t>4</w:t>
            </w:r>
            <w:r>
              <w:rPr>
                <w:rFonts w:ascii="Times New Roman" w:hAnsi="Times New Roman"/>
                <w:color w:val="000000"/>
                <w:lang w:eastAsia="en-US"/>
              </w:rPr>
              <w:t>-09</w:t>
            </w:r>
          </w:p>
        </w:tc>
      </w:tr>
      <w:tr w:rsidR="00F9072B" w:rsidRPr="00DB5A8B" w14:paraId="1B79876E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E522F" w14:textId="431EFC7A" w:rsidR="00F9072B" w:rsidRDefault="00F9072B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19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3B7C1" w14:textId="443A2905" w:rsidR="00F9072B" w:rsidRDefault="00F9072B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Sintautų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D496C" w14:textId="5C8AA0A0" w:rsidR="00F9072B" w:rsidRDefault="00F9072B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2213,61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673B2" w14:textId="5332EB29" w:rsidR="00F9072B" w:rsidRPr="00DB5A8B" w:rsidRDefault="00F9072B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Vytautas Unguvaitis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16E19" w14:textId="4FA3EEE4" w:rsidR="00F9072B" w:rsidRPr="00DB5A8B" w:rsidRDefault="00AE0C0F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84677E">
              <w:rPr>
                <w:rFonts w:ascii="Times New Roman" w:hAnsi="Times New Roman"/>
                <w:color w:val="000000"/>
                <w:lang w:eastAsia="en-US"/>
              </w:rPr>
              <w:t>4</w:t>
            </w:r>
            <w:r>
              <w:rPr>
                <w:rFonts w:ascii="Times New Roman" w:hAnsi="Times New Roman"/>
                <w:color w:val="000000"/>
                <w:lang w:eastAsia="en-US"/>
              </w:rPr>
              <w:t>-09</w:t>
            </w:r>
          </w:p>
        </w:tc>
      </w:tr>
      <w:tr w:rsidR="00F9072B" w:rsidRPr="00DB5A8B" w14:paraId="08DFA49C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EB127" w14:textId="29168BDD" w:rsidR="00F9072B" w:rsidRDefault="00F9072B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EEC33" w14:textId="56D3A661" w:rsidR="00F9072B" w:rsidRDefault="00F9072B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Lukšių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841DD" w14:textId="0F41DB96" w:rsidR="00F9072B" w:rsidRDefault="00F9072B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5682,76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36CF6" w14:textId="18BFD96F" w:rsidR="00F9072B" w:rsidRPr="00DB5A8B" w:rsidRDefault="00F9072B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Danutė Buteikienė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8039E" w14:textId="1589ABF2" w:rsidR="00F9072B" w:rsidRPr="00DB5A8B" w:rsidRDefault="00AE0C0F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84677E">
              <w:rPr>
                <w:rFonts w:ascii="Times New Roman" w:hAnsi="Times New Roman"/>
                <w:color w:val="000000"/>
                <w:lang w:eastAsia="en-US"/>
              </w:rPr>
              <w:t>4</w:t>
            </w:r>
            <w:r>
              <w:rPr>
                <w:rFonts w:ascii="Times New Roman" w:hAnsi="Times New Roman"/>
                <w:color w:val="000000"/>
                <w:lang w:eastAsia="en-US"/>
              </w:rPr>
              <w:t>-09</w:t>
            </w:r>
          </w:p>
        </w:tc>
      </w:tr>
      <w:tr w:rsidR="00F9072B" w:rsidRPr="00DB5A8B" w14:paraId="163CC4B1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9AB08" w14:textId="5C5DD987" w:rsidR="00F9072B" w:rsidRDefault="00F9072B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21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1BB7" w14:textId="780FCA57" w:rsidR="00F9072B" w:rsidRDefault="00F9072B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Degutinės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AF733" w14:textId="6FAB97B9" w:rsidR="00F9072B" w:rsidRDefault="00F9072B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2314,40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3073" w14:textId="46AD0FFA" w:rsidR="00F9072B" w:rsidRPr="00DB5A8B" w:rsidRDefault="00F9072B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Vytautas Unguvaitis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18C36" w14:textId="607E7C2A" w:rsidR="00F9072B" w:rsidRPr="00DB5A8B" w:rsidRDefault="00AE0C0F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84677E">
              <w:rPr>
                <w:rFonts w:ascii="Times New Roman" w:hAnsi="Times New Roman"/>
                <w:color w:val="000000"/>
                <w:lang w:eastAsia="en-US"/>
              </w:rPr>
              <w:t>4</w:t>
            </w:r>
            <w:r>
              <w:rPr>
                <w:rFonts w:ascii="Times New Roman" w:hAnsi="Times New Roman"/>
                <w:color w:val="000000"/>
                <w:lang w:eastAsia="en-US"/>
              </w:rPr>
              <w:t>-04</w:t>
            </w:r>
          </w:p>
        </w:tc>
      </w:tr>
      <w:tr w:rsidR="00F9072B" w:rsidRPr="00DB5A8B" w14:paraId="5AEC1F86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8735D" w14:textId="31CAD06B" w:rsidR="00F9072B" w:rsidRDefault="00F9072B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22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E92F2" w14:textId="106EC437" w:rsidR="00F9072B" w:rsidRDefault="00F9072B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Girėnų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837C9" w14:textId="37531761" w:rsidR="00F9072B" w:rsidRDefault="00F9072B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2426,02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10D30" w14:textId="2F5EEB11" w:rsidR="00F9072B" w:rsidRPr="00DB5A8B" w:rsidRDefault="00F9072B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Rimantas Vaičiūnas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3A4F5" w14:textId="73C2A234" w:rsidR="00F9072B" w:rsidRPr="00DB5A8B" w:rsidRDefault="00AE0C0F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84677E">
              <w:rPr>
                <w:rFonts w:ascii="Times New Roman" w:hAnsi="Times New Roman"/>
                <w:color w:val="000000"/>
                <w:lang w:eastAsia="en-US"/>
              </w:rPr>
              <w:t>4</w:t>
            </w:r>
            <w:r>
              <w:rPr>
                <w:rFonts w:ascii="Times New Roman" w:hAnsi="Times New Roman"/>
                <w:color w:val="000000"/>
                <w:lang w:eastAsia="en-US"/>
              </w:rPr>
              <w:t>-03</w:t>
            </w:r>
          </w:p>
        </w:tc>
      </w:tr>
      <w:tr w:rsidR="00F9072B" w:rsidRPr="00DB5A8B" w14:paraId="148D700D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37C9B" w14:textId="08C094E8" w:rsidR="00F9072B" w:rsidRDefault="00F9072B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23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FF836" w14:textId="1213BE70" w:rsidR="00F9072B" w:rsidRDefault="00F9072B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Liepalotų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20868" w14:textId="14E56389" w:rsidR="00F9072B" w:rsidRDefault="00F9072B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3590,10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960FD" w14:textId="47C7412B" w:rsidR="00F9072B" w:rsidRPr="00DB5A8B" w:rsidRDefault="00F9072B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Danutė Buteikienė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A9045" w14:textId="7BCC5438" w:rsidR="00F9072B" w:rsidRPr="00DB5A8B" w:rsidRDefault="00AE0C0F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84677E">
              <w:rPr>
                <w:rFonts w:ascii="Times New Roman" w:hAnsi="Times New Roman"/>
                <w:color w:val="000000"/>
                <w:lang w:eastAsia="en-US"/>
              </w:rPr>
              <w:t>4</w:t>
            </w:r>
            <w:r>
              <w:rPr>
                <w:rFonts w:ascii="Times New Roman" w:hAnsi="Times New Roman"/>
                <w:color w:val="000000"/>
                <w:lang w:eastAsia="en-US"/>
              </w:rPr>
              <w:t>-10</w:t>
            </w:r>
          </w:p>
        </w:tc>
      </w:tr>
      <w:tr w:rsidR="00F9072B" w:rsidRPr="00DB5A8B" w14:paraId="316D2DA9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8BFB6" w14:textId="1E31C1DE" w:rsidR="00F9072B" w:rsidRDefault="00F9072B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24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F7F22" w14:textId="6A487AD9" w:rsidR="00F9072B" w:rsidRDefault="00F9072B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Gotlybiškių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D2945" w14:textId="4CAEA26B" w:rsidR="00F9072B" w:rsidRDefault="00F9072B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1569,31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527E4" w14:textId="52730043" w:rsidR="00F9072B" w:rsidRPr="00DB5A8B" w:rsidRDefault="00F9072B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Rimantas Vaičiūnas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817FE" w14:textId="59142A77" w:rsidR="00F9072B" w:rsidRPr="00DB5A8B" w:rsidRDefault="00AE0C0F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84677E">
              <w:rPr>
                <w:rFonts w:ascii="Times New Roman" w:hAnsi="Times New Roman"/>
                <w:color w:val="000000"/>
                <w:lang w:eastAsia="en-US"/>
              </w:rPr>
              <w:t>4</w:t>
            </w:r>
            <w:r>
              <w:rPr>
                <w:rFonts w:ascii="Times New Roman" w:hAnsi="Times New Roman"/>
                <w:color w:val="000000"/>
                <w:lang w:eastAsia="en-US"/>
              </w:rPr>
              <w:t>-10</w:t>
            </w:r>
          </w:p>
        </w:tc>
      </w:tr>
      <w:tr w:rsidR="008104AA" w:rsidRPr="00DB5A8B" w14:paraId="721B0F76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C0C0D" w14:textId="458C5DC5" w:rsidR="008104AA" w:rsidRDefault="008104AA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25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72497" w14:textId="44F1A5EF" w:rsidR="008104AA" w:rsidRDefault="008104AA" w:rsidP="008104AA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Ritinių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394D6" w14:textId="5807E2F3" w:rsidR="008104AA" w:rsidRDefault="008104AA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2255,37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1C9CF" w14:textId="2D547434" w:rsidR="008104AA" w:rsidRPr="00DB5A8B" w:rsidRDefault="008104AA" w:rsidP="008104AA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Lina Štrimaitytė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CB9D" w14:textId="2C3FBA23" w:rsidR="008104AA" w:rsidRPr="00DB5A8B" w:rsidRDefault="008104AA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84677E">
              <w:rPr>
                <w:rFonts w:ascii="Times New Roman" w:hAnsi="Times New Roman"/>
                <w:color w:val="000000"/>
                <w:lang w:eastAsia="en-US"/>
              </w:rPr>
              <w:t>4</w:t>
            </w:r>
            <w:r>
              <w:rPr>
                <w:rFonts w:ascii="Times New Roman" w:hAnsi="Times New Roman"/>
                <w:color w:val="000000"/>
                <w:lang w:eastAsia="en-US"/>
              </w:rPr>
              <w:t>-09</w:t>
            </w:r>
          </w:p>
        </w:tc>
      </w:tr>
      <w:tr w:rsidR="00F9072B" w:rsidRPr="00DB5A8B" w14:paraId="3432F263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537F2" w14:textId="330FD15A" w:rsidR="00F9072B" w:rsidRDefault="00F9072B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lastRenderedPageBreak/>
              <w:t>26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01454" w14:textId="115A537E" w:rsidR="00F9072B" w:rsidRDefault="00F9072B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Duobiškių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DD6B" w14:textId="4C50229E" w:rsidR="00F9072B" w:rsidRDefault="00F9072B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1710,70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11EF" w14:textId="5DACECC6" w:rsidR="00F9072B" w:rsidRPr="00DB5A8B" w:rsidRDefault="00F9072B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Rimantas Vaičiūnas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3E347" w14:textId="2D3042D5" w:rsidR="00F9072B" w:rsidRPr="00DB5A8B" w:rsidRDefault="00AE0C0F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84677E">
              <w:rPr>
                <w:rFonts w:ascii="Times New Roman" w:hAnsi="Times New Roman"/>
                <w:color w:val="000000"/>
                <w:lang w:eastAsia="en-US"/>
              </w:rPr>
              <w:t>4</w:t>
            </w:r>
            <w:r>
              <w:rPr>
                <w:rFonts w:ascii="Times New Roman" w:hAnsi="Times New Roman"/>
                <w:color w:val="000000"/>
                <w:lang w:eastAsia="en-US"/>
              </w:rPr>
              <w:t>-10</w:t>
            </w:r>
          </w:p>
        </w:tc>
      </w:tr>
      <w:tr w:rsidR="00F9072B" w:rsidRPr="00DB5A8B" w14:paraId="532ADEE8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75790" w14:textId="218E28DE" w:rsidR="00F9072B" w:rsidRDefault="00F9072B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27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72C85" w14:textId="7F4DDAC7" w:rsidR="00F9072B" w:rsidRDefault="00F9072B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Panovių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3B1E0" w14:textId="29693C52" w:rsidR="00F9072B" w:rsidRDefault="00F9072B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3117,02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BA3C3" w14:textId="62EFB53B" w:rsidR="00F9072B" w:rsidRPr="00DB5A8B" w:rsidRDefault="00F9072B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Vytautas Unguvaitis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62AF5" w14:textId="7865A253" w:rsidR="00F9072B" w:rsidRPr="00DB5A8B" w:rsidRDefault="00AE0C0F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84677E">
              <w:rPr>
                <w:rFonts w:ascii="Times New Roman" w:hAnsi="Times New Roman"/>
                <w:color w:val="000000"/>
                <w:lang w:eastAsia="en-US"/>
              </w:rPr>
              <w:t>4</w:t>
            </w:r>
            <w:r>
              <w:rPr>
                <w:rFonts w:ascii="Times New Roman" w:hAnsi="Times New Roman"/>
                <w:color w:val="000000"/>
                <w:lang w:eastAsia="en-US"/>
              </w:rPr>
              <w:t>-04</w:t>
            </w:r>
          </w:p>
        </w:tc>
      </w:tr>
      <w:tr w:rsidR="00F9072B" w:rsidRPr="00DB5A8B" w14:paraId="39B4375D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26B4" w14:textId="51C7602F" w:rsidR="00F9072B" w:rsidRDefault="00F9072B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28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F9E88" w14:textId="7AD17850" w:rsidR="00F9072B" w:rsidRDefault="00F9072B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Kidulių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1AAC4" w14:textId="30D3FC32" w:rsidR="00F9072B" w:rsidRDefault="00F9072B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4613,83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0CF48" w14:textId="3C3B318F" w:rsidR="00F9072B" w:rsidRPr="00DB5A8B" w:rsidRDefault="00F9072B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Vytautas Unguvaitis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CF233" w14:textId="26C6292C" w:rsidR="00F9072B" w:rsidRPr="00DB5A8B" w:rsidRDefault="00AE0C0F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84677E">
              <w:rPr>
                <w:rFonts w:ascii="Times New Roman" w:hAnsi="Times New Roman"/>
                <w:color w:val="000000"/>
                <w:lang w:eastAsia="en-US"/>
              </w:rPr>
              <w:t>4</w:t>
            </w:r>
            <w:r>
              <w:rPr>
                <w:rFonts w:ascii="Times New Roman" w:hAnsi="Times New Roman"/>
                <w:color w:val="000000"/>
                <w:lang w:eastAsia="en-US"/>
              </w:rPr>
              <w:t>-09</w:t>
            </w:r>
          </w:p>
        </w:tc>
      </w:tr>
      <w:tr w:rsidR="00F9072B" w:rsidRPr="00DB5A8B" w14:paraId="119F1564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72F07" w14:textId="03CD9E50" w:rsidR="00F9072B" w:rsidRDefault="00F9072B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29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06B7" w14:textId="2FA19408" w:rsidR="00F9072B" w:rsidRDefault="00F9072B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Būblelių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29F41" w14:textId="2B249441" w:rsidR="00F9072B" w:rsidRDefault="00F9072B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2875,30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4555C" w14:textId="1FA3EDE6" w:rsidR="00F9072B" w:rsidRPr="00DB5A8B" w:rsidRDefault="00F9072B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Vytautas Unguvaitis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B6E9B" w14:textId="25909459" w:rsidR="00F9072B" w:rsidRPr="00DB5A8B" w:rsidRDefault="00AE0C0F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84677E">
              <w:rPr>
                <w:rFonts w:ascii="Times New Roman" w:hAnsi="Times New Roman"/>
                <w:color w:val="000000"/>
                <w:lang w:eastAsia="en-US"/>
              </w:rPr>
              <w:t>4</w:t>
            </w:r>
            <w:r>
              <w:rPr>
                <w:rFonts w:ascii="Times New Roman" w:hAnsi="Times New Roman"/>
                <w:color w:val="000000"/>
                <w:lang w:eastAsia="en-US"/>
              </w:rPr>
              <w:t>-04</w:t>
            </w:r>
          </w:p>
        </w:tc>
      </w:tr>
      <w:tr w:rsidR="00F9072B" w:rsidRPr="00DB5A8B" w14:paraId="5AFDA697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6302F" w14:textId="4AF019EC" w:rsidR="00F9072B" w:rsidRDefault="00F9072B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30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348B3" w14:textId="7B2C6AA0" w:rsidR="00F9072B" w:rsidRDefault="00F9072B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Išdagų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8DBC3" w14:textId="5B275B7A" w:rsidR="00F9072B" w:rsidRDefault="00F9072B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4586,31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38E6D" w14:textId="1E1E04F5" w:rsidR="00F9072B" w:rsidRPr="00DB5A8B" w:rsidRDefault="00F9072B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Rimantas </w:t>
            </w:r>
            <w:r w:rsidR="00B738C7">
              <w:rPr>
                <w:rFonts w:ascii="Times New Roman" w:hAnsi="Times New Roman"/>
                <w:lang w:eastAsia="en-US"/>
              </w:rPr>
              <w:t>V</w:t>
            </w:r>
            <w:r>
              <w:rPr>
                <w:rFonts w:ascii="Times New Roman" w:hAnsi="Times New Roman"/>
                <w:lang w:eastAsia="en-US"/>
              </w:rPr>
              <w:t>aičiūnas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BA31E" w14:textId="7C06AA1B" w:rsidR="00F9072B" w:rsidRPr="00DB5A8B" w:rsidRDefault="00AE0C0F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84677E">
              <w:rPr>
                <w:rFonts w:ascii="Times New Roman" w:hAnsi="Times New Roman"/>
                <w:color w:val="000000"/>
                <w:lang w:eastAsia="en-US"/>
              </w:rPr>
              <w:t>4</w:t>
            </w:r>
            <w:r>
              <w:rPr>
                <w:rFonts w:ascii="Times New Roman" w:hAnsi="Times New Roman"/>
                <w:color w:val="000000"/>
                <w:lang w:eastAsia="en-US"/>
              </w:rPr>
              <w:t>-04</w:t>
            </w:r>
          </w:p>
        </w:tc>
      </w:tr>
      <w:tr w:rsidR="00F9072B" w:rsidRPr="00DB5A8B" w14:paraId="29057E5E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A7EE" w14:textId="34F748AF" w:rsidR="00F9072B" w:rsidRDefault="00F9072B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31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137FE" w14:textId="565DD096" w:rsidR="00F9072B" w:rsidRDefault="00F9072B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Šakių mst.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DDFA5" w14:textId="13961AB3" w:rsidR="00F9072B" w:rsidRDefault="00F9072B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54,00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984A6" w14:textId="1EE9089D" w:rsidR="00F9072B" w:rsidRPr="00DB5A8B" w:rsidRDefault="00F9072B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Rimantas </w:t>
            </w:r>
            <w:r w:rsidR="00B738C7">
              <w:rPr>
                <w:rFonts w:ascii="Times New Roman" w:hAnsi="Times New Roman"/>
                <w:lang w:eastAsia="en-US"/>
              </w:rPr>
              <w:t>V</w:t>
            </w:r>
            <w:r>
              <w:rPr>
                <w:rFonts w:ascii="Times New Roman" w:hAnsi="Times New Roman"/>
                <w:lang w:eastAsia="en-US"/>
              </w:rPr>
              <w:t>aičiūnas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A7A1" w14:textId="189673EE" w:rsidR="00F9072B" w:rsidRPr="00DB5A8B" w:rsidRDefault="00AE0C0F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84677E">
              <w:rPr>
                <w:rFonts w:ascii="Times New Roman" w:hAnsi="Times New Roman"/>
                <w:color w:val="000000"/>
                <w:lang w:eastAsia="en-US"/>
              </w:rPr>
              <w:t>4</w:t>
            </w:r>
            <w:r>
              <w:rPr>
                <w:rFonts w:ascii="Times New Roman" w:hAnsi="Times New Roman"/>
                <w:color w:val="000000"/>
                <w:lang w:eastAsia="en-US"/>
              </w:rPr>
              <w:t>-03</w:t>
            </w:r>
          </w:p>
        </w:tc>
      </w:tr>
      <w:tr w:rsidR="00F9072B" w:rsidRPr="00DB5A8B" w14:paraId="1A9CED13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D38B2" w14:textId="5516A51D" w:rsidR="00F9072B" w:rsidRDefault="00F9072B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32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50398" w14:textId="4353D58C" w:rsidR="00F9072B" w:rsidRDefault="00F9072B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Kudirkos Naumiesčio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7ACAC" w14:textId="1B819C81" w:rsidR="00F9072B" w:rsidRDefault="00F9072B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4,00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7FCC8" w14:textId="15EBEA81" w:rsidR="00F9072B" w:rsidRPr="00DB5A8B" w:rsidRDefault="00F9072B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Vytautas Unguvaitis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94446" w14:textId="57A63C36" w:rsidR="00F9072B" w:rsidRPr="00DB5A8B" w:rsidRDefault="00AE0C0F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84677E">
              <w:rPr>
                <w:rFonts w:ascii="Times New Roman" w:hAnsi="Times New Roman"/>
                <w:color w:val="000000"/>
                <w:lang w:eastAsia="en-US"/>
              </w:rPr>
              <w:t>4</w:t>
            </w:r>
            <w:r>
              <w:rPr>
                <w:rFonts w:ascii="Times New Roman" w:hAnsi="Times New Roman"/>
                <w:color w:val="000000"/>
                <w:lang w:eastAsia="en-US"/>
              </w:rPr>
              <w:t>-10</w:t>
            </w:r>
          </w:p>
        </w:tc>
      </w:tr>
      <w:tr w:rsidR="00F9072B" w:rsidRPr="00DB5A8B" w14:paraId="044EF950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5AE4C" w14:textId="446FF5ED" w:rsidR="00F9072B" w:rsidRDefault="00F9072B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31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C5C72" w14:textId="4E5EEE1E" w:rsidR="00F9072B" w:rsidRDefault="00F9072B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Gerdžių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35C27" w14:textId="2CC2EDFA" w:rsidR="00F9072B" w:rsidRDefault="00F9072B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1085,00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32B1F" w14:textId="07A27ED8" w:rsidR="00F9072B" w:rsidRPr="00DB5A8B" w:rsidRDefault="00F9072B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Danutė Buteikienė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0DC4" w14:textId="5FE9054D" w:rsidR="00F9072B" w:rsidRPr="00DB5A8B" w:rsidRDefault="00AE0C0F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84677E">
              <w:rPr>
                <w:rFonts w:ascii="Times New Roman" w:hAnsi="Times New Roman"/>
                <w:color w:val="000000"/>
                <w:lang w:eastAsia="en-US"/>
              </w:rPr>
              <w:t>4</w:t>
            </w:r>
            <w:r>
              <w:rPr>
                <w:rFonts w:ascii="Times New Roman" w:hAnsi="Times New Roman"/>
                <w:color w:val="000000"/>
                <w:lang w:eastAsia="en-US"/>
              </w:rPr>
              <w:t>-09</w:t>
            </w:r>
          </w:p>
        </w:tc>
      </w:tr>
      <w:tr w:rsidR="00F9072B" w:rsidRPr="00DB5A8B" w14:paraId="6221A8EC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F0B1D" w14:textId="626AEEE2" w:rsidR="00F9072B" w:rsidRDefault="00F9072B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32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A1294" w14:textId="1E18DFB0" w:rsidR="00F9072B" w:rsidRDefault="00F9072B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Naidynės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7A232" w14:textId="2885CCD1" w:rsidR="00F9072B" w:rsidRDefault="00F9072B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90,00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6555F" w14:textId="0A305834" w:rsidR="00F9072B" w:rsidRPr="00DB5A8B" w:rsidRDefault="00F9072B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Danutė Buteikienė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5E511" w14:textId="245FB5BA" w:rsidR="00F9072B" w:rsidRPr="00DB5A8B" w:rsidRDefault="00AE0C0F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84677E">
              <w:rPr>
                <w:rFonts w:ascii="Times New Roman" w:hAnsi="Times New Roman"/>
                <w:color w:val="000000"/>
                <w:lang w:eastAsia="en-US"/>
              </w:rPr>
              <w:t>4</w:t>
            </w:r>
            <w:r>
              <w:rPr>
                <w:rFonts w:ascii="Times New Roman" w:hAnsi="Times New Roman"/>
                <w:color w:val="000000"/>
                <w:lang w:eastAsia="en-US"/>
              </w:rPr>
              <w:t>-10</w:t>
            </w:r>
          </w:p>
        </w:tc>
      </w:tr>
      <w:tr w:rsidR="00F9072B" w:rsidRPr="00DB5A8B" w14:paraId="20F79DBC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F3971" w14:textId="6319AFEE" w:rsidR="00F9072B" w:rsidRDefault="00F9072B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33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B8BAE" w14:textId="1D946E7E" w:rsidR="00F9072B" w:rsidRDefault="00F9072B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Karčrūdės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A4DB4" w14:textId="55F18204" w:rsidR="00F9072B" w:rsidRDefault="00F9072B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499,00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D4C6" w14:textId="2162C624" w:rsidR="00F9072B" w:rsidRPr="00DB5A8B" w:rsidRDefault="00F9072B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Rimantas </w:t>
            </w:r>
            <w:r w:rsidR="00B738C7">
              <w:rPr>
                <w:rFonts w:ascii="Times New Roman" w:hAnsi="Times New Roman"/>
                <w:lang w:eastAsia="en-US"/>
              </w:rPr>
              <w:t>V</w:t>
            </w:r>
            <w:r>
              <w:rPr>
                <w:rFonts w:ascii="Times New Roman" w:hAnsi="Times New Roman"/>
                <w:lang w:eastAsia="en-US"/>
              </w:rPr>
              <w:t>aičiūnas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765C" w14:textId="43D9A5B5" w:rsidR="00F9072B" w:rsidRPr="00DB5A8B" w:rsidRDefault="00AE0C0F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84677E">
              <w:rPr>
                <w:rFonts w:ascii="Times New Roman" w:hAnsi="Times New Roman"/>
                <w:color w:val="000000"/>
                <w:lang w:eastAsia="en-US"/>
              </w:rPr>
              <w:t>4</w:t>
            </w:r>
            <w:r>
              <w:rPr>
                <w:rFonts w:ascii="Times New Roman" w:hAnsi="Times New Roman"/>
                <w:color w:val="000000"/>
                <w:lang w:eastAsia="en-US"/>
              </w:rPr>
              <w:t>-10</w:t>
            </w:r>
          </w:p>
        </w:tc>
      </w:tr>
      <w:tr w:rsidR="00F9072B" w:rsidRPr="00DB5A8B" w14:paraId="49873852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37D71" w14:textId="07F86A46" w:rsidR="00F9072B" w:rsidRDefault="00F9072B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34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3DF4" w14:textId="01643EE6" w:rsidR="00F9072B" w:rsidRDefault="00F9072B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Raninės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594AF" w14:textId="56FBF8DE" w:rsidR="00F9072B" w:rsidRDefault="00F9072B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120,00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549" w14:textId="1579DF23" w:rsidR="00F9072B" w:rsidRPr="00DB5A8B" w:rsidRDefault="00F9072B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Danutė Buteikienė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2C5B3" w14:textId="79FBDC3D" w:rsidR="00F9072B" w:rsidRPr="00DB5A8B" w:rsidRDefault="00AE0C0F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84677E">
              <w:rPr>
                <w:rFonts w:ascii="Times New Roman" w:hAnsi="Times New Roman"/>
                <w:color w:val="000000"/>
                <w:lang w:eastAsia="en-US"/>
              </w:rPr>
              <w:t>4</w:t>
            </w:r>
            <w:r>
              <w:rPr>
                <w:rFonts w:ascii="Times New Roman" w:hAnsi="Times New Roman"/>
                <w:color w:val="000000"/>
                <w:lang w:eastAsia="en-US"/>
              </w:rPr>
              <w:t>-10</w:t>
            </w:r>
          </w:p>
        </w:tc>
      </w:tr>
      <w:tr w:rsidR="00F9072B" w:rsidRPr="00DB5A8B" w14:paraId="52B96F05" w14:textId="77777777" w:rsidTr="00413D16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48ED1" w14:textId="77777777" w:rsidR="00F9072B" w:rsidRPr="00DB5A8B" w:rsidRDefault="00F9072B" w:rsidP="00F9072B">
            <w:pPr>
              <w:spacing w:line="360" w:lineRule="auto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7D745" w14:textId="77777777" w:rsidR="00F9072B" w:rsidRPr="00DB5A8B" w:rsidRDefault="00F9072B" w:rsidP="00F9072B">
            <w:pPr>
              <w:spacing w:line="360" w:lineRule="auto"/>
              <w:rPr>
                <w:rFonts w:ascii="Times New Roman" w:hAnsi="Times New Roman"/>
                <w:b/>
                <w:bCs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Iš viso: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A48E8" w14:textId="73DB3367" w:rsidR="00F9072B" w:rsidRPr="00DB5A8B" w:rsidRDefault="00F9072B" w:rsidP="00613C1D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99206,46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BDA20" w14:textId="77777777" w:rsidR="00F9072B" w:rsidRPr="00DB5A8B" w:rsidRDefault="00F9072B" w:rsidP="00F9072B">
            <w:pPr>
              <w:spacing w:line="360" w:lineRule="auto"/>
              <w:rPr>
                <w:rFonts w:ascii="Times New Roman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BE268" w14:textId="77777777" w:rsidR="00F9072B" w:rsidRPr="00DB5A8B" w:rsidRDefault="00F9072B" w:rsidP="00F9072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</w:tbl>
    <w:p w14:paraId="2EE4F858" w14:textId="77777777" w:rsidR="00DB5A8B" w:rsidRPr="00DB5A8B" w:rsidRDefault="00DB5A8B" w:rsidP="00DB5A8B">
      <w:pPr>
        <w:rPr>
          <w:rFonts w:ascii="Times New Roman" w:hAnsi="Times New Roman"/>
          <w:color w:val="000000"/>
          <w:lang w:eastAsia="en-US"/>
        </w:rPr>
      </w:pPr>
    </w:p>
    <w:p w14:paraId="21182688" w14:textId="77777777" w:rsidR="00DB5A8B" w:rsidRPr="00DB5A8B" w:rsidRDefault="00DB5A8B" w:rsidP="00DB5A8B">
      <w:pPr>
        <w:jc w:val="center"/>
        <w:rPr>
          <w:rFonts w:ascii="Times New Roman" w:hAnsi="Times New Roman"/>
          <w:color w:val="000000"/>
          <w:lang w:eastAsia="en-US"/>
        </w:rPr>
      </w:pPr>
      <w:r w:rsidRPr="00DB5A8B">
        <w:rPr>
          <w:rFonts w:ascii="Times New Roman" w:hAnsi="Times New Roman"/>
          <w:color w:val="000000"/>
          <w:lang w:eastAsia="en-US"/>
        </w:rPr>
        <w:t>__________________________________________________</w:t>
      </w:r>
    </w:p>
    <w:p w14:paraId="368AEBB9" w14:textId="77777777" w:rsidR="00DB5A8B" w:rsidRPr="00DB5A8B" w:rsidRDefault="00DB5A8B" w:rsidP="00DB5A8B">
      <w:pPr>
        <w:jc w:val="both"/>
        <w:rPr>
          <w:rFonts w:ascii="Times New Roman" w:hAnsi="Times New Roman"/>
          <w:color w:val="000000"/>
          <w:lang w:eastAsia="en-US"/>
        </w:rPr>
      </w:pPr>
    </w:p>
    <w:p w14:paraId="1D0EDEE6" w14:textId="77777777" w:rsidR="00DB5A8B" w:rsidRPr="00434111" w:rsidRDefault="00DB5A8B" w:rsidP="001D38EF">
      <w:pPr>
        <w:overflowPunct w:val="0"/>
        <w:rPr>
          <w:rFonts w:ascii="Times New Roman" w:hAnsi="Times New Roman"/>
          <w:szCs w:val="24"/>
        </w:rPr>
      </w:pPr>
    </w:p>
    <w:sectPr w:rsidR="00DB5A8B" w:rsidRP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12AC89" w14:textId="77777777" w:rsidR="00DA631F" w:rsidRDefault="00DA631F">
      <w:r>
        <w:separator/>
      </w:r>
    </w:p>
  </w:endnote>
  <w:endnote w:type="continuationSeparator" w:id="0">
    <w:p w14:paraId="6557C3EF" w14:textId="77777777" w:rsidR="00DA631F" w:rsidRDefault="00DA6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0A5CA7" w14:textId="77777777" w:rsidR="00DA631F" w:rsidRDefault="00DA631F">
      <w:r>
        <w:separator/>
      </w:r>
    </w:p>
  </w:footnote>
  <w:footnote w:type="continuationSeparator" w:id="0">
    <w:p w14:paraId="6F367D21" w14:textId="77777777" w:rsidR="00DA631F" w:rsidRDefault="00DA6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42FF"/>
    <w:rsid w:val="0003340E"/>
    <w:rsid w:val="000625CE"/>
    <w:rsid w:val="000B45C6"/>
    <w:rsid w:val="000C1263"/>
    <w:rsid w:val="00117499"/>
    <w:rsid w:val="001421E3"/>
    <w:rsid w:val="001B5113"/>
    <w:rsid w:val="001D38EF"/>
    <w:rsid w:val="001E6E8E"/>
    <w:rsid w:val="001E7250"/>
    <w:rsid w:val="001F21F9"/>
    <w:rsid w:val="002123BE"/>
    <w:rsid w:val="0025040E"/>
    <w:rsid w:val="002765E4"/>
    <w:rsid w:val="00283722"/>
    <w:rsid w:val="0028720A"/>
    <w:rsid w:val="002B0348"/>
    <w:rsid w:val="002D3ABC"/>
    <w:rsid w:val="00313CF0"/>
    <w:rsid w:val="003277C6"/>
    <w:rsid w:val="0033309C"/>
    <w:rsid w:val="00342E29"/>
    <w:rsid w:val="00344345"/>
    <w:rsid w:val="00384238"/>
    <w:rsid w:val="00397EF2"/>
    <w:rsid w:val="003A0C31"/>
    <w:rsid w:val="003B35A8"/>
    <w:rsid w:val="003B6F5C"/>
    <w:rsid w:val="003C7CEA"/>
    <w:rsid w:val="003F491F"/>
    <w:rsid w:val="00434111"/>
    <w:rsid w:val="00435ADB"/>
    <w:rsid w:val="00451E7E"/>
    <w:rsid w:val="004551FD"/>
    <w:rsid w:val="004569A4"/>
    <w:rsid w:val="004A1427"/>
    <w:rsid w:val="00512678"/>
    <w:rsid w:val="00521D86"/>
    <w:rsid w:val="00526F59"/>
    <w:rsid w:val="00532622"/>
    <w:rsid w:val="00574815"/>
    <w:rsid w:val="00583E25"/>
    <w:rsid w:val="005A79DD"/>
    <w:rsid w:val="005F2095"/>
    <w:rsid w:val="00610881"/>
    <w:rsid w:val="00613C1D"/>
    <w:rsid w:val="006607D3"/>
    <w:rsid w:val="006E49D8"/>
    <w:rsid w:val="0070001E"/>
    <w:rsid w:val="00715B71"/>
    <w:rsid w:val="00766DB7"/>
    <w:rsid w:val="008104AA"/>
    <w:rsid w:val="00813010"/>
    <w:rsid w:val="0084677E"/>
    <w:rsid w:val="00852B5D"/>
    <w:rsid w:val="008610A5"/>
    <w:rsid w:val="00877F94"/>
    <w:rsid w:val="008C1B78"/>
    <w:rsid w:val="008D2C81"/>
    <w:rsid w:val="008D3163"/>
    <w:rsid w:val="008F4809"/>
    <w:rsid w:val="008F6891"/>
    <w:rsid w:val="00903E2F"/>
    <w:rsid w:val="0096299E"/>
    <w:rsid w:val="009802E5"/>
    <w:rsid w:val="0098205C"/>
    <w:rsid w:val="009951B0"/>
    <w:rsid w:val="009B57C3"/>
    <w:rsid w:val="009C4EAB"/>
    <w:rsid w:val="009F065C"/>
    <w:rsid w:val="009F2905"/>
    <w:rsid w:val="00AE0C0F"/>
    <w:rsid w:val="00AE7378"/>
    <w:rsid w:val="00B00CCC"/>
    <w:rsid w:val="00B322CA"/>
    <w:rsid w:val="00B738C7"/>
    <w:rsid w:val="00B75F85"/>
    <w:rsid w:val="00B837A6"/>
    <w:rsid w:val="00BE1E33"/>
    <w:rsid w:val="00BE4C6A"/>
    <w:rsid w:val="00BE6D25"/>
    <w:rsid w:val="00C12626"/>
    <w:rsid w:val="00C2225A"/>
    <w:rsid w:val="00C35D6C"/>
    <w:rsid w:val="00C717AF"/>
    <w:rsid w:val="00C81F5B"/>
    <w:rsid w:val="00C838D9"/>
    <w:rsid w:val="00C84A75"/>
    <w:rsid w:val="00C921BD"/>
    <w:rsid w:val="00C97735"/>
    <w:rsid w:val="00CA67DC"/>
    <w:rsid w:val="00CA6ECE"/>
    <w:rsid w:val="00CE7CF5"/>
    <w:rsid w:val="00D25713"/>
    <w:rsid w:val="00D41D28"/>
    <w:rsid w:val="00D44930"/>
    <w:rsid w:val="00D900D0"/>
    <w:rsid w:val="00D972D6"/>
    <w:rsid w:val="00DA631F"/>
    <w:rsid w:val="00DB5A8B"/>
    <w:rsid w:val="00DD47CE"/>
    <w:rsid w:val="00E13EB4"/>
    <w:rsid w:val="00E4265B"/>
    <w:rsid w:val="00E6352F"/>
    <w:rsid w:val="00E918BB"/>
    <w:rsid w:val="00EA401E"/>
    <w:rsid w:val="00EB5445"/>
    <w:rsid w:val="00EC2123"/>
    <w:rsid w:val="00ED113F"/>
    <w:rsid w:val="00EE2CE3"/>
    <w:rsid w:val="00EE562B"/>
    <w:rsid w:val="00F01EF6"/>
    <w:rsid w:val="00F3564B"/>
    <w:rsid w:val="00F55C0C"/>
    <w:rsid w:val="00F667AC"/>
    <w:rsid w:val="00F859FE"/>
    <w:rsid w:val="00F9072B"/>
    <w:rsid w:val="00FA08CA"/>
    <w:rsid w:val="00FA1024"/>
    <w:rsid w:val="00FD702A"/>
    <w:rsid w:val="00FE0749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customStyle="1" w:styleId="Betarp1">
    <w:name w:val="Be tarpų1"/>
    <w:uiPriority w:val="99"/>
    <w:rsid w:val="003C7CEA"/>
    <w:rPr>
      <w:rFonts w:ascii="Calibri" w:hAnsi="Calibri" w:cs="Calibri"/>
      <w:sz w:val="22"/>
      <w:szCs w:val="22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51E7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51E7E"/>
    <w:rPr>
      <w:rFonts w:ascii="Segoe UI" w:hAnsi="Segoe UI" w:cs="Segoe UI"/>
      <w:sz w:val="18"/>
      <w:szCs w:val="18"/>
    </w:rPr>
  </w:style>
  <w:style w:type="paragraph" w:styleId="Pataisymai">
    <w:name w:val="Revision"/>
    <w:hidden/>
    <w:uiPriority w:val="99"/>
    <w:semiHidden/>
    <w:rsid w:val="00F859FE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F4DF55B-B886-486C-A54D-02AEA320BA7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CE860D-E699-4E1E-A324-EB115797E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93</TotalTime>
  <Pages>3</Pages>
  <Words>3211</Words>
  <Characters>1831</Characters>
  <Application>Microsoft Office Word</Application>
  <DocSecurity>0</DocSecurity>
  <Lines>15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5032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labas</cp:lastModifiedBy>
  <cp:revision>13</cp:revision>
  <cp:lastPrinted>2022-02-22T14:41:00Z</cp:lastPrinted>
  <dcterms:created xsi:type="dcterms:W3CDTF">2024-03-06T14:12:00Z</dcterms:created>
  <dcterms:modified xsi:type="dcterms:W3CDTF">2024-03-08T06:00:00Z</dcterms:modified>
</cp:coreProperties>
</file>