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BF4F9" w14:textId="77777777" w:rsidR="00097933" w:rsidRPr="008B6499" w:rsidRDefault="00B860DC" w:rsidP="005B2F2A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38DA9E8B" wp14:editId="4973C31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1B4F9" w14:textId="77777777" w:rsidR="00093E2D" w:rsidRPr="004B1B90" w:rsidRDefault="00093E2D" w:rsidP="005B2F2A">
      <w:pPr>
        <w:jc w:val="center"/>
        <w:rPr>
          <w:rFonts w:ascii="Times New Roman" w:hAnsi="Times New Roman"/>
          <w:b/>
          <w:lang w:val="lt-LT"/>
        </w:rPr>
      </w:pPr>
    </w:p>
    <w:p w14:paraId="151C2852" w14:textId="77777777" w:rsidR="002250B1" w:rsidRPr="008B6499" w:rsidRDefault="002250B1" w:rsidP="005B2F2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B6499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7443A063" w14:textId="77777777" w:rsidR="002250B1" w:rsidRPr="008B6499" w:rsidRDefault="002250B1" w:rsidP="005B2F2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16CE48F" w14:textId="77777777" w:rsidR="002250B1" w:rsidRPr="008B6499" w:rsidRDefault="002250B1" w:rsidP="005B2F2A">
      <w:pPr>
        <w:pStyle w:val="Antrat3"/>
        <w:rPr>
          <w:b/>
          <w:szCs w:val="24"/>
          <w:lang w:val="lt-LT"/>
        </w:rPr>
      </w:pPr>
      <w:r w:rsidRPr="008B6499">
        <w:rPr>
          <w:b/>
          <w:szCs w:val="24"/>
          <w:lang w:val="lt-LT"/>
        </w:rPr>
        <w:t>SPRENDIMAS</w:t>
      </w:r>
    </w:p>
    <w:p w14:paraId="29891FB0" w14:textId="77777777" w:rsidR="002250B1" w:rsidRPr="008B6499" w:rsidRDefault="002250B1" w:rsidP="005B2F2A">
      <w:pPr>
        <w:pStyle w:val="Antrat1"/>
        <w:jc w:val="center"/>
        <w:rPr>
          <w:b/>
          <w:szCs w:val="24"/>
          <w:lang w:val="lt-LT"/>
        </w:rPr>
      </w:pPr>
      <w:r w:rsidRPr="008B6499">
        <w:rPr>
          <w:b/>
          <w:szCs w:val="24"/>
          <w:lang w:val="lt-LT"/>
        </w:rPr>
        <w:t>DĖL ŠAKIŲ RAJONO SAVIVALDYBĖS 2024 METŲ UŽIMTUMO DIDINIMO</w:t>
      </w:r>
    </w:p>
    <w:p w14:paraId="0C915F55" w14:textId="77777777" w:rsidR="002250B1" w:rsidRPr="008B6499" w:rsidRDefault="002250B1" w:rsidP="005B2F2A">
      <w:pPr>
        <w:pStyle w:val="Antrat1"/>
        <w:jc w:val="center"/>
        <w:rPr>
          <w:b/>
          <w:szCs w:val="24"/>
          <w:lang w:val="lt-LT"/>
        </w:rPr>
      </w:pPr>
      <w:r w:rsidRPr="008B6499">
        <w:rPr>
          <w:b/>
          <w:szCs w:val="24"/>
          <w:lang w:val="lt-LT"/>
        </w:rPr>
        <w:t>PROGRAMOS PATVIRTINIMO</w:t>
      </w:r>
    </w:p>
    <w:p w14:paraId="400302CA" w14:textId="77777777" w:rsidR="002250B1" w:rsidRPr="008B6499" w:rsidRDefault="002250B1" w:rsidP="005B2F2A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4E8EE117" w14:textId="07FFDB3B" w:rsidR="002250B1" w:rsidRPr="008B6499" w:rsidRDefault="002250B1" w:rsidP="005B2F2A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 xml:space="preserve">2024 m. kovo </w:t>
      </w:r>
      <w:r w:rsidR="004B1B90">
        <w:rPr>
          <w:rFonts w:ascii="Times New Roman" w:hAnsi="Times New Roman"/>
          <w:sz w:val="24"/>
          <w:szCs w:val="24"/>
          <w:lang w:val="lt-LT"/>
        </w:rPr>
        <w:t>15</w:t>
      </w:r>
      <w:r w:rsidRPr="008B6499">
        <w:rPr>
          <w:rFonts w:ascii="Times New Roman" w:hAnsi="Times New Roman"/>
          <w:sz w:val="24"/>
          <w:szCs w:val="24"/>
          <w:lang w:val="lt-LT"/>
        </w:rPr>
        <w:t xml:space="preserve"> d. Nr. T-</w:t>
      </w:r>
      <w:r w:rsidR="00C443AA">
        <w:rPr>
          <w:rFonts w:ascii="Times New Roman" w:hAnsi="Times New Roman"/>
          <w:sz w:val="24"/>
          <w:szCs w:val="24"/>
          <w:lang w:val="lt-LT"/>
        </w:rPr>
        <w:t>62</w:t>
      </w:r>
      <w:r w:rsidRPr="008B6499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5A5E03CC" w14:textId="77777777" w:rsidR="002250B1" w:rsidRPr="008B6499" w:rsidRDefault="002250B1" w:rsidP="005B2F2A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Šakiai</w:t>
      </w:r>
    </w:p>
    <w:p w14:paraId="63C49E25" w14:textId="77777777" w:rsidR="002250B1" w:rsidRPr="008B6499" w:rsidRDefault="002250B1" w:rsidP="005B2F2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8F3E702" w14:textId="3ED35FC4" w:rsidR="002250B1" w:rsidRPr="008B6499" w:rsidRDefault="002250B1" w:rsidP="004B1B90">
      <w:pPr>
        <w:spacing w:line="360" w:lineRule="auto"/>
        <w:ind w:firstLine="567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Vadovaudamasi Lietuvos Respublikos vietos savivaldos įstatymo 7 straipsnio 16 punktu, 15 straipsnio </w:t>
      </w:r>
      <w:r w:rsidR="0016306B">
        <w:rPr>
          <w:rFonts w:ascii="Times New Roman" w:hAnsi="Times New Roman"/>
          <w:color w:val="000000"/>
          <w:sz w:val="24"/>
          <w:szCs w:val="24"/>
          <w:lang w:val="lt-LT" w:eastAsia="lt-LT"/>
        </w:rPr>
        <w:t>2 dalies 32 punktu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>, Lietuvos Respublikos užimtumo įstatymo 17</w:t>
      </w:r>
      <w:r w:rsidR="0016306B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straipsniu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ir 48 straipsni</w:t>
      </w:r>
      <w:r w:rsidR="0016306B">
        <w:rPr>
          <w:rFonts w:ascii="Times New Roman" w:hAnsi="Times New Roman"/>
          <w:color w:val="000000"/>
          <w:sz w:val="24"/>
          <w:szCs w:val="24"/>
          <w:lang w:val="lt-LT" w:eastAsia="lt-LT"/>
        </w:rPr>
        <w:t>o 4 dalimi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, </w:t>
      </w:r>
      <w:r w:rsidRPr="008B6499">
        <w:rPr>
          <w:rFonts w:ascii="Times New Roman" w:hAnsi="Times New Roman"/>
          <w:color w:val="000000"/>
          <w:sz w:val="24"/>
          <w:szCs w:val="24"/>
          <w:lang w:val="lt-LT"/>
        </w:rPr>
        <w:t xml:space="preserve">Užimtumo didinimo programų rengimo ir jų finansavimo tvarkos aprašo, patvirtinto Lietuvos Respublikos socialinės apsaugos ir darbo ministro 2017 m. gegužės 23 d. įsakymu Nr. A1-257 „Dėl Užimtumo didinimo programų rengimo ir jų finansavimo tvarkos aprašo patvirtinimo“, 2 ir 6 punktais, 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>Šakių rajono savivaldybės taryba n u s p r e n d ž i a</w:t>
      </w:r>
      <w:r w:rsidR="008E544B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</w:p>
    <w:p w14:paraId="0202A61B" w14:textId="6F93BB9B" w:rsidR="00EE633F" w:rsidRDefault="008E544B" w:rsidP="004B1B90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P</w:t>
      </w:r>
      <w:r w:rsidR="002250B1" w:rsidRPr="008B6499">
        <w:rPr>
          <w:rFonts w:ascii="Times New Roman" w:hAnsi="Times New Roman"/>
          <w:sz w:val="24"/>
          <w:szCs w:val="24"/>
          <w:lang w:val="lt-LT" w:eastAsia="lt-LT"/>
        </w:rPr>
        <w:t>atvirtinti Šakių rajono savivaldybės 2024 metų užimtumo didinimo programą (pridedama).</w:t>
      </w:r>
    </w:p>
    <w:p w14:paraId="0FF1EAFB" w14:textId="1C2CE966" w:rsidR="002250B1" w:rsidRPr="008B6499" w:rsidRDefault="002250B1" w:rsidP="004B1B90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 A, Kaunas.</w:t>
      </w:r>
    </w:p>
    <w:p w14:paraId="4ED05BF3" w14:textId="77777777" w:rsidR="002250B1" w:rsidRPr="008B6499" w:rsidRDefault="002250B1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</w:p>
    <w:p w14:paraId="679E8301" w14:textId="77777777" w:rsidR="002250B1" w:rsidRPr="008B6499" w:rsidRDefault="002250B1" w:rsidP="00E514D4">
      <w:pPr>
        <w:tabs>
          <w:tab w:val="left" w:pos="1191"/>
        </w:tabs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4714BA0B" w14:textId="77777777" w:rsidR="002250B1" w:rsidRPr="008B6499" w:rsidRDefault="002250B1" w:rsidP="00E514D4">
      <w:pPr>
        <w:tabs>
          <w:tab w:val="left" w:pos="1191"/>
          <w:tab w:val="left" w:pos="7230"/>
        </w:tabs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sz w:val="24"/>
          <w:szCs w:val="24"/>
          <w:lang w:val="lt-LT" w:eastAsia="lt-LT"/>
        </w:rPr>
        <w:t>Savivaldybės meras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ab/>
        <w:t xml:space="preserve">Raimondas Januševičius </w:t>
      </w:r>
    </w:p>
    <w:p w14:paraId="01321B6E" w14:textId="77777777" w:rsidR="002250B1" w:rsidRPr="008B6499" w:rsidRDefault="002250B1" w:rsidP="00E514D4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7A52FFDB" w14:textId="77777777" w:rsidR="002250B1" w:rsidRPr="008B6499" w:rsidRDefault="002250B1" w:rsidP="00E514D4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5D2E7DE7" w14:textId="77777777" w:rsidR="002250B1" w:rsidRPr="008B6499" w:rsidRDefault="002250B1" w:rsidP="00E514D4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5BA0EA59" w14:textId="77777777" w:rsidR="002250B1" w:rsidRPr="008B6499" w:rsidRDefault="002250B1" w:rsidP="00E514D4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sectPr w:rsidR="002250B1" w:rsidRPr="008B6499" w:rsidSect="00EE633F"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4A4BA" w14:textId="77777777" w:rsidR="00FC5FCC" w:rsidRDefault="00FC5FCC">
      <w:r>
        <w:separator/>
      </w:r>
    </w:p>
  </w:endnote>
  <w:endnote w:type="continuationSeparator" w:id="0">
    <w:p w14:paraId="18EC82A0" w14:textId="77777777" w:rsidR="00FC5FCC" w:rsidRDefault="00FC5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E7C95" w14:textId="77777777" w:rsidR="00FC5FCC" w:rsidRDefault="00FC5FCC">
      <w:r>
        <w:separator/>
      </w:r>
    </w:p>
  </w:footnote>
  <w:footnote w:type="continuationSeparator" w:id="0">
    <w:p w14:paraId="67C71653" w14:textId="77777777" w:rsidR="00FC5FCC" w:rsidRDefault="00FC5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F2EC7"/>
    <w:multiLevelType w:val="hybridMultilevel"/>
    <w:tmpl w:val="FD7ACDF8"/>
    <w:lvl w:ilvl="0" w:tplc="8C8C4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6C1A6A"/>
    <w:multiLevelType w:val="hybridMultilevel"/>
    <w:tmpl w:val="DBC002B0"/>
    <w:lvl w:ilvl="0" w:tplc="43FC65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EF7672"/>
    <w:multiLevelType w:val="hybridMultilevel"/>
    <w:tmpl w:val="0EA42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263B0"/>
    <w:multiLevelType w:val="hybridMultilevel"/>
    <w:tmpl w:val="A51A6648"/>
    <w:lvl w:ilvl="0" w:tplc="492A61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A2A02F1"/>
    <w:multiLevelType w:val="hybridMultilevel"/>
    <w:tmpl w:val="55A87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901978"/>
    <w:multiLevelType w:val="hybridMultilevel"/>
    <w:tmpl w:val="AFFCEA70"/>
    <w:lvl w:ilvl="0" w:tplc="B54CB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CE4ECD"/>
    <w:multiLevelType w:val="hybridMultilevel"/>
    <w:tmpl w:val="162E2E98"/>
    <w:lvl w:ilvl="0" w:tplc="9172435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750"/>
    <w:rsid w:val="00001C3F"/>
    <w:rsid w:val="00003FAB"/>
    <w:rsid w:val="000047D2"/>
    <w:rsid w:val="00005B6F"/>
    <w:rsid w:val="00016C30"/>
    <w:rsid w:val="000172DB"/>
    <w:rsid w:val="00024D4A"/>
    <w:rsid w:val="000276C2"/>
    <w:rsid w:val="000379D6"/>
    <w:rsid w:val="00051D5A"/>
    <w:rsid w:val="00054B17"/>
    <w:rsid w:val="000572D8"/>
    <w:rsid w:val="00071139"/>
    <w:rsid w:val="000846A3"/>
    <w:rsid w:val="00093E2D"/>
    <w:rsid w:val="00094D8F"/>
    <w:rsid w:val="00097933"/>
    <w:rsid w:val="000A3121"/>
    <w:rsid w:val="000B5BDB"/>
    <w:rsid w:val="000E5BB1"/>
    <w:rsid w:val="000F02B9"/>
    <w:rsid w:val="00101EAC"/>
    <w:rsid w:val="00102F60"/>
    <w:rsid w:val="00104550"/>
    <w:rsid w:val="0011148A"/>
    <w:rsid w:val="00117E14"/>
    <w:rsid w:val="00133DA9"/>
    <w:rsid w:val="0014055F"/>
    <w:rsid w:val="0014338F"/>
    <w:rsid w:val="00146E5A"/>
    <w:rsid w:val="00151095"/>
    <w:rsid w:val="0015127A"/>
    <w:rsid w:val="00155CDD"/>
    <w:rsid w:val="0016306B"/>
    <w:rsid w:val="0016396E"/>
    <w:rsid w:val="00163CA8"/>
    <w:rsid w:val="001674D1"/>
    <w:rsid w:val="00176402"/>
    <w:rsid w:val="00182FAA"/>
    <w:rsid w:val="00193531"/>
    <w:rsid w:val="001A0C38"/>
    <w:rsid w:val="001C0FD0"/>
    <w:rsid w:val="001C68A6"/>
    <w:rsid w:val="001D585A"/>
    <w:rsid w:val="001F3659"/>
    <w:rsid w:val="001F4DC5"/>
    <w:rsid w:val="00205F32"/>
    <w:rsid w:val="00206355"/>
    <w:rsid w:val="0021022B"/>
    <w:rsid w:val="002250B1"/>
    <w:rsid w:val="0022662E"/>
    <w:rsid w:val="002324B2"/>
    <w:rsid w:val="00246547"/>
    <w:rsid w:val="00256922"/>
    <w:rsid w:val="002673E0"/>
    <w:rsid w:val="002715CB"/>
    <w:rsid w:val="00280583"/>
    <w:rsid w:val="00294C3C"/>
    <w:rsid w:val="002C029C"/>
    <w:rsid w:val="002C75B9"/>
    <w:rsid w:val="002D0965"/>
    <w:rsid w:val="002D1E16"/>
    <w:rsid w:val="002D24C5"/>
    <w:rsid w:val="002F258C"/>
    <w:rsid w:val="002F50B0"/>
    <w:rsid w:val="00314D1F"/>
    <w:rsid w:val="00314DBC"/>
    <w:rsid w:val="003354BA"/>
    <w:rsid w:val="003417EA"/>
    <w:rsid w:val="00342C19"/>
    <w:rsid w:val="003530ED"/>
    <w:rsid w:val="00353152"/>
    <w:rsid w:val="0036032E"/>
    <w:rsid w:val="00366196"/>
    <w:rsid w:val="0037713E"/>
    <w:rsid w:val="003774BA"/>
    <w:rsid w:val="00377C88"/>
    <w:rsid w:val="003850C4"/>
    <w:rsid w:val="003911A2"/>
    <w:rsid w:val="003C0CB3"/>
    <w:rsid w:val="003D1205"/>
    <w:rsid w:val="003E21FD"/>
    <w:rsid w:val="003F761D"/>
    <w:rsid w:val="003F7A73"/>
    <w:rsid w:val="00414E17"/>
    <w:rsid w:val="00415C24"/>
    <w:rsid w:val="00427A82"/>
    <w:rsid w:val="004320BC"/>
    <w:rsid w:val="00432D8F"/>
    <w:rsid w:val="00434A6F"/>
    <w:rsid w:val="004622E8"/>
    <w:rsid w:val="00476853"/>
    <w:rsid w:val="004A041B"/>
    <w:rsid w:val="004A12ED"/>
    <w:rsid w:val="004B1B90"/>
    <w:rsid w:val="004C1295"/>
    <w:rsid w:val="004C3F4B"/>
    <w:rsid w:val="004C61AA"/>
    <w:rsid w:val="004C7210"/>
    <w:rsid w:val="004E42B4"/>
    <w:rsid w:val="004F034E"/>
    <w:rsid w:val="004F3A2F"/>
    <w:rsid w:val="004F76F4"/>
    <w:rsid w:val="00504FAD"/>
    <w:rsid w:val="0051299B"/>
    <w:rsid w:val="00515255"/>
    <w:rsid w:val="00516BFF"/>
    <w:rsid w:val="00527EFE"/>
    <w:rsid w:val="005311C8"/>
    <w:rsid w:val="00541CCB"/>
    <w:rsid w:val="005502AF"/>
    <w:rsid w:val="0056065F"/>
    <w:rsid w:val="00563164"/>
    <w:rsid w:val="0056677D"/>
    <w:rsid w:val="00576779"/>
    <w:rsid w:val="005830F6"/>
    <w:rsid w:val="0059015C"/>
    <w:rsid w:val="00595CB9"/>
    <w:rsid w:val="005A77C7"/>
    <w:rsid w:val="005B2F2A"/>
    <w:rsid w:val="005D5334"/>
    <w:rsid w:val="005D5F17"/>
    <w:rsid w:val="005D72B6"/>
    <w:rsid w:val="005E58D7"/>
    <w:rsid w:val="0061444B"/>
    <w:rsid w:val="00623F58"/>
    <w:rsid w:val="0062688A"/>
    <w:rsid w:val="006327C8"/>
    <w:rsid w:val="00634425"/>
    <w:rsid w:val="00642822"/>
    <w:rsid w:val="00665F67"/>
    <w:rsid w:val="00667A1B"/>
    <w:rsid w:val="0067025A"/>
    <w:rsid w:val="00691795"/>
    <w:rsid w:val="00692761"/>
    <w:rsid w:val="006A16A4"/>
    <w:rsid w:val="006B655C"/>
    <w:rsid w:val="0070577F"/>
    <w:rsid w:val="0071087A"/>
    <w:rsid w:val="00716B88"/>
    <w:rsid w:val="00724DA2"/>
    <w:rsid w:val="00733476"/>
    <w:rsid w:val="00733CC3"/>
    <w:rsid w:val="007531CA"/>
    <w:rsid w:val="007546FB"/>
    <w:rsid w:val="00767625"/>
    <w:rsid w:val="00770AF7"/>
    <w:rsid w:val="00784240"/>
    <w:rsid w:val="007A6272"/>
    <w:rsid w:val="007B682D"/>
    <w:rsid w:val="007D39DC"/>
    <w:rsid w:val="007F0F52"/>
    <w:rsid w:val="00800130"/>
    <w:rsid w:val="0080405F"/>
    <w:rsid w:val="00812A4B"/>
    <w:rsid w:val="008401E8"/>
    <w:rsid w:val="00896985"/>
    <w:rsid w:val="008A1125"/>
    <w:rsid w:val="008B1774"/>
    <w:rsid w:val="008B6499"/>
    <w:rsid w:val="008B7E35"/>
    <w:rsid w:val="008D01FE"/>
    <w:rsid w:val="008D0C2A"/>
    <w:rsid w:val="008D1FA5"/>
    <w:rsid w:val="008E1926"/>
    <w:rsid w:val="008E1E81"/>
    <w:rsid w:val="008E544B"/>
    <w:rsid w:val="00903640"/>
    <w:rsid w:val="00905E30"/>
    <w:rsid w:val="00915830"/>
    <w:rsid w:val="00924597"/>
    <w:rsid w:val="00930D84"/>
    <w:rsid w:val="009327B9"/>
    <w:rsid w:val="00947A57"/>
    <w:rsid w:val="00951B0D"/>
    <w:rsid w:val="0095533F"/>
    <w:rsid w:val="00967999"/>
    <w:rsid w:val="009772FB"/>
    <w:rsid w:val="009A46F0"/>
    <w:rsid w:val="009B1590"/>
    <w:rsid w:val="009B5768"/>
    <w:rsid w:val="009D3514"/>
    <w:rsid w:val="009D363B"/>
    <w:rsid w:val="009F2852"/>
    <w:rsid w:val="009F6C27"/>
    <w:rsid w:val="009F7F16"/>
    <w:rsid w:val="00A21FB2"/>
    <w:rsid w:val="00A23B08"/>
    <w:rsid w:val="00A2445A"/>
    <w:rsid w:val="00A33385"/>
    <w:rsid w:val="00A51850"/>
    <w:rsid w:val="00A77206"/>
    <w:rsid w:val="00A94C9D"/>
    <w:rsid w:val="00A955D0"/>
    <w:rsid w:val="00AA1F31"/>
    <w:rsid w:val="00AA276E"/>
    <w:rsid w:val="00AA65C4"/>
    <w:rsid w:val="00AA7DF5"/>
    <w:rsid w:val="00AB3F1A"/>
    <w:rsid w:val="00AB5B0C"/>
    <w:rsid w:val="00AB61CB"/>
    <w:rsid w:val="00AD5239"/>
    <w:rsid w:val="00AD587C"/>
    <w:rsid w:val="00AD6A3E"/>
    <w:rsid w:val="00AE5D6F"/>
    <w:rsid w:val="00AF3E83"/>
    <w:rsid w:val="00AF4ACB"/>
    <w:rsid w:val="00B145E4"/>
    <w:rsid w:val="00B17461"/>
    <w:rsid w:val="00B17AA5"/>
    <w:rsid w:val="00B301FC"/>
    <w:rsid w:val="00B32200"/>
    <w:rsid w:val="00B60381"/>
    <w:rsid w:val="00B61104"/>
    <w:rsid w:val="00B676ED"/>
    <w:rsid w:val="00B84E1F"/>
    <w:rsid w:val="00B860DC"/>
    <w:rsid w:val="00B90F73"/>
    <w:rsid w:val="00BA08AA"/>
    <w:rsid w:val="00BA4D52"/>
    <w:rsid w:val="00BB6D06"/>
    <w:rsid w:val="00BC56F5"/>
    <w:rsid w:val="00BD4410"/>
    <w:rsid w:val="00BD69DA"/>
    <w:rsid w:val="00BE05E6"/>
    <w:rsid w:val="00BF14C9"/>
    <w:rsid w:val="00BF3862"/>
    <w:rsid w:val="00C009CE"/>
    <w:rsid w:val="00C143BA"/>
    <w:rsid w:val="00C14CAE"/>
    <w:rsid w:val="00C36068"/>
    <w:rsid w:val="00C36D40"/>
    <w:rsid w:val="00C443AA"/>
    <w:rsid w:val="00C510B5"/>
    <w:rsid w:val="00C71A58"/>
    <w:rsid w:val="00C71D4A"/>
    <w:rsid w:val="00C93725"/>
    <w:rsid w:val="00C9390B"/>
    <w:rsid w:val="00C953E8"/>
    <w:rsid w:val="00CA74A5"/>
    <w:rsid w:val="00CC5F34"/>
    <w:rsid w:val="00CF260D"/>
    <w:rsid w:val="00CF79E3"/>
    <w:rsid w:val="00D009EF"/>
    <w:rsid w:val="00D02594"/>
    <w:rsid w:val="00D04EBA"/>
    <w:rsid w:val="00D24B92"/>
    <w:rsid w:val="00D3322E"/>
    <w:rsid w:val="00D3522A"/>
    <w:rsid w:val="00D42E04"/>
    <w:rsid w:val="00D46AB8"/>
    <w:rsid w:val="00D63EC6"/>
    <w:rsid w:val="00D6703A"/>
    <w:rsid w:val="00D672DB"/>
    <w:rsid w:val="00D97547"/>
    <w:rsid w:val="00DA3DBF"/>
    <w:rsid w:val="00DB423E"/>
    <w:rsid w:val="00DB486D"/>
    <w:rsid w:val="00DC306E"/>
    <w:rsid w:val="00DC478D"/>
    <w:rsid w:val="00DD72CC"/>
    <w:rsid w:val="00DF64FB"/>
    <w:rsid w:val="00E00208"/>
    <w:rsid w:val="00E03CF9"/>
    <w:rsid w:val="00E07E08"/>
    <w:rsid w:val="00E138BE"/>
    <w:rsid w:val="00E32375"/>
    <w:rsid w:val="00E47F6C"/>
    <w:rsid w:val="00E514D4"/>
    <w:rsid w:val="00E65CB4"/>
    <w:rsid w:val="00E65F6A"/>
    <w:rsid w:val="00E66D86"/>
    <w:rsid w:val="00E670C0"/>
    <w:rsid w:val="00E7205A"/>
    <w:rsid w:val="00E8409F"/>
    <w:rsid w:val="00E8536B"/>
    <w:rsid w:val="00E9259A"/>
    <w:rsid w:val="00EA4281"/>
    <w:rsid w:val="00EC0B4B"/>
    <w:rsid w:val="00EC1CB5"/>
    <w:rsid w:val="00EC5689"/>
    <w:rsid w:val="00EC6DA3"/>
    <w:rsid w:val="00EE060A"/>
    <w:rsid w:val="00EE255F"/>
    <w:rsid w:val="00EE633F"/>
    <w:rsid w:val="00EE7208"/>
    <w:rsid w:val="00F01E77"/>
    <w:rsid w:val="00F34FB6"/>
    <w:rsid w:val="00F36C7E"/>
    <w:rsid w:val="00F40954"/>
    <w:rsid w:val="00F461C1"/>
    <w:rsid w:val="00F63EAA"/>
    <w:rsid w:val="00F65B52"/>
    <w:rsid w:val="00F9223A"/>
    <w:rsid w:val="00F97D6A"/>
    <w:rsid w:val="00FA4077"/>
    <w:rsid w:val="00FB379B"/>
    <w:rsid w:val="00FC5FCC"/>
    <w:rsid w:val="00FC7BCA"/>
    <w:rsid w:val="00FD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A7EA0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character" w:customStyle="1" w:styleId="uficommentbody">
    <w:name w:val="uficommentbody"/>
    <w:basedOn w:val="Numatytasispastraiposriftas"/>
    <w:rsid w:val="0011148A"/>
  </w:style>
  <w:style w:type="paragraph" w:styleId="Sraopastraipa">
    <w:name w:val="List Paragraph"/>
    <w:basedOn w:val="prastasis"/>
    <w:uiPriority w:val="34"/>
    <w:qFormat/>
    <w:rsid w:val="004C1295"/>
    <w:pPr>
      <w:ind w:left="720"/>
      <w:contextualSpacing/>
    </w:pPr>
  </w:style>
  <w:style w:type="character" w:styleId="Grietas">
    <w:name w:val="Strong"/>
    <w:uiPriority w:val="99"/>
    <w:qFormat/>
    <w:rsid w:val="00001750"/>
    <w:rPr>
      <w:rFonts w:cs="Times New Roman"/>
      <w:b/>
      <w:bCs/>
    </w:rPr>
  </w:style>
  <w:style w:type="table" w:styleId="Lentelstinklelis">
    <w:name w:val="Table Grid"/>
    <w:basedOn w:val="prastojilentel"/>
    <w:uiPriority w:val="99"/>
    <w:rsid w:val="00EC6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16306B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564353E-E6C5-45C6-8BC3-BA725356A64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769B5-6FDF-401E-8037-8D51BFF8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1119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2020-07-02T06:13:00Z</cp:lastPrinted>
  <dcterms:created xsi:type="dcterms:W3CDTF">2024-03-05T08:29:00Z</dcterms:created>
  <dcterms:modified xsi:type="dcterms:W3CDTF">2024-03-15T12:25:00Z</dcterms:modified>
</cp:coreProperties>
</file>